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0186" w14:textId="44AB2AD8" w:rsidR="00C52698"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r w:rsidR="00CD1D59" w:rsidRPr="00E268F2">
        <w:rPr>
          <w:rFonts w:ascii="Times New Roman" w:hAnsi="Times New Roman" w:cs="Times New Roman"/>
          <w:i/>
          <w:iCs/>
          <w:sz w:val="27"/>
          <w:szCs w:val="27"/>
        </w:rPr>
        <w:t>…/…/…</w:t>
      </w:r>
    </w:p>
    <w:p w14:paraId="7B165209" w14:textId="77777777" w:rsidR="00E13EEE"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25613BD" w14:textId="77777777" w:rsidR="00E13EEE" w:rsidRPr="00E268F2" w:rsidRDefault="00E13EEE" w:rsidP="00A615CA">
      <w:pPr>
        <w:pStyle w:val="Heading1"/>
        <w:spacing w:before="0" w:after="0" w:line="360" w:lineRule="auto"/>
        <w:rPr>
          <w:sz w:val="27"/>
          <w:szCs w:val="27"/>
        </w:rPr>
      </w:pPr>
      <w:r w:rsidRPr="00E268F2">
        <w:rPr>
          <w:sz w:val="27"/>
          <w:szCs w:val="27"/>
        </w:rPr>
        <w:t>CHỦ ĐỀ 1. EM VỚI NHÀ TRƯỜNG</w:t>
      </w:r>
    </w:p>
    <w:p w14:paraId="5B4005DC" w14:textId="77777777" w:rsidR="00724633" w:rsidRPr="00E268F2" w:rsidRDefault="00724633"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r w:rsidR="002355A1" w:rsidRPr="00E268F2">
        <w:rPr>
          <w:rFonts w:ascii="Times New Roman" w:hAnsi="Times New Roman" w:cs="Times New Roman"/>
          <w:b/>
          <w:sz w:val="27"/>
          <w:szCs w:val="27"/>
        </w:rPr>
        <w:t>:</w:t>
      </w:r>
    </w:p>
    <w:p w14:paraId="422DBEB6" w14:textId="270104F5" w:rsidR="00724633" w:rsidRPr="00E268F2" w:rsidRDefault="00C7088F"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6FFA1445" w14:textId="7625EEAD" w:rsidR="00724633" w:rsidRPr="00E268F2" w:rsidRDefault="00C7088F"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w:t>
      </w:r>
      <w:r w:rsidR="00D857B8" w:rsidRPr="00E268F2">
        <w:rPr>
          <w:rFonts w:ascii="Times New Roman" w:hAnsi="Times New Roman" w:cs="Times New Roman"/>
          <w:sz w:val="27"/>
          <w:szCs w:val="27"/>
        </w:rPr>
        <w:t xml:space="preserve"> học đường và kĩ năng phòng, tránh bắt nạt học đường.</w:t>
      </w:r>
    </w:p>
    <w:p w14:paraId="67E89832" w14:textId="212FA419" w:rsidR="00724633" w:rsidRPr="00E268F2" w:rsidRDefault="00D857B8"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61239D30" w14:textId="22EDCA69" w:rsidR="00724633" w:rsidRPr="00E268F2" w:rsidRDefault="00D857B8"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w:t>
      </w:r>
      <w:r w:rsidR="005E1374" w:rsidRPr="00E268F2">
        <w:rPr>
          <w:rFonts w:ascii="Times New Roman" w:hAnsi="Times New Roman" w:cs="Times New Roman"/>
          <w:sz w:val="27"/>
          <w:szCs w:val="27"/>
        </w:rPr>
        <w:t>, Đội Thiếu niên Tiền phong Hồ Chí Minh và nhà trường.</w:t>
      </w:r>
    </w:p>
    <w:p w14:paraId="2E523146" w14:textId="77777777" w:rsidR="002355A1" w:rsidRPr="00E268F2" w:rsidRDefault="002355A1"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2239276B" w14:textId="77777777" w:rsidR="007B5D40" w:rsidRPr="00E268F2" w:rsidRDefault="007B5D40" w:rsidP="00A615CA">
      <w:pPr>
        <w:spacing w:after="0" w:line="360" w:lineRule="auto"/>
        <w:jc w:val="center"/>
        <w:rPr>
          <w:sz w:val="27"/>
          <w:szCs w:val="27"/>
        </w:rPr>
      </w:pPr>
      <w:r w:rsidRPr="00E268F2">
        <w:rPr>
          <w:sz w:val="27"/>
          <w:szCs w:val="27"/>
        </w:rPr>
        <w:t>*********************</w:t>
      </w:r>
    </w:p>
    <w:p w14:paraId="05A9F74F" w14:textId="77777777" w:rsidR="00E13EEE" w:rsidRPr="00E268F2" w:rsidRDefault="00E13EEE" w:rsidP="00A615CA">
      <w:pPr>
        <w:pStyle w:val="Heading2"/>
        <w:spacing w:before="0" w:after="0" w:line="360" w:lineRule="auto"/>
        <w:jc w:val="center"/>
        <w:rPr>
          <w:sz w:val="27"/>
          <w:szCs w:val="27"/>
        </w:rPr>
      </w:pPr>
      <w:r w:rsidRPr="00E268F2">
        <w:rPr>
          <w:sz w:val="27"/>
          <w:szCs w:val="27"/>
        </w:rPr>
        <w:t xml:space="preserve">Tuần 1 - Tiết 1. </w:t>
      </w:r>
      <w:r w:rsidR="009275F5" w:rsidRPr="00E268F2">
        <w:rPr>
          <w:sz w:val="27"/>
          <w:szCs w:val="27"/>
        </w:rPr>
        <w:t>Sinh hoạt dưới cờ - Khai giảng năm học mới</w:t>
      </w:r>
    </w:p>
    <w:p w14:paraId="64815775" w14:textId="77777777" w:rsidR="002355A1" w:rsidRPr="00E268F2" w:rsidRDefault="002355A1"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1050177" w14:textId="77777777" w:rsidR="002355A1" w:rsidRPr="00E268F2" w:rsidRDefault="002355A1"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8160387" w14:textId="2C743C3B" w:rsidR="002355A1" w:rsidRPr="00E268F2" w:rsidRDefault="002355A1"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Nêu được ý nghĩa </w:t>
      </w:r>
      <w:r w:rsidR="005E1374" w:rsidRPr="00E268F2">
        <w:rPr>
          <w:rFonts w:ascii="Times New Roman" w:hAnsi="Times New Roman" w:cs="Times New Roman"/>
          <w:sz w:val="27"/>
          <w:szCs w:val="27"/>
        </w:rPr>
        <w:t>và những thông tin nhà trường phổ biến trong ngày khai giảng.</w:t>
      </w:r>
    </w:p>
    <w:p w14:paraId="0F922EF5" w14:textId="3A1BF652" w:rsidR="002355A1" w:rsidRPr="00E268F2" w:rsidRDefault="002355A1"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Thể hiện được cảm xúc </w:t>
      </w:r>
      <w:r w:rsidR="004A7BB7" w:rsidRPr="00E268F2">
        <w:rPr>
          <w:rFonts w:ascii="Times New Roman" w:hAnsi="Times New Roman" w:cs="Times New Roman"/>
          <w:sz w:val="27"/>
          <w:szCs w:val="27"/>
        </w:rPr>
        <w:t>hào hứng, tự tin. Có tâm thế sẵn sàng bước vào năm học mới.</w:t>
      </w:r>
    </w:p>
    <w:p w14:paraId="76202978" w14:textId="77777777" w:rsidR="002355A1" w:rsidRPr="00E268F2" w:rsidRDefault="002355A1"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ý thức tổ chức kỉ luật, kĩ năng giao tiếp, phẩm chất nhân ái, trách nhiệm.</w:t>
      </w:r>
    </w:p>
    <w:p w14:paraId="4AE3D0D6" w14:textId="77777777" w:rsidR="002355A1" w:rsidRPr="00E268F2" w:rsidRDefault="002355A1"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II. </w:t>
      </w:r>
      <w:r w:rsidR="00B83C64" w:rsidRPr="00E268F2">
        <w:rPr>
          <w:rFonts w:ascii="Times New Roman" w:hAnsi="Times New Roman" w:cs="Times New Roman"/>
          <w:b/>
          <w:sz w:val="27"/>
          <w:szCs w:val="27"/>
        </w:rPr>
        <w:t>THIẾT BỊ DẠY HỌC VÀ HỌC LIỆU</w:t>
      </w:r>
    </w:p>
    <w:p w14:paraId="20CF7F7B" w14:textId="77777777" w:rsidR="00B83C64"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35A4E13" w14:textId="5DC57C88" w:rsidR="00633432" w:rsidRPr="00E268F2" w:rsidRDefault="00633432"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Thành lập BTC ngày lễ khai giảng</w:t>
      </w:r>
      <w:r w:rsidR="004A7BB7" w:rsidRPr="00E268F2">
        <w:rPr>
          <w:rFonts w:ascii="Times New Roman" w:hAnsi="Times New Roman" w:cs="Times New Roman"/>
          <w:sz w:val="27"/>
          <w:szCs w:val="27"/>
        </w:rPr>
        <w:t>.</w:t>
      </w:r>
    </w:p>
    <w:p w14:paraId="4A72182D" w14:textId="7C4757F3" w:rsidR="00633432" w:rsidRPr="00E268F2" w:rsidRDefault="00633432"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Phân công nhiệm vụ cho các thành viên trong BTC</w:t>
      </w:r>
      <w:r w:rsidR="004A7BB7" w:rsidRPr="00E268F2">
        <w:rPr>
          <w:rFonts w:ascii="Times New Roman" w:hAnsi="Times New Roman" w:cs="Times New Roman"/>
          <w:sz w:val="27"/>
          <w:szCs w:val="27"/>
        </w:rPr>
        <w:t>.</w:t>
      </w:r>
    </w:p>
    <w:p w14:paraId="1616580F" w14:textId="580610B8" w:rsidR="00633432" w:rsidRPr="00E268F2" w:rsidRDefault="00633432"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kịch bản chương trình lễ khai giảng</w:t>
      </w:r>
      <w:r w:rsidR="004A7BB7" w:rsidRPr="00E268F2">
        <w:rPr>
          <w:rFonts w:ascii="Times New Roman" w:hAnsi="Times New Roman" w:cs="Times New Roman"/>
          <w:sz w:val="27"/>
          <w:szCs w:val="27"/>
        </w:rPr>
        <w:t>.</w:t>
      </w:r>
    </w:p>
    <w:p w14:paraId="651F31FA" w14:textId="46A03239" w:rsidR="00633432" w:rsidRPr="00E268F2" w:rsidRDefault="001D5A9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cơ sở vật chất, phương tiện kĩ thuật và hệ thống âm thanh, trang thiết bị phục vụ hoạt động.</w:t>
      </w:r>
    </w:p>
    <w:p w14:paraId="24599A8B" w14:textId="0A79885E" w:rsidR="001D5A99" w:rsidRPr="00E268F2" w:rsidRDefault="001D5A9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Mời đại biểu tham dự lễ khai giảng của nhà trường.</w:t>
      </w:r>
    </w:p>
    <w:p w14:paraId="78CD2B5E"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7205B666" w14:textId="17706C9C" w:rsidR="00633432" w:rsidRPr="00E268F2" w:rsidRDefault="00633432"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Chuẩn bị trang phục, </w:t>
      </w:r>
      <w:r w:rsidR="006779A1" w:rsidRPr="00E268F2">
        <w:rPr>
          <w:rFonts w:ascii="Times New Roman" w:hAnsi="Times New Roman" w:cs="Times New Roman"/>
          <w:sz w:val="27"/>
          <w:szCs w:val="27"/>
        </w:rPr>
        <w:t>cờ, hoa và các tiết mục văn nghệ phục vụ lễ khai giảng năm học mới theo sự hướng dẫn của GVCN.</w:t>
      </w:r>
    </w:p>
    <w:p w14:paraId="60334DA1" w14:textId="0AD10D51" w:rsidR="00633432" w:rsidRPr="00E268F2" w:rsidRDefault="00633432"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các tiết mục văn nghệ chào mừng ngày khai giảng</w:t>
      </w:r>
      <w:r w:rsidR="006779A1" w:rsidRPr="00E268F2">
        <w:rPr>
          <w:rFonts w:ascii="Times New Roman" w:hAnsi="Times New Roman" w:cs="Times New Roman"/>
          <w:sz w:val="27"/>
          <w:szCs w:val="27"/>
        </w:rPr>
        <w:t>.</w:t>
      </w:r>
    </w:p>
    <w:p w14:paraId="2B360CF4" w14:textId="3D5C1C9C" w:rsidR="00633432" w:rsidRPr="00E268F2" w:rsidRDefault="00633432"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dượt ngh</w:t>
      </w:r>
      <w:r w:rsidR="00295AE0" w:rsidRPr="00E268F2">
        <w:rPr>
          <w:rFonts w:ascii="Times New Roman" w:hAnsi="Times New Roman" w:cs="Times New Roman"/>
          <w:sz w:val="27"/>
          <w:szCs w:val="27"/>
        </w:rPr>
        <w:t xml:space="preserve">i </w:t>
      </w:r>
      <w:r w:rsidRPr="00E268F2">
        <w:rPr>
          <w:rFonts w:ascii="Times New Roman" w:hAnsi="Times New Roman" w:cs="Times New Roman"/>
          <w:sz w:val="27"/>
          <w:szCs w:val="27"/>
        </w:rPr>
        <w:t>lễ khai giảng</w:t>
      </w:r>
      <w:r w:rsidR="006779A1" w:rsidRPr="00E268F2">
        <w:rPr>
          <w:rFonts w:ascii="Times New Roman" w:hAnsi="Times New Roman" w:cs="Times New Roman"/>
          <w:sz w:val="27"/>
          <w:szCs w:val="27"/>
        </w:rPr>
        <w:t>.</w:t>
      </w:r>
    </w:p>
    <w:p w14:paraId="539BC2F5"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9931470" w14:textId="77777777" w:rsidR="00633432"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Tổ chức lễ khai giảng</w:t>
      </w:r>
    </w:p>
    <w:p w14:paraId="3A83C196" w14:textId="77777777" w:rsidR="00C64DE4" w:rsidRPr="00E268F2" w:rsidRDefault="00C64DE4"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các nghi thức theo chương trình của ngày khai giảng chào mừng năm học mới:</w:t>
      </w:r>
    </w:p>
    <w:p w14:paraId="6BA67A78" w14:textId="14491FA6"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Đón tiếp đại biểu</w:t>
      </w:r>
      <w:r w:rsidR="009D3831" w:rsidRPr="00E268F2">
        <w:rPr>
          <w:rFonts w:ascii="Times New Roman" w:hAnsi="Times New Roman" w:cs="Times New Roman"/>
          <w:sz w:val="27"/>
          <w:szCs w:val="27"/>
        </w:rPr>
        <w:t>.</w:t>
      </w:r>
    </w:p>
    <w:p w14:paraId="6CB54BC5" w14:textId="47443770"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lễ diễu hành: Rước cờ, ảnh Bác</w:t>
      </w:r>
      <w:r w:rsidR="009D3831" w:rsidRPr="00E268F2">
        <w:rPr>
          <w:rFonts w:ascii="Times New Roman" w:hAnsi="Times New Roman" w:cs="Times New Roman"/>
          <w:sz w:val="27"/>
          <w:szCs w:val="27"/>
        </w:rPr>
        <w:t xml:space="preserve"> Hồ.</w:t>
      </w:r>
    </w:p>
    <w:p w14:paraId="0228C047" w14:textId="4DF0A5AF"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Lễ chào cờ</w:t>
      </w:r>
      <w:r w:rsidR="009D3831" w:rsidRPr="00E268F2">
        <w:rPr>
          <w:rFonts w:ascii="Times New Roman" w:hAnsi="Times New Roman" w:cs="Times New Roman"/>
          <w:sz w:val="27"/>
          <w:szCs w:val="27"/>
        </w:rPr>
        <w:t>.</w:t>
      </w:r>
    </w:p>
    <w:p w14:paraId="70651312" w14:textId="7DA99DB0"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Tuyên bố lí do, giới thiệu đại biểu đến dự lễ khai giảng</w:t>
      </w:r>
      <w:r w:rsidR="009D3831" w:rsidRPr="00E268F2">
        <w:rPr>
          <w:rFonts w:ascii="Times New Roman" w:hAnsi="Times New Roman" w:cs="Times New Roman"/>
          <w:sz w:val="27"/>
          <w:szCs w:val="27"/>
        </w:rPr>
        <w:t>.</w:t>
      </w:r>
    </w:p>
    <w:p w14:paraId="70998AFB" w14:textId="2164E03C"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địa phương hoặc nhà trường đọc thư của Chủ tịch nước gửi GV và HS nhân ngày khai giảng</w:t>
      </w:r>
      <w:r w:rsidR="009D3831" w:rsidRPr="00E268F2">
        <w:rPr>
          <w:rFonts w:ascii="Times New Roman" w:hAnsi="Times New Roman" w:cs="Times New Roman"/>
          <w:sz w:val="27"/>
          <w:szCs w:val="27"/>
        </w:rPr>
        <w:t>.</w:t>
      </w:r>
    </w:p>
    <w:p w14:paraId="4D75B040" w14:textId="6136441E"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Hiệu trưởng nhà trường đọc diễn văn khai giảng</w:t>
      </w:r>
      <w:r w:rsidR="009D3831" w:rsidRPr="00E268F2">
        <w:rPr>
          <w:rFonts w:ascii="Times New Roman" w:hAnsi="Times New Roman" w:cs="Times New Roman"/>
          <w:sz w:val="27"/>
          <w:szCs w:val="27"/>
        </w:rPr>
        <w:t xml:space="preserve"> năm học mới.</w:t>
      </w:r>
    </w:p>
    <w:p w14:paraId="36F764D6" w14:textId="0EB63C45"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GV và HS phát biểu ý kiến, cam kết thi đua dạy tốt, học tốt.</w:t>
      </w:r>
    </w:p>
    <w:p w14:paraId="4BE43A90" w14:textId="46885DAE" w:rsidR="00C64DE4" w:rsidRPr="00E268F2" w:rsidRDefault="00C64DE4" w:rsidP="0064253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biểu phát biểu ý kiến, chào mừng ngày khai giảng.</w:t>
      </w:r>
    </w:p>
    <w:p w14:paraId="0DA77178" w14:textId="77777777" w:rsidR="00C64DE4"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Văn nghệ chào mừng năm học mới</w:t>
      </w:r>
    </w:p>
    <w:p w14:paraId="6BB8C32F" w14:textId="540FA67F" w:rsidR="00C64DE4" w:rsidRPr="00E268F2" w:rsidRDefault="00C64DE4"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Người dẫn chương trình (MC) giới thiệu các tiết mục văn nghệ. Các lớp trình diễn các tiết mục văn nghệ phù hợp với nội dung chào mừng năm học mới</w:t>
      </w:r>
      <w:r w:rsidR="003B71AB" w:rsidRPr="00E268F2">
        <w:rPr>
          <w:rFonts w:ascii="Times New Roman" w:hAnsi="Times New Roman" w:cs="Times New Roman"/>
          <w:sz w:val="27"/>
          <w:szCs w:val="27"/>
        </w:rPr>
        <w:t>: hát, múa,…</w:t>
      </w:r>
    </w:p>
    <w:p w14:paraId="2A24E3ED" w14:textId="1EAD7761" w:rsidR="00C64DE4" w:rsidRPr="00E268F2" w:rsidRDefault="00C64DE4"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Gợi ý một số bài hát: </w:t>
      </w:r>
      <w:r w:rsidRPr="00E268F2">
        <w:rPr>
          <w:rFonts w:ascii="Times New Roman" w:hAnsi="Times New Roman" w:cs="Times New Roman"/>
          <w:i/>
          <w:iCs/>
          <w:sz w:val="27"/>
          <w:szCs w:val="27"/>
        </w:rPr>
        <w:t>Mái trường mến yêu (tác giả: Lê Quốc Thắng), Chào năm học mới (tác giả: Phạm Hải Đăng), Mùa thu ngày khai trường (tác giả: Vũ Trọng Tường</w:t>
      </w:r>
      <w:r w:rsidR="00295AE0" w:rsidRPr="00E268F2">
        <w:rPr>
          <w:rFonts w:ascii="Times New Roman" w:hAnsi="Times New Roman" w:cs="Times New Roman"/>
          <w:i/>
          <w:iCs/>
          <w:sz w:val="27"/>
          <w:szCs w:val="27"/>
        </w:rPr>
        <w:t>),…</w:t>
      </w:r>
    </w:p>
    <w:p w14:paraId="60D6E6E5" w14:textId="43FB90A7" w:rsidR="003B71AB" w:rsidRPr="00E268F2" w:rsidRDefault="003B71AB"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3. Phát động phong trào “Ngày hội tình bạn”</w:t>
      </w:r>
    </w:p>
    <w:p w14:paraId="2F64CE9C" w14:textId="3570B905" w:rsidR="003B71AB" w:rsidRPr="00E268F2" w:rsidRDefault="003B71AB" w:rsidP="00642534">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 xml:space="preserve">Bí thư Đoàn Thanh niên Cộng sản Hồ Chí Minh hoặc TPT Đội nói </w:t>
      </w:r>
      <w:r w:rsidR="00D526DF" w:rsidRPr="00E268F2">
        <w:rPr>
          <w:rFonts w:ascii="Times New Roman" w:hAnsi="Times New Roman" w:cs="Times New Roman"/>
          <w:sz w:val="27"/>
          <w:szCs w:val="27"/>
        </w:rPr>
        <w:t>về ý nghĩa và tầm quan trọng của tình bạn – người bạn đồng hành trong năm học mới.</w:t>
      </w:r>
    </w:p>
    <w:p w14:paraId="2B692433" w14:textId="77777777" w:rsidR="00236A06" w:rsidRPr="00E268F2" w:rsidRDefault="00D526DF" w:rsidP="00642534">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Phát động phong trào “Ngày hội tình bạn”:</w:t>
      </w:r>
    </w:p>
    <w:p w14:paraId="3CB22D0E" w14:textId="77777777" w:rsidR="00236A06" w:rsidRPr="00E268F2" w:rsidRDefault="00D526DF" w:rsidP="00642534">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các khối lớp viết một bức thư hoặc một tin nhắn cảm ơn</w:t>
      </w:r>
      <w:r w:rsidR="00CC56AC" w:rsidRPr="00E268F2">
        <w:rPr>
          <w:rFonts w:ascii="Times New Roman" w:hAnsi="Times New Roman" w:cs="Times New Roman"/>
          <w:sz w:val="27"/>
          <w:szCs w:val="27"/>
        </w:rPr>
        <w:t xml:space="preserve"> hoặc xin lỗi, gửi một tấm hình đẹp hoặc một tấm hình vui vẻ, hài hước cho bạn của mình.</w:t>
      </w:r>
    </w:p>
    <w:p w14:paraId="76D65962" w14:textId="688E7883" w:rsidR="00CC56AC" w:rsidRPr="00E268F2" w:rsidRDefault="00CC56AC" w:rsidP="00642534">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tìm một người bạn trong lớp có cùng sở thích hoặc một đặc điểm giống mình.</w:t>
      </w:r>
    </w:p>
    <w:p w14:paraId="6448CCB1" w14:textId="77777777" w:rsidR="00673C90" w:rsidRPr="00E268F2" w:rsidRDefault="00673C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7E19B16" w14:textId="7423D03B" w:rsidR="00673C90" w:rsidRPr="00E268F2" w:rsidRDefault="00673C90"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cảm xúc về ngày khai giảng </w:t>
      </w:r>
      <w:r w:rsidR="006955D5" w:rsidRPr="00E268F2">
        <w:rPr>
          <w:rFonts w:ascii="Times New Roman" w:hAnsi="Times New Roman" w:cs="Times New Roman"/>
          <w:sz w:val="27"/>
          <w:szCs w:val="27"/>
        </w:rPr>
        <w:t>năm học mới.</w:t>
      </w:r>
    </w:p>
    <w:p w14:paraId="05076D58" w14:textId="66C728A6" w:rsidR="00673C90" w:rsidRPr="00E268F2" w:rsidRDefault="006955D5"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suy nghĩ, sự hào hứng khi tham gia vào “Ngày hội tình bạn”</w:t>
      </w:r>
      <w:r w:rsidR="00B53D90" w:rsidRPr="00E268F2">
        <w:rPr>
          <w:rFonts w:ascii="Times New Roman" w:hAnsi="Times New Roman" w:cs="Times New Roman"/>
          <w:sz w:val="27"/>
          <w:szCs w:val="27"/>
        </w:rPr>
        <w:t>.</w:t>
      </w:r>
    </w:p>
    <w:p w14:paraId="334410B4" w14:textId="588F9779" w:rsidR="00B53D90" w:rsidRPr="00E268F2" w:rsidRDefault="00B53D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54197B1" w14:textId="54C6EBD3" w:rsidR="00B53D90" w:rsidRPr="00E268F2" w:rsidRDefault="00B53D90"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các lớp cam kết thực hiện nội quy trường, lớp và thi đua học tốt, rèn luyện tốt.</w:t>
      </w:r>
    </w:p>
    <w:p w14:paraId="08FA6DFD" w14:textId="30E9EB97" w:rsidR="00673C90" w:rsidRPr="00E268F2" w:rsidRDefault="00B53D90"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Thể hiện tình bạn thân thiết với các bạn trong lớp, trong trường bằng những lời nói, việc làm cụ thể.</w:t>
      </w:r>
    </w:p>
    <w:p w14:paraId="5E952708" w14:textId="77777777" w:rsidR="00B53D90" w:rsidRPr="00E268F2" w:rsidRDefault="00B53D90" w:rsidP="00A615CA">
      <w:pPr>
        <w:spacing w:after="0" w:line="360" w:lineRule="auto"/>
        <w:rPr>
          <w:rFonts w:ascii="Times New Roman" w:hAnsi="Times New Roman" w:cs="Times New Roman"/>
          <w:sz w:val="27"/>
          <w:szCs w:val="27"/>
        </w:rPr>
      </w:pPr>
    </w:p>
    <w:p w14:paraId="0A5A2C0D" w14:textId="36DBBDB5" w:rsidR="00337F36" w:rsidRPr="00E268F2" w:rsidRDefault="007B5D40" w:rsidP="00A615CA">
      <w:pPr>
        <w:spacing w:after="0" w:line="360" w:lineRule="auto"/>
        <w:jc w:val="center"/>
        <w:rPr>
          <w:sz w:val="27"/>
          <w:szCs w:val="27"/>
        </w:rPr>
      </w:pPr>
      <w:r w:rsidRPr="00E268F2">
        <w:rPr>
          <w:sz w:val="27"/>
          <w:szCs w:val="27"/>
        </w:rPr>
        <w:t>*********************</w:t>
      </w:r>
    </w:p>
    <w:p w14:paraId="2709A285" w14:textId="77777777" w:rsidR="00337F36" w:rsidRPr="00E268F2" w:rsidRDefault="00337F36" w:rsidP="00A615CA">
      <w:pPr>
        <w:spacing w:after="0" w:line="360" w:lineRule="auto"/>
        <w:rPr>
          <w:sz w:val="27"/>
          <w:szCs w:val="27"/>
        </w:rPr>
      </w:pPr>
      <w:r w:rsidRPr="00E268F2">
        <w:rPr>
          <w:sz w:val="27"/>
          <w:szCs w:val="27"/>
        </w:rPr>
        <w:br w:type="page"/>
      </w:r>
    </w:p>
    <w:p w14:paraId="71B3FC29"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0DDAE54"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4D865E48" w14:textId="77777777" w:rsidR="007B5D40" w:rsidRPr="00E268F2" w:rsidRDefault="007B5D40" w:rsidP="00A615CA">
      <w:pPr>
        <w:spacing w:after="0" w:line="360" w:lineRule="auto"/>
        <w:jc w:val="center"/>
        <w:rPr>
          <w:sz w:val="27"/>
          <w:szCs w:val="27"/>
        </w:rPr>
      </w:pPr>
    </w:p>
    <w:p w14:paraId="225BD8DB" w14:textId="77777777" w:rsidR="00337F36" w:rsidRPr="00E268F2" w:rsidRDefault="00E13EEE" w:rsidP="00A615CA">
      <w:pPr>
        <w:pStyle w:val="Heading2"/>
        <w:spacing w:before="0" w:after="0" w:line="360" w:lineRule="auto"/>
        <w:jc w:val="center"/>
        <w:rPr>
          <w:sz w:val="27"/>
          <w:szCs w:val="27"/>
        </w:rPr>
      </w:pPr>
      <w:r w:rsidRPr="00E268F2">
        <w:rPr>
          <w:sz w:val="27"/>
          <w:szCs w:val="27"/>
        </w:rPr>
        <w:t xml:space="preserve">Tuần 1 - Tiết 2. </w:t>
      </w:r>
      <w:r w:rsidR="00724633" w:rsidRPr="00E268F2">
        <w:rPr>
          <w:sz w:val="27"/>
          <w:szCs w:val="27"/>
        </w:rPr>
        <w:t xml:space="preserve">HĐ giáo dục </w:t>
      </w:r>
      <w:r w:rsidR="00980CDE" w:rsidRPr="00E268F2">
        <w:rPr>
          <w:sz w:val="27"/>
          <w:szCs w:val="27"/>
        </w:rPr>
        <w:t>–</w:t>
      </w:r>
      <w:r w:rsidR="00724633" w:rsidRPr="00E268F2">
        <w:rPr>
          <w:sz w:val="27"/>
          <w:szCs w:val="27"/>
        </w:rPr>
        <w:t xml:space="preserve"> </w:t>
      </w:r>
      <w:r w:rsidR="00980CDE" w:rsidRPr="00E268F2">
        <w:rPr>
          <w:sz w:val="27"/>
          <w:szCs w:val="27"/>
        </w:rPr>
        <w:t>Xây dựng và giữ gìn tình bạn</w:t>
      </w:r>
    </w:p>
    <w:p w14:paraId="4058977C" w14:textId="37230D5B" w:rsidR="00E13EEE" w:rsidRPr="00E268F2" w:rsidRDefault="00724633" w:rsidP="0024100A">
      <w:pPr>
        <w:rPr>
          <w:sz w:val="27"/>
          <w:szCs w:val="27"/>
        </w:rPr>
      </w:pPr>
      <w:r w:rsidRPr="00E268F2">
        <w:rPr>
          <w:sz w:val="27"/>
          <w:szCs w:val="27"/>
        </w:rPr>
        <w:t xml:space="preserve"> </w:t>
      </w:r>
    </w:p>
    <w:p w14:paraId="21B842B2" w14:textId="77777777" w:rsidR="002355A1" w:rsidRPr="00E268F2" w:rsidRDefault="00673C90"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34E3678E"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1308719B" w14:textId="77777777" w:rsidR="00673C90" w:rsidRPr="00E268F2" w:rsidRDefault="00673C9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5FAF191" w14:textId="62F65120" w:rsidR="00673C90" w:rsidRPr="00E268F2" w:rsidRDefault="00980CDE"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Chia sẻ và nêu được cách xây dựng, giữ gìn tình bạn.</w:t>
      </w:r>
    </w:p>
    <w:p w14:paraId="47123299" w14:textId="49FBDBF4" w:rsidR="00EF30D4" w:rsidRPr="00E268F2" w:rsidRDefault="00980CDE"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Giải quyết được những khó khăn trong tình bạn như hiểu lầm, đố kị, áp lực từ bạn hoặc nhóm bạn để giữ gìn tình bạn.</w:t>
      </w:r>
    </w:p>
    <w:p w14:paraId="5C74DD98" w14:textId="10403D08" w:rsidR="00980CDE" w:rsidRPr="00E268F2" w:rsidRDefault="0069189F"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Trân trọng những giá trị tốt đẹp của tình bạn, những phẩm chất của một người bạn tốt.</w:t>
      </w:r>
    </w:p>
    <w:p w14:paraId="426BCC4A" w14:textId="1CA487BD" w:rsidR="0069189F" w:rsidRPr="00E268F2" w:rsidRDefault="0069189F"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giao tiếp, hợp tác; phẩm chất nhân ái, trung thực.</w:t>
      </w:r>
    </w:p>
    <w:p w14:paraId="202BF924"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201A096" w14:textId="6416E27E"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237A7169" w14:textId="7FC990BD" w:rsidR="00033BF8" w:rsidRPr="00E268F2" w:rsidRDefault="00033BF8"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r w:rsidR="00295AE0" w:rsidRPr="00E268F2">
        <w:rPr>
          <w:rFonts w:ascii="Times New Roman" w:hAnsi="Times New Roman"/>
          <w:sz w:val="27"/>
          <w:szCs w:val="27"/>
        </w:rPr>
        <w:t>.</w:t>
      </w:r>
    </w:p>
    <w:p w14:paraId="2B5D9799" w14:textId="72C28DF4" w:rsidR="00EF30D4" w:rsidRPr="00E268F2" w:rsidRDefault="00033BF8"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r w:rsidR="00295AE0" w:rsidRPr="00E268F2">
        <w:rPr>
          <w:rFonts w:ascii="Times New Roman" w:hAnsi="Times New Roman"/>
          <w:sz w:val="27"/>
          <w:szCs w:val="27"/>
        </w:rPr>
        <w:t>.</w:t>
      </w:r>
    </w:p>
    <w:p w14:paraId="408D82E0" w14:textId="4774D4B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00033BF8" w:rsidRPr="00E268F2">
        <w:rPr>
          <w:rFonts w:ascii="Times New Roman" w:hAnsi="Times New Roman" w:cs="Times New Roman"/>
          <w:sz w:val="27"/>
          <w:szCs w:val="27"/>
        </w:rPr>
        <w:t>: Giải quyết được vấn đề nảy sinh trong hoạt động và trong quan hệ với bạn bè.</w:t>
      </w:r>
    </w:p>
    <w:p w14:paraId="0FE2B15B"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00033BF8" w:rsidRPr="00E268F2">
        <w:rPr>
          <w:rFonts w:ascii="Times New Roman" w:hAnsi="Times New Roman" w:cs="Times New Roman"/>
          <w:sz w:val="27"/>
          <w:szCs w:val="27"/>
        </w:rPr>
        <w:t>Có tinh thần trách nhiệm trong học tập, nhân ái và trung thực.</w:t>
      </w:r>
    </w:p>
    <w:p w14:paraId="06BAABB5"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259E258" w14:textId="0B544D92"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E9D5984" w14:textId="77777777" w:rsidR="00236A06" w:rsidRPr="00E268F2" w:rsidRDefault="004723DB"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thẻ hình chữ nhật, hình tròn và ghi nội dung trên mỗi thẻ.</w:t>
      </w:r>
    </w:p>
    <w:p w14:paraId="673B8AD6" w14:textId="77777777" w:rsidR="00236A06" w:rsidRPr="00E268F2" w:rsidRDefault="004723DB" w:rsidP="00642534">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 </w:t>
      </w:r>
      <w:r w:rsidR="004955FC" w:rsidRPr="00E268F2">
        <w:rPr>
          <w:rFonts w:ascii="Times New Roman" w:hAnsi="Times New Roman" w:cs="Times New Roman"/>
          <w:sz w:val="27"/>
          <w:szCs w:val="27"/>
        </w:rPr>
        <w:t>Thẻ hình chữ nhật màu nâu: tôn trọng, trung thực, yêu thương, tin cậy, hoà đồng.</w:t>
      </w:r>
    </w:p>
    <w:p w14:paraId="1CC6887D" w14:textId="77777777" w:rsidR="00236A06" w:rsidRPr="00E268F2" w:rsidRDefault="004955FC" w:rsidP="00642534">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Thẻ hình chữ nhật màu xanh: Nói lời xin lỗi nếu gây tốn thương cho bạn, không làm</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bạn xấu hổ và lo lắng; lắng nghe và không phán xét; dành thời gian cho nhau, chia sẻ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khó khăn với nhau; hỗ trợ lẫn nhau.</w:t>
      </w:r>
    </w:p>
    <w:p w14:paraId="65CDDBB1" w14:textId="59E40CA9" w:rsidR="00CF48BB" w:rsidRPr="00E268F2" w:rsidRDefault="004955FC" w:rsidP="00642534">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hình tròn có các màu xanh, vàng, đỏ, hồng: Tạo cảm xúc tích cực, chấp nhận nhau;</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cùng nhau tiễn bộ; cảm thấy tốt hơn khi là chính mình.</w:t>
      </w:r>
    </w:p>
    <w:p w14:paraId="64FE9B60" w14:textId="11C71A7D" w:rsidR="00EF30D4" w:rsidRPr="00E268F2" w:rsidRDefault="00766E86"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được in sẵn để phát cho các nhóm.</w:t>
      </w:r>
    </w:p>
    <w:p w14:paraId="7B28227A" w14:textId="551DA5E3" w:rsidR="00766E86" w:rsidRPr="00E268F2" w:rsidRDefault="00766E86"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Công cụ khác nhau như kéo, băng dính, bút dạ màu</w:t>
      </w:r>
      <w:r w:rsidR="00BD27FA" w:rsidRPr="00E268F2">
        <w:rPr>
          <w:rFonts w:ascii="Times New Roman" w:hAnsi="Times New Roman" w:cs="Times New Roman"/>
          <w:sz w:val="27"/>
          <w:szCs w:val="27"/>
        </w:rPr>
        <w:t>.</w:t>
      </w:r>
    </w:p>
    <w:p w14:paraId="169BA3C5" w14:textId="2CF6FB0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38E9ACEE" w14:textId="3B354A60" w:rsidR="00BD27FA" w:rsidRPr="00E268F2" w:rsidRDefault="00BD27FA"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Nghiên cứu các tình huống.</w:t>
      </w:r>
    </w:p>
    <w:p w14:paraId="7C73B125" w14:textId="697E581F" w:rsidR="00BD27FA" w:rsidRPr="00E268F2" w:rsidRDefault="00BD27FA"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bìa các màu, kéo cắt giấy, hồ (keo dán).</w:t>
      </w:r>
    </w:p>
    <w:p w14:paraId="4F1A3377" w14:textId="3F28FC1D" w:rsidR="00BD27FA" w:rsidRPr="00E268F2" w:rsidRDefault="00BD27FA"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các vật liệu, đồ dùng để làm một món quà tặng bạn.</w:t>
      </w:r>
    </w:p>
    <w:p w14:paraId="6BE673A3"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2EF2177" w14:textId="0F21F413" w:rsidR="00EF30D4" w:rsidRPr="00E268F2" w:rsidRDefault="00337F36"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A. </w:t>
      </w:r>
      <w:r w:rsidR="00EF30D4" w:rsidRPr="00E268F2">
        <w:rPr>
          <w:rFonts w:ascii="Times New Roman" w:hAnsi="Times New Roman" w:cs="Times New Roman"/>
          <w:b/>
          <w:sz w:val="27"/>
          <w:szCs w:val="27"/>
        </w:rPr>
        <w:t>HOẠT ĐỘNG KHỞI ĐỘNG</w:t>
      </w:r>
    </w:p>
    <w:p w14:paraId="2AE37F6A" w14:textId="5AF858A6"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00033BF8" w:rsidRPr="00E268F2">
        <w:rPr>
          <w:rFonts w:ascii="Times New Roman" w:hAnsi="Times New Roman" w:cs="Times New Roman"/>
          <w:sz w:val="27"/>
          <w:szCs w:val="27"/>
        </w:rPr>
        <w:t>GV tạo tâm thế hào hứng cho HS thông qua việc chơi trò chơi “</w:t>
      </w:r>
      <w:r w:rsidR="00CF3FC3" w:rsidRPr="00E268F2">
        <w:rPr>
          <w:rFonts w:ascii="Times New Roman" w:hAnsi="Times New Roman" w:cs="Times New Roman"/>
          <w:sz w:val="27"/>
          <w:szCs w:val="27"/>
        </w:rPr>
        <w:t>Vũ điệu tự do</w:t>
      </w:r>
      <w:r w:rsidR="00033BF8" w:rsidRPr="00E268F2">
        <w:rPr>
          <w:rFonts w:ascii="Times New Roman" w:hAnsi="Times New Roman" w:cs="Times New Roman"/>
          <w:sz w:val="27"/>
          <w:szCs w:val="27"/>
        </w:rPr>
        <w:t>”.</w:t>
      </w:r>
    </w:p>
    <w:p w14:paraId="749BCD4A" w14:textId="046DBB5D"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00033BF8" w:rsidRPr="00E268F2">
        <w:rPr>
          <w:rFonts w:ascii="Times New Roman" w:hAnsi="Times New Roman" w:cs="Times New Roman"/>
          <w:sz w:val="27"/>
          <w:szCs w:val="27"/>
        </w:rPr>
        <w:t>GV tổ chức cho HS chơi trò chơi, HS tham gia nhiệt tình</w:t>
      </w:r>
      <w:r w:rsidR="00CF3FC3" w:rsidRPr="00E268F2">
        <w:rPr>
          <w:rFonts w:ascii="Times New Roman" w:hAnsi="Times New Roman" w:cs="Times New Roman"/>
          <w:sz w:val="27"/>
          <w:szCs w:val="27"/>
        </w:rPr>
        <w:t>.</w:t>
      </w:r>
    </w:p>
    <w:p w14:paraId="181F812D" w14:textId="076FA2DA"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00033BF8" w:rsidRPr="00E268F2">
        <w:rPr>
          <w:rFonts w:ascii="Times New Roman" w:hAnsi="Times New Roman" w:cs="Times New Roman"/>
          <w:sz w:val="27"/>
          <w:szCs w:val="27"/>
        </w:rPr>
        <w:t xml:space="preserve">HS </w:t>
      </w:r>
      <w:r w:rsidR="00D13205" w:rsidRPr="00E268F2">
        <w:rPr>
          <w:rFonts w:ascii="Times New Roman" w:hAnsi="Times New Roman" w:cs="Times New Roman"/>
          <w:sz w:val="27"/>
          <w:szCs w:val="27"/>
        </w:rPr>
        <w:t>hoàn thành nhiệm vụ GV đề ra.</w:t>
      </w:r>
    </w:p>
    <w:p w14:paraId="0BAB6767"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49AA9BE8"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12BE3AE" w14:textId="703B73A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945436" w:rsidRPr="00E268F2">
        <w:rPr>
          <w:rFonts w:ascii="Times New Roman" w:hAnsi="Times New Roman"/>
          <w:b/>
          <w:i/>
          <w:iCs/>
          <w:color w:val="000000" w:themeColor="text1"/>
          <w:sz w:val="27"/>
          <w:szCs w:val="27"/>
          <w:lang w:val="de-DE"/>
        </w:rPr>
        <w:t>Vũ điệu tự do</w:t>
      </w:r>
      <w:r w:rsidR="00152BCC" w:rsidRPr="00E268F2">
        <w:rPr>
          <w:rFonts w:ascii="Times New Roman" w:hAnsi="Times New Roman" w:cs="Times New Roman"/>
          <w:sz w:val="27"/>
          <w:szCs w:val="27"/>
          <w:lang w:val="de-DE"/>
        </w:rPr>
        <w:t>”</w:t>
      </w:r>
      <w:r w:rsidR="00152BCC" w:rsidRPr="00E268F2">
        <w:rPr>
          <w:rFonts w:ascii="Times New Roman" w:hAnsi="Times New Roman"/>
          <w:iCs/>
          <w:color w:val="000000" w:themeColor="text1"/>
          <w:sz w:val="27"/>
          <w:szCs w:val="27"/>
          <w:lang w:val="de-DE"/>
        </w:rPr>
        <w:t>.</w:t>
      </w:r>
    </w:p>
    <w:p w14:paraId="3B72E0A3" w14:textId="77777777" w:rsidR="00337F36"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45436" w:rsidRPr="00E268F2">
        <w:rPr>
          <w:rFonts w:ascii="Times New Roman" w:hAnsi="Times New Roman"/>
          <w:iCs/>
          <w:color w:val="000000" w:themeColor="text1"/>
          <w:sz w:val="27"/>
          <w:szCs w:val="27"/>
          <w:lang w:val="de-DE"/>
        </w:rPr>
        <w:t>hướng dẫn cách chơi</w:t>
      </w:r>
      <w:r w:rsidRPr="00E268F2">
        <w:rPr>
          <w:rFonts w:ascii="Times New Roman" w:hAnsi="Times New Roman"/>
          <w:iCs/>
          <w:color w:val="000000" w:themeColor="text1"/>
          <w:sz w:val="27"/>
          <w:szCs w:val="27"/>
          <w:lang w:val="de-DE"/>
        </w:rPr>
        <w:t xml:space="preserve">: </w:t>
      </w:r>
    </w:p>
    <w:p w14:paraId="7BCA603A" w14:textId="1CE9536F" w:rsidR="00121C5D"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 xml:space="preserve"> </w:t>
      </w:r>
      <w:r w:rsidR="0013276C" w:rsidRPr="00E268F2">
        <w:rPr>
          <w:rFonts w:ascii="Times New Roman" w:hAnsi="Times New Roman"/>
          <w:i/>
          <w:iCs/>
          <w:color w:val="000000" w:themeColor="text1"/>
          <w:sz w:val="27"/>
          <w:szCs w:val="27"/>
          <w:lang w:val="de-DE"/>
        </w:rPr>
        <w:t>d</w:t>
      </w:r>
      <w:r w:rsidR="00730619" w:rsidRPr="00E268F2">
        <w:rPr>
          <w:rFonts w:ascii="Times New Roman" w:hAnsi="Times New Roman"/>
          <w:i/>
          <w:iCs/>
          <w:color w:val="000000" w:themeColor="text1"/>
          <w:sz w:val="27"/>
          <w:szCs w:val="27"/>
          <w:lang w:val="de-DE"/>
        </w:rPr>
        <w:t>ừng trước m</w:t>
      </w:r>
      <w:r w:rsidR="0013276C" w:rsidRPr="00E268F2">
        <w:rPr>
          <w:rFonts w:ascii="Times New Roman" w:hAnsi="Times New Roman"/>
          <w:i/>
          <w:iCs/>
          <w:color w:val="000000" w:themeColor="text1"/>
          <w:sz w:val="27"/>
          <w:szCs w:val="27"/>
          <w:lang w:val="de-DE"/>
        </w:rPr>
        <w:t>ặ</w:t>
      </w:r>
      <w:r w:rsidR="00730619" w:rsidRPr="00E268F2">
        <w:rPr>
          <w:rFonts w:ascii="Times New Roman" w:hAnsi="Times New Roman"/>
          <w:i/>
          <w:iCs/>
          <w:color w:val="000000" w:themeColor="text1"/>
          <w:sz w:val="27"/>
          <w:szCs w:val="27"/>
          <w:lang w:val="de-DE"/>
        </w:rPr>
        <w:t>t hoặc gọi tên 1 bạn. Ngay khi quản trò dừng lại,</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bạn đứng đối diện sẽ thực hiện một động tác khác theo ý mình, đi xung quanh các bạn</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 xml:space="preserve">rồi dừng lại trước hoặc gọi lên một bạn khác thực hiện động </w:t>
      </w:r>
      <w:r w:rsidR="0013276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ác khác. Vòng chơi như vậy</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lặp lại cho đến khi cả lớp muốn kết thúc.</w:t>
      </w:r>
    </w:p>
    <w:p w14:paraId="7402948D" w14:textId="79CE9711" w:rsidR="0013276C"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13276C" w:rsidRPr="00E268F2">
        <w:rPr>
          <w:rFonts w:ascii="Times New Roman" w:hAnsi="Times New Roman"/>
          <w:i/>
          <w:iCs/>
          <w:color w:val="000000" w:themeColor="text1"/>
          <w:sz w:val="27"/>
          <w:szCs w:val="27"/>
          <w:lang w:val="de-DE"/>
        </w:rPr>
        <w:t>Thời gian cho mỗi lượt chơi</w:t>
      </w:r>
      <w:r w:rsidR="004017B5" w:rsidRPr="00E268F2">
        <w:rPr>
          <w:rFonts w:ascii="Times New Roman" w:hAnsi="Times New Roman"/>
          <w:i/>
          <w:iCs/>
          <w:color w:val="000000" w:themeColor="text1"/>
          <w:sz w:val="27"/>
          <w:szCs w:val="27"/>
          <w:lang w:val="de-DE"/>
        </w:rPr>
        <w:t xml:space="preserve"> khoảng 15 – 30 giây/bạn.</w:t>
      </w:r>
    </w:p>
    <w:p w14:paraId="18D601EE" w14:textId="01964B9C" w:rsidR="007E4D3E" w:rsidRPr="00E268F2" w:rsidRDefault="007E4D3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w:t>
      </w:r>
      <w:r w:rsidR="00337F36" w:rsidRPr="00E268F2">
        <w:rPr>
          <w:rFonts w:ascii="Times New Roman" w:hAnsi="Times New Roman"/>
          <w:color w:val="000000" w:themeColor="text1"/>
          <w:sz w:val="27"/>
          <w:szCs w:val="27"/>
          <w:lang w:val="de-DE"/>
        </w:rPr>
        <w:t xml:space="preserve">HS trả lời câu hỏi: </w:t>
      </w:r>
      <w:r w:rsidR="00337F36" w:rsidRPr="00E268F2">
        <w:rPr>
          <w:rFonts w:ascii="Times New Roman" w:hAnsi="Times New Roman"/>
          <w:i/>
          <w:iCs/>
          <w:color w:val="000000" w:themeColor="text1"/>
          <w:sz w:val="27"/>
          <w:szCs w:val="27"/>
          <w:lang w:val="de-DE"/>
        </w:rPr>
        <w:t>N</w:t>
      </w:r>
      <w:r w:rsidRPr="00E268F2">
        <w:rPr>
          <w:rFonts w:ascii="Times New Roman" w:hAnsi="Times New Roman"/>
          <w:i/>
          <w:iCs/>
          <w:color w:val="000000" w:themeColor="text1"/>
          <w:sz w:val="27"/>
          <w:szCs w:val="27"/>
          <w:lang w:val="de-DE"/>
        </w:rPr>
        <w:t>êu cảm xúc của bản thân (vui vẻ, hào hứng, cảm thấy sự e ngại cá nhân được tháo gỡ,...</w:t>
      </w:r>
      <w:r w:rsidR="00152BCC" w:rsidRPr="00E268F2">
        <w:rPr>
          <w:rFonts w:ascii="Times New Roman" w:hAnsi="Times New Roman"/>
          <w:i/>
          <w:iCs/>
          <w:color w:val="000000" w:themeColor="text1"/>
          <w:sz w:val="27"/>
          <w:szCs w:val="27"/>
          <w:lang w:val="de-DE"/>
        </w:rPr>
        <w:t>)</w:t>
      </w:r>
      <w:r w:rsidR="00337F36" w:rsidRPr="00E268F2">
        <w:rPr>
          <w:rFonts w:ascii="Times New Roman" w:hAnsi="Times New Roman"/>
          <w:i/>
          <w:iCs/>
          <w:color w:val="000000" w:themeColor="text1"/>
          <w:sz w:val="27"/>
          <w:szCs w:val="27"/>
          <w:lang w:val="de-DE"/>
        </w:rPr>
        <w:t>.</w:t>
      </w:r>
    </w:p>
    <w:p w14:paraId="1DDA7EFE"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2469BBB" w14:textId="790D46E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4017B5" w:rsidRPr="00E268F2">
        <w:rPr>
          <w:rFonts w:ascii="Times New Roman" w:hAnsi="Times New Roman"/>
          <w:iCs/>
          <w:color w:val="000000" w:themeColor="text1"/>
          <w:sz w:val="27"/>
          <w:szCs w:val="27"/>
          <w:lang w:val="de-DE"/>
        </w:rPr>
        <w:t xml:space="preserve">cả lớp </w:t>
      </w:r>
      <w:r w:rsidRPr="00E268F2">
        <w:rPr>
          <w:rFonts w:ascii="Times New Roman" w:hAnsi="Times New Roman"/>
          <w:iCs/>
          <w:color w:val="000000" w:themeColor="text1"/>
          <w:sz w:val="27"/>
          <w:szCs w:val="27"/>
          <w:lang w:val="de-DE"/>
        </w:rPr>
        <w:t>lắng nghe và tham gia chơi trò chơi</w:t>
      </w:r>
      <w:r w:rsidR="00337F36" w:rsidRPr="00E268F2">
        <w:rPr>
          <w:rFonts w:ascii="Times New Roman" w:hAnsi="Times New Roman"/>
          <w:iCs/>
          <w:color w:val="000000" w:themeColor="text1"/>
          <w:sz w:val="27"/>
          <w:szCs w:val="27"/>
          <w:lang w:val="de-DE"/>
        </w:rPr>
        <w:t>.</w:t>
      </w:r>
    </w:p>
    <w:p w14:paraId="40F74AE5" w14:textId="40576457" w:rsidR="00337F36" w:rsidRPr="00E268F2" w:rsidRDefault="00337F36"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9D13D62" w14:textId="77777777" w:rsidR="00EF30D4" w:rsidRPr="00E268F2" w:rsidRDefault="00121C5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w:t>
      </w:r>
      <w:r w:rsidR="00712325" w:rsidRPr="00E268F2">
        <w:rPr>
          <w:rFonts w:ascii="Times New Roman" w:hAnsi="Times New Roman"/>
          <w:b/>
          <w:iCs/>
          <w:color w:val="000000" w:themeColor="text1"/>
          <w:sz w:val="27"/>
          <w:szCs w:val="27"/>
          <w:lang w:val="de-DE"/>
        </w:rPr>
        <w:t>, 4</w:t>
      </w:r>
      <w:r w:rsidRPr="00E268F2">
        <w:rPr>
          <w:rFonts w:ascii="Times New Roman" w:hAnsi="Times New Roman"/>
          <w:b/>
          <w:iCs/>
          <w:color w:val="000000" w:themeColor="text1"/>
          <w:sz w:val="27"/>
          <w:szCs w:val="27"/>
          <w:lang w:val="de-DE"/>
        </w:rPr>
        <w:t>: Báo cáo</w:t>
      </w:r>
      <w:r w:rsidR="00712325" w:rsidRPr="00E268F2">
        <w:rPr>
          <w:rFonts w:ascii="Times New Roman" w:hAnsi="Times New Roman"/>
          <w:b/>
          <w:iCs/>
          <w:color w:val="000000" w:themeColor="text1"/>
          <w:sz w:val="27"/>
          <w:szCs w:val="27"/>
          <w:lang w:val="de-DE"/>
        </w:rPr>
        <w:t>, đánh giá</w:t>
      </w:r>
      <w:r w:rsidRPr="00E268F2">
        <w:rPr>
          <w:rFonts w:ascii="Times New Roman" w:hAnsi="Times New Roman"/>
          <w:b/>
          <w:iCs/>
          <w:color w:val="000000" w:themeColor="text1"/>
          <w:sz w:val="27"/>
          <w:szCs w:val="27"/>
          <w:lang w:val="de-DE"/>
        </w:rPr>
        <w:t xml:space="preserve"> kết quả </w:t>
      </w:r>
      <w:r w:rsidR="00712325" w:rsidRPr="00E268F2">
        <w:rPr>
          <w:rFonts w:ascii="Times New Roman" w:hAnsi="Times New Roman"/>
          <w:b/>
          <w:iCs/>
          <w:color w:val="000000" w:themeColor="text1"/>
          <w:sz w:val="27"/>
          <w:szCs w:val="27"/>
          <w:lang w:val="de-DE"/>
        </w:rPr>
        <w:t>thực hiện nhiệm vụ</w:t>
      </w:r>
    </w:p>
    <w:p w14:paraId="7B2CBA61" w14:textId="676C9285" w:rsidR="00121C5D"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12325" w:rsidRPr="00E268F2">
        <w:rPr>
          <w:rFonts w:ascii="Times New Roman" w:hAnsi="Times New Roman"/>
          <w:iCs/>
          <w:color w:val="000000" w:themeColor="text1"/>
          <w:sz w:val="27"/>
          <w:szCs w:val="27"/>
          <w:lang w:val="de-DE"/>
        </w:rPr>
        <w:t>GV nhận xét, đánh giá</w:t>
      </w:r>
      <w:r w:rsidR="007E4D3E" w:rsidRPr="00E268F2">
        <w:rPr>
          <w:rFonts w:ascii="Times New Roman" w:hAnsi="Times New Roman"/>
          <w:iCs/>
          <w:color w:val="000000" w:themeColor="text1"/>
          <w:sz w:val="27"/>
          <w:szCs w:val="27"/>
          <w:lang w:val="de-DE"/>
        </w:rPr>
        <w:t>.</w:t>
      </w:r>
    </w:p>
    <w:p w14:paraId="6DDD2249" w14:textId="04C83FCD" w:rsidR="00337F36" w:rsidRPr="00E268F2" w:rsidRDefault="00337F36"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Pr="00E268F2">
        <w:rPr>
          <w:rFonts w:ascii="Times New Roman" w:hAnsi="Times New Roman"/>
          <w:b/>
          <w:bCs/>
          <w:i/>
          <w:color w:val="000000" w:themeColor="text1"/>
          <w:sz w:val="27"/>
          <w:szCs w:val="27"/>
          <w:lang w:val="de-DE"/>
        </w:rPr>
        <w:t>Xây dựng và giữ gìn tình bạn.</w:t>
      </w:r>
    </w:p>
    <w:p w14:paraId="7DF71D03" w14:textId="2253E630" w:rsidR="00712325" w:rsidRPr="00E268F2" w:rsidRDefault="00337F36"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w:t>
      </w:r>
      <w:r w:rsidR="00712325" w:rsidRPr="00E268F2">
        <w:rPr>
          <w:rFonts w:ascii="Times New Roman" w:hAnsi="Times New Roman"/>
          <w:b/>
          <w:iCs/>
          <w:color w:val="000000" w:themeColor="text1"/>
          <w:sz w:val="27"/>
          <w:szCs w:val="27"/>
          <w:lang w:val="de-DE"/>
        </w:rPr>
        <w:t>HOẠT ĐỘNG HÌNH THÀNH KIẾN THỨC</w:t>
      </w:r>
    </w:p>
    <w:p w14:paraId="0C20ED03" w14:textId="0C3EDA13" w:rsidR="00712325" w:rsidRPr="00E268F2" w:rsidRDefault="00712325"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AC0C9E" w:rsidRPr="00E268F2">
        <w:rPr>
          <w:rFonts w:ascii="Times New Roman" w:hAnsi="Times New Roman"/>
          <w:b/>
          <w:iCs/>
          <w:color w:val="000000" w:themeColor="text1"/>
          <w:sz w:val="27"/>
          <w:szCs w:val="27"/>
          <w:lang w:val="de-DE"/>
        </w:rPr>
        <w:t xml:space="preserve">. </w:t>
      </w:r>
      <w:r w:rsidRPr="00E268F2">
        <w:rPr>
          <w:rFonts w:ascii="Times New Roman" w:hAnsi="Times New Roman"/>
          <w:b/>
          <w:iCs/>
          <w:color w:val="000000" w:themeColor="text1"/>
          <w:sz w:val="27"/>
          <w:szCs w:val="27"/>
          <w:lang w:val="de-DE"/>
        </w:rPr>
        <w:t xml:space="preserve">Tìm hiểu </w:t>
      </w:r>
      <w:r w:rsidR="00D33FB4" w:rsidRPr="00E268F2">
        <w:rPr>
          <w:rFonts w:ascii="Times New Roman" w:hAnsi="Times New Roman"/>
          <w:b/>
          <w:iCs/>
          <w:color w:val="000000" w:themeColor="text1"/>
          <w:sz w:val="27"/>
          <w:szCs w:val="27"/>
          <w:lang w:val="de-DE"/>
        </w:rPr>
        <w:t>về việc xây dựng và giữ gìn tình bạn</w:t>
      </w:r>
    </w:p>
    <w:p w14:paraId="66313560" w14:textId="4BB2F00C" w:rsidR="00121C5D"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Thông qua hoạt động, HS:</w:t>
      </w:r>
    </w:p>
    <w:p w14:paraId="08D980F1" w14:textId="0004E432"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N</w:t>
      </w:r>
      <w:r w:rsidR="00D33FB4" w:rsidRPr="00E268F2">
        <w:rPr>
          <w:rFonts w:ascii="Times New Roman" w:hAnsi="Times New Roman"/>
          <w:iCs/>
          <w:color w:val="000000" w:themeColor="text1"/>
          <w:sz w:val="27"/>
          <w:szCs w:val="27"/>
          <w:lang w:val="de-DE"/>
        </w:rPr>
        <w:t>hớ lại và chia sẻ được tình cảm gắn bó, sự trân trọng với người bạn thân thiết.</w:t>
      </w:r>
    </w:p>
    <w:p w14:paraId="1B344198" w14:textId="7ADEA499"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337F36" w:rsidRPr="00E268F2">
        <w:rPr>
          <w:rFonts w:ascii="Times New Roman" w:hAnsi="Times New Roman"/>
          <w:iCs/>
          <w:color w:val="000000" w:themeColor="text1"/>
          <w:sz w:val="27"/>
          <w:szCs w:val="27"/>
          <w:lang w:val="de-DE"/>
        </w:rPr>
        <w:t xml:space="preserve"> N</w:t>
      </w:r>
      <w:r w:rsidRPr="00E268F2">
        <w:rPr>
          <w:rFonts w:ascii="Times New Roman" w:hAnsi="Times New Roman"/>
          <w:iCs/>
          <w:color w:val="000000" w:themeColor="text1"/>
          <w:sz w:val="27"/>
          <w:szCs w:val="27"/>
          <w:lang w:val="de-DE"/>
        </w:rPr>
        <w:t xml:space="preserve">êu được cách </w:t>
      </w:r>
      <w:r w:rsidR="00D33FB4" w:rsidRPr="00E268F2">
        <w:rPr>
          <w:rFonts w:ascii="Times New Roman" w:hAnsi="Times New Roman"/>
          <w:iCs/>
          <w:color w:val="000000" w:themeColor="text1"/>
          <w:sz w:val="27"/>
          <w:szCs w:val="27"/>
          <w:lang w:val="de-DE"/>
        </w:rPr>
        <w:t>xây dựng và giữ gìn tình bạn.</w:t>
      </w:r>
    </w:p>
    <w:p w14:paraId="3EC525DB" w14:textId="4A5D768B"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w:t>
      </w:r>
      <w:r w:rsidR="00DC6956" w:rsidRPr="00E268F2">
        <w:rPr>
          <w:rFonts w:ascii="Times New Roman" w:hAnsi="Times New Roman"/>
          <w:iCs/>
          <w:color w:val="000000" w:themeColor="text1"/>
          <w:sz w:val="27"/>
          <w:szCs w:val="27"/>
          <w:lang w:val="de-DE"/>
        </w:rPr>
        <w:t xml:space="preserve"> về </w:t>
      </w:r>
      <w:r w:rsidR="00775E4A" w:rsidRPr="00E268F2">
        <w:rPr>
          <w:rFonts w:ascii="Times New Roman" w:hAnsi="Times New Roman"/>
          <w:iCs/>
          <w:color w:val="000000" w:themeColor="text1"/>
          <w:sz w:val="27"/>
          <w:szCs w:val="27"/>
          <w:lang w:val="de-DE"/>
        </w:rPr>
        <w:t>tình cảm gắn bó, sự trân trọng với người bạn thân thiết</w:t>
      </w:r>
      <w:r w:rsidRPr="00E268F2">
        <w:rPr>
          <w:rFonts w:ascii="Times New Roman" w:hAnsi="Times New Roman"/>
          <w:iCs/>
          <w:color w:val="000000" w:themeColor="text1"/>
          <w:sz w:val="27"/>
          <w:szCs w:val="27"/>
          <w:lang w:val="de-DE"/>
        </w:rPr>
        <w:t xml:space="preserve">. </w:t>
      </w:r>
    </w:p>
    <w:p w14:paraId="2C4A20E5" w14:textId="352745CA"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sidR="00C40358" w:rsidRPr="00E268F2">
        <w:rPr>
          <w:rFonts w:ascii="Times New Roman" w:hAnsi="Times New Roman"/>
          <w:iCs/>
          <w:color w:val="000000" w:themeColor="text1"/>
          <w:sz w:val="27"/>
          <w:szCs w:val="27"/>
          <w:lang w:val="de-DE"/>
        </w:rPr>
        <w:t xml:space="preserve">chia sẻ được </w:t>
      </w:r>
      <w:r w:rsidR="001A2A5B" w:rsidRPr="00E268F2">
        <w:rPr>
          <w:rFonts w:ascii="Times New Roman" w:hAnsi="Times New Roman"/>
          <w:iCs/>
          <w:color w:val="000000" w:themeColor="text1"/>
          <w:sz w:val="27"/>
          <w:szCs w:val="27"/>
          <w:lang w:val="de-DE"/>
        </w:rPr>
        <w:t>tình cảm gắn bó, sự trân trọng với người bạn thân thiết của mình</w:t>
      </w:r>
      <w:r w:rsidR="00C40358" w:rsidRPr="00E268F2">
        <w:rPr>
          <w:rFonts w:ascii="Times New Roman" w:hAnsi="Times New Roman"/>
          <w:iCs/>
          <w:color w:val="000000" w:themeColor="text1"/>
          <w:sz w:val="27"/>
          <w:szCs w:val="27"/>
          <w:lang w:val="de-DE"/>
        </w:rPr>
        <w:t xml:space="preserve"> và cách xây dựng, giữ gìn tình bạn.</w:t>
      </w:r>
    </w:p>
    <w:p w14:paraId="761B439F" w14:textId="0EFE28B8" w:rsidR="00A73C50"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637"/>
        <w:gridCol w:w="4196"/>
      </w:tblGrid>
      <w:tr w:rsidR="00A615CA" w:rsidRPr="00E268F2" w14:paraId="77B5021C" w14:textId="77777777" w:rsidTr="000C4F8C">
        <w:tc>
          <w:tcPr>
            <w:tcW w:w="5637" w:type="dxa"/>
          </w:tcPr>
          <w:p w14:paraId="5996F866"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96" w:type="dxa"/>
          </w:tcPr>
          <w:p w14:paraId="0FC445C3"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615CA" w:rsidRPr="00E268F2" w14:paraId="2B57DC83" w14:textId="77777777" w:rsidTr="00927518">
        <w:trPr>
          <w:trHeight w:val="1430"/>
        </w:trPr>
        <w:tc>
          <w:tcPr>
            <w:tcW w:w="5637" w:type="dxa"/>
          </w:tcPr>
          <w:p w14:paraId="761ED5D1" w14:textId="58C854F9" w:rsidR="0092359D"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9425A7" w:rsidRPr="00E268F2">
              <w:rPr>
                <w:rFonts w:ascii="Times New Roman" w:hAnsi="Times New Roman"/>
                <w:b/>
                <w:i/>
                <w:iCs/>
                <w:color w:val="000000" w:themeColor="text1"/>
                <w:sz w:val="27"/>
                <w:szCs w:val="27"/>
                <w:lang w:val="de-DE"/>
              </w:rPr>
              <w:t>về một tình bạn mà em đã xây dựng và giữ gìn</w:t>
            </w:r>
            <w:r w:rsidRPr="00E268F2">
              <w:rPr>
                <w:rFonts w:ascii="Times New Roman" w:hAnsi="Times New Roman"/>
                <w:b/>
                <w:i/>
                <w:iCs/>
                <w:color w:val="000000" w:themeColor="text1"/>
                <w:sz w:val="27"/>
                <w:szCs w:val="27"/>
                <w:lang w:val="de-DE"/>
              </w:rPr>
              <w:t>.</w:t>
            </w:r>
          </w:p>
          <w:p w14:paraId="17FDB7A0"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0EBD418" w14:textId="21505282" w:rsidR="00A73C50" w:rsidRPr="00E268F2" w:rsidRDefault="0092359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73C50" w:rsidRPr="00E268F2">
              <w:rPr>
                <w:rFonts w:ascii="Times New Roman" w:hAnsi="Times New Roman"/>
                <w:iCs/>
                <w:color w:val="000000" w:themeColor="text1"/>
                <w:sz w:val="27"/>
                <w:szCs w:val="27"/>
                <w:lang w:val="de-DE"/>
              </w:rPr>
              <w:t xml:space="preserve">giao nhiệm vụ và </w:t>
            </w:r>
            <w:r w:rsidR="00337F36" w:rsidRPr="00E268F2">
              <w:rPr>
                <w:rFonts w:ascii="Times New Roman" w:hAnsi="Times New Roman"/>
                <w:iCs/>
                <w:color w:val="000000" w:themeColor="text1"/>
                <w:sz w:val="27"/>
                <w:szCs w:val="27"/>
                <w:lang w:val="de-DE"/>
              </w:rPr>
              <w:t>yêu cầu</w:t>
            </w:r>
            <w:r w:rsidR="00A73C50"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chia sẻ về một tình bạn mà em đã xây dựng và giữ gìn.</w:t>
            </w:r>
          </w:p>
          <w:p w14:paraId="0AAB1C3F" w14:textId="0FE5989A"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B7A42F9" w14:textId="7C24E2C9" w:rsidR="0092359D" w:rsidRPr="00E268F2" w:rsidRDefault="00A73C50"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0914E4" w:rsidRPr="00E268F2">
              <w:rPr>
                <w:rFonts w:ascii="Times New Roman" w:hAnsi="Times New Roman"/>
                <w:i/>
                <w:iCs/>
                <w:color w:val="000000" w:themeColor="text1"/>
                <w:sz w:val="27"/>
                <w:szCs w:val="27"/>
                <w:lang w:val="de-DE"/>
              </w:rPr>
              <w:t>Em và người bạn đó đã gặp nhau như thế nào?</w:t>
            </w:r>
          </w:p>
          <w:p w14:paraId="2FF2CB02" w14:textId="3A840DB3" w:rsidR="000914E4" w:rsidRPr="00E268F2" w:rsidRDefault="000914E4"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Điều gì khiến em quý mến người bạn đó</w:t>
            </w:r>
            <w:r w:rsidR="003F11BA" w:rsidRPr="00E268F2">
              <w:rPr>
                <w:rFonts w:ascii="Times New Roman" w:hAnsi="Times New Roman"/>
                <w:i/>
                <w:iCs/>
                <w:color w:val="000000" w:themeColor="text1"/>
                <w:sz w:val="27"/>
                <w:szCs w:val="27"/>
                <w:lang w:val="de-DE"/>
              </w:rPr>
              <w:t>?</w:t>
            </w:r>
          </w:p>
          <w:p w14:paraId="666FB973"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72A5DB9" w14:textId="3044E23F"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liên hệ bản thân, liên hệ thực tế và trả lời câu hỏi</w:t>
            </w:r>
            <w:r w:rsidR="000D70D1" w:rsidRPr="00E268F2">
              <w:rPr>
                <w:rFonts w:ascii="Times New Roman" w:hAnsi="Times New Roman"/>
                <w:iCs/>
                <w:color w:val="000000" w:themeColor="text1"/>
                <w:sz w:val="27"/>
                <w:szCs w:val="27"/>
                <w:lang w:val="de-DE"/>
              </w:rPr>
              <w:t>.</w:t>
            </w:r>
          </w:p>
          <w:p w14:paraId="1C5BB137" w14:textId="3DA05099"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5A6017"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25430D" w14:textId="3DFAC130"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D70D1" w:rsidRPr="00E268F2">
              <w:rPr>
                <w:rFonts w:ascii="Times New Roman" w:hAnsi="Times New Roman"/>
                <w:iCs/>
                <w:color w:val="000000" w:themeColor="text1"/>
                <w:sz w:val="27"/>
                <w:szCs w:val="27"/>
                <w:lang w:val="de-DE"/>
              </w:rPr>
              <w:t>mời một số HS chia sẻ trước lớp về tình bạn của mình.</w:t>
            </w:r>
          </w:p>
          <w:p w14:paraId="3392678C" w14:textId="3B637A06"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58A0465" w14:textId="77777777" w:rsidR="00712325"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8FB66B" w14:textId="59036769" w:rsidR="00D96F8A"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C3513" w:rsidRPr="00E268F2">
              <w:rPr>
                <w:rFonts w:ascii="Times New Roman" w:hAnsi="Times New Roman"/>
                <w:iCs/>
                <w:color w:val="000000" w:themeColor="text1"/>
                <w:sz w:val="27"/>
                <w:szCs w:val="27"/>
                <w:lang w:val="de-DE"/>
              </w:rPr>
              <w:t>động viên, khích lệ HS chia sẻ cảm xúc sau khi nghe bạn kể về tình bạn đã xây dựng và giư gìn.</w:t>
            </w:r>
          </w:p>
          <w:p w14:paraId="11BBFB5D" w14:textId="79429D7B"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1561923" w14:textId="5C3CCEEB" w:rsidR="00C81374" w:rsidRPr="00E268F2" w:rsidRDefault="00C81374"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sidR="00D96F8A" w:rsidRPr="00E268F2">
              <w:rPr>
                <w:rFonts w:ascii="Times New Roman" w:hAnsi="Times New Roman"/>
                <w:b/>
                <w:i/>
                <w:iCs/>
                <w:color w:val="000000" w:themeColor="text1"/>
                <w:sz w:val="27"/>
                <w:szCs w:val="27"/>
                <w:lang w:val="de-DE"/>
              </w:rPr>
              <w:t xml:space="preserve">Thảo luận về cách </w:t>
            </w:r>
            <w:r w:rsidR="001F1BF6" w:rsidRPr="00E268F2">
              <w:rPr>
                <w:rFonts w:ascii="Times New Roman" w:hAnsi="Times New Roman"/>
                <w:b/>
                <w:i/>
                <w:iCs/>
                <w:color w:val="000000" w:themeColor="text1"/>
                <w:sz w:val="27"/>
                <w:szCs w:val="27"/>
                <w:lang w:val="de-DE"/>
              </w:rPr>
              <w:t>xây dựng và giữ gìn tình bạn</w:t>
            </w:r>
          </w:p>
          <w:p w14:paraId="3F0F2DA1"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4565221" w14:textId="4B539B7C" w:rsidR="00D96F8A" w:rsidRPr="00E268F2" w:rsidRDefault="00D96F8A"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3A90" w:rsidRPr="00E268F2">
              <w:rPr>
                <w:rFonts w:ascii="Times New Roman" w:hAnsi="Times New Roman"/>
                <w:iCs/>
                <w:color w:val="000000" w:themeColor="text1"/>
                <w:sz w:val="27"/>
                <w:szCs w:val="27"/>
                <w:lang w:val="de-DE"/>
              </w:rPr>
              <w:t>chia HS thành các nhóm khác nhau và phát cho mỗi nhóm các thẻ màu nâu, xanh và vàng</w:t>
            </w:r>
            <w:r w:rsidR="00323EE0" w:rsidRPr="00E268F2">
              <w:rPr>
                <w:rFonts w:ascii="Times New Roman" w:hAnsi="Times New Roman"/>
                <w:iCs/>
                <w:color w:val="000000" w:themeColor="text1"/>
                <w:sz w:val="27"/>
                <w:szCs w:val="27"/>
                <w:lang w:val="de-DE"/>
              </w:rPr>
              <w:t>.</w:t>
            </w:r>
          </w:p>
          <w:p w14:paraId="219A98E9" w14:textId="77777777" w:rsidR="00095048" w:rsidRPr="00E268F2" w:rsidRDefault="00323EE0"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r w:rsidR="00F1379A"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42DB7BA3" w14:textId="77777777" w:rsidR="00095048"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color w:val="000000" w:themeColor="text1"/>
                <w:sz w:val="27"/>
                <w:szCs w:val="27"/>
                <w:lang w:val="de-DE"/>
              </w:rPr>
              <w:t xml:space="preserve">+ </w:t>
            </w:r>
            <w:r w:rsidR="00323EE0" w:rsidRPr="00E268F2">
              <w:rPr>
                <w:rFonts w:ascii="Times New Roman" w:hAnsi="Times New Roman"/>
                <w:i/>
                <w:color w:val="000000" w:themeColor="text1"/>
                <w:sz w:val="27"/>
                <w:szCs w:val="27"/>
                <w:lang w:val="de-DE"/>
              </w:rPr>
              <w:t xml:space="preserve">HS đưa ra ý tưởng về hình tượng </w:t>
            </w:r>
            <w:r w:rsidR="006D6258" w:rsidRPr="00E268F2">
              <w:rPr>
                <w:rFonts w:ascii="Times New Roman" w:hAnsi="Times New Roman"/>
                <w:i/>
                <w:color w:val="000000" w:themeColor="text1"/>
                <w:sz w:val="27"/>
                <w:szCs w:val="27"/>
                <w:lang w:val="de-DE"/>
              </w:rPr>
              <w:t>“Cây tình bạn”</w:t>
            </w:r>
            <w:r w:rsidR="00F1379A" w:rsidRPr="00E268F2">
              <w:rPr>
                <w:rFonts w:ascii="Times New Roman" w:hAnsi="Times New Roman"/>
                <w:i/>
                <w:color w:val="000000" w:themeColor="text1"/>
                <w:sz w:val="27"/>
                <w:szCs w:val="27"/>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F1379A" w:rsidRPr="00E268F2">
              <w:rPr>
                <w:rFonts w:ascii="Times New Roman" w:hAnsi="Times New Roman"/>
                <w:i/>
                <w:color w:val="000000" w:themeColor="text1"/>
                <w:sz w:val="27"/>
                <w:szCs w:val="27"/>
                <w:lang w:val="de-DE"/>
              </w:rPr>
              <w:t>HS sẽ cắt/ viết chữ lên các thẻ màu.</w:t>
            </w:r>
          </w:p>
          <w:p w14:paraId="0EBFE6F3" w14:textId="77A2A535"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G</w:t>
            </w:r>
            <w:r w:rsidR="004F2F21" w:rsidRPr="00E268F2">
              <w:rPr>
                <w:rFonts w:ascii="Times New Roman" w:hAnsi="Times New Roman"/>
                <w:iCs/>
                <w:color w:val="000000" w:themeColor="text1"/>
                <w:sz w:val="27"/>
                <w:szCs w:val="27"/>
                <w:lang w:val="de-DE"/>
              </w:rPr>
              <w:t>V</w:t>
            </w:r>
            <w:r w:rsidRPr="00E268F2">
              <w:rPr>
                <w:rFonts w:ascii="Times New Roman" w:hAnsi="Times New Roman"/>
                <w:iCs/>
                <w:color w:val="000000" w:themeColor="text1"/>
                <w:sz w:val="27"/>
                <w:szCs w:val="27"/>
                <w:lang w:val="de-DE"/>
              </w:rPr>
              <w:t xml:space="preserve"> gợi ý: </w:t>
            </w:r>
            <w:r w:rsidRPr="00E268F2">
              <w:rPr>
                <w:rFonts w:ascii="Times New Roman" w:hAnsi="Times New Roman"/>
                <w:i/>
                <w:color w:val="000000" w:themeColor="text1"/>
                <w:sz w:val="27"/>
                <w:szCs w:val="27"/>
                <w:lang w:val="de-DE"/>
              </w:rPr>
              <w:t>Các chữ được ghi trên thẻ màu gồm:</w:t>
            </w:r>
          </w:p>
          <w:p w14:paraId="71F94AF9" w14:textId="6F1BD15B"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Chủ động, mạnh </w:t>
            </w:r>
            <w:r w:rsidR="00095048" w:rsidRPr="00E268F2">
              <w:rPr>
                <w:rFonts w:ascii="Times New Roman" w:hAnsi="Times New Roman"/>
                <w:i/>
                <w:color w:val="000000" w:themeColor="text1"/>
                <w:sz w:val="27"/>
                <w:szCs w:val="27"/>
                <w:lang w:val="de-DE"/>
              </w:rPr>
              <w:t>d</w:t>
            </w:r>
            <w:r w:rsidRPr="00E268F2">
              <w:rPr>
                <w:rFonts w:ascii="Times New Roman" w:hAnsi="Times New Roman"/>
                <w:i/>
                <w:color w:val="000000" w:themeColor="text1"/>
                <w:sz w:val="27"/>
                <w:szCs w:val="27"/>
                <w:lang w:val="de-DE"/>
              </w:rPr>
              <w:t xml:space="preserve">ạn. tự tin khi làm quen với bạn mới. </w:t>
            </w:r>
          </w:p>
          <w:p w14:paraId="7D34B126" w14:textId="77777777" w:rsidR="008F75F3"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Chia sẻ chân thành, cởi mở</w:t>
            </w:r>
          </w:p>
          <w:p w14:paraId="52508353"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w:t>
            </w:r>
            <w:r w:rsidR="00900AD1" w:rsidRPr="00E268F2">
              <w:rPr>
                <w:rFonts w:ascii="Times New Roman" w:hAnsi="Times New Roman"/>
                <w:i/>
                <w:color w:val="000000" w:themeColor="text1"/>
                <w:sz w:val="27"/>
                <w:szCs w:val="27"/>
                <w:lang w:val="de-DE"/>
              </w:rPr>
              <w:t>hông phán xét, tin tưởng lẫn nhau, luôn tôn trọng, lắng nghe bạn</w:t>
            </w:r>
          </w:p>
          <w:p w14:paraId="04563399"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w:t>
            </w:r>
            <w:r w:rsidR="00900AD1" w:rsidRPr="00E268F2">
              <w:rPr>
                <w:rFonts w:ascii="Times New Roman" w:hAnsi="Times New Roman"/>
                <w:i/>
                <w:color w:val="000000" w:themeColor="text1"/>
                <w:sz w:val="27"/>
                <w:szCs w:val="27"/>
                <w:lang w:val="de-DE"/>
              </w:rPr>
              <w:t>hia sẻ với nhau khi vui buồn, có khó khăn, vướng mắc</w:t>
            </w:r>
          </w:p>
          <w:p w14:paraId="258649EB" w14:textId="58F154C7" w:rsidR="00900AD1"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D</w:t>
            </w:r>
            <w:r w:rsidR="00900AD1" w:rsidRPr="00E268F2">
              <w:rPr>
                <w:rFonts w:ascii="Times New Roman" w:hAnsi="Times New Roman"/>
                <w:i/>
                <w:color w:val="000000" w:themeColor="text1"/>
                <w:sz w:val="27"/>
                <w:szCs w:val="27"/>
                <w:lang w:val="de-DE"/>
              </w:rPr>
              <w:t>ành</w:t>
            </w:r>
            <w:r w:rsidR="000D277E" w:rsidRPr="00E268F2">
              <w:rPr>
                <w:rFonts w:ascii="Times New Roman" w:hAnsi="Times New Roman"/>
                <w:i/>
                <w:color w:val="000000" w:themeColor="text1"/>
                <w:sz w:val="27"/>
                <w:szCs w:val="27"/>
                <w:lang w:val="de-DE"/>
              </w:rPr>
              <w:t xml:space="preserve"> </w:t>
            </w:r>
            <w:r w:rsidR="00900AD1" w:rsidRPr="00E268F2">
              <w:rPr>
                <w:rFonts w:ascii="Times New Roman" w:hAnsi="Times New Roman"/>
                <w:i/>
                <w:color w:val="000000" w:themeColor="text1"/>
                <w:sz w:val="27"/>
                <w:szCs w:val="27"/>
                <w:lang w:val="de-DE"/>
              </w:rPr>
              <w:t>thời gian cho nhau, không có lời nói và hành vị làm t</w:t>
            </w:r>
            <w:r w:rsidR="000D277E" w:rsidRPr="00E268F2">
              <w:rPr>
                <w:rFonts w:ascii="Times New Roman" w:hAnsi="Times New Roman"/>
                <w:i/>
                <w:color w:val="000000" w:themeColor="text1"/>
                <w:sz w:val="27"/>
                <w:szCs w:val="27"/>
                <w:lang w:val="de-DE"/>
              </w:rPr>
              <w:t>ổ</w:t>
            </w:r>
            <w:r w:rsidR="00900AD1" w:rsidRPr="00E268F2">
              <w:rPr>
                <w:rFonts w:ascii="Times New Roman" w:hAnsi="Times New Roman"/>
                <w:i/>
                <w:color w:val="000000" w:themeColor="text1"/>
                <w:sz w:val="27"/>
                <w:szCs w:val="27"/>
                <w:lang w:val="de-DE"/>
              </w:rPr>
              <w:t>n thương bạn.</w:t>
            </w:r>
          </w:p>
          <w:p w14:paraId="3E999142"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4665F94" w14:textId="25900332" w:rsidR="00D96F8A"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HS hình thành nhóm, phân công và thực hiện nhiệm vụ của bản thân.</w:t>
            </w:r>
          </w:p>
          <w:p w14:paraId="066D7900" w14:textId="32B9458D"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r w:rsidR="00A127CA" w:rsidRPr="00E268F2">
              <w:rPr>
                <w:rFonts w:ascii="Times New Roman" w:hAnsi="Times New Roman"/>
                <w:iCs/>
                <w:color w:val="000000" w:themeColor="text1"/>
                <w:sz w:val="27"/>
                <w:szCs w:val="27"/>
                <w:lang w:val="de-DE"/>
              </w:rPr>
              <w:t>.</w:t>
            </w:r>
          </w:p>
          <w:p w14:paraId="30C7AC60"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54D68FB" w14:textId="3952E85A"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127CA" w:rsidRPr="00E268F2">
              <w:rPr>
                <w:rFonts w:ascii="Times New Roman" w:hAnsi="Times New Roman"/>
                <w:iCs/>
                <w:color w:val="000000" w:themeColor="text1"/>
                <w:sz w:val="27"/>
                <w:szCs w:val="27"/>
                <w:lang w:val="de-DE"/>
              </w:rPr>
              <w:t>sử dụng “Kĩ thuật phòng tranh” để t</w:t>
            </w:r>
            <w:r w:rsidR="00775E4A" w:rsidRPr="00E268F2">
              <w:rPr>
                <w:rFonts w:ascii="Times New Roman" w:hAnsi="Times New Roman"/>
                <w:iCs/>
                <w:color w:val="000000" w:themeColor="text1"/>
                <w:sz w:val="27"/>
                <w:szCs w:val="27"/>
                <w:lang w:val="de-DE"/>
              </w:rPr>
              <w:t xml:space="preserve">ổ </w:t>
            </w:r>
            <w:r w:rsidR="00A127CA" w:rsidRPr="00E268F2">
              <w:rPr>
                <w:rFonts w:ascii="Times New Roman" w:hAnsi="Times New Roman"/>
                <w:iCs/>
                <w:color w:val="000000" w:themeColor="text1"/>
                <w:sz w:val="27"/>
                <w:szCs w:val="27"/>
                <w:lang w:val="de-DE"/>
              </w:rPr>
              <w:t>chức cho các nhóm trưng bày sản phẩm, tham</w:t>
            </w:r>
            <w:r w:rsidR="00EC715D"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 xml:space="preserve">quan và nghe đại diện các nhóm giới thiệu </w:t>
            </w:r>
            <w:r w:rsidR="00775E4A" w:rsidRPr="00E268F2">
              <w:rPr>
                <w:rFonts w:ascii="Times New Roman" w:hAnsi="Times New Roman"/>
                <w:iCs/>
                <w:color w:val="000000" w:themeColor="text1"/>
                <w:sz w:val="27"/>
                <w:szCs w:val="27"/>
                <w:lang w:val="de-DE"/>
              </w:rPr>
              <w:t>“</w:t>
            </w:r>
            <w:r w:rsidR="00A127CA" w:rsidRPr="00E268F2">
              <w:rPr>
                <w:rFonts w:ascii="Times New Roman" w:hAnsi="Times New Roman"/>
                <w:iCs/>
                <w:color w:val="000000" w:themeColor="text1"/>
                <w:sz w:val="27"/>
                <w:szCs w:val="27"/>
                <w:lang w:val="de-DE"/>
              </w:rPr>
              <w:t>Cây tình bạn” của nhóm mình.</w:t>
            </w:r>
          </w:p>
          <w:p w14:paraId="43221B1A" w14:textId="24F65E27" w:rsidR="00EC715D" w:rsidRPr="00E268F2" w:rsidRDefault="00EC715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 xml:space="preserve">GV </w:t>
            </w:r>
            <w:r w:rsidR="003218F4" w:rsidRPr="00E268F2">
              <w:rPr>
                <w:rFonts w:ascii="Times New Roman" w:hAnsi="Times New Roman"/>
                <w:iCs/>
                <w:color w:val="000000" w:themeColor="text1"/>
                <w:sz w:val="27"/>
                <w:szCs w:val="27"/>
                <w:lang w:val="de-DE"/>
              </w:rPr>
              <w:t>t</w:t>
            </w:r>
            <w:r w:rsidR="00706D40" w:rsidRPr="00E268F2">
              <w:rPr>
                <w:rFonts w:ascii="Times New Roman" w:hAnsi="Times New Roman"/>
                <w:iCs/>
                <w:color w:val="000000" w:themeColor="text1"/>
                <w:sz w:val="27"/>
                <w:szCs w:val="27"/>
                <w:lang w:val="de-DE"/>
              </w:rPr>
              <w:t>ổ chức cho HS bình chọn cây được sắp xếp đúng và đẹp nhất, có nội dung hay nhất và</w:t>
            </w:r>
            <w:r w:rsidR="00F14E45"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thế hiện được những điều nên làm để xây dựng và giữ gìn tình bạn.</w:t>
            </w:r>
          </w:p>
          <w:p w14:paraId="29ADE5B8" w14:textId="4DD12AA0" w:rsidR="00CC04A1" w:rsidRPr="00E268F2" w:rsidRDefault="00CC04A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868A9" w:rsidRPr="00E268F2">
              <w:rPr>
                <w:rFonts w:ascii="Times New Roman" w:hAnsi="Times New Roman"/>
                <w:iCs/>
                <w:color w:val="000000" w:themeColor="text1"/>
                <w:sz w:val="27"/>
                <w:szCs w:val="27"/>
                <w:lang w:val="de-DE"/>
              </w:rPr>
              <w:t xml:space="preserve"> mời</w:t>
            </w:r>
            <w:r w:rsidRPr="00E268F2">
              <w:rPr>
                <w:rFonts w:ascii="Times New Roman" w:hAnsi="Times New Roman"/>
                <w:iCs/>
                <w:color w:val="000000" w:themeColor="text1"/>
                <w:sz w:val="27"/>
                <w:szCs w:val="27"/>
                <w:lang w:val="de-DE"/>
              </w:rPr>
              <w:t xml:space="preserve"> một số HS nêu cảm nhận và những điều rút ra được qua hoạt động,</w:t>
            </w:r>
          </w:p>
          <w:p w14:paraId="05C1209B"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8EFF77E" w14:textId="0909CCFA" w:rsidR="00114F29"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114F29" w:rsidRPr="00E268F2">
              <w:rPr>
                <w:rFonts w:ascii="Times New Roman" w:hAnsi="Times New Roman"/>
                <w:iCs/>
                <w:color w:val="000000" w:themeColor="text1"/>
                <w:sz w:val="27"/>
                <w:szCs w:val="27"/>
                <w:lang w:val="de-DE"/>
              </w:rPr>
              <w:t>GV tổng hợp kết quả hoạ</w:t>
            </w:r>
            <w:r w:rsidR="00E504C4" w:rsidRPr="00E268F2">
              <w:rPr>
                <w:rFonts w:ascii="Times New Roman" w:hAnsi="Times New Roman"/>
                <w:iCs/>
                <w:color w:val="000000" w:themeColor="text1"/>
                <w:sz w:val="27"/>
                <w:szCs w:val="27"/>
                <w:lang w:val="de-DE"/>
              </w:rPr>
              <w:t>t</w:t>
            </w:r>
            <w:r w:rsidR="00114F29" w:rsidRPr="00E268F2">
              <w:rPr>
                <w:rFonts w:ascii="Times New Roman" w:hAnsi="Times New Roman"/>
                <w:iCs/>
                <w:color w:val="000000" w:themeColor="text1"/>
                <w:sz w:val="27"/>
                <w:szCs w:val="27"/>
                <w:lang w:val="de-DE"/>
              </w:rPr>
              <w:t xml:space="preserve"> động của các nhóm, tuyên </w:t>
            </w:r>
            <w:r w:rsidR="00E504C4" w:rsidRPr="00E268F2">
              <w:rPr>
                <w:rFonts w:ascii="Times New Roman" w:hAnsi="Times New Roman"/>
                <w:iCs/>
                <w:color w:val="000000" w:themeColor="text1"/>
                <w:sz w:val="27"/>
                <w:szCs w:val="27"/>
                <w:lang w:val="de-DE"/>
              </w:rPr>
              <w:t>d</w:t>
            </w:r>
            <w:r w:rsidR="00114F29" w:rsidRPr="00E268F2">
              <w:rPr>
                <w:rFonts w:ascii="Times New Roman" w:hAnsi="Times New Roman"/>
                <w:iCs/>
                <w:color w:val="000000" w:themeColor="text1"/>
                <w:sz w:val="27"/>
                <w:szCs w:val="27"/>
                <w:lang w:val="de-DE"/>
              </w:rPr>
              <w:t>ương, khen ngợi nhóm được bình chọn xuất sắc nhất.</w:t>
            </w:r>
          </w:p>
          <w:p w14:paraId="3B370AA2" w14:textId="6FC6F5D1" w:rsidR="001957FB" w:rsidRPr="00E268F2" w:rsidRDefault="007A6D0C"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61FB1" w:rsidRPr="00E268F2">
              <w:rPr>
                <w:rFonts w:ascii="Times New Roman" w:hAnsi="Times New Roman"/>
                <w:b/>
                <w:bCs/>
                <w:iCs/>
                <w:color w:val="000000" w:themeColor="text1"/>
                <w:sz w:val="27"/>
                <w:szCs w:val="27"/>
                <w:lang w:val="de-DE"/>
              </w:rPr>
              <w:t xml:space="preserve">GV </w:t>
            </w:r>
            <w:r w:rsidR="001957FB" w:rsidRPr="00E268F2">
              <w:rPr>
                <w:rFonts w:ascii="Times New Roman" w:hAnsi="Times New Roman"/>
                <w:b/>
                <w:bCs/>
                <w:iCs/>
                <w:color w:val="000000" w:themeColor="text1"/>
                <w:sz w:val="27"/>
                <w:szCs w:val="27"/>
                <w:lang w:val="de-DE"/>
              </w:rPr>
              <w:t>kết luận chung Hoạt động</w:t>
            </w:r>
            <w:r w:rsidR="00E61FB1" w:rsidRPr="00E268F2">
              <w:rPr>
                <w:rFonts w:ascii="Times New Roman" w:hAnsi="Times New Roman"/>
                <w:iCs/>
                <w:color w:val="000000" w:themeColor="text1"/>
                <w:sz w:val="27"/>
                <w:szCs w:val="27"/>
                <w:lang w:val="de-DE"/>
              </w:rPr>
              <w:t>:</w:t>
            </w:r>
            <w:r w:rsidR="00E61FB1" w:rsidRPr="00E268F2">
              <w:rPr>
                <w:rFonts w:ascii="Times New Roman" w:hAnsi="Times New Roman"/>
                <w:i/>
                <w:iCs/>
                <w:color w:val="000000" w:themeColor="text1"/>
                <w:sz w:val="27"/>
                <w:szCs w:val="27"/>
                <w:lang w:val="de-DE"/>
              </w:rPr>
              <w:t xml:space="preserve"> </w:t>
            </w:r>
          </w:p>
          <w:p w14:paraId="0D9B98E7" w14:textId="05F35064"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Khái niệm tình bạn: </w:t>
            </w:r>
            <w:r w:rsidR="003E1C0F" w:rsidRPr="00E268F2">
              <w:rPr>
                <w:rFonts w:ascii="Times New Roman" w:hAnsi="Times New Roman"/>
                <w:i/>
                <w:iCs/>
                <w:color w:val="000000" w:themeColor="text1"/>
                <w:sz w:val="27"/>
                <w:szCs w:val="27"/>
                <w:lang w:val="de-DE"/>
              </w:rPr>
              <w:t>là sự cam kết một cách tự nguyện giữa hai hay nhiều cá nhân với nhau, người này luôn tạo cảm xúc tích</w:t>
            </w:r>
            <w:r w:rsidR="006C3346" w:rsidRPr="00E268F2">
              <w:rPr>
                <w:rFonts w:ascii="Times New Roman" w:hAnsi="Times New Roman"/>
                <w:i/>
                <w:iCs/>
                <w:color w:val="000000" w:themeColor="text1"/>
                <w:sz w:val="27"/>
                <w:szCs w:val="27"/>
                <w:lang w:val="de-DE"/>
              </w:rPr>
              <w:t xml:space="preserve"> </w:t>
            </w:r>
            <w:r w:rsidR="003E1C0F" w:rsidRPr="00E268F2">
              <w:rPr>
                <w:rFonts w:ascii="Times New Roman" w:hAnsi="Times New Roman"/>
                <w:i/>
                <w:iCs/>
                <w:color w:val="000000" w:themeColor="text1"/>
                <w:sz w:val="27"/>
                <w:szCs w:val="27"/>
                <w:lang w:val="de-DE"/>
              </w:rPr>
              <w:t>cực cho người kia, sẵn sàng ch</w:t>
            </w:r>
            <w:r w:rsidR="006C3346" w:rsidRPr="00E268F2">
              <w:rPr>
                <w:rFonts w:ascii="Times New Roman" w:hAnsi="Times New Roman"/>
                <w:i/>
                <w:iCs/>
                <w:color w:val="000000" w:themeColor="text1"/>
                <w:sz w:val="27"/>
                <w:szCs w:val="27"/>
                <w:lang w:val="de-DE"/>
              </w:rPr>
              <w:t>i</w:t>
            </w:r>
            <w:r w:rsidR="003E1C0F" w:rsidRPr="00E268F2">
              <w:rPr>
                <w:rFonts w:ascii="Times New Roman" w:hAnsi="Times New Roman"/>
                <w:i/>
                <w:iCs/>
                <w:color w:val="000000" w:themeColor="text1"/>
                <w:sz w:val="27"/>
                <w:szCs w:val="27"/>
                <w:lang w:val="de-DE"/>
              </w:rPr>
              <w:t>a sẻ v</w:t>
            </w:r>
            <w:r w:rsidR="004175B5" w:rsidRPr="00E268F2">
              <w:rPr>
                <w:rFonts w:ascii="Times New Roman" w:hAnsi="Times New Roman"/>
                <w:i/>
                <w:iCs/>
                <w:color w:val="000000" w:themeColor="text1"/>
                <w:sz w:val="27"/>
                <w:szCs w:val="27"/>
                <w:lang w:val="de-DE"/>
              </w:rPr>
              <w:t>ui</w:t>
            </w:r>
            <w:r w:rsidR="003E1C0F" w:rsidRPr="00E268F2">
              <w:rPr>
                <w:rFonts w:ascii="Times New Roman" w:hAnsi="Times New Roman"/>
                <w:i/>
                <w:iCs/>
                <w:color w:val="000000" w:themeColor="text1"/>
                <w:sz w:val="27"/>
                <w:szCs w:val="27"/>
                <w:lang w:val="de-DE"/>
              </w:rPr>
              <w:t xml:space="preserve"> buồn và </w:t>
            </w:r>
            <w:r w:rsidR="004175B5" w:rsidRPr="00E268F2">
              <w:rPr>
                <w:rFonts w:ascii="Times New Roman" w:hAnsi="Times New Roman"/>
                <w:i/>
                <w:iCs/>
                <w:color w:val="000000" w:themeColor="text1"/>
                <w:sz w:val="27"/>
                <w:szCs w:val="27"/>
                <w:lang w:val="de-DE"/>
              </w:rPr>
              <w:t>giúp</w:t>
            </w:r>
            <w:r w:rsidR="003E1C0F" w:rsidRPr="00E268F2">
              <w:rPr>
                <w:rFonts w:ascii="Times New Roman" w:hAnsi="Times New Roman"/>
                <w:i/>
                <w:iCs/>
                <w:color w:val="000000" w:themeColor="text1"/>
                <w:sz w:val="27"/>
                <w:szCs w:val="27"/>
                <w:lang w:val="de-DE"/>
              </w:rPr>
              <w:t xml:space="preserve"> đỡ lẫn nhau khi g</w:t>
            </w:r>
            <w:r w:rsidR="00554780" w:rsidRPr="00E268F2">
              <w:rPr>
                <w:rFonts w:ascii="Times New Roman" w:hAnsi="Times New Roman"/>
                <w:i/>
                <w:iCs/>
                <w:color w:val="000000" w:themeColor="text1"/>
                <w:sz w:val="27"/>
                <w:szCs w:val="27"/>
                <w:lang w:val="de-DE"/>
              </w:rPr>
              <w:t>ặ</w:t>
            </w:r>
            <w:r w:rsidR="003E1C0F" w:rsidRPr="00E268F2">
              <w:rPr>
                <w:rFonts w:ascii="Times New Roman" w:hAnsi="Times New Roman"/>
                <w:i/>
                <w:iCs/>
                <w:color w:val="000000" w:themeColor="text1"/>
                <w:sz w:val="27"/>
                <w:szCs w:val="27"/>
                <w:lang w:val="de-DE"/>
              </w:rPr>
              <w:t>p khó khăn.</w:t>
            </w:r>
            <w:r w:rsidR="006C3346" w:rsidRPr="00E268F2">
              <w:rPr>
                <w:rFonts w:ascii="Times New Roman" w:hAnsi="Times New Roman"/>
                <w:i/>
                <w:iCs/>
                <w:color w:val="000000" w:themeColor="text1"/>
                <w:sz w:val="27"/>
                <w:szCs w:val="27"/>
                <w:lang w:val="de-DE"/>
              </w:rPr>
              <w:t xml:space="preserve"> </w:t>
            </w:r>
          </w:p>
          <w:p w14:paraId="798F0405" w14:textId="61C0936B"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Cơ sở để xây dựng tình bạn: </w:t>
            </w:r>
            <w:r w:rsidR="003E1C0F" w:rsidRPr="00E268F2">
              <w:rPr>
                <w:rFonts w:ascii="Times New Roman" w:hAnsi="Times New Roman"/>
                <w:i/>
                <w:iCs/>
                <w:color w:val="000000" w:themeColor="text1"/>
                <w:sz w:val="27"/>
                <w:szCs w:val="27"/>
                <w:lang w:val="de-DE"/>
              </w:rPr>
              <w:t>từ những giá trị như tôn trọng, trung thực, yêu thương,</w:t>
            </w:r>
            <w:r w:rsidR="007A6D0C" w:rsidRPr="00E268F2">
              <w:rPr>
                <w:rFonts w:ascii="Times New Roman" w:hAnsi="Times New Roman"/>
                <w:i/>
                <w:iCs/>
                <w:color w:val="000000" w:themeColor="text1"/>
                <w:sz w:val="27"/>
                <w:szCs w:val="27"/>
                <w:lang w:val="de-DE"/>
              </w:rPr>
              <w:t xml:space="preserve"> đ</w:t>
            </w:r>
            <w:r w:rsidR="003E1C0F" w:rsidRPr="00E268F2">
              <w:rPr>
                <w:rFonts w:ascii="Times New Roman" w:hAnsi="Times New Roman"/>
                <w:i/>
                <w:iCs/>
                <w:color w:val="000000" w:themeColor="text1"/>
                <w:sz w:val="27"/>
                <w:szCs w:val="27"/>
                <w:lang w:val="de-DE"/>
              </w:rPr>
              <w:t xml:space="preserve">oàn kết, </w:t>
            </w:r>
            <w:r w:rsidR="007A6D0C" w:rsidRPr="00E268F2">
              <w:rPr>
                <w:rFonts w:ascii="Times New Roman" w:hAnsi="Times New Roman"/>
                <w:i/>
                <w:iCs/>
                <w:color w:val="000000" w:themeColor="text1"/>
                <w:sz w:val="27"/>
                <w:szCs w:val="27"/>
                <w:lang w:val="de-DE"/>
              </w:rPr>
              <w:t>l</w:t>
            </w:r>
            <w:r w:rsidR="003E1C0F" w:rsidRPr="00E268F2">
              <w:rPr>
                <w:rFonts w:ascii="Times New Roman" w:hAnsi="Times New Roman"/>
                <w:i/>
                <w:iCs/>
                <w:color w:val="000000" w:themeColor="text1"/>
                <w:sz w:val="27"/>
                <w:szCs w:val="27"/>
                <w:lang w:val="de-DE"/>
              </w:rPr>
              <w:t xml:space="preserve">ắng nghe,... và thái độ chân thành, cởi mở, tin cậy. </w:t>
            </w:r>
          </w:p>
          <w:p w14:paraId="5D0C8F5B" w14:textId="72D983B6" w:rsidR="008A04CA"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Kĩ năng đ</w:t>
            </w:r>
            <w:r w:rsidR="003E1C0F" w:rsidRPr="00E268F2">
              <w:rPr>
                <w:rFonts w:ascii="Times New Roman" w:hAnsi="Times New Roman"/>
                <w:i/>
                <w:iCs/>
                <w:color w:val="000000" w:themeColor="text1"/>
                <w:sz w:val="27"/>
                <w:szCs w:val="27"/>
                <w:lang w:val="de-DE"/>
              </w:rPr>
              <w:t>ể xây dựng và giữ gìn</w:t>
            </w:r>
            <w:r w:rsidR="007A6D0C" w:rsidRPr="00E268F2">
              <w:rPr>
                <w:rFonts w:ascii="Times New Roman" w:hAnsi="Times New Roman"/>
                <w:i/>
                <w:iCs/>
                <w:color w:val="000000" w:themeColor="text1"/>
                <w:sz w:val="27"/>
                <w:szCs w:val="27"/>
                <w:lang w:val="de-DE"/>
              </w:rPr>
              <w:t xml:space="preserve"> tình bạn</w:t>
            </w:r>
            <w:r w:rsidR="008A04CA" w:rsidRPr="00E268F2">
              <w:rPr>
                <w:rFonts w:ascii="Times New Roman" w:hAnsi="Times New Roman"/>
                <w:i/>
                <w:iCs/>
                <w:color w:val="000000" w:themeColor="text1"/>
                <w:sz w:val="27"/>
                <w:szCs w:val="27"/>
                <w:lang w:val="de-DE"/>
              </w:rPr>
              <w:t xml:space="preserve">: </w:t>
            </w:r>
            <w:r w:rsidR="007A6D0C" w:rsidRPr="00E268F2">
              <w:rPr>
                <w:rFonts w:ascii="Times New Roman" w:hAnsi="Times New Roman"/>
                <w:i/>
                <w:iCs/>
                <w:color w:val="000000" w:themeColor="text1"/>
                <w:sz w:val="27"/>
                <w:szCs w:val="27"/>
                <w:lang w:val="de-DE"/>
              </w:rPr>
              <w:t>biết nói lời xin lỗi nếu gây ra tổn thương cho bạn</w:t>
            </w:r>
            <w:r w:rsidR="00554780" w:rsidRPr="00E268F2">
              <w:rPr>
                <w:rFonts w:ascii="Times New Roman" w:hAnsi="Times New Roman"/>
                <w:i/>
                <w:iCs/>
                <w:color w:val="000000" w:themeColor="text1"/>
                <w:sz w:val="27"/>
                <w:szCs w:val="27"/>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E268F2">
              <w:rPr>
                <w:rFonts w:ascii="Times New Roman" w:hAnsi="Times New Roman"/>
                <w:i/>
                <w:iCs/>
                <w:color w:val="000000" w:themeColor="text1"/>
                <w:sz w:val="27"/>
                <w:szCs w:val="27"/>
                <w:lang w:val="de-DE"/>
              </w:rPr>
              <w:t>l</w:t>
            </w:r>
            <w:r w:rsidR="00554780" w:rsidRPr="00E268F2">
              <w:rPr>
                <w:rFonts w:ascii="Times New Roman" w:hAnsi="Times New Roman"/>
                <w:i/>
                <w:iCs/>
                <w:color w:val="000000" w:themeColor="text1"/>
                <w:sz w:val="27"/>
                <w:szCs w:val="27"/>
                <w:lang w:val="de-DE"/>
              </w:rPr>
              <w:t>à chính mình.</w:t>
            </w:r>
          </w:p>
        </w:tc>
        <w:tc>
          <w:tcPr>
            <w:tcW w:w="4196" w:type="dxa"/>
          </w:tcPr>
          <w:p w14:paraId="45E486FA" w14:textId="40237530" w:rsidR="00712325" w:rsidRPr="00E268F2" w:rsidRDefault="00AF4CD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9425A7" w:rsidRPr="00E268F2">
              <w:rPr>
                <w:rFonts w:ascii="Times New Roman" w:hAnsi="Times New Roman"/>
                <w:b/>
                <w:iCs/>
                <w:color w:val="000000" w:themeColor="text1"/>
                <w:sz w:val="27"/>
                <w:szCs w:val="27"/>
                <w:lang w:val="de-DE"/>
              </w:rPr>
              <w:t>Chia sẻ về tình bạn mà em đã xây dựng và giữ gìn</w:t>
            </w:r>
            <w:r w:rsidR="00775E4A" w:rsidRPr="00E268F2">
              <w:rPr>
                <w:rFonts w:ascii="Times New Roman" w:hAnsi="Times New Roman"/>
                <w:b/>
                <w:iCs/>
                <w:color w:val="000000" w:themeColor="text1"/>
                <w:sz w:val="27"/>
                <w:szCs w:val="27"/>
                <w:lang w:val="de-DE"/>
              </w:rPr>
              <w:t>.</w:t>
            </w:r>
          </w:p>
          <w:p w14:paraId="2494831D" w14:textId="22E2FCC3" w:rsidR="00337F36" w:rsidRPr="00E268F2" w:rsidRDefault="00337F36"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một tình bạn mà em đã xây dựng và giữ gìn</w:t>
            </w:r>
            <w:r w:rsidR="007E6600" w:rsidRPr="00E268F2">
              <w:rPr>
                <w:rFonts w:ascii="Times New Roman" w:hAnsi="Times New Roman"/>
                <w:b/>
                <w:i/>
                <w:iCs/>
                <w:color w:val="000000" w:themeColor="text1"/>
                <w:sz w:val="27"/>
                <w:szCs w:val="27"/>
                <w:lang w:val="de-DE"/>
              </w:rPr>
              <w:t>:</w:t>
            </w:r>
          </w:p>
          <w:p w14:paraId="51A75E02" w14:textId="087B5869" w:rsidR="00E61FB1" w:rsidRPr="00E268F2" w:rsidRDefault="009D5E34"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1CCE557C" w14:textId="3C30933F" w:rsidR="00E61FB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0D427307" w14:textId="416E3694"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Lí do yêu quý bạn:</w:t>
            </w:r>
          </w:p>
          <w:p w14:paraId="0E8BAB5D" w14:textId="5BFE453A"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Ngoại hình</w:t>
            </w:r>
          </w:p>
          <w:p w14:paraId="13E30202" w14:textId="5D37CA38"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Tính cách</w:t>
            </w:r>
          </w:p>
          <w:p w14:paraId="342D9753" w14:textId="775B727E"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Khả năng học tập</w:t>
            </w:r>
          </w:p>
          <w:p w14:paraId="32B238F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7A3FF0B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2024A91"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CF34510"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BAD4CF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126F25AF"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D055EA6"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620CE95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4614D3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3DBBB7A"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5FB40D43" w14:textId="77777777" w:rsidR="000C4F8C" w:rsidRPr="00E268F2" w:rsidRDefault="000C4F8C"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54CAB8E2" w14:textId="77777777" w:rsidR="007D5916" w:rsidRPr="00E268F2" w:rsidRDefault="007D5916"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7F387A72" w14:textId="77777777" w:rsidR="00775E4A" w:rsidRPr="00E268F2" w:rsidRDefault="00775E4A"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1B5C31F0" w14:textId="0A443DF8" w:rsidR="007D5916" w:rsidRPr="00E268F2" w:rsidRDefault="007D5916"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BF6" w:rsidRPr="00E268F2">
              <w:rPr>
                <w:rFonts w:ascii="Times New Roman" w:hAnsi="Times New Roman"/>
                <w:b/>
                <w:iCs/>
                <w:color w:val="000000" w:themeColor="text1"/>
                <w:sz w:val="27"/>
                <w:szCs w:val="27"/>
                <w:lang w:val="de-DE"/>
              </w:rPr>
              <w:t>Thảo luận về cách xây dựng và giữ gìn tình bạn</w:t>
            </w:r>
            <w:r w:rsidR="00775E4A" w:rsidRPr="00E268F2">
              <w:rPr>
                <w:rFonts w:ascii="Times New Roman" w:hAnsi="Times New Roman"/>
                <w:b/>
                <w:iCs/>
                <w:color w:val="000000" w:themeColor="text1"/>
                <w:sz w:val="27"/>
                <w:szCs w:val="27"/>
                <w:lang w:val="de-DE"/>
              </w:rPr>
              <w:t>.</w:t>
            </w:r>
          </w:p>
          <w:p w14:paraId="1F2AC8C1" w14:textId="3CBE8746"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Chủ động, mạnh dạn, tự tin khi làm quen với bạn mới</w:t>
            </w:r>
            <w:r w:rsidRPr="00E268F2">
              <w:rPr>
                <w:rFonts w:ascii="Times New Roman" w:hAnsi="Times New Roman"/>
                <w:iCs/>
                <w:color w:val="000000" w:themeColor="text1"/>
                <w:sz w:val="27"/>
                <w:szCs w:val="27"/>
                <w:lang w:val="de-DE"/>
              </w:rPr>
              <w:t>.</w:t>
            </w:r>
          </w:p>
          <w:p w14:paraId="47644EDB" w14:textId="03CA096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Luôn tin tưởng, tôn trọng, lắng nghe bạn.</w:t>
            </w:r>
          </w:p>
          <w:p w14:paraId="6E3210FB" w14:textId="7BFB173C"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Chia sẻ chân thành, cởi mở với bạn khi vui, buồn, khó khăn</w:t>
            </w:r>
            <w:r w:rsidRPr="00E268F2">
              <w:rPr>
                <w:rFonts w:ascii="Times New Roman" w:hAnsi="Times New Roman"/>
                <w:iCs/>
                <w:color w:val="000000" w:themeColor="text1"/>
                <w:sz w:val="27"/>
                <w:szCs w:val="27"/>
                <w:lang w:val="de-DE"/>
              </w:rPr>
              <w:t>.</w:t>
            </w:r>
          </w:p>
          <w:p w14:paraId="11C25CD4" w14:textId="5A2327B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Trao đỏi thẳng thắn với bạn khi có hiểu lầm</w:t>
            </w:r>
            <w:r w:rsidRPr="00E268F2">
              <w:rPr>
                <w:rFonts w:ascii="Times New Roman" w:hAnsi="Times New Roman"/>
                <w:iCs/>
                <w:color w:val="000000" w:themeColor="text1"/>
                <w:sz w:val="27"/>
                <w:szCs w:val="27"/>
                <w:lang w:val="de-DE"/>
              </w:rPr>
              <w:t>.</w:t>
            </w:r>
          </w:p>
          <w:p w14:paraId="686FFD5E" w14:textId="491A33E4"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 xml:space="preserve">Không có lời nói, hành vi làm tổn </w:t>
            </w:r>
            <w:r w:rsidR="002A652D" w:rsidRPr="00E268F2">
              <w:rPr>
                <w:rFonts w:ascii="Times New Roman" w:hAnsi="Times New Roman"/>
                <w:iCs/>
                <w:color w:val="000000" w:themeColor="text1"/>
                <w:sz w:val="27"/>
                <w:szCs w:val="27"/>
                <w:lang w:val="de-DE"/>
              </w:rPr>
              <w:lastRenderedPageBreak/>
              <w:t>thương bạn</w:t>
            </w:r>
            <w:r w:rsidRPr="00E268F2">
              <w:rPr>
                <w:rFonts w:ascii="Times New Roman" w:hAnsi="Times New Roman"/>
                <w:iCs/>
                <w:color w:val="000000" w:themeColor="text1"/>
                <w:sz w:val="27"/>
                <w:szCs w:val="27"/>
                <w:lang w:val="de-DE"/>
              </w:rPr>
              <w:t>.</w:t>
            </w:r>
          </w:p>
        </w:tc>
      </w:tr>
    </w:tbl>
    <w:p w14:paraId="7ADA1F7F" w14:textId="16A6698E" w:rsidR="00AC0C9E" w:rsidRPr="00E268F2" w:rsidRDefault="00AC0C9E"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48E9A9B6" w14:textId="41C1244F" w:rsidR="00824E04" w:rsidRPr="00E268F2" w:rsidRDefault="00824E0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KĨ NĂNG XÂY DỰNG VÀ GIỮ GÌN TÌNH BẠN</w:t>
      </w:r>
    </w:p>
    <w:p w14:paraId="4DB12561" w14:textId="34F0EC70"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0124E7" w:rsidRPr="00E268F2">
        <w:rPr>
          <w:rFonts w:ascii="Times New Roman" w:hAnsi="Times New Roman"/>
          <w:iCs/>
          <w:color w:val="000000" w:themeColor="text1"/>
          <w:sz w:val="27"/>
          <w:szCs w:val="27"/>
          <w:lang w:val="de-DE"/>
        </w:rPr>
        <w:t>vận dụng được các tri thức, kinh nghiệm mới vào việc giải quyết những khó khăn có thể gặp phải trong các tình huống cụ thể để xây dựng và giữ gìn tình bạn</w:t>
      </w:r>
      <w:r w:rsidRPr="00E268F2">
        <w:rPr>
          <w:rFonts w:ascii="Times New Roman" w:hAnsi="Times New Roman"/>
          <w:iCs/>
          <w:color w:val="000000" w:themeColor="text1"/>
          <w:sz w:val="27"/>
          <w:szCs w:val="27"/>
          <w:lang w:val="de-DE"/>
        </w:rPr>
        <w:t>.</w:t>
      </w:r>
    </w:p>
    <w:p w14:paraId="1FF3DA13" w14:textId="548F4D6F"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0077279E" w:rsidRPr="00E268F2">
        <w:rPr>
          <w:rFonts w:ascii="Times New Roman" w:hAnsi="Times New Roman"/>
          <w:iCs/>
          <w:color w:val="000000" w:themeColor="text1"/>
          <w:sz w:val="27"/>
          <w:szCs w:val="27"/>
          <w:lang w:val="de-DE"/>
        </w:rPr>
        <w:t>GV tổ chức cho HS thảo luận, chia sẻ ý kiến và tìm cách giải quyết những vấn đề nảy sinh.</w:t>
      </w:r>
    </w:p>
    <w:p w14:paraId="6901CA97" w14:textId="5B873BD1"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0077279E" w:rsidRPr="00E268F2">
        <w:rPr>
          <w:rFonts w:ascii="Times New Roman" w:hAnsi="Times New Roman"/>
          <w:iCs/>
          <w:color w:val="000000" w:themeColor="text1"/>
          <w:sz w:val="27"/>
          <w:szCs w:val="27"/>
          <w:lang w:val="de-DE"/>
        </w:rPr>
        <w:t xml:space="preserve">HS </w:t>
      </w:r>
      <w:r w:rsidR="00156EEA" w:rsidRPr="00E268F2">
        <w:rPr>
          <w:rFonts w:ascii="Times New Roman" w:hAnsi="Times New Roman"/>
          <w:iCs/>
          <w:color w:val="000000" w:themeColor="text1"/>
          <w:sz w:val="27"/>
          <w:szCs w:val="27"/>
          <w:lang w:val="de-DE"/>
        </w:rPr>
        <w:t>giải quyết những khó khăn có thể gặp phải trong các tình huống cụ thể để xây dựng và giữ gìn tình bạn.</w:t>
      </w:r>
    </w:p>
    <w:p w14:paraId="04C5EBD5" w14:textId="77777777" w:rsidR="00E61FB1" w:rsidRPr="00E268F2" w:rsidRDefault="00E61FB1"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d. Cách thức tiến hành: </w:t>
      </w:r>
    </w:p>
    <w:p w14:paraId="003250D2" w14:textId="030EDE9D" w:rsidR="00AC0C9E" w:rsidRPr="00E268F2" w:rsidRDefault="008A74FD" w:rsidP="00A615CA">
      <w:pPr>
        <w:tabs>
          <w:tab w:val="left" w:pos="142"/>
          <w:tab w:val="left" w:pos="284"/>
        </w:tabs>
        <w:spacing w:after="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
          <w:iCs/>
          <w:color w:val="000000" w:themeColor="text1"/>
          <w:sz w:val="27"/>
          <w:szCs w:val="27"/>
          <w:lang w:val="de-DE"/>
        </w:rPr>
        <w:t>. Đề xuất cách xây dựng và giữ gìn tình bạn trong các tình huống</w:t>
      </w:r>
    </w:p>
    <w:p w14:paraId="73DE1DA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0BA92A" w14:textId="7642138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514A3"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HS</w:t>
      </w:r>
      <w:r w:rsidR="007514A3" w:rsidRPr="00E268F2">
        <w:rPr>
          <w:rFonts w:ascii="Times New Roman" w:hAnsi="Times New Roman"/>
          <w:iCs/>
          <w:color w:val="000000" w:themeColor="text1"/>
          <w:sz w:val="27"/>
          <w:szCs w:val="27"/>
          <w:lang w:val="de-DE"/>
        </w:rPr>
        <w:t xml:space="preserve"> làm việc nhóm và thực hiện nhiệm vụ: </w:t>
      </w:r>
      <w:r w:rsidR="007514A3" w:rsidRPr="00E268F2">
        <w:rPr>
          <w:rFonts w:ascii="Times New Roman" w:hAnsi="Times New Roman"/>
          <w:i/>
          <w:color w:val="000000" w:themeColor="text1"/>
          <w:sz w:val="27"/>
          <w:szCs w:val="27"/>
          <w:lang w:val="de-DE"/>
        </w:rPr>
        <w:t>N</w:t>
      </w:r>
      <w:r w:rsidRPr="00E268F2">
        <w:rPr>
          <w:rFonts w:ascii="Times New Roman" w:hAnsi="Times New Roman"/>
          <w:i/>
          <w:color w:val="000000" w:themeColor="text1"/>
          <w:sz w:val="27"/>
          <w:szCs w:val="27"/>
          <w:lang w:val="de-DE"/>
        </w:rPr>
        <w:t xml:space="preserve">ghiên cứu </w:t>
      </w:r>
      <w:r w:rsidR="007514A3" w:rsidRPr="00E268F2">
        <w:rPr>
          <w:rFonts w:ascii="Times New Roman" w:hAnsi="Times New Roman"/>
          <w:i/>
          <w:color w:val="000000" w:themeColor="text1"/>
          <w:sz w:val="27"/>
          <w:szCs w:val="27"/>
          <w:lang w:val="de-DE"/>
        </w:rPr>
        <w:t>và</w:t>
      </w:r>
      <w:r w:rsidRPr="00E268F2">
        <w:rPr>
          <w:rFonts w:ascii="Times New Roman" w:hAnsi="Times New Roman"/>
          <w:i/>
          <w:color w:val="000000" w:themeColor="text1"/>
          <w:sz w:val="27"/>
          <w:szCs w:val="27"/>
          <w:lang w:val="de-DE"/>
        </w:rPr>
        <w:t xml:space="preserve"> đề xuất cách giải quyết các tình huống ở Hoạt động 2 (SGK – trang 6).</w:t>
      </w:r>
    </w:p>
    <w:p w14:paraId="3265930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7DC5C35C"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3: Hiền rất buồn khi nghe tin người bạn thân của mình sắp chuyển trường.</w:t>
      </w:r>
    </w:p>
    <w:p w14:paraId="5C2E3904"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44E4403" w14:textId="61AFDB19"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tiếp nhận nhiệm vụ, </w:t>
      </w:r>
      <w:r w:rsidR="007514A3"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chia sẻ</w:t>
      </w:r>
      <w:r w:rsidR="007514A3" w:rsidRPr="00E268F2">
        <w:rPr>
          <w:rFonts w:ascii="Times New Roman" w:hAnsi="Times New Roman"/>
          <w:iCs/>
          <w:color w:val="000000" w:themeColor="text1"/>
          <w:sz w:val="27"/>
          <w:szCs w:val="27"/>
          <w:lang w:val="de-DE"/>
        </w:rPr>
        <w:t xml:space="preserve"> kết quả</w:t>
      </w:r>
      <w:r w:rsidRPr="00E268F2">
        <w:rPr>
          <w:rFonts w:ascii="Times New Roman" w:hAnsi="Times New Roman"/>
          <w:iCs/>
          <w:color w:val="000000" w:themeColor="text1"/>
          <w:sz w:val="27"/>
          <w:szCs w:val="27"/>
          <w:lang w:val="de-DE"/>
        </w:rPr>
        <w:t xml:space="preserve"> trước lớp.</w:t>
      </w:r>
    </w:p>
    <w:p w14:paraId="799427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AB9A4E"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4B882A" w14:textId="3DBF53CB"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trình bày kết quả thảo luận của nhóm mình:</w:t>
      </w:r>
    </w:p>
    <w:p w14:paraId="6D7C2586"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Pr="00E268F2">
        <w:rPr>
          <w:rFonts w:ascii="Times New Roman" w:hAnsi="Times New Roman"/>
          <w:i/>
          <w:color w:val="000000" w:themeColor="text1"/>
          <w:sz w:val="27"/>
          <w:szCs w:val="27"/>
          <w:lang w:val="de-DE"/>
        </w:rPr>
        <w:t>Bạn Hà nên chủ động hơn, cởi mở hơn với mọi người, Minh Hà nên chủ động ra kết bạn với Hồng Ánh để tạo lập mối quan hệ với bạn bè.</w:t>
      </w:r>
    </w:p>
    <w:p w14:paraId="4EB87A0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Nếu là Minh, em sẽ gặp Khanh và thẳng thắn với nhau. Nếu ai có lỗi thì sẽ xin lỗi người kia để cả hai làm hòa.</w:t>
      </w:r>
    </w:p>
    <w:p w14:paraId="0FC37AB8" w14:textId="162ED549"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và có thể đưa ra cách giải quyết khác (nếu có).</w:t>
      </w:r>
    </w:p>
    <w:p w14:paraId="6F5B73B6"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cảm nhận và những điều rút ra được qua phần trình bày của các nhóm.</w:t>
      </w:r>
    </w:p>
    <w:p w14:paraId="2272F0EC"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2E91657A"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1AEEC7B3"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7ABBF0D" w14:textId="6C7EE71A"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Thực hiện một việc làm để xây dựng và giữ gìn tình bạn với các bạn trong lớp</w:t>
      </w:r>
    </w:p>
    <w:p w14:paraId="02CD2BF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1C7F32"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nêu yêu cầu cho HS: </w:t>
      </w:r>
      <w:r w:rsidRPr="00E268F2">
        <w:rPr>
          <w:rFonts w:ascii="Times New Roman" w:hAnsi="Times New Roman"/>
          <w:i/>
          <w:color w:val="000000" w:themeColor="text1"/>
          <w:sz w:val="27"/>
          <w:szCs w:val="27"/>
          <w:lang w:val="de-DE"/>
        </w:rPr>
        <w:t>Thực hiện một việc làm để xây dựng và giữ gìn tình bạn với các bạn trong lớp.</w:t>
      </w:r>
    </w:p>
    <w:p w14:paraId="24485A3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06B8B6B0"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Thực hiện hành động khác, phù hợp với việc xây dựng và giữ gìn tình bạn của cá nhân mình.</w:t>
      </w:r>
    </w:p>
    <w:p w14:paraId="33632E3E"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E673E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9C4BDDB"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BB476CB"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3E0385"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D2868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Tổ chức buổi sinh hoạt lớp cuối tuần, mọi người cùng nhau chia sẻ về cảm nhận của mình với người kia.</w:t>
      </w:r>
    </w:p>
    <w:p w14:paraId="3884B9A3" w14:textId="658064A6"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Viết điều muốn nói với bạn vào giấy và đổi cho nhau.</w:t>
      </w:r>
    </w:p>
    <w:p w14:paraId="5719BA8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1153272"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03C92B" w14:textId="628045CC" w:rsidR="00CB3F0E"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r w:rsidR="00CB3F0E" w:rsidRPr="00E268F2">
        <w:rPr>
          <w:rFonts w:ascii="Times New Roman" w:hAnsi="Times New Roman"/>
          <w:iCs/>
          <w:color w:val="000000" w:themeColor="text1"/>
          <w:sz w:val="27"/>
          <w:szCs w:val="27"/>
          <w:lang w:val="de-DE"/>
        </w:rPr>
        <w:t xml:space="preserve"> kết luận chung Hoạt động luyện tập</w:t>
      </w:r>
      <w:r w:rsidR="007F091B" w:rsidRPr="00E268F2">
        <w:rPr>
          <w:rFonts w:ascii="Times New Roman" w:hAnsi="Times New Roman"/>
          <w:iCs/>
          <w:color w:val="000000" w:themeColor="text1"/>
          <w:sz w:val="27"/>
          <w:szCs w:val="27"/>
          <w:lang w:val="de-DE"/>
        </w:rPr>
        <w:t>.</w:t>
      </w:r>
    </w:p>
    <w:p w14:paraId="62494BAA"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Cách xây dựng và giữ gìn tình bạn trong các tình huống:</w:t>
      </w:r>
    </w:p>
    <w:p w14:paraId="30E898D1"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Có những điểm chung và sự bình đẳng với nhau.</w:t>
      </w:r>
    </w:p>
    <w:p w14:paraId="663B5E85"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Duy trì sự liên hệ, chia sẻ thông tin và biết khích lệ nhau sẽ giúp chúng ta gìn giữ được tình bạn.</w:t>
      </w:r>
    </w:p>
    <w:p w14:paraId="72F7F876" w14:textId="4948A8DA"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Biết đồng hành cùng nhau khi xảy ra mâu thuẫn, giận dỗi, khó khăn, trở ngại.</w:t>
      </w:r>
    </w:p>
    <w:p w14:paraId="68430FB7" w14:textId="41E7650D" w:rsidR="00824E04" w:rsidRPr="00E268F2" w:rsidRDefault="00824E04" w:rsidP="00A615C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A69410" w14:textId="6B552A0E" w:rsidR="00DB4B2D" w:rsidRPr="00E268F2" w:rsidRDefault="00DB4B2D" w:rsidP="00A615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RÈN LUYỆN KĨ NĂNG XÂY DỰNG VÀ GIỮ GÌN TÌNH BẠN VỚI CÁC BẠN Ở LỚP, TRƯỜNG VÀ CỘNG ĐỒNG NƠI EM SỐNG</w:t>
      </w:r>
      <w:r w:rsidR="00D1196C" w:rsidRPr="00E268F2">
        <w:rPr>
          <w:rFonts w:ascii="Times New Roman" w:hAnsi="Times New Roman"/>
          <w:b/>
          <w:color w:val="000000" w:themeColor="text1"/>
          <w:sz w:val="27"/>
          <w:szCs w:val="27"/>
          <w:lang w:val="de-DE"/>
        </w:rPr>
        <w:t>.</w:t>
      </w:r>
    </w:p>
    <w:p w14:paraId="5FB025A1"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 thực hiện những việc làm, lời nói để xây dựng và gìn giữ tình bạn với các bạn trong lớp học, trường và cộng đồng.</w:t>
      </w:r>
    </w:p>
    <w:p w14:paraId="146AC910" w14:textId="7E7C56EA"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1D0BAE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9FE66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p>
    <w:p w14:paraId="44579AAC"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Ghi lại kết quả xây dựng và giữ gìn tình bạn để chia sẻ với thầy cô, các bạn vào tiết Sinh hoạt lớp.</w:t>
      </w:r>
    </w:p>
    <w:p w14:paraId="6C840C8B"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E210C8"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BAA8BDF"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8C49AD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75FA9C" w14:textId="6D8AAEE3"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01797B" w14:textId="719DC74A" w:rsidR="00257138" w:rsidRPr="00E268F2" w:rsidRDefault="00B32B55"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Một số</w:t>
      </w:r>
      <w:r w:rsidR="00257138" w:rsidRPr="00E268F2">
        <w:rPr>
          <w:rFonts w:ascii="Times New Roman" w:hAnsi="Times New Roman"/>
          <w:i/>
          <w:iCs/>
          <w:color w:val="000000" w:themeColor="text1"/>
          <w:sz w:val="27"/>
          <w:szCs w:val="27"/>
          <w:lang w:val="de-DE"/>
        </w:rPr>
        <w:t xml:space="preserve"> hành động, lời nói, việc làm phù hợp để xây dựng và giữ gìn tình bạn với các bạn ở lớp, trường và cộng đồng nơi em sống:</w:t>
      </w:r>
    </w:p>
    <w:p w14:paraId="39085951" w14:textId="1006BC07" w:rsidR="00257138" w:rsidRPr="00E268F2" w:rsidRDefault="00257138"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A615CA" w:rsidRPr="00E268F2">
        <w:rPr>
          <w:rFonts w:ascii="Times New Roman" w:hAnsi="Times New Roman"/>
          <w:i/>
          <w:iCs/>
          <w:color w:val="000000" w:themeColor="text1"/>
          <w:sz w:val="27"/>
          <w:szCs w:val="27"/>
          <w:lang w:val="de-DE"/>
        </w:rPr>
        <w:t>Chủ động chào hỏi vui vẻ, thân thiện, cởi mở với bạn.</w:t>
      </w:r>
    </w:p>
    <w:p w14:paraId="4EBB49CB" w14:textId="61A032E1"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Nói lời xin lỗi khi mắc lỗi và sửa lỗi một cách chân thành.</w:t>
      </w:r>
    </w:p>
    <w:p w14:paraId="1EC368C0" w14:textId="3B476585"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Tôn trọng những thói quen, sở thích, không gian riêng của bạn.</w:t>
      </w:r>
    </w:p>
    <w:p w14:paraId="6C25E969" w14:textId="6DB967FD"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Luôn lắng nghe tâm tư, tình cảm của bạn,...</w:t>
      </w:r>
    </w:p>
    <w:p w14:paraId="2E1C02E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0D5CF48" w14:textId="52D77102" w:rsidR="00072EFC" w:rsidRPr="00E268F2" w:rsidRDefault="00072EFC"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p>
    <w:p w14:paraId="03A8DFD2"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27939AD" w14:textId="3D1F9117" w:rsidR="00797BC3"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8642E4" w:rsidRPr="00E268F2">
        <w:rPr>
          <w:rFonts w:ascii="Times New Roman" w:hAnsi="Times New Roman"/>
          <w:iCs/>
          <w:color w:val="000000" w:themeColor="text1"/>
          <w:sz w:val="27"/>
          <w:szCs w:val="27"/>
          <w:lang w:val="de-DE"/>
        </w:rPr>
        <w:t xml:space="preserve"> thái độ tham gia các hoạt động của HS.</w:t>
      </w:r>
    </w:p>
    <w:p w14:paraId="15026818" w14:textId="77777777" w:rsidR="008642E4" w:rsidRPr="00E268F2" w:rsidRDefault="008642E4" w:rsidP="00A615CA">
      <w:pPr>
        <w:tabs>
          <w:tab w:val="left" w:pos="142"/>
          <w:tab w:val="left" w:pos="284"/>
        </w:tabs>
        <w:spacing w:after="0"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 xml:space="preserve">- GV kết luận bài học: </w:t>
      </w:r>
    </w:p>
    <w:p w14:paraId="561DC4D6" w14:textId="3FD81C8C"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đẹp giúp con người có được sự tự tin, thúc đẩy sự hoàn thiện bản thân.</w:t>
      </w:r>
    </w:p>
    <w:p w14:paraId="0D29C5DE" w14:textId="0152D273"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được phát triển dựa trên sự thấu hiểu, đồng hành và gắn bó theo thời gian.</w:t>
      </w:r>
    </w:p>
    <w:p w14:paraId="4FB39C56" w14:textId="3425F873" w:rsidR="00417D62" w:rsidRPr="00E268F2" w:rsidRDefault="00417D62"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kết thúc bài học.</w:t>
      </w:r>
    </w:p>
    <w:p w14:paraId="63C158CC" w14:textId="4E212D6A" w:rsidR="000C4F8C" w:rsidRPr="00E268F2" w:rsidRDefault="001D375C"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 </w:t>
      </w:r>
      <w:r w:rsidR="000C4F8C" w:rsidRPr="00E268F2">
        <w:rPr>
          <w:rFonts w:ascii="Times New Roman" w:hAnsi="Times New Roman" w:cs="Times New Roman"/>
          <w:b/>
          <w:sz w:val="27"/>
          <w:szCs w:val="27"/>
        </w:rPr>
        <w:t>HƯỚNG DẪN VỀ NHÀ:</w:t>
      </w:r>
    </w:p>
    <w:p w14:paraId="0730F6CD" w14:textId="77777777" w:rsidR="00B8247C" w:rsidRPr="00E268F2" w:rsidRDefault="001D375C"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Ôn tập lại kiến thức đã học</w:t>
      </w:r>
      <w:r w:rsidR="00B8247C" w:rsidRPr="00E268F2">
        <w:rPr>
          <w:rFonts w:ascii="Times New Roman" w:hAnsi="Times New Roman" w:cs="Times New Roman"/>
          <w:sz w:val="27"/>
          <w:szCs w:val="27"/>
        </w:rPr>
        <w:t xml:space="preserve">: </w:t>
      </w:r>
    </w:p>
    <w:p w14:paraId="66105D50" w14:textId="620C9153" w:rsidR="00B8247C" w:rsidRPr="00E268F2" w:rsidRDefault="00B8247C" w:rsidP="00642534">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Chia sẻ cách xây dựng, giữ gìn tình bạn.</w:t>
      </w:r>
    </w:p>
    <w:p w14:paraId="0B78720A" w14:textId="1730095A" w:rsidR="000C4F8C" w:rsidRPr="00E268F2" w:rsidRDefault="00B8247C" w:rsidP="00642534">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Giải quyết những khó khăn trong tình bạn như hiểu lầm, đố kị, áp lực từ bạn hoặc nhóm bạn để giữ gìn tình bạn.</w:t>
      </w:r>
    </w:p>
    <w:p w14:paraId="26BB9AA3" w14:textId="64FD8880" w:rsidR="000C4F8C" w:rsidRPr="00E268F2" w:rsidRDefault="001D375C" w:rsidP="00642534">
      <w:pPr>
        <w:pStyle w:val="ListParagraph"/>
        <w:numPr>
          <w:ilvl w:val="0"/>
          <w:numId w:val="1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thực hiện việc xây dựng và giữ gìn tình bạn.</w:t>
      </w:r>
    </w:p>
    <w:p w14:paraId="6CD156B5" w14:textId="48588A40" w:rsidR="00A76D01" w:rsidRPr="00E268F2" w:rsidRDefault="00A76D01" w:rsidP="00642534">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 Chia sẻ kết quả của hoạt động xây dựng và giữ gìn tình bạn.</w:t>
      </w:r>
    </w:p>
    <w:p w14:paraId="0628311E" w14:textId="77777777" w:rsidR="007B5D40" w:rsidRPr="00E268F2" w:rsidRDefault="007B5D40" w:rsidP="00A615CA">
      <w:pPr>
        <w:spacing w:after="0" w:line="360" w:lineRule="auto"/>
        <w:jc w:val="center"/>
        <w:rPr>
          <w:sz w:val="27"/>
          <w:szCs w:val="27"/>
        </w:rPr>
      </w:pPr>
    </w:p>
    <w:p w14:paraId="4EF0ED77" w14:textId="77777777" w:rsidR="00EF30D4" w:rsidRPr="00E268F2" w:rsidRDefault="007B5D40" w:rsidP="00A615CA">
      <w:pPr>
        <w:spacing w:after="0" w:line="360" w:lineRule="auto"/>
        <w:jc w:val="center"/>
        <w:rPr>
          <w:sz w:val="27"/>
          <w:szCs w:val="27"/>
        </w:rPr>
      </w:pPr>
      <w:r w:rsidRPr="00E268F2">
        <w:rPr>
          <w:sz w:val="27"/>
          <w:szCs w:val="27"/>
        </w:rPr>
        <w:lastRenderedPageBreak/>
        <w:t>*********************</w:t>
      </w:r>
    </w:p>
    <w:p w14:paraId="26833464" w14:textId="77777777" w:rsidR="00295AE0" w:rsidRPr="00E268F2" w:rsidRDefault="00295AE0" w:rsidP="00A615CA">
      <w:pPr>
        <w:spacing w:after="0" w:line="360" w:lineRule="auto"/>
        <w:jc w:val="center"/>
        <w:rPr>
          <w:sz w:val="27"/>
          <w:szCs w:val="27"/>
        </w:rPr>
      </w:pPr>
    </w:p>
    <w:p w14:paraId="0AE6EB97" w14:textId="77777777" w:rsidR="00047924" w:rsidRDefault="00047924" w:rsidP="00A615CA">
      <w:pPr>
        <w:spacing w:after="0" w:line="360" w:lineRule="auto"/>
        <w:rPr>
          <w:sz w:val="27"/>
          <w:szCs w:val="27"/>
        </w:rPr>
      </w:pPr>
    </w:p>
    <w:p w14:paraId="3A88B2DE" w14:textId="2044CFDC"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2942BE73" w14:textId="77777777"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C6466D" w14:textId="77777777" w:rsidR="00295AE0" w:rsidRPr="00E268F2" w:rsidRDefault="00295AE0" w:rsidP="00A615CA">
      <w:pPr>
        <w:spacing w:after="0" w:line="360" w:lineRule="auto"/>
        <w:jc w:val="center"/>
        <w:rPr>
          <w:sz w:val="27"/>
          <w:szCs w:val="27"/>
        </w:rPr>
      </w:pPr>
    </w:p>
    <w:p w14:paraId="0BD2D676" w14:textId="52457769" w:rsidR="009275F5" w:rsidRPr="00E268F2" w:rsidRDefault="00E13EEE" w:rsidP="00A615CA">
      <w:pPr>
        <w:pStyle w:val="Heading2"/>
        <w:spacing w:before="0" w:after="0" w:line="360" w:lineRule="auto"/>
        <w:jc w:val="center"/>
        <w:rPr>
          <w:sz w:val="27"/>
          <w:szCs w:val="27"/>
        </w:rPr>
      </w:pPr>
      <w:r w:rsidRPr="00E268F2">
        <w:rPr>
          <w:sz w:val="27"/>
          <w:szCs w:val="27"/>
        </w:rPr>
        <w:t xml:space="preserve">Tuần 1 - Tiết 3. </w:t>
      </w:r>
      <w:r w:rsidR="009275F5" w:rsidRPr="00E268F2">
        <w:rPr>
          <w:sz w:val="27"/>
          <w:szCs w:val="27"/>
        </w:rPr>
        <w:t xml:space="preserve">SHL – </w:t>
      </w:r>
      <w:r w:rsidR="00674A30" w:rsidRPr="00E268F2">
        <w:rPr>
          <w:sz w:val="27"/>
          <w:szCs w:val="27"/>
        </w:rPr>
        <w:t>Chia sẻ kết quả của hoạt động xây dựng và giữ gìn tình bạn</w:t>
      </w:r>
    </w:p>
    <w:p w14:paraId="327A1362" w14:textId="255B1F1B"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0465804" w14:textId="77777777"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03B009" w14:textId="77777777" w:rsidR="001D375C"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5AB5AE1" w14:textId="251AE33F" w:rsidR="00806A58" w:rsidRPr="00E268F2" w:rsidRDefault="00806A58"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1D375C" w:rsidRPr="00E268F2">
        <w:rPr>
          <w:rFonts w:ascii="Times New Roman" w:hAnsi="Times New Roman" w:cs="Times New Roman"/>
          <w:sz w:val="27"/>
          <w:szCs w:val="27"/>
        </w:rPr>
        <w:t>th</w:t>
      </w:r>
      <w:r w:rsidR="00295AE0" w:rsidRPr="00E268F2">
        <w:rPr>
          <w:rFonts w:ascii="Times New Roman" w:hAnsi="Times New Roman" w:cs="Times New Roman"/>
          <w:sz w:val="27"/>
          <w:szCs w:val="27"/>
        </w:rPr>
        <w:t>ể</w:t>
      </w:r>
      <w:r w:rsidR="001D375C" w:rsidRPr="00E268F2">
        <w:rPr>
          <w:rFonts w:ascii="Times New Roman" w:hAnsi="Times New Roman" w:cs="Times New Roman"/>
          <w:sz w:val="27"/>
          <w:szCs w:val="27"/>
        </w:rPr>
        <w:t xml:space="preserve"> hiện được sự chân thành trong việc xây dựng và giữ gìn tình bạn.</w:t>
      </w:r>
    </w:p>
    <w:p w14:paraId="175CF360" w14:textId="646F1BC9" w:rsidR="001D375C" w:rsidRPr="00E268F2" w:rsidRDefault="001D375C"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Tạo được bầu không khí thoải mái, tích cực ở lớp học để tình bạn của HS trong lớp thêm gắn kết.</w:t>
      </w:r>
    </w:p>
    <w:p w14:paraId="641539F3" w14:textId="115B1191" w:rsidR="001D375C" w:rsidRPr="00E268F2" w:rsidRDefault="001D375C"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xây dựng và giữ gìn tình bạn với các bạn trong lớp, trường và cộng đồng</w:t>
      </w:r>
      <w:r w:rsidR="00295AE0" w:rsidRPr="00E268F2">
        <w:rPr>
          <w:rFonts w:ascii="Times New Roman" w:hAnsi="Times New Roman" w:cs="Times New Roman"/>
          <w:sz w:val="27"/>
          <w:szCs w:val="27"/>
        </w:rPr>
        <w:t>.</w:t>
      </w:r>
    </w:p>
    <w:p w14:paraId="49CA6A3D" w14:textId="77777777" w:rsidR="00806A58"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00D16770" w:rsidRPr="00E268F2">
        <w:rPr>
          <w:rFonts w:ascii="Times New Roman" w:hAnsi="Times New Roman" w:cs="Times New Roman"/>
          <w:sz w:val="27"/>
          <w:szCs w:val="27"/>
        </w:rPr>
        <w:t xml:space="preserve"> </w:t>
      </w:r>
      <w:r w:rsidR="00D16770" w:rsidRPr="00E268F2">
        <w:rPr>
          <w:rFonts w:ascii="Times New Roman" w:hAnsi="Times New Roman" w:cs="Times New Roman"/>
          <w:b/>
          <w:sz w:val="27"/>
          <w:szCs w:val="27"/>
        </w:rPr>
        <w:t>– Tổ chức thực hiện:</w:t>
      </w:r>
    </w:p>
    <w:p w14:paraId="755A93C7" w14:textId="5D2EFE09" w:rsidR="00806A58" w:rsidRPr="00E268F2" w:rsidRDefault="00295AE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GV tổ chức cho HS chia sẻ về:</w:t>
      </w:r>
    </w:p>
    <w:p w14:paraId="3BAA30DF" w14:textId="1345F2F8" w:rsidR="00806A58" w:rsidRPr="00E268F2" w:rsidRDefault="00295AE0"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quy nhà trường, nội quy lớp học đã tiếp thu được sau buổi khai trường.</w:t>
      </w:r>
    </w:p>
    <w:p w14:paraId="0B21BBE6" w14:textId="3A5A72E8" w:rsidR="00D16770" w:rsidRPr="00E268F2" w:rsidRDefault="00295AE0"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quả rèn luyện kĩ năng xây dựng và giữ gìn tình bạn với các bạn trong lớp, trường và cộng đồng.</w:t>
      </w:r>
    </w:p>
    <w:p w14:paraId="27C3D80F" w14:textId="2EBDC470" w:rsidR="00D16770" w:rsidRPr="00E268F2" w:rsidRDefault="00295AE0"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Những thuận lợi, khó khăn khi thực hiện việc xây dựng và giữ gìn tình bạn.</w:t>
      </w:r>
    </w:p>
    <w:p w14:paraId="60F4F8BB" w14:textId="77777777" w:rsidR="00674A30" w:rsidRPr="00E268F2" w:rsidRDefault="00674A30" w:rsidP="00A615CA">
      <w:pPr>
        <w:spacing w:after="0" w:line="360" w:lineRule="auto"/>
        <w:jc w:val="both"/>
        <w:rPr>
          <w:rFonts w:ascii="Times New Roman" w:hAnsi="Times New Roman" w:cs="Times New Roman"/>
          <w:sz w:val="27"/>
          <w:szCs w:val="27"/>
        </w:rPr>
      </w:pPr>
    </w:p>
    <w:p w14:paraId="0DBFF647" w14:textId="77777777" w:rsidR="00674A30" w:rsidRPr="00E268F2" w:rsidRDefault="00674A30" w:rsidP="00A615CA">
      <w:pPr>
        <w:spacing w:after="0" w:line="360" w:lineRule="auto"/>
        <w:jc w:val="both"/>
        <w:rPr>
          <w:rFonts w:ascii="Times New Roman" w:hAnsi="Times New Roman" w:cs="Times New Roman"/>
          <w:sz w:val="27"/>
          <w:szCs w:val="27"/>
        </w:rPr>
      </w:pPr>
    </w:p>
    <w:p w14:paraId="7822661D" w14:textId="77777777" w:rsidR="00674A30" w:rsidRPr="00E268F2" w:rsidRDefault="00674A30" w:rsidP="00A615CA">
      <w:pPr>
        <w:spacing w:after="0" w:line="360" w:lineRule="auto"/>
        <w:jc w:val="both"/>
        <w:rPr>
          <w:rFonts w:ascii="Times New Roman" w:hAnsi="Times New Roman" w:cs="Times New Roman"/>
          <w:sz w:val="27"/>
          <w:szCs w:val="27"/>
        </w:rPr>
      </w:pPr>
    </w:p>
    <w:p w14:paraId="55B973B3" w14:textId="77777777" w:rsidR="00674A30" w:rsidRPr="00E268F2" w:rsidRDefault="00674A30" w:rsidP="00A615CA">
      <w:pPr>
        <w:spacing w:after="0" w:line="360" w:lineRule="auto"/>
        <w:jc w:val="both"/>
        <w:rPr>
          <w:rFonts w:ascii="Times New Roman" w:hAnsi="Times New Roman" w:cs="Times New Roman"/>
          <w:sz w:val="27"/>
          <w:szCs w:val="27"/>
        </w:rPr>
      </w:pPr>
    </w:p>
    <w:p w14:paraId="63092D27" w14:textId="77777777" w:rsidR="00674A30" w:rsidRPr="00E268F2" w:rsidRDefault="00674A30" w:rsidP="00A615CA">
      <w:pPr>
        <w:spacing w:after="0" w:line="360" w:lineRule="auto"/>
        <w:jc w:val="both"/>
        <w:rPr>
          <w:rFonts w:ascii="Times New Roman" w:hAnsi="Times New Roman" w:cs="Times New Roman"/>
          <w:sz w:val="27"/>
          <w:szCs w:val="27"/>
        </w:rPr>
      </w:pPr>
    </w:p>
    <w:p w14:paraId="55EA1848" w14:textId="77777777" w:rsidR="00674A30" w:rsidRPr="00E268F2" w:rsidRDefault="00674A30" w:rsidP="00A615CA">
      <w:pPr>
        <w:spacing w:after="0" w:line="360" w:lineRule="auto"/>
        <w:jc w:val="both"/>
        <w:rPr>
          <w:rFonts w:ascii="Times New Roman" w:hAnsi="Times New Roman" w:cs="Times New Roman"/>
          <w:sz w:val="27"/>
          <w:szCs w:val="27"/>
        </w:rPr>
      </w:pPr>
    </w:p>
    <w:p w14:paraId="266BCCB5" w14:textId="57E8A9F7" w:rsidR="00047924" w:rsidRDefault="00047924">
      <w:pPr>
        <w:rPr>
          <w:rFonts w:ascii="Times New Roman" w:hAnsi="Times New Roman" w:cs="Times New Roman"/>
          <w:sz w:val="27"/>
          <w:szCs w:val="27"/>
        </w:rPr>
      </w:pPr>
      <w:r>
        <w:rPr>
          <w:rFonts w:ascii="Times New Roman" w:hAnsi="Times New Roman" w:cs="Times New Roman"/>
          <w:sz w:val="27"/>
          <w:szCs w:val="27"/>
        </w:rPr>
        <w:lastRenderedPageBreak/>
        <w:br w:type="page"/>
      </w:r>
    </w:p>
    <w:p w14:paraId="13CD45B8" w14:textId="77777777" w:rsidR="00674A30" w:rsidRPr="00E268F2" w:rsidRDefault="00674A30" w:rsidP="00A615CA">
      <w:pPr>
        <w:spacing w:after="0" w:line="360" w:lineRule="auto"/>
        <w:jc w:val="both"/>
        <w:rPr>
          <w:rFonts w:ascii="Times New Roman" w:hAnsi="Times New Roman" w:cs="Times New Roman"/>
          <w:sz w:val="27"/>
          <w:szCs w:val="27"/>
        </w:rPr>
      </w:pPr>
    </w:p>
    <w:p w14:paraId="6A0BB54D"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E374601"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8577F2" w14:textId="77777777" w:rsidR="00C02DF3" w:rsidRPr="00E268F2" w:rsidRDefault="00C02DF3" w:rsidP="00C02DF3">
      <w:pPr>
        <w:pStyle w:val="Heading1"/>
        <w:spacing w:before="0" w:after="0" w:line="360" w:lineRule="auto"/>
        <w:rPr>
          <w:sz w:val="27"/>
          <w:szCs w:val="27"/>
        </w:rPr>
      </w:pPr>
      <w:r w:rsidRPr="00E268F2">
        <w:rPr>
          <w:sz w:val="27"/>
          <w:szCs w:val="27"/>
        </w:rPr>
        <w:t>CHỦ ĐỀ 1. EM VỚI NHÀ TRƯỜNG</w:t>
      </w:r>
    </w:p>
    <w:p w14:paraId="605741C0"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E823D7E" w14:textId="77777777" w:rsidR="00C02DF3" w:rsidRPr="00E268F2" w:rsidRDefault="00C02DF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357DBCFA" w14:textId="77777777" w:rsidR="00C02DF3" w:rsidRPr="00E268F2" w:rsidRDefault="00C02DF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33C7911F" w14:textId="77777777" w:rsidR="00C02DF3" w:rsidRPr="00E268F2" w:rsidRDefault="00C02DF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0A1724FC" w14:textId="77777777" w:rsidR="00C02DF3" w:rsidRPr="00E268F2" w:rsidRDefault="00C02DF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34F29F67" w14:textId="77777777" w:rsidR="00C02DF3" w:rsidRPr="00E268F2" w:rsidRDefault="00C02DF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ADA13AC" w14:textId="77777777" w:rsidR="00C02DF3" w:rsidRPr="00E268F2" w:rsidRDefault="00C02DF3" w:rsidP="00C02DF3">
      <w:pPr>
        <w:spacing w:after="0" w:line="360" w:lineRule="auto"/>
        <w:jc w:val="center"/>
        <w:rPr>
          <w:sz w:val="27"/>
          <w:szCs w:val="27"/>
        </w:rPr>
      </w:pPr>
      <w:r w:rsidRPr="00E268F2">
        <w:rPr>
          <w:sz w:val="27"/>
          <w:szCs w:val="27"/>
        </w:rPr>
        <w:t>*********************</w:t>
      </w:r>
    </w:p>
    <w:p w14:paraId="7B31A4D8" w14:textId="6D6BAD70"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4501CE" w:rsidRPr="00E268F2">
        <w:rPr>
          <w:sz w:val="27"/>
          <w:szCs w:val="27"/>
        </w:rPr>
        <w:t>2</w:t>
      </w:r>
      <w:r w:rsidRPr="00E268F2">
        <w:rPr>
          <w:sz w:val="27"/>
          <w:szCs w:val="27"/>
        </w:rPr>
        <w:t xml:space="preserve"> - Tiết 1. Sinh hoạt dưới cờ - </w:t>
      </w:r>
      <w:r w:rsidR="005C46B2" w:rsidRPr="00E268F2">
        <w:rPr>
          <w:sz w:val="27"/>
          <w:szCs w:val="27"/>
        </w:rPr>
        <w:t>Tham gia các cuộc phát động, giao lưu do Đoàn Thanh niên Cộng sản Hồ Chí Minh, Đội Thiếu niên Tiền phong Hồ Chí Minh tổ chức</w:t>
      </w:r>
    </w:p>
    <w:p w14:paraId="3A8DD9D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6EEC0CF6"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0BA281C" w14:textId="4193F01D" w:rsidR="00C02DF3" w:rsidRPr="00E268F2" w:rsidRDefault="00D336AB"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những hậu quả tiêu cực của bắt nạt học đường.</w:t>
      </w:r>
    </w:p>
    <w:p w14:paraId="30A1A5FF" w14:textId="541F0AB6" w:rsidR="00C02DF3" w:rsidRPr="00E268F2" w:rsidRDefault="00D336AB"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phòng, tránh bắt nạt học đường.</w:t>
      </w:r>
    </w:p>
    <w:p w14:paraId="4469E9CC" w14:textId="6BB74CCE" w:rsidR="00C02DF3" w:rsidRPr="00E268F2" w:rsidRDefault="00D336AB"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tham gia vào các hoạt động do lớp, nhà trường tổ chức để phòng, tránh bắt nạt học đường</w:t>
      </w:r>
    </w:p>
    <w:p w14:paraId="2E3B1FD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D42123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AC192E8" w14:textId="312F0799" w:rsidR="00C02DF3" w:rsidRPr="00E268F2" w:rsidRDefault="00D336AB"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dung về phòng, tránh bắt nạt học đường</w:t>
      </w:r>
      <w:r w:rsidR="00760A1A" w:rsidRPr="00E268F2">
        <w:rPr>
          <w:rFonts w:ascii="Times New Roman" w:hAnsi="Times New Roman" w:cs="Times New Roman"/>
          <w:sz w:val="27"/>
          <w:szCs w:val="27"/>
        </w:rPr>
        <w:t>.</w:t>
      </w:r>
    </w:p>
    <w:p w14:paraId="4F2DC0B2" w14:textId="643C8A63" w:rsidR="00C02DF3" w:rsidRPr="00E268F2" w:rsidRDefault="00760A1A"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Tình huống bắt nạt học đường</w:t>
      </w:r>
      <w:r w:rsidR="00C02DF3" w:rsidRPr="00E268F2">
        <w:rPr>
          <w:rFonts w:ascii="Times New Roman" w:hAnsi="Times New Roman" w:cs="Times New Roman"/>
          <w:sz w:val="27"/>
          <w:szCs w:val="27"/>
        </w:rPr>
        <w:t>.</w:t>
      </w:r>
    </w:p>
    <w:p w14:paraId="29465484" w14:textId="5744F110" w:rsidR="00C02DF3" w:rsidRPr="00E268F2" w:rsidRDefault="00760A1A"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câu hỏi về bắt nạt học đường</w:t>
      </w:r>
      <w:r w:rsidR="00C02DF3" w:rsidRPr="00E268F2">
        <w:rPr>
          <w:rFonts w:ascii="Times New Roman" w:hAnsi="Times New Roman" w:cs="Times New Roman"/>
          <w:sz w:val="27"/>
          <w:szCs w:val="27"/>
        </w:rPr>
        <w:t>.</w:t>
      </w:r>
    </w:p>
    <w:p w14:paraId="0A251C5B" w14:textId="3812A2FC" w:rsidR="00C02DF3" w:rsidRPr="00E268F2" w:rsidRDefault="00760A1A"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Phần thưởng nhỏ cho HS có câu trả lời đúng hoặc chiến thắng trong các trò chơi</w:t>
      </w:r>
      <w:r w:rsidR="00C02DF3" w:rsidRPr="00E268F2">
        <w:rPr>
          <w:rFonts w:ascii="Times New Roman" w:hAnsi="Times New Roman" w:cs="Times New Roman"/>
          <w:sz w:val="27"/>
          <w:szCs w:val="27"/>
        </w:rPr>
        <w:t>.</w:t>
      </w:r>
    </w:p>
    <w:p w14:paraId="4CBD7EB6" w14:textId="4E7DD657" w:rsidR="00C02DF3" w:rsidRPr="00E268F2" w:rsidRDefault="00A34D61"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thùng thư có khóa đã được gắn ở gốc cây của trường</w:t>
      </w:r>
      <w:r w:rsidR="00C02DF3" w:rsidRPr="00E268F2">
        <w:rPr>
          <w:rFonts w:ascii="Times New Roman" w:hAnsi="Times New Roman" w:cs="Times New Roman"/>
          <w:sz w:val="27"/>
          <w:szCs w:val="27"/>
        </w:rPr>
        <w:t>.</w:t>
      </w:r>
    </w:p>
    <w:p w14:paraId="1CB2FA0A"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222617BB" w14:textId="48F685B2" w:rsidR="00C02DF3" w:rsidRPr="00E268F2" w:rsidRDefault="00A34D61"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các tình huống bắt nạt học đường; cách phòng, tránh bắt nạt học đường và hậu quả tiêu cực của hành vi bắt nạt học đường</w:t>
      </w:r>
      <w:r w:rsidR="00C02DF3" w:rsidRPr="00E268F2">
        <w:rPr>
          <w:rFonts w:ascii="Times New Roman" w:hAnsi="Times New Roman" w:cs="Times New Roman"/>
          <w:sz w:val="27"/>
          <w:szCs w:val="27"/>
        </w:rPr>
        <w:t>.</w:t>
      </w:r>
    </w:p>
    <w:p w14:paraId="2A6915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C6ECFC0" w14:textId="2459568C"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A13456" w:rsidRPr="00E268F2">
        <w:rPr>
          <w:rFonts w:ascii="Times New Roman" w:hAnsi="Times New Roman" w:cs="Times New Roman"/>
          <w:b/>
          <w:sz w:val="27"/>
          <w:szCs w:val="27"/>
        </w:rPr>
        <w:t>Chào cờ, sơ kết thi đua tuần và phổ biến nhiệm vụ tuần mới</w:t>
      </w:r>
    </w:p>
    <w:p w14:paraId="1F09807F" w14:textId="0DE36D3E"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A13456" w:rsidRPr="00E268F2">
        <w:rPr>
          <w:rFonts w:ascii="Times New Roman" w:hAnsi="Times New Roman" w:cs="Times New Roman"/>
          <w:b/>
          <w:sz w:val="27"/>
          <w:szCs w:val="27"/>
        </w:rPr>
        <w:t>Sinh hoạt theo chủ đề</w:t>
      </w:r>
    </w:p>
    <w:p w14:paraId="4A9347AD" w14:textId="605C6118" w:rsidR="00C02DF3" w:rsidRPr="00E268F2" w:rsidRDefault="005739FF" w:rsidP="005739FF">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Tổ chức cho HS tìm hiểu về bắt nạt học đường và phòng, tránh bắt nạt học đường theo trình tự sau:</w:t>
      </w:r>
    </w:p>
    <w:p w14:paraId="7EC06600" w14:textId="77777777" w:rsidR="00042C9D" w:rsidRPr="00E268F2" w:rsidRDefault="005739FF"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MC đọc các câu hỏi về hành vi bắt nạt học đường, yêu cầu</w:t>
      </w:r>
      <w:r w:rsidR="00042C9D" w:rsidRPr="00E268F2">
        <w:rPr>
          <w:rFonts w:ascii="Times New Roman" w:hAnsi="Times New Roman" w:cs="Times New Roman"/>
          <w:sz w:val="27"/>
          <w:szCs w:val="27"/>
        </w:rPr>
        <w:t xml:space="preserve"> các khối lớp trả lời câu hỏi với hai phương án “đúng” hoặc “sai” bằng cách hô to đồng thanh.</w:t>
      </w:r>
    </w:p>
    <w:p w14:paraId="6130E01B" w14:textId="6F9E052B" w:rsidR="00042C9D" w:rsidRPr="00E268F2" w:rsidRDefault="00042C9D" w:rsidP="00642534">
      <w:pPr>
        <w:pStyle w:val="ListParagraph"/>
        <w:numPr>
          <w:ilvl w:val="0"/>
          <w:numId w:val="20"/>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câu hỏi:</w:t>
      </w:r>
    </w:p>
    <w:p w14:paraId="0F3192E4" w14:textId="1F175420" w:rsidR="00C02DF3" w:rsidRPr="00E268F2" w:rsidRDefault="00042C9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 xml:space="preserve">+ </w:t>
      </w:r>
      <w:r w:rsidRPr="00E268F2">
        <w:rPr>
          <w:rFonts w:ascii="Times New Roman" w:hAnsi="Times New Roman" w:cs="Times New Roman"/>
          <w:sz w:val="27"/>
          <w:szCs w:val="27"/>
        </w:rPr>
        <w:t>Cố ý xé áo, làm hỏng đồ dùng học tập của bạn khác cũng là hành vi bắt nạt</w:t>
      </w:r>
      <w:r w:rsidR="00F84E99" w:rsidRPr="00E268F2">
        <w:rPr>
          <w:rFonts w:ascii="Times New Roman" w:hAnsi="Times New Roman" w:cs="Times New Roman"/>
          <w:sz w:val="27"/>
          <w:szCs w:val="27"/>
        </w:rPr>
        <w:t>.</w:t>
      </w:r>
    </w:p>
    <w:p w14:paraId="3999B88E" w14:textId="4781E95B"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Nói xấu ai đó trên mạng xã hội.</w:t>
      </w:r>
    </w:p>
    <w:p w14:paraId="458C19A0" w14:textId="376C1712"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Mục đích của hành vi bắt nạt là giải quyết mâu thuẫn.</w:t>
      </w:r>
    </w:p>
    <w:p w14:paraId="35C763EA" w14:textId="5EAB7F2A"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Hành vi bắt nạt thường lặp đi lặp lại nhiều lần</w:t>
      </w:r>
      <w:r w:rsidR="00E845ED" w:rsidRPr="00E268F2">
        <w:rPr>
          <w:rFonts w:ascii="Times New Roman" w:hAnsi="Times New Roman" w:cs="Times New Roman"/>
          <w:sz w:val="27"/>
          <w:szCs w:val="27"/>
        </w:rPr>
        <w:t>.</w:t>
      </w:r>
    </w:p>
    <w:p w14:paraId="7E98AE76" w14:textId="70B819C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Chửi bới, lăng mạ người khác người khác thì không phải là bắt nạt.</w:t>
      </w:r>
    </w:p>
    <w:p w14:paraId="6FD65D6C" w14:textId="1160211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Yêu cầu bạn nào đó phải đưa đồ dùng học tập hoặc tiền ăn sáng.</w:t>
      </w:r>
    </w:p>
    <w:p w14:paraId="1BA82097" w14:textId="1FB5DB57"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Đôi khi ép buộc nhau làm một việc gì đó như chép bài, làm bài cho thì cũng là chuyện bình thường.</w:t>
      </w:r>
    </w:p>
    <w:p w14:paraId="4A53C427" w14:textId="27FBA8CD" w:rsidR="00F94CCA" w:rsidRPr="00E268F2" w:rsidRDefault="00F94CCA"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Tiếp theo, MC đặt câu hỏi: “Chúng ta cần làm gì khi bị bắt nạt?”</w:t>
      </w:r>
      <w:r w:rsidR="00A346F0" w:rsidRPr="00E268F2">
        <w:rPr>
          <w:rFonts w:ascii="Times New Roman" w:hAnsi="Times New Roman" w:cs="Times New Roman"/>
          <w:sz w:val="27"/>
          <w:szCs w:val="27"/>
        </w:rPr>
        <w:t>.</w:t>
      </w:r>
    </w:p>
    <w:p w14:paraId="76BF5D2F" w14:textId="31AC2F9F" w:rsidR="00A346F0" w:rsidRPr="00E268F2" w:rsidRDefault="00A346F0" w:rsidP="00642534">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giơ tay đề xuất</w:t>
      </w:r>
      <w:r w:rsidR="00E46D1F" w:rsidRPr="00E268F2">
        <w:rPr>
          <w:rFonts w:ascii="Times New Roman" w:hAnsi="Times New Roman" w:cs="Times New Roman"/>
          <w:sz w:val="27"/>
          <w:szCs w:val="27"/>
        </w:rPr>
        <w:t xml:space="preserve"> các phương án khi bị bắt nạt.</w:t>
      </w:r>
    </w:p>
    <w:p w14:paraId="14F53491" w14:textId="270BB916" w:rsidR="00E46D1F" w:rsidRPr="00E268F2" w:rsidRDefault="00E46D1F" w:rsidP="00642534">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Trao phần thưởng cho những câu trả lời hợp lí và nhận được nhiều sự đồng tình từ các HS khác trong trường.</w:t>
      </w:r>
    </w:p>
    <w:p w14:paraId="158C6AE3" w14:textId="379CC42A" w:rsidR="00C33686" w:rsidRPr="00E268F2" w:rsidRDefault="00C33686" w:rsidP="00C33686">
      <w:pPr>
        <w:pStyle w:val="ListParagraph"/>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cách:</w:t>
      </w:r>
    </w:p>
    <w:p w14:paraId="7944D3B1" w14:textId="66CB9FAC" w:rsidR="00D46A71" w:rsidRPr="00E268F2" w:rsidRDefault="00D46A71" w:rsidP="00642534">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289DCDA8" w:rsidR="00C33686" w:rsidRPr="00E268F2" w:rsidRDefault="006D1BBC" w:rsidP="00642534">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Cách xử lí khi có dấu hiệu hoặc nguy cơ bị bắt nạt: Nhờ người khác trợ giúp (nói với người lớn như thầy cô, bố mẹ; lưu giữ bằng chứng bị bắt nạt (nếu có); tỏ thái độ không chấp nhận khi bị bắt nạt; bỏ đi,...).</w:t>
      </w:r>
    </w:p>
    <w:p w14:paraId="5EB65B94" w14:textId="07D99087" w:rsidR="006D1BBC" w:rsidRPr="00E268F2" w:rsidRDefault="006D1BBC"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25BB520C" w:rsidR="00E73A60" w:rsidRPr="00E268F2" w:rsidRDefault="00E73A60"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E268F2">
        <w:rPr>
          <w:rFonts w:ascii="Times New Roman" w:hAnsi="Times New Roman" w:cs="Times New Roman"/>
          <w:sz w:val="27"/>
          <w:szCs w:val="27"/>
        </w:rPr>
        <w:t>Đoàn thanh niên sẽ tham quan và đánh giá sản phẩm của các khối lớp.</w:t>
      </w:r>
    </w:p>
    <w:p w14:paraId="1311952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2494F6EE" w14:textId="5F54A8BA" w:rsidR="00C02DF3" w:rsidRPr="00E268F2" w:rsidRDefault="00B65B9E"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cảm xúc, thái độ của bản thân đối với hiện tượng bắt nạt học đường.</w:t>
      </w:r>
    </w:p>
    <w:p w14:paraId="01D1CD8D" w14:textId="2907DEA5" w:rsidR="00C02DF3" w:rsidRPr="00E268F2" w:rsidRDefault="00B65B9E"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Nêu ý nghĩa của “Thùng thư an toàn” và nhắc lại nơi để thùng thư đó.</w:t>
      </w:r>
    </w:p>
    <w:p w14:paraId="68C73977"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7F71DF0" w14:textId="15DE42F1" w:rsidR="00C02DF3" w:rsidRPr="00E268F2" w:rsidRDefault="00B65B9E"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Các lớp trưởng phổ </w:t>
      </w:r>
      <w:r w:rsidR="002B783C" w:rsidRPr="00E268F2">
        <w:rPr>
          <w:rFonts w:ascii="Times New Roman" w:hAnsi="Times New Roman" w:cs="Times New Roman"/>
          <w:sz w:val="27"/>
          <w:szCs w:val="27"/>
        </w:rPr>
        <w:t>biến</w:t>
      </w:r>
      <w:r w:rsidRPr="00E268F2">
        <w:rPr>
          <w:rFonts w:ascii="Times New Roman" w:hAnsi="Times New Roman" w:cs="Times New Roman"/>
          <w:sz w:val="27"/>
          <w:szCs w:val="27"/>
        </w:rPr>
        <w:t xml:space="preserve"> cho các thành viên của lớp mình về “Thùng thư an toàn”; tuyên truyền về sự cần thiết phải phòng, tránh bắt nạt học đường.</w:t>
      </w:r>
    </w:p>
    <w:p w14:paraId="0E4479A6" w14:textId="77777777" w:rsidR="00C02DF3" w:rsidRPr="00E268F2" w:rsidRDefault="00C02DF3" w:rsidP="00C02DF3">
      <w:pPr>
        <w:spacing w:after="0" w:line="360" w:lineRule="auto"/>
        <w:rPr>
          <w:rFonts w:ascii="Times New Roman" w:hAnsi="Times New Roman" w:cs="Times New Roman"/>
          <w:sz w:val="27"/>
          <w:szCs w:val="27"/>
        </w:rPr>
      </w:pPr>
    </w:p>
    <w:p w14:paraId="73FB99A3" w14:textId="77777777" w:rsidR="00C02DF3" w:rsidRPr="00E268F2" w:rsidRDefault="00C02DF3" w:rsidP="00C02DF3">
      <w:pPr>
        <w:spacing w:after="0" w:line="360" w:lineRule="auto"/>
        <w:jc w:val="center"/>
        <w:rPr>
          <w:sz w:val="27"/>
          <w:szCs w:val="27"/>
        </w:rPr>
      </w:pPr>
      <w:r w:rsidRPr="00E268F2">
        <w:rPr>
          <w:sz w:val="27"/>
          <w:szCs w:val="27"/>
        </w:rPr>
        <w:t>*********************</w:t>
      </w:r>
    </w:p>
    <w:p w14:paraId="7BF45BC3" w14:textId="77777777" w:rsidR="000F3E9E" w:rsidRPr="000F3E9E" w:rsidRDefault="00C02DF3" w:rsidP="000F3E9E">
      <w:pPr>
        <w:spacing w:after="0" w:line="360" w:lineRule="auto"/>
        <w:rPr>
          <w:sz w:val="27"/>
          <w:szCs w:val="27"/>
        </w:rPr>
      </w:pPr>
      <w:r w:rsidRPr="00E268F2">
        <w:rPr>
          <w:sz w:val="27"/>
          <w:szCs w:val="27"/>
        </w:rPr>
        <w:br w:type="page"/>
      </w:r>
      <w:r w:rsidR="000F3E9E" w:rsidRPr="000F3E9E">
        <w:rPr>
          <w:sz w:val="27"/>
          <w:szCs w:val="27"/>
        </w:rPr>
        <w:lastRenderedPageBreak/>
        <w:t>Tài liệu được chia sẻ bởi Website VnTeach.Com</w:t>
      </w:r>
    </w:p>
    <w:p w14:paraId="687151DB" w14:textId="77777777" w:rsidR="000F3E9E" w:rsidRPr="000F3E9E" w:rsidRDefault="000F3E9E" w:rsidP="000F3E9E">
      <w:pPr>
        <w:spacing w:after="0" w:line="360" w:lineRule="auto"/>
        <w:rPr>
          <w:sz w:val="27"/>
          <w:szCs w:val="27"/>
        </w:rPr>
      </w:pPr>
      <w:r w:rsidRPr="000F3E9E">
        <w:rPr>
          <w:sz w:val="27"/>
          <w:szCs w:val="27"/>
        </w:rPr>
        <w:t>https://www.vnteach.com</w:t>
      </w:r>
    </w:p>
    <w:p w14:paraId="5E5E2EE0" w14:textId="77777777" w:rsidR="000F3E9E" w:rsidRPr="000F3E9E" w:rsidRDefault="000F3E9E" w:rsidP="000F3E9E">
      <w:pPr>
        <w:spacing w:after="0" w:line="360" w:lineRule="auto"/>
        <w:rPr>
          <w:sz w:val="27"/>
          <w:szCs w:val="27"/>
        </w:rPr>
      </w:pPr>
      <w:r w:rsidRPr="000F3E9E">
        <w:rPr>
          <w:sz w:val="27"/>
          <w:szCs w:val="27"/>
        </w:rPr>
        <w:t>Một sản phẩm của cộng đồng facebook Thư Viện VnTeach.Com</w:t>
      </w:r>
    </w:p>
    <w:p w14:paraId="5E392BED" w14:textId="77777777" w:rsidR="000F3E9E" w:rsidRPr="000F3E9E" w:rsidRDefault="000F3E9E" w:rsidP="000F3E9E">
      <w:pPr>
        <w:spacing w:after="0" w:line="360" w:lineRule="auto"/>
        <w:rPr>
          <w:sz w:val="27"/>
          <w:szCs w:val="27"/>
        </w:rPr>
      </w:pPr>
      <w:r w:rsidRPr="000F3E9E">
        <w:rPr>
          <w:sz w:val="27"/>
          <w:szCs w:val="27"/>
        </w:rPr>
        <w:t>https://www.facebook.com/groups/vnteach/</w:t>
      </w:r>
    </w:p>
    <w:p w14:paraId="1641F53C" w14:textId="52571A28" w:rsidR="00C02DF3" w:rsidRPr="00E268F2" w:rsidRDefault="000F3E9E" w:rsidP="000F3E9E">
      <w:pPr>
        <w:spacing w:after="0" w:line="360" w:lineRule="auto"/>
        <w:rPr>
          <w:sz w:val="27"/>
          <w:szCs w:val="27"/>
        </w:rPr>
      </w:pPr>
      <w:r w:rsidRPr="000F3E9E">
        <w:rPr>
          <w:sz w:val="27"/>
          <w:szCs w:val="27"/>
        </w:rPr>
        <w:t>https://www.facebook.com/groups/thuvienvnteach/</w:t>
      </w:r>
    </w:p>
    <w:p w14:paraId="7B69AB6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1FE0850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35B260C" w14:textId="77777777" w:rsidR="00C02DF3" w:rsidRPr="00E268F2" w:rsidRDefault="00C02DF3" w:rsidP="00C02DF3">
      <w:pPr>
        <w:spacing w:after="0" w:line="360" w:lineRule="auto"/>
        <w:jc w:val="center"/>
        <w:rPr>
          <w:sz w:val="27"/>
          <w:szCs w:val="27"/>
        </w:rPr>
      </w:pPr>
    </w:p>
    <w:p w14:paraId="5ACF540E" w14:textId="5CCF7C71"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9F7861" w:rsidRPr="00E268F2">
        <w:rPr>
          <w:sz w:val="27"/>
          <w:szCs w:val="27"/>
        </w:rPr>
        <w:t>2</w:t>
      </w:r>
      <w:r w:rsidRPr="00E268F2">
        <w:rPr>
          <w:sz w:val="27"/>
          <w:szCs w:val="27"/>
        </w:rPr>
        <w:t xml:space="preserve"> - Tiết 2. HĐ giáo dục – </w:t>
      </w:r>
      <w:r w:rsidR="009F7861" w:rsidRPr="00E268F2">
        <w:rPr>
          <w:sz w:val="27"/>
          <w:szCs w:val="27"/>
        </w:rPr>
        <w:t>Phòng, tránh bắt nạt học đường</w:t>
      </w:r>
    </w:p>
    <w:p w14:paraId="09874A0E" w14:textId="77777777" w:rsidR="00264F3C" w:rsidRPr="00E268F2" w:rsidRDefault="00264F3C" w:rsidP="00C02DF3">
      <w:pPr>
        <w:spacing w:after="0" w:line="360" w:lineRule="auto"/>
        <w:jc w:val="both"/>
        <w:rPr>
          <w:rFonts w:ascii="Times New Roman" w:hAnsi="Times New Roman" w:cs="Times New Roman"/>
          <w:b/>
          <w:sz w:val="27"/>
          <w:szCs w:val="27"/>
        </w:rPr>
      </w:pPr>
    </w:p>
    <w:p w14:paraId="308DFCD3" w14:textId="1677B5D4"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228F1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7C9C80A"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630BDD5B" w14:textId="56F4E498" w:rsidR="00C02DF3" w:rsidRPr="00E268F2" w:rsidRDefault="009F7861"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5937CEF6" w14:textId="047BE43C" w:rsidR="00C02DF3" w:rsidRPr="00E268F2" w:rsidRDefault="00880342" w:rsidP="00642534">
      <w:pPr>
        <w:pStyle w:val="ListParagraph"/>
        <w:numPr>
          <w:ilvl w:val="0"/>
          <w:numId w:val="5"/>
        </w:numPr>
        <w:spacing w:after="0" w:line="360" w:lineRule="auto"/>
        <w:jc w:val="both"/>
        <w:rPr>
          <w:rFonts w:ascii="Times New Roman" w:hAnsi="Times New Roman" w:cs="Times New Roman"/>
          <w:sz w:val="27"/>
          <w:szCs w:val="27"/>
        </w:rPr>
      </w:pPr>
      <w:bookmarkStart w:id="0" w:name="_Hlk137194350"/>
      <w:r w:rsidRPr="00E268F2">
        <w:rPr>
          <w:rFonts w:ascii="Times New Roman" w:hAnsi="Times New Roman" w:cs="Times New Roman"/>
          <w:sz w:val="27"/>
          <w:szCs w:val="27"/>
        </w:rPr>
        <w:t>Có kĩ năng phòng, tránh và xử lí các tình huống bị bắt nạt học đường</w:t>
      </w:r>
      <w:bookmarkEnd w:id="0"/>
      <w:r w:rsidR="00C02DF3" w:rsidRPr="00E268F2">
        <w:rPr>
          <w:rFonts w:ascii="Times New Roman" w:hAnsi="Times New Roman" w:cs="Times New Roman"/>
          <w:sz w:val="27"/>
          <w:szCs w:val="27"/>
        </w:rPr>
        <w:t>.</w:t>
      </w:r>
    </w:p>
    <w:p w14:paraId="4D0BAA94" w14:textId="247F935E" w:rsidR="00C02DF3" w:rsidRPr="00E268F2" w:rsidRDefault="00880342"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Hình thành thái độ thận trọng để phòng, tránh và xử lí các tình huống bị bắt nạt học đường.</w:t>
      </w:r>
    </w:p>
    <w:p w14:paraId="1A83B1A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942351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BFCB29E" w14:textId="77777777" w:rsidR="00C02DF3" w:rsidRPr="00E268F2" w:rsidRDefault="00C02DF3"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85D0E65" w14:textId="77777777" w:rsidR="00C02DF3" w:rsidRPr="00E268F2" w:rsidRDefault="00C02DF3"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5BFFF90E" w14:textId="77777777" w:rsidR="005C46B2"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4FE1EF8" w14:textId="294140F1" w:rsidR="00C02DF3" w:rsidRPr="00E268F2" w:rsidRDefault="005C46B2" w:rsidP="0064253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09576E95" w14:textId="0910B45F" w:rsidR="007A2598" w:rsidRPr="00E268F2" w:rsidRDefault="007A2598" w:rsidP="0064253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phòng, tránh và xử lí các tình huống bị bắt nạt học đường.</w:t>
      </w:r>
    </w:p>
    <w:p w14:paraId="43F6E7A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72230B60"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57843CE" w14:textId="1A093AA0"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1CE1F43" w14:textId="5E0B6A1F" w:rsidR="00C02DF3" w:rsidRPr="00E268F2" w:rsidRDefault="00092291"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 xml:space="preserve">SGK </w:t>
      </w:r>
      <w:r w:rsidR="004B7788" w:rsidRPr="00E268F2">
        <w:rPr>
          <w:rFonts w:ascii="Times New Roman" w:hAnsi="Times New Roman" w:cs="Times New Roman"/>
          <w:i/>
          <w:iCs/>
          <w:sz w:val="27"/>
          <w:szCs w:val="27"/>
        </w:rPr>
        <w:t>Hoạt động trải nghiệm, hướng nghiệp 8</w:t>
      </w:r>
      <w:r w:rsidR="00C02DF3" w:rsidRPr="00E268F2">
        <w:rPr>
          <w:rFonts w:ascii="Times New Roman" w:hAnsi="Times New Roman" w:cs="Times New Roman"/>
          <w:sz w:val="27"/>
          <w:szCs w:val="27"/>
        </w:rPr>
        <w:t>.</w:t>
      </w:r>
    </w:p>
    <w:p w14:paraId="656C7DDF" w14:textId="7E167C2D" w:rsidR="004B7788" w:rsidRPr="00E268F2" w:rsidRDefault="004B7788"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tình huống, video về bắt nạt học đường.</w:t>
      </w:r>
    </w:p>
    <w:p w14:paraId="776C4BC4" w14:textId="7091447A"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0A395C1" w14:textId="1B6E171E" w:rsidR="00C02DF3" w:rsidRPr="00E268F2" w:rsidRDefault="0058131E"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bản thân đã từng bị bắt nạt hoặc chứng kiến bạn khác bị bắt nạt</w:t>
      </w:r>
      <w:r w:rsidR="00C02DF3" w:rsidRPr="00E268F2">
        <w:rPr>
          <w:rFonts w:ascii="Times New Roman" w:hAnsi="Times New Roman" w:cs="Times New Roman"/>
          <w:sz w:val="27"/>
          <w:szCs w:val="27"/>
        </w:rPr>
        <w:t>.</w:t>
      </w:r>
    </w:p>
    <w:p w14:paraId="6EB4CC6D" w14:textId="49AA5F22" w:rsidR="00C02DF3" w:rsidRPr="00E268F2" w:rsidRDefault="0058131E"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Bảng to dùng cho HS có 2 mặt: 1 mặt ghi được bằng phấn, một mặt ghi được bằng bút dạ.</w:t>
      </w:r>
    </w:p>
    <w:p w14:paraId="29135E18" w14:textId="05F6A949" w:rsidR="00C02DF3" w:rsidRPr="00E268F2" w:rsidRDefault="0058131E"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670D9928"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FB9769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9073746" w14:textId="4A3627F0"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847FF9" w:rsidRPr="00E268F2">
        <w:rPr>
          <w:rFonts w:ascii="Times New Roman" w:hAnsi="Times New Roman" w:cs="Times New Roman"/>
          <w:sz w:val="27"/>
          <w:szCs w:val="27"/>
        </w:rPr>
        <w:t>Vòng tròn khen nhau</w:t>
      </w:r>
      <w:r w:rsidRPr="00E268F2">
        <w:rPr>
          <w:rFonts w:ascii="Times New Roman" w:hAnsi="Times New Roman" w:cs="Times New Roman"/>
          <w:sz w:val="27"/>
          <w:szCs w:val="27"/>
        </w:rPr>
        <w:t>”.</w:t>
      </w:r>
    </w:p>
    <w:p w14:paraId="04E07005"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31361F6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45F4CA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570C1F72"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71F3986" w14:textId="297822F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847FF9" w:rsidRPr="00E268F2">
        <w:rPr>
          <w:rFonts w:ascii="Times New Roman" w:hAnsi="Times New Roman"/>
          <w:b/>
          <w:i/>
          <w:iCs/>
          <w:color w:val="000000" w:themeColor="text1"/>
          <w:sz w:val="27"/>
          <w:szCs w:val="27"/>
          <w:lang w:val="de-DE"/>
        </w:rPr>
        <w:t>Vòng tròn khen nhau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3EE8CB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019A1E4F" w14:textId="059F8F5C"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63CB" w:rsidRPr="00E268F2">
        <w:rPr>
          <w:rFonts w:ascii="Times New Roman" w:hAnsi="Times New Roman"/>
          <w:i/>
          <w:iCs/>
          <w:color w:val="000000" w:themeColor="text1"/>
          <w:sz w:val="27"/>
          <w:szCs w:val="27"/>
          <w:lang w:val="de-DE"/>
        </w:rPr>
        <w:t>HS đứng quay mặt vào nhau theo cặp, có thể thành vòng tròn (một nửa vòng trong, nửa còn lại ở vòng ngoài) hoặc hàng dọc/ngang phù hợp với không gian lớp học</w:t>
      </w:r>
      <w:r w:rsidR="00732581" w:rsidRPr="00E268F2">
        <w:rPr>
          <w:rFonts w:ascii="Times New Roman" w:hAnsi="Times New Roman"/>
          <w:i/>
          <w:iCs/>
          <w:color w:val="000000" w:themeColor="text1"/>
          <w:sz w:val="27"/>
          <w:szCs w:val="27"/>
          <w:lang w:val="de-DE"/>
        </w:rPr>
        <w:t>.</w:t>
      </w:r>
    </w:p>
    <w:p w14:paraId="1089628B" w14:textId="6F6D138E"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151700" w:rsidRPr="00E268F2">
        <w:rPr>
          <w:rFonts w:ascii="Times New Roman" w:hAnsi="Times New Roman"/>
          <w:i/>
          <w:iCs/>
          <w:color w:val="000000" w:themeColor="text1"/>
          <w:sz w:val="27"/>
          <w:szCs w:val="27"/>
          <w:lang w:val="de-DE"/>
        </w:rPr>
        <w:t>T</w:t>
      </w:r>
      <w:r w:rsidR="00732581" w:rsidRPr="00E268F2">
        <w:rPr>
          <w:rFonts w:ascii="Times New Roman" w:hAnsi="Times New Roman"/>
          <w:i/>
          <w:iCs/>
          <w:color w:val="000000" w:themeColor="text1"/>
          <w:sz w:val="27"/>
          <w:szCs w:val="27"/>
          <w:lang w:val="de-DE"/>
        </w:rPr>
        <w:t>ừng cặp HS quan sát người cùng cặp với mình, tìm ra 2 điểm mạnh của người đó và chia sẻ cảm nhận của mình/đưa ra lời khen của người đối diện</w:t>
      </w:r>
      <w:r w:rsidRPr="00E268F2">
        <w:rPr>
          <w:rFonts w:ascii="Times New Roman" w:hAnsi="Times New Roman"/>
          <w:i/>
          <w:iCs/>
          <w:color w:val="000000" w:themeColor="text1"/>
          <w:sz w:val="27"/>
          <w:szCs w:val="27"/>
          <w:lang w:val="de-DE"/>
        </w:rPr>
        <w:t>.</w:t>
      </w:r>
    </w:p>
    <w:p w14:paraId="4A446D99" w14:textId="16CC84BE" w:rsidR="00151700" w:rsidRPr="00E268F2" w:rsidRDefault="00151700" w:rsidP="00C02DF3">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Thời gian cho mỗi cặp khen nhau là 1 phút; sau mỗi phút như vậy, GV đề nghị HS vòng ngoài đứng yên, HS vòng</w:t>
      </w:r>
      <w:r w:rsidR="00652DBC" w:rsidRPr="00E268F2">
        <w:rPr>
          <w:rFonts w:ascii="Times New Roman" w:hAnsi="Times New Roman"/>
          <w:i/>
          <w:iCs/>
          <w:color w:val="000000" w:themeColor="text1"/>
          <w:sz w:val="27"/>
          <w:szCs w:val="27"/>
          <w:lang w:val="de-DE"/>
        </w:rPr>
        <w:t xml:space="preserve"> trong di chuyển sang trái 1 bước để gặp 1 </w:t>
      </w:r>
      <w:r w:rsidR="00652DBC" w:rsidRPr="00E268F2">
        <w:rPr>
          <w:rFonts w:ascii="Times New Roman" w:hAnsi="Times New Roman" w:cs="Times New Roman"/>
          <w:i/>
          <w:iCs/>
          <w:sz w:val="27"/>
          <w:szCs w:val="27"/>
          <w:lang w:val="de-DE"/>
        </w:rPr>
        <w:t>“đối tác”</w:t>
      </w:r>
      <w:r w:rsidR="00DB22BC" w:rsidRPr="00E268F2">
        <w:rPr>
          <w:rFonts w:ascii="Times New Roman" w:hAnsi="Times New Roman" w:cs="Times New Roman"/>
          <w:i/>
          <w:iCs/>
          <w:sz w:val="27"/>
          <w:szCs w:val="27"/>
          <w:lang w:val="de-DE"/>
        </w:rPr>
        <w:t xml:space="preserve"> mới và lại tiếp tục khen nhau.</w:t>
      </w:r>
    </w:p>
    <w:p w14:paraId="7725CED7" w14:textId="0ABAD3A6" w:rsidR="00DB22BC" w:rsidRPr="00E268F2" w:rsidRDefault="00DB22BC"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sz w:val="27"/>
          <w:szCs w:val="27"/>
          <w:lang w:val="de-DE"/>
        </w:rPr>
        <w:t>- GV có thể làm mẫu trước, quay sang khen 1 HS nào đó đứng gần. Ví dụ</w:t>
      </w:r>
      <w:r w:rsidR="002B783C" w:rsidRPr="00E268F2">
        <w:rPr>
          <w:rFonts w:ascii="Times New Roman" w:hAnsi="Times New Roman" w:cs="Times New Roman"/>
          <w:sz w:val="27"/>
          <w:szCs w:val="27"/>
          <w:lang w:val="de-DE"/>
        </w:rPr>
        <w:t>:</w:t>
      </w:r>
      <w:r w:rsidRPr="00E268F2">
        <w:rPr>
          <w:rFonts w:ascii="Times New Roman" w:hAnsi="Times New Roman" w:cs="Times New Roman"/>
          <w:sz w:val="27"/>
          <w:szCs w:val="27"/>
          <w:lang w:val="de-DE"/>
        </w:rPr>
        <w:t xml:space="preserve"> “</w:t>
      </w:r>
      <w:r w:rsidRPr="00E268F2">
        <w:rPr>
          <w:rFonts w:ascii="Times New Roman" w:hAnsi="Times New Roman" w:cs="Times New Roman"/>
          <w:i/>
          <w:iCs/>
          <w:sz w:val="27"/>
          <w:szCs w:val="27"/>
          <w:lang w:val="de-DE"/>
        </w:rPr>
        <w:t>Mỗi khi em cười nhìn rất xinh”.</w:t>
      </w:r>
    </w:p>
    <w:p w14:paraId="01961790" w14:textId="1664DFFB"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361656" w:rsidRPr="00E268F2">
        <w:rPr>
          <w:rFonts w:ascii="Times New Roman" w:hAnsi="Times New Roman"/>
          <w:i/>
          <w:iCs/>
          <w:color w:val="000000" w:themeColor="text1"/>
          <w:sz w:val="27"/>
          <w:szCs w:val="27"/>
          <w:lang w:val="de-DE"/>
        </w:rPr>
        <w:t>Người được khen cảm thấy thế nào? Người khen cảm thấy thế nào?</w:t>
      </w:r>
    </w:p>
    <w:p w14:paraId="76129C9B"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430ECBB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29AA6B1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9DA7CD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1DF3FBC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340ED98F" w14:textId="0AA31B3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361656" w:rsidRPr="00E268F2">
        <w:rPr>
          <w:rFonts w:ascii="Times New Roman" w:hAnsi="Times New Roman"/>
          <w:b/>
          <w:bCs/>
          <w:i/>
          <w:color w:val="000000" w:themeColor="text1"/>
          <w:sz w:val="27"/>
          <w:szCs w:val="27"/>
          <w:lang w:val="de-DE"/>
        </w:rPr>
        <w:t>Phòng, tránh bắt nạt học đường</w:t>
      </w:r>
      <w:r w:rsidRPr="00E268F2">
        <w:rPr>
          <w:rFonts w:ascii="Times New Roman" w:hAnsi="Times New Roman"/>
          <w:b/>
          <w:bCs/>
          <w:i/>
          <w:color w:val="000000" w:themeColor="text1"/>
          <w:sz w:val="27"/>
          <w:szCs w:val="27"/>
          <w:lang w:val="de-DE"/>
        </w:rPr>
        <w:t>.</w:t>
      </w:r>
    </w:p>
    <w:p w14:paraId="38BD1BB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49DE04DD" w14:textId="5A92C329"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440E2"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w:t>
      </w:r>
      <w:r w:rsidR="00C440E2" w:rsidRPr="00E268F2">
        <w:rPr>
          <w:rFonts w:ascii="Times New Roman" w:hAnsi="Times New Roman"/>
          <w:b/>
          <w:iCs/>
          <w:color w:val="000000" w:themeColor="text1"/>
          <w:sz w:val="27"/>
          <w:szCs w:val="27"/>
          <w:lang w:val="de-DE"/>
        </w:rPr>
        <w:t xml:space="preserve">Nhận diện dấu hiệu </w:t>
      </w:r>
      <w:r w:rsidR="005543BE" w:rsidRPr="00E268F2">
        <w:rPr>
          <w:rFonts w:ascii="Times New Roman" w:hAnsi="Times New Roman"/>
          <w:b/>
          <w:iCs/>
          <w:color w:val="000000" w:themeColor="text1"/>
          <w:sz w:val="27"/>
          <w:szCs w:val="27"/>
          <w:lang w:val="de-DE"/>
        </w:rPr>
        <w:t>của bắt nạt học đường</w:t>
      </w:r>
    </w:p>
    <w:p w14:paraId="656D7F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34AE38B5" w14:textId="3F0FEDA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543BE" w:rsidRPr="00E268F2">
        <w:rPr>
          <w:rFonts w:ascii="Times New Roman" w:hAnsi="Times New Roman"/>
          <w:iCs/>
          <w:color w:val="000000" w:themeColor="text1"/>
          <w:sz w:val="27"/>
          <w:szCs w:val="27"/>
          <w:lang w:val="de-DE"/>
        </w:rPr>
        <w:t>Nhận diện được các dấu hiệu của bắt nạt học đường</w:t>
      </w:r>
      <w:r w:rsidRPr="00E268F2">
        <w:rPr>
          <w:rFonts w:ascii="Times New Roman" w:hAnsi="Times New Roman"/>
          <w:iCs/>
          <w:color w:val="000000" w:themeColor="text1"/>
          <w:sz w:val="27"/>
          <w:szCs w:val="27"/>
          <w:lang w:val="de-DE"/>
        </w:rPr>
        <w:t>.</w:t>
      </w:r>
    </w:p>
    <w:p w14:paraId="1AC24E73" w14:textId="497C6B65"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E2E9E" w:rsidRPr="00E268F2">
        <w:rPr>
          <w:rFonts w:ascii="Times New Roman" w:hAnsi="Times New Roman"/>
          <w:iCs/>
          <w:color w:val="000000" w:themeColor="text1"/>
          <w:sz w:val="27"/>
          <w:szCs w:val="27"/>
          <w:lang w:val="de-DE"/>
        </w:rPr>
        <w:t>Nói ra được nguy cơ bản thân bị bắt nạt học đường hoặc đã từng chứng kiến bạn khác bị bắt nạt</w:t>
      </w:r>
      <w:r w:rsidRPr="00E268F2">
        <w:rPr>
          <w:rFonts w:ascii="Times New Roman" w:hAnsi="Times New Roman"/>
          <w:iCs/>
          <w:color w:val="000000" w:themeColor="text1"/>
          <w:sz w:val="27"/>
          <w:szCs w:val="27"/>
          <w:lang w:val="de-DE"/>
        </w:rPr>
        <w:t>.</w:t>
      </w:r>
    </w:p>
    <w:p w14:paraId="6AB184EB" w14:textId="3B663E45" w:rsidR="006F47DB"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 về</w:t>
      </w:r>
      <w:r w:rsidR="006F47DB" w:rsidRPr="00E268F2">
        <w:rPr>
          <w:rFonts w:ascii="Times New Roman" w:hAnsi="Times New Roman"/>
          <w:iCs/>
          <w:color w:val="000000" w:themeColor="text1"/>
          <w:sz w:val="27"/>
          <w:szCs w:val="27"/>
          <w:lang w:val="de-DE"/>
        </w:rPr>
        <w:t xml:space="preserve"> </w:t>
      </w:r>
      <w:r w:rsidR="001455FB" w:rsidRPr="00E268F2">
        <w:rPr>
          <w:rFonts w:ascii="Times New Roman" w:hAnsi="Times New Roman"/>
          <w:iCs/>
          <w:color w:val="000000" w:themeColor="text1"/>
          <w:sz w:val="27"/>
          <w:szCs w:val="27"/>
          <w:lang w:val="de-DE"/>
        </w:rPr>
        <w:t xml:space="preserve">các dấu hiệu của bắt nạt học đường và </w:t>
      </w:r>
      <w:r w:rsidR="006F47DB" w:rsidRPr="00E268F2">
        <w:rPr>
          <w:rFonts w:ascii="Times New Roman" w:hAnsi="Times New Roman"/>
          <w:iCs/>
          <w:color w:val="000000" w:themeColor="text1"/>
          <w:sz w:val="27"/>
          <w:szCs w:val="27"/>
          <w:lang w:val="de-DE"/>
        </w:rPr>
        <w:t>những</w:t>
      </w:r>
      <w:r w:rsidRPr="00E268F2">
        <w:rPr>
          <w:rFonts w:ascii="Times New Roman" w:hAnsi="Times New Roman"/>
          <w:iCs/>
          <w:color w:val="000000" w:themeColor="text1"/>
          <w:sz w:val="27"/>
          <w:szCs w:val="27"/>
          <w:lang w:val="de-DE"/>
        </w:rPr>
        <w:t xml:space="preserve"> </w:t>
      </w:r>
      <w:r w:rsidR="006F47DB" w:rsidRPr="00E268F2">
        <w:rPr>
          <w:rFonts w:ascii="Times New Roman" w:hAnsi="Times New Roman"/>
          <w:iCs/>
          <w:color w:val="000000" w:themeColor="text1"/>
          <w:sz w:val="27"/>
          <w:szCs w:val="27"/>
          <w:lang w:val="de-DE"/>
        </w:rPr>
        <w:t>nguy cơ bản thân bị bắt nạt học đường hoặc đã từng chứng kiến bạn khác bị bắt nạt.</w:t>
      </w:r>
    </w:p>
    <w:p w14:paraId="0F7E75D0" w14:textId="59F16BD8"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w:t>
      </w:r>
      <w:r w:rsidR="001455FB" w:rsidRPr="00E268F2">
        <w:rPr>
          <w:rFonts w:ascii="Times New Roman" w:hAnsi="Times New Roman"/>
          <w:iCs/>
          <w:color w:val="000000" w:themeColor="text1"/>
          <w:sz w:val="27"/>
          <w:szCs w:val="27"/>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4"/>
        <w:gridCol w:w="4103"/>
      </w:tblGrid>
      <w:tr w:rsidR="006A7230" w:rsidRPr="00E268F2" w14:paraId="7DA90510" w14:textId="77777777" w:rsidTr="00AE4FF3">
        <w:tc>
          <w:tcPr>
            <w:tcW w:w="5504" w:type="dxa"/>
          </w:tcPr>
          <w:p w14:paraId="5069BE4B"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3" w:type="dxa"/>
          </w:tcPr>
          <w:p w14:paraId="03B624A8"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C7774A" w:rsidRPr="00E268F2" w14:paraId="350EED22" w14:textId="77777777" w:rsidTr="00AE4FF3">
        <w:trPr>
          <w:trHeight w:val="980"/>
        </w:trPr>
        <w:tc>
          <w:tcPr>
            <w:tcW w:w="5504" w:type="dxa"/>
          </w:tcPr>
          <w:p w14:paraId="58343451" w14:textId="1C1450B6"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D03111" w:rsidRPr="00E268F2">
              <w:rPr>
                <w:rFonts w:ascii="Times New Roman" w:hAnsi="Times New Roman"/>
                <w:b/>
                <w:i/>
                <w:iCs/>
                <w:color w:val="000000" w:themeColor="text1"/>
                <w:sz w:val="27"/>
                <w:szCs w:val="27"/>
                <w:lang w:val="de-DE"/>
              </w:rPr>
              <w:t>một trải nghiệm bản thân bị bắt nạt hoặc chứng kiến bạn khác bị bắt nạt</w:t>
            </w:r>
          </w:p>
          <w:p w14:paraId="65C7EADB"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89AED2" w14:textId="618479D0"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w:t>
            </w:r>
            <w:r w:rsidR="00CC0D1B" w:rsidRPr="00E268F2">
              <w:rPr>
                <w:rFonts w:ascii="Times New Roman" w:hAnsi="Times New Roman"/>
                <w:iCs/>
                <w:color w:val="000000" w:themeColor="text1"/>
                <w:sz w:val="27"/>
                <w:szCs w:val="27"/>
                <w:lang w:val="de-DE"/>
              </w:rPr>
              <w:t xml:space="preserve"> HS</w:t>
            </w:r>
            <w:r w:rsidR="00820182" w:rsidRPr="00E268F2">
              <w:rPr>
                <w:rFonts w:ascii="Times New Roman" w:hAnsi="Times New Roman"/>
                <w:iCs/>
                <w:color w:val="000000" w:themeColor="text1"/>
                <w:sz w:val="27"/>
                <w:szCs w:val="27"/>
                <w:lang w:val="de-DE"/>
              </w:rPr>
              <w:t xml:space="preserve">: </w:t>
            </w:r>
            <w:r w:rsidR="00820182" w:rsidRPr="00E268F2">
              <w:rPr>
                <w:rFonts w:ascii="Times New Roman" w:hAnsi="Times New Roman"/>
                <w:i/>
                <w:color w:val="000000" w:themeColor="text1"/>
                <w:sz w:val="27"/>
                <w:szCs w:val="27"/>
                <w:lang w:val="de-DE"/>
              </w:rPr>
              <w:t>C</w:t>
            </w:r>
            <w:r w:rsidR="0061498F" w:rsidRPr="00E268F2">
              <w:rPr>
                <w:rFonts w:ascii="Times New Roman" w:hAnsi="Times New Roman"/>
                <w:i/>
                <w:color w:val="000000" w:themeColor="text1"/>
                <w:sz w:val="27"/>
                <w:szCs w:val="27"/>
                <w:lang w:val="de-DE"/>
              </w:rPr>
              <w:t xml:space="preserve">hia sẻ một trải nghiệm </w:t>
            </w:r>
            <w:r w:rsidR="00820182" w:rsidRPr="00E268F2">
              <w:rPr>
                <w:rFonts w:ascii="Times New Roman" w:hAnsi="Times New Roman"/>
                <w:i/>
                <w:color w:val="000000" w:themeColor="text1"/>
                <w:sz w:val="27"/>
                <w:szCs w:val="27"/>
                <w:lang w:val="de-DE"/>
              </w:rPr>
              <w:t xml:space="preserve">của </w:t>
            </w:r>
            <w:r w:rsidR="0061498F" w:rsidRPr="00E268F2">
              <w:rPr>
                <w:rFonts w:ascii="Times New Roman" w:hAnsi="Times New Roman"/>
                <w:i/>
                <w:color w:val="000000" w:themeColor="text1"/>
                <w:sz w:val="27"/>
                <w:szCs w:val="27"/>
                <w:lang w:val="de-DE"/>
              </w:rPr>
              <w:t xml:space="preserve">bản thân </w:t>
            </w:r>
            <w:r w:rsidR="00820182" w:rsidRPr="00E268F2">
              <w:rPr>
                <w:rFonts w:ascii="Times New Roman" w:hAnsi="Times New Roman"/>
                <w:i/>
                <w:color w:val="000000" w:themeColor="text1"/>
                <w:sz w:val="27"/>
                <w:szCs w:val="27"/>
                <w:lang w:val="de-DE"/>
              </w:rPr>
              <w:t xml:space="preserve">khi </w:t>
            </w:r>
            <w:r w:rsidR="0061498F" w:rsidRPr="00E268F2">
              <w:rPr>
                <w:rFonts w:ascii="Times New Roman" w:hAnsi="Times New Roman"/>
                <w:i/>
                <w:color w:val="000000" w:themeColor="text1"/>
                <w:sz w:val="27"/>
                <w:szCs w:val="27"/>
                <w:lang w:val="de-DE"/>
              </w:rPr>
              <w:t>bị bắt nạt hoặc chứng kiến bạn khác bị bắt nạt</w:t>
            </w:r>
            <w:r w:rsidRPr="00E268F2">
              <w:rPr>
                <w:rFonts w:ascii="Times New Roman" w:hAnsi="Times New Roman"/>
                <w:i/>
                <w:color w:val="000000" w:themeColor="text1"/>
                <w:sz w:val="27"/>
                <w:szCs w:val="27"/>
                <w:lang w:val="de-DE"/>
              </w:rPr>
              <w:t>.</w:t>
            </w:r>
          </w:p>
          <w:p w14:paraId="5A04914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C45DBE1" w14:textId="6D7D4D3B"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Việc đ</w:t>
            </w:r>
            <w:r w:rsidR="004E4712" w:rsidRPr="00E268F2">
              <w:rPr>
                <w:rFonts w:ascii="Times New Roman" w:hAnsi="Times New Roman"/>
                <w:i/>
                <w:iCs/>
                <w:color w:val="000000" w:themeColor="text1"/>
                <w:sz w:val="27"/>
                <w:szCs w:val="27"/>
                <w:lang w:val="de-DE"/>
              </w:rPr>
              <w:t xml:space="preserve">ó </w:t>
            </w:r>
            <w:r w:rsidR="00446EB4" w:rsidRPr="00E268F2">
              <w:rPr>
                <w:rFonts w:ascii="Times New Roman" w:hAnsi="Times New Roman"/>
                <w:i/>
                <w:iCs/>
                <w:color w:val="000000" w:themeColor="text1"/>
                <w:sz w:val="27"/>
                <w:szCs w:val="27"/>
                <w:lang w:val="de-DE"/>
              </w:rPr>
              <w:t>diễn ra ở đâu? Khi nào?</w:t>
            </w:r>
          </w:p>
          <w:p w14:paraId="1F114272" w14:textId="047DE15A"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446EB4" w:rsidRPr="00E268F2">
              <w:rPr>
                <w:rFonts w:ascii="Times New Roman" w:hAnsi="Times New Roman"/>
                <w:i/>
                <w:iCs/>
                <w:color w:val="000000" w:themeColor="text1"/>
                <w:sz w:val="27"/>
                <w:szCs w:val="27"/>
                <w:lang w:val="de-DE"/>
              </w:rPr>
              <w:t>Người bắt nạt có những lời nói, cử chỉ, hành động như thế nào</w:t>
            </w:r>
            <w:r w:rsidRPr="00E268F2">
              <w:rPr>
                <w:rFonts w:ascii="Times New Roman" w:hAnsi="Times New Roman"/>
                <w:i/>
                <w:iCs/>
                <w:color w:val="000000" w:themeColor="text1"/>
                <w:sz w:val="27"/>
                <w:szCs w:val="27"/>
                <w:lang w:val="de-DE"/>
              </w:rPr>
              <w:t>?</w:t>
            </w:r>
          </w:p>
          <w:p w14:paraId="4708A883" w14:textId="77777777" w:rsidR="004E4712" w:rsidRPr="00E268F2" w:rsidRDefault="00446EB4"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w:t>
            </w:r>
            <w:r w:rsidR="004E4712" w:rsidRPr="00E268F2">
              <w:rPr>
                <w:rFonts w:ascii="Times New Roman" w:hAnsi="Times New Roman"/>
                <w:i/>
                <w:iCs/>
                <w:color w:val="000000" w:themeColor="text1"/>
                <w:sz w:val="27"/>
                <w:szCs w:val="27"/>
                <w:lang w:val="de-DE"/>
              </w:rPr>
              <w:t xml:space="preserve"> lời nói, cử chỉ, hành động như thế nào?</w:t>
            </w:r>
          </w:p>
          <w:p w14:paraId="2A4512B2" w14:textId="5DE1F211" w:rsidR="00446EB4" w:rsidRPr="00E268F2" w:rsidRDefault="004E4712"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 tổn thương gì?</w:t>
            </w:r>
            <w:r w:rsidR="00446EB4" w:rsidRPr="00E268F2">
              <w:rPr>
                <w:rFonts w:ascii="Times New Roman" w:hAnsi="Times New Roman"/>
                <w:i/>
                <w:iCs/>
                <w:color w:val="000000" w:themeColor="text1"/>
                <w:sz w:val="27"/>
                <w:szCs w:val="27"/>
                <w:lang w:val="de-DE"/>
              </w:rPr>
              <w:t xml:space="preserve"> </w:t>
            </w:r>
          </w:p>
          <w:p w14:paraId="742EE50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6163B87" w14:textId="6AE45713"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CC0D1B" w:rsidRPr="00E268F2">
              <w:rPr>
                <w:rFonts w:ascii="Times New Roman" w:hAnsi="Times New Roman"/>
                <w:iCs/>
                <w:color w:val="000000" w:themeColor="text1"/>
                <w:sz w:val="27"/>
                <w:szCs w:val="27"/>
                <w:lang w:val="de-DE"/>
              </w:rPr>
              <w:t>thực hiện nhiệm vụ.</w:t>
            </w:r>
          </w:p>
          <w:p w14:paraId="5DF6842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539C6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4779AE2" w14:textId="00AC27B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4E4712" w:rsidRPr="00E268F2">
              <w:rPr>
                <w:rFonts w:ascii="Times New Roman" w:hAnsi="Times New Roman"/>
                <w:iCs/>
                <w:color w:val="000000" w:themeColor="text1"/>
                <w:sz w:val="27"/>
                <w:szCs w:val="27"/>
                <w:lang w:val="de-DE"/>
              </w:rPr>
              <w:t>đại diện một số nhóm chia sẻ kết quả</w:t>
            </w:r>
            <w:r w:rsidR="0003654F" w:rsidRPr="00E268F2">
              <w:rPr>
                <w:rFonts w:ascii="Times New Roman" w:hAnsi="Times New Roman"/>
                <w:iCs/>
                <w:color w:val="000000" w:themeColor="text1"/>
                <w:sz w:val="27"/>
                <w:szCs w:val="27"/>
                <w:lang w:val="de-DE"/>
              </w:rPr>
              <w:t xml:space="preserve"> thực hiện nhiệm vụ</w:t>
            </w:r>
            <w:r w:rsidRPr="00E268F2">
              <w:rPr>
                <w:rFonts w:ascii="Times New Roman" w:hAnsi="Times New Roman"/>
                <w:iCs/>
                <w:color w:val="000000" w:themeColor="text1"/>
                <w:sz w:val="27"/>
                <w:szCs w:val="27"/>
                <w:lang w:val="de-DE"/>
              </w:rPr>
              <w:t>.</w:t>
            </w:r>
          </w:p>
          <w:p w14:paraId="1B7D9FD4"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3D6945AF"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AA310DC" w14:textId="5A6418F5"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E75AC" w:rsidRPr="00E268F2">
              <w:rPr>
                <w:rFonts w:ascii="Times New Roman" w:hAnsi="Times New Roman"/>
                <w:iCs/>
                <w:color w:val="000000" w:themeColor="text1"/>
                <w:sz w:val="27"/>
                <w:szCs w:val="27"/>
                <w:lang w:val="de-DE"/>
              </w:rPr>
              <w:t>tổng hợp các ý kiến chia sẻ của HS với thái độ cảm thông, lắng nghe mà không phán xét hay chỉ trích</w:t>
            </w:r>
            <w:r w:rsidRPr="00E268F2">
              <w:rPr>
                <w:rFonts w:ascii="Times New Roman" w:hAnsi="Times New Roman"/>
                <w:iCs/>
                <w:color w:val="000000" w:themeColor="text1"/>
                <w:sz w:val="27"/>
                <w:szCs w:val="27"/>
                <w:lang w:val="de-DE"/>
              </w:rPr>
              <w:t>.</w:t>
            </w:r>
          </w:p>
          <w:p w14:paraId="4CA0381F" w14:textId="1D23BA21" w:rsidR="001E544D" w:rsidRPr="00E268F2" w:rsidRDefault="001E544D"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7017B2" w:rsidRPr="00E268F2">
              <w:rPr>
                <w:rFonts w:ascii="Times New Roman" w:hAnsi="Times New Roman"/>
                <w:b/>
                <w:bCs/>
                <w:iCs/>
                <w:color w:val="000000" w:themeColor="text1"/>
                <w:sz w:val="27"/>
                <w:szCs w:val="27"/>
                <w:lang w:val="de-DE"/>
              </w:rPr>
              <w:t xml:space="preserve"> N</w:t>
            </w:r>
            <w:r w:rsidRPr="00E268F2">
              <w:rPr>
                <w:rFonts w:ascii="Times New Roman" w:hAnsi="Times New Roman"/>
                <w:b/>
                <w:bCs/>
                <w:iCs/>
                <w:color w:val="000000" w:themeColor="text1"/>
                <w:sz w:val="27"/>
                <w:szCs w:val="27"/>
                <w:lang w:val="de-DE"/>
              </w:rPr>
              <w:t>hiệm vụ</w:t>
            </w:r>
            <w:r w:rsidR="007017B2" w:rsidRPr="00E268F2">
              <w:rPr>
                <w:rFonts w:ascii="Times New Roman" w:hAnsi="Times New Roman"/>
                <w:b/>
                <w:bCs/>
                <w:iCs/>
                <w:color w:val="000000" w:themeColor="text1"/>
                <w:sz w:val="27"/>
                <w:szCs w:val="27"/>
                <w:lang w:val="de-DE"/>
              </w:rPr>
              <w:t xml:space="preserve"> 1</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78BB4759" w14:textId="6D53E5FB" w:rsidR="001E544D" w:rsidRPr="00E268F2" w:rsidRDefault="001E544D"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855B29" w:rsidRPr="00E268F2">
              <w:rPr>
                <w:rFonts w:ascii="Times New Roman" w:hAnsi="Times New Roman"/>
                <w:i/>
                <w:color w:val="000000" w:themeColor="text1"/>
                <w:sz w:val="27"/>
                <w:szCs w:val="27"/>
                <w:lang w:val="de-DE"/>
              </w:rPr>
              <w:t>B</w:t>
            </w:r>
            <w:r w:rsidR="007017B2" w:rsidRPr="00E268F2">
              <w:rPr>
                <w:rFonts w:ascii="Times New Roman" w:hAnsi="Times New Roman"/>
                <w:i/>
                <w:color w:val="000000" w:themeColor="text1"/>
                <w:sz w:val="27"/>
                <w:szCs w:val="27"/>
                <w:lang w:val="de-DE"/>
              </w:rPr>
              <w:t>ắ</w:t>
            </w:r>
            <w:r w:rsidR="00855B29" w:rsidRPr="00E268F2">
              <w:rPr>
                <w:rFonts w:ascii="Times New Roman" w:hAnsi="Times New Roman"/>
                <w:i/>
                <w:color w:val="000000" w:themeColor="text1"/>
                <w:sz w:val="27"/>
                <w:szCs w:val="27"/>
                <w:lang w:val="de-DE"/>
              </w:rPr>
              <w:t>t nạt học đường là những hành v</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 xml:space="preserve"> sử dụng s</w:t>
            </w:r>
            <w:r w:rsidR="007017B2" w:rsidRPr="00E268F2">
              <w:rPr>
                <w:rFonts w:ascii="Times New Roman" w:hAnsi="Times New Roman"/>
                <w:i/>
                <w:color w:val="000000" w:themeColor="text1"/>
                <w:sz w:val="27"/>
                <w:szCs w:val="27"/>
                <w:lang w:val="de-DE"/>
              </w:rPr>
              <w:t>ức</w:t>
            </w:r>
            <w:r w:rsidR="00855B29" w:rsidRPr="00E268F2">
              <w:rPr>
                <w:rFonts w:ascii="Times New Roman" w:hAnsi="Times New Roman"/>
                <w:i/>
                <w:color w:val="000000" w:themeColor="text1"/>
                <w:sz w:val="27"/>
                <w:szCs w:val="27"/>
                <w:lang w:val="de-DE"/>
              </w:rPr>
              <w:t xml:space="preserve"> mạnh thể chất và t</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nh thần để đe doạ, làm tổn t</w:t>
            </w:r>
            <w:r w:rsidR="007017B2" w:rsidRPr="00E268F2">
              <w:rPr>
                <w:rFonts w:ascii="Times New Roman" w:hAnsi="Times New Roman"/>
                <w:i/>
                <w:color w:val="000000" w:themeColor="text1"/>
                <w:sz w:val="27"/>
                <w:szCs w:val="27"/>
                <w:lang w:val="de-DE"/>
              </w:rPr>
              <w:t>hương</w:t>
            </w:r>
            <w:r w:rsidR="00855B29" w:rsidRPr="00E268F2">
              <w:rPr>
                <w:rFonts w:ascii="Times New Roman" w:hAnsi="Times New Roman"/>
                <w:i/>
                <w:color w:val="000000" w:themeColor="text1"/>
                <w:sz w:val="27"/>
                <w:szCs w:val="27"/>
                <w:lang w:val="de-DE"/>
              </w:rPr>
              <w:t xml:space="preserve"> người khác nhằm mục đích k</w:t>
            </w:r>
            <w:r w:rsidR="007017B2" w:rsidRPr="00E268F2">
              <w:rPr>
                <w:rFonts w:ascii="Times New Roman" w:hAnsi="Times New Roman"/>
                <w:i/>
                <w:color w:val="000000" w:themeColor="text1"/>
                <w:sz w:val="27"/>
                <w:szCs w:val="27"/>
                <w:lang w:val="de-DE"/>
              </w:rPr>
              <w:t>iểm</w:t>
            </w:r>
            <w:r w:rsidR="00855B29" w:rsidRPr="00E268F2">
              <w:rPr>
                <w:rFonts w:ascii="Times New Roman" w:hAnsi="Times New Roman"/>
                <w:i/>
                <w:color w:val="000000" w:themeColor="text1"/>
                <w:sz w:val="27"/>
                <w:szCs w:val="27"/>
                <w:lang w:val="de-DE"/>
              </w:rPr>
              <w:t xml:space="preserve"> soát và duy trì quy</w:t>
            </w:r>
            <w:r w:rsidR="00CC0D1B" w:rsidRPr="00E268F2">
              <w:rPr>
                <w:rFonts w:ascii="Times New Roman" w:hAnsi="Times New Roman"/>
                <w:i/>
                <w:color w:val="000000" w:themeColor="text1"/>
                <w:sz w:val="27"/>
                <w:szCs w:val="27"/>
                <w:lang w:val="de-DE"/>
              </w:rPr>
              <w:t>ề</w:t>
            </w:r>
            <w:r w:rsidR="00855B29" w:rsidRPr="00E268F2">
              <w:rPr>
                <w:rFonts w:ascii="Times New Roman" w:hAnsi="Times New Roman"/>
                <w:i/>
                <w:color w:val="000000" w:themeColor="text1"/>
                <w:sz w:val="27"/>
                <w:szCs w:val="27"/>
                <w:lang w:val="de-DE"/>
              </w:rPr>
              <w:t xml:space="preserve">n lực của người bắt nạt đối với người bị bắt nạt. Hành vi bắt nạt không xảy ra một lần mà lặp </w:t>
            </w:r>
            <w:r w:rsidR="000E2629" w:rsidRPr="00E268F2">
              <w:rPr>
                <w:rFonts w:ascii="Times New Roman" w:hAnsi="Times New Roman"/>
                <w:i/>
                <w:color w:val="000000" w:themeColor="text1"/>
                <w:sz w:val="27"/>
                <w:szCs w:val="27"/>
                <w:lang w:val="de-DE"/>
              </w:rPr>
              <w:t xml:space="preserve">đi </w:t>
            </w:r>
            <w:r w:rsidR="00855B29" w:rsidRPr="00E268F2">
              <w:rPr>
                <w:rFonts w:ascii="Times New Roman" w:hAnsi="Times New Roman"/>
                <w:i/>
                <w:color w:val="000000" w:themeColor="text1"/>
                <w:sz w:val="27"/>
                <w:szCs w:val="27"/>
                <w:lang w:val="de-DE"/>
              </w:rPr>
              <w:t xml:space="preserve">lặp lại theo thời gian ở trẻ </w:t>
            </w:r>
            <w:r w:rsidR="00855B29" w:rsidRPr="00E268F2">
              <w:rPr>
                <w:rFonts w:ascii="Times New Roman" w:hAnsi="Times New Roman"/>
                <w:i/>
                <w:color w:val="000000" w:themeColor="text1"/>
                <w:sz w:val="27"/>
                <w:szCs w:val="27"/>
                <w:lang w:val="de-DE"/>
              </w:rPr>
              <w:lastRenderedPageBreak/>
              <w:t>trong độ tuổi đến trường</w:t>
            </w:r>
            <w:r w:rsidR="000E2629" w:rsidRPr="00E268F2">
              <w:rPr>
                <w:rFonts w:ascii="Times New Roman" w:hAnsi="Times New Roman"/>
                <w:i/>
                <w:color w:val="000000" w:themeColor="text1"/>
                <w:sz w:val="27"/>
                <w:szCs w:val="27"/>
                <w:lang w:val="de-DE"/>
              </w:rPr>
              <w:t>.</w:t>
            </w:r>
          </w:p>
          <w:p w14:paraId="32AF42CB" w14:textId="7B9280FA" w:rsidR="00855B29" w:rsidRPr="00E268F2" w:rsidRDefault="00855B29"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Các loại bắt nạt học đường chính</w:t>
            </w:r>
            <w:r w:rsidR="000E2629" w:rsidRPr="00E268F2">
              <w:rPr>
                <w:rFonts w:ascii="Times New Roman" w:hAnsi="Times New Roman"/>
                <w:i/>
                <w:color w:val="000000" w:themeColor="text1"/>
                <w:sz w:val="27"/>
                <w:szCs w:val="27"/>
                <w:lang w:val="de-DE"/>
              </w:rPr>
              <w:t xml:space="preserve"> bao </w:t>
            </w:r>
            <w:r w:rsidRPr="00E268F2">
              <w:rPr>
                <w:rFonts w:ascii="Times New Roman" w:hAnsi="Times New Roman"/>
                <w:i/>
                <w:color w:val="000000" w:themeColor="text1"/>
                <w:sz w:val="27"/>
                <w:szCs w:val="27"/>
                <w:lang w:val="de-DE"/>
              </w:rPr>
              <w:t>g</w:t>
            </w:r>
            <w:r w:rsidR="000E2629" w:rsidRPr="00E268F2">
              <w:rPr>
                <w:rFonts w:ascii="Times New Roman" w:hAnsi="Times New Roman"/>
                <w:i/>
                <w:color w:val="000000" w:themeColor="text1"/>
                <w:sz w:val="27"/>
                <w:szCs w:val="27"/>
                <w:lang w:val="de-DE"/>
              </w:rPr>
              <w:t>ồ</w:t>
            </w:r>
            <w:r w:rsidRPr="00E268F2">
              <w:rPr>
                <w:rFonts w:ascii="Times New Roman" w:hAnsi="Times New Roman"/>
                <w:i/>
                <w:color w:val="000000" w:themeColor="text1"/>
                <w:sz w:val="27"/>
                <w:szCs w:val="27"/>
                <w:lang w:val="de-DE"/>
              </w:rPr>
              <w:t>m: Bắt nạt thể chất, bắt nạt t</w:t>
            </w:r>
            <w:r w:rsidR="000E2629" w:rsidRPr="00E268F2">
              <w:rPr>
                <w:rFonts w:ascii="Times New Roman" w:hAnsi="Times New Roman"/>
                <w:i/>
                <w:color w:val="000000" w:themeColor="text1"/>
                <w:sz w:val="27"/>
                <w:szCs w:val="27"/>
                <w:lang w:val="de-DE"/>
              </w:rPr>
              <w:t>i</w:t>
            </w:r>
            <w:r w:rsidRPr="00E268F2">
              <w:rPr>
                <w:rFonts w:ascii="Times New Roman" w:hAnsi="Times New Roman"/>
                <w:i/>
                <w:color w:val="000000" w:themeColor="text1"/>
                <w:sz w:val="27"/>
                <w:szCs w:val="27"/>
                <w:lang w:val="de-DE"/>
              </w:rPr>
              <w:t>nh th</w:t>
            </w:r>
            <w:r w:rsidR="000B581A" w:rsidRPr="00E268F2">
              <w:rPr>
                <w:rFonts w:ascii="Times New Roman" w:hAnsi="Times New Roman"/>
                <w:i/>
                <w:color w:val="000000" w:themeColor="text1"/>
                <w:sz w:val="27"/>
                <w:szCs w:val="27"/>
                <w:lang w:val="de-DE"/>
              </w:rPr>
              <w:t>ần</w:t>
            </w:r>
            <w:r w:rsidRPr="00E268F2">
              <w:rPr>
                <w:rFonts w:ascii="Times New Roman" w:hAnsi="Times New Roman"/>
                <w:i/>
                <w:color w:val="000000" w:themeColor="text1"/>
                <w:sz w:val="27"/>
                <w:szCs w:val="27"/>
                <w:lang w:val="de-DE"/>
              </w:rPr>
              <w:t>, bắt nạt mối</w:t>
            </w:r>
            <w:r w:rsidR="007017B2"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quan hệ, bắt nạt trên môi trường mạng và bắt nạt kinh tế</w:t>
            </w:r>
            <w:r w:rsidR="007017B2" w:rsidRPr="00E268F2">
              <w:rPr>
                <w:rFonts w:ascii="Times New Roman" w:hAnsi="Times New Roman"/>
                <w:i/>
                <w:color w:val="000000" w:themeColor="text1"/>
                <w:sz w:val="27"/>
                <w:szCs w:val="27"/>
                <w:lang w:val="de-DE"/>
              </w:rPr>
              <w:t>.</w:t>
            </w:r>
          </w:p>
          <w:p w14:paraId="2CCA89E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11A70A2" w14:textId="2CB24CA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33059C" w:rsidRPr="00E268F2">
              <w:rPr>
                <w:rFonts w:ascii="Times New Roman" w:hAnsi="Times New Roman"/>
                <w:b/>
                <w:i/>
                <w:iCs/>
                <w:color w:val="000000" w:themeColor="text1"/>
                <w:sz w:val="27"/>
                <w:szCs w:val="27"/>
                <w:lang w:val="de-DE"/>
              </w:rPr>
              <w:t>để xác định các dấu hiệu của bắt nạt học đường</w:t>
            </w:r>
          </w:p>
          <w:p w14:paraId="1E5FFCC0"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701C01" w14:textId="2A798630"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DC6FB6" w:rsidRPr="00E268F2">
              <w:rPr>
                <w:rFonts w:ascii="Times New Roman" w:hAnsi="Times New Roman"/>
                <w:iCs/>
                <w:color w:val="000000" w:themeColor="text1"/>
                <w:sz w:val="27"/>
                <w:szCs w:val="27"/>
                <w:lang w:val="de-DE"/>
              </w:rPr>
              <w:t xml:space="preserve"> nêu</w:t>
            </w:r>
            <w:r w:rsidRPr="00E268F2">
              <w:rPr>
                <w:rFonts w:ascii="Times New Roman" w:hAnsi="Times New Roman"/>
                <w:iCs/>
                <w:color w:val="000000" w:themeColor="text1"/>
                <w:sz w:val="27"/>
                <w:szCs w:val="27"/>
                <w:lang w:val="de-DE"/>
              </w:rPr>
              <w:t xml:space="preserve"> </w:t>
            </w:r>
            <w:r w:rsidR="009867AD" w:rsidRPr="00E268F2">
              <w:rPr>
                <w:rFonts w:ascii="Times New Roman" w:hAnsi="Times New Roman"/>
                <w:iCs/>
                <w:color w:val="000000" w:themeColor="text1"/>
                <w:sz w:val="27"/>
                <w:szCs w:val="27"/>
                <w:lang w:val="de-DE"/>
              </w:rPr>
              <w:t xml:space="preserve">yêu cầu: </w:t>
            </w:r>
            <w:r w:rsidR="00DC6FB6" w:rsidRPr="00E268F2">
              <w:rPr>
                <w:rFonts w:ascii="Times New Roman" w:hAnsi="Times New Roman"/>
                <w:i/>
                <w:color w:val="000000" w:themeColor="text1"/>
                <w:sz w:val="27"/>
                <w:szCs w:val="27"/>
                <w:lang w:val="de-DE"/>
              </w:rPr>
              <w:t>Các em hãy x</w:t>
            </w:r>
            <w:r w:rsidR="009867AD" w:rsidRPr="00E268F2">
              <w:rPr>
                <w:rFonts w:ascii="Times New Roman" w:hAnsi="Times New Roman"/>
                <w:i/>
                <w:color w:val="000000" w:themeColor="text1"/>
                <w:sz w:val="27"/>
                <w:szCs w:val="27"/>
                <w:lang w:val="de-DE"/>
              </w:rPr>
              <w:t>ác định các dấu hiệu của bắt nạt học đường.</w:t>
            </w:r>
          </w:p>
          <w:p w14:paraId="64E86FBB" w14:textId="2638F908" w:rsidR="009867AD"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867AD" w:rsidRPr="00E268F2">
              <w:rPr>
                <w:rFonts w:ascii="Times New Roman" w:hAnsi="Times New Roman"/>
                <w:iCs/>
                <w:color w:val="000000" w:themeColor="text1"/>
                <w:sz w:val="27"/>
                <w:szCs w:val="27"/>
                <w:lang w:val="de-DE"/>
              </w:rPr>
              <w:t>chia bảng làm hai phần</w:t>
            </w:r>
            <w:r w:rsidR="00E42790" w:rsidRPr="00E268F2">
              <w:rPr>
                <w:rFonts w:ascii="Times New Roman" w:hAnsi="Times New Roman"/>
                <w:iCs/>
                <w:color w:val="000000" w:themeColor="text1"/>
                <w:sz w:val="27"/>
                <w:szCs w:val="27"/>
                <w:lang w:val="de-DE"/>
              </w:rPr>
              <w:t xml:space="preserve"> và </w:t>
            </w:r>
            <w:r w:rsidR="009867AD" w:rsidRPr="00E268F2">
              <w:rPr>
                <w:rFonts w:ascii="Times New Roman" w:hAnsi="Times New Roman"/>
                <w:iCs/>
                <w:color w:val="000000" w:themeColor="text1"/>
                <w:sz w:val="27"/>
                <w:szCs w:val="27"/>
                <w:lang w:val="de-DE"/>
              </w:rPr>
              <w:t>chia HS thành 2 nhóm</w:t>
            </w:r>
            <w:r w:rsidR="00E42790" w:rsidRPr="00E268F2">
              <w:rPr>
                <w:rFonts w:ascii="Times New Roman" w:hAnsi="Times New Roman"/>
                <w:iCs/>
                <w:color w:val="000000" w:themeColor="text1"/>
                <w:sz w:val="27"/>
                <w:szCs w:val="27"/>
                <w:lang w:val="de-DE"/>
              </w:rPr>
              <w:t>.</w:t>
            </w:r>
          </w:p>
          <w:p w14:paraId="4FC514E8" w14:textId="4B4ACFD4" w:rsidR="0050524B" w:rsidRPr="00E268F2" w:rsidRDefault="009867AD" w:rsidP="00E42790">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 xml:space="preserve">hướng dẫn: </w:t>
            </w:r>
            <w:r w:rsidR="0050524B" w:rsidRPr="00E268F2">
              <w:rPr>
                <w:rFonts w:ascii="Times New Roman" w:hAnsi="Times New Roman"/>
                <w:i/>
                <w:color w:val="000000" w:themeColor="text1"/>
                <w:sz w:val="27"/>
                <w:szCs w:val="27"/>
                <w:lang w:val="de-DE"/>
              </w:rPr>
              <w:t>Hai</w:t>
            </w:r>
            <w:r w:rsidR="002A6099" w:rsidRPr="00E268F2">
              <w:rPr>
                <w:rFonts w:ascii="Times New Roman" w:hAnsi="Times New Roman"/>
                <w:i/>
                <w:color w:val="000000" w:themeColor="text1"/>
                <w:sz w:val="27"/>
                <w:szCs w:val="27"/>
                <w:lang w:val="de-DE"/>
              </w:rPr>
              <w:t xml:space="preserve"> nhóm di chuyển lên bục giảng và đứng về hai phía của bảng, từng thành viên trong mỗi nhóm sẽ ghi lên bảng những dấu hiệu của bắt nạt học đường</w:t>
            </w:r>
            <w:r w:rsidR="00E42790" w:rsidRPr="00E268F2">
              <w:rPr>
                <w:rFonts w:ascii="Times New Roman" w:hAnsi="Times New Roman"/>
                <w:i/>
                <w:color w:val="000000" w:themeColor="text1"/>
                <w:sz w:val="27"/>
                <w:szCs w:val="27"/>
                <w:lang w:val="de-DE"/>
              </w:rPr>
              <w:t>.</w:t>
            </w:r>
          </w:p>
          <w:p w14:paraId="70C2D7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C8DA03" w14:textId="42CF4E7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42790"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 của bản thân.</w:t>
            </w:r>
          </w:p>
          <w:p w14:paraId="1D60999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DF1942C"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EC3D96" w14:textId="7720F206" w:rsidR="00BC44DA"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C44DA" w:rsidRPr="00E268F2">
              <w:rPr>
                <w:rFonts w:ascii="Times New Roman" w:hAnsi="Times New Roman"/>
                <w:iCs/>
                <w:color w:val="000000" w:themeColor="text1"/>
                <w:sz w:val="27"/>
                <w:szCs w:val="27"/>
                <w:lang w:val="de-DE"/>
              </w:rPr>
              <w:t xml:space="preserve">GV mời HS các nhóm nhận xét, bổ sung cho nhau. </w:t>
            </w:r>
          </w:p>
          <w:p w14:paraId="4EE58091" w14:textId="7E21F63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BC44DA"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 xml:space="preserve">GV </w:t>
            </w:r>
            <w:r w:rsidR="00DC6FB6"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BC44DA" w:rsidRPr="00E268F2">
              <w:rPr>
                <w:rFonts w:ascii="Times New Roman" w:hAnsi="Times New Roman"/>
                <w:iCs/>
                <w:color w:val="000000" w:themeColor="text1"/>
                <w:sz w:val="27"/>
                <w:szCs w:val="27"/>
                <w:lang w:val="de-DE"/>
              </w:rPr>
              <w:t>.</w:t>
            </w:r>
          </w:p>
          <w:p w14:paraId="55822167"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7C484761" w14:textId="52586821"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C73011" w:rsidRPr="00E268F2">
              <w:rPr>
                <w:rFonts w:ascii="Times New Roman" w:hAnsi="Times New Roman"/>
                <w:iCs/>
                <w:color w:val="000000" w:themeColor="text1"/>
                <w:sz w:val="27"/>
                <w:szCs w:val="27"/>
                <w:lang w:val="de-DE"/>
              </w:rPr>
              <w:t>ý kiến của 2 nhóm. Nhóm nào ghi được nhiều dấu hiệu của bắt nạt học đường hơn sẽ thắng cuộc.</w:t>
            </w:r>
          </w:p>
          <w:p w14:paraId="7BE741B5" w14:textId="7D77E4D8" w:rsidR="00C02DF3" w:rsidRPr="00E268F2" w:rsidRDefault="00C02DF3" w:rsidP="00E224DB">
            <w:pPr>
              <w:tabs>
                <w:tab w:val="left" w:pos="142"/>
                <w:tab w:val="left" w:pos="284"/>
              </w:tabs>
              <w:spacing w:line="360" w:lineRule="auto"/>
              <w:jc w:val="both"/>
              <w:rPr>
                <w:rFonts w:ascii="Times New Roman" w:hAnsi="Times New Roman"/>
                <w:b/>
                <w:bCs/>
                <w:i/>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rFonts w:ascii="Times New Roman" w:hAnsi="Times New Roman"/>
                <w:b/>
                <w:bCs/>
                <w:iCs/>
                <w:color w:val="000000" w:themeColor="text1"/>
                <w:sz w:val="27"/>
                <w:szCs w:val="27"/>
                <w:lang w:val="de-DE"/>
              </w:rPr>
              <w:t xml:space="preserve"> GV kết luận </w:t>
            </w:r>
            <w:r w:rsidR="00451D66" w:rsidRPr="00E268F2">
              <w:rPr>
                <w:rFonts w:ascii="Times New Roman" w:hAnsi="Times New Roman"/>
                <w:b/>
                <w:bCs/>
                <w:iCs/>
                <w:color w:val="000000" w:themeColor="text1"/>
                <w:sz w:val="27"/>
                <w:szCs w:val="27"/>
                <w:lang w:val="de-DE"/>
              </w:rPr>
              <w:t>Nhiệm vụ 2</w:t>
            </w:r>
            <w:r w:rsidRPr="00E268F2">
              <w:rPr>
                <w:rFonts w:ascii="Times New Roman" w:hAnsi="Times New Roman"/>
                <w:b/>
                <w:bCs/>
                <w:iCs/>
                <w:color w:val="000000" w:themeColor="text1"/>
                <w:sz w:val="27"/>
                <w:szCs w:val="27"/>
                <w:lang w:val="de-DE"/>
              </w:rPr>
              <w:t>:</w:t>
            </w:r>
            <w:r w:rsidRPr="00E268F2">
              <w:rPr>
                <w:rFonts w:ascii="Times New Roman" w:hAnsi="Times New Roman"/>
                <w:b/>
                <w:bCs/>
                <w:i/>
                <w:iCs/>
                <w:color w:val="000000" w:themeColor="text1"/>
                <w:sz w:val="27"/>
                <w:szCs w:val="27"/>
                <w:lang w:val="de-DE"/>
              </w:rPr>
              <w:t xml:space="preserve"> </w:t>
            </w:r>
          </w:p>
          <w:p w14:paraId="6C5BBDE0" w14:textId="0AE6B4D3" w:rsidR="00C02DF3"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B</w:t>
            </w:r>
            <w:r w:rsidR="00023701" w:rsidRPr="00E268F2">
              <w:rPr>
                <w:rFonts w:ascii="Times New Roman" w:hAnsi="Times New Roman"/>
                <w:i/>
                <w:iCs/>
                <w:color w:val="000000" w:themeColor="text1"/>
                <w:sz w:val="27"/>
                <w:szCs w:val="27"/>
                <w:lang w:val="de-DE"/>
              </w:rPr>
              <w:t>ắ</w:t>
            </w:r>
            <w:r w:rsidR="005A349A" w:rsidRPr="00E268F2">
              <w:rPr>
                <w:rFonts w:ascii="Times New Roman" w:hAnsi="Times New Roman"/>
                <w:i/>
                <w:iCs/>
                <w:color w:val="000000" w:themeColor="text1"/>
                <w:sz w:val="27"/>
                <w:szCs w:val="27"/>
                <w:lang w:val="de-DE"/>
              </w:rPr>
              <w:t>t nạt học đường th</w:t>
            </w:r>
            <w:r w:rsidR="0002370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hiện qua nhiều dấu hiệu khác nhau</w:t>
            </w:r>
            <w:r w:rsidR="0002370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như: xé áo, làm hỏng đồ dùng học tập của bạn; gọi bạn với biệt danh xấu xí như“con heo”, “đen như cột nhà ch</w:t>
            </w:r>
            <w:r w:rsidR="00DC6FB6" w:rsidRPr="00E268F2">
              <w:rPr>
                <w:rFonts w:ascii="Times New Roman" w:hAnsi="Times New Roman"/>
                <w:i/>
                <w:iCs/>
                <w:color w:val="000000" w:themeColor="text1"/>
                <w:sz w:val="27"/>
                <w:szCs w:val="27"/>
                <w:lang w:val="de-DE"/>
              </w:rPr>
              <w:t>á</w:t>
            </w:r>
            <w:r w:rsidR="005A349A" w:rsidRPr="00E268F2">
              <w:rPr>
                <w:rFonts w:ascii="Times New Roman" w:hAnsi="Times New Roman"/>
                <w:i/>
                <w:iCs/>
                <w:color w:val="000000" w:themeColor="text1"/>
                <w:sz w:val="27"/>
                <w:szCs w:val="27"/>
                <w:lang w:val="de-DE"/>
              </w:rPr>
              <w:t>y”</w:t>
            </w:r>
            <w:r w:rsidR="00B1225E"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vẽ bậy lên mặt, quần áo và</w:t>
            </w:r>
            <w:r w:rsidR="00B1225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sách v</w:t>
            </w:r>
            <w:r w:rsidR="00B1225E" w:rsidRPr="00E268F2">
              <w:rPr>
                <w:rFonts w:ascii="Times New Roman" w:hAnsi="Times New Roman"/>
                <w:i/>
                <w:iCs/>
                <w:color w:val="000000" w:themeColor="text1"/>
                <w:sz w:val="27"/>
                <w:szCs w:val="27"/>
                <w:lang w:val="de-DE"/>
              </w:rPr>
              <w:t>ở,</w:t>
            </w:r>
            <w:r w:rsidR="005A349A" w:rsidRPr="00E268F2">
              <w:rPr>
                <w:rFonts w:ascii="Times New Roman" w:hAnsi="Times New Roman"/>
                <w:i/>
                <w:iCs/>
                <w:color w:val="000000" w:themeColor="text1"/>
                <w:sz w:val="27"/>
                <w:szCs w:val="27"/>
                <w:lang w:val="de-DE"/>
              </w:rPr>
              <w:t xml:space="preserve"> nói xấu, tung</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những tin đồn không có thật; giấu đồ dùng cá</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nhân như </w:t>
            </w:r>
            <w:r w:rsidR="006C44EE" w:rsidRPr="00E268F2">
              <w:rPr>
                <w:rFonts w:ascii="Times New Roman" w:hAnsi="Times New Roman"/>
                <w:i/>
                <w:iCs/>
                <w:color w:val="000000" w:themeColor="text1"/>
                <w:sz w:val="27"/>
                <w:szCs w:val="27"/>
                <w:lang w:val="de-DE"/>
              </w:rPr>
              <w:t>d</w:t>
            </w:r>
            <w:r w:rsidR="005A349A" w:rsidRPr="00E268F2">
              <w:rPr>
                <w:rFonts w:ascii="Times New Roman" w:hAnsi="Times New Roman"/>
                <w:i/>
                <w:iCs/>
                <w:color w:val="000000" w:themeColor="text1"/>
                <w:sz w:val="27"/>
                <w:szCs w:val="27"/>
                <w:lang w:val="de-DE"/>
              </w:rPr>
              <w:t>ép hoặc đồ dùng học tập, chặn ti</w:t>
            </w:r>
            <w:r w:rsidR="006C44EE" w:rsidRPr="00E268F2">
              <w:rPr>
                <w:rFonts w:ascii="Times New Roman" w:hAnsi="Times New Roman"/>
                <w:i/>
                <w:iCs/>
                <w:color w:val="000000" w:themeColor="text1"/>
                <w:sz w:val="27"/>
                <w:szCs w:val="27"/>
                <w:lang w:val="de-DE"/>
              </w:rPr>
              <w:t xml:space="preserve">ền </w:t>
            </w:r>
            <w:r w:rsidR="005A349A" w:rsidRPr="00E268F2">
              <w:rPr>
                <w:rFonts w:ascii="Times New Roman" w:hAnsi="Times New Roman"/>
                <w:i/>
                <w:iCs/>
                <w:color w:val="000000" w:themeColor="text1"/>
                <w:sz w:val="27"/>
                <w:szCs w:val="27"/>
                <w:lang w:val="de-DE"/>
              </w:rPr>
              <w:t>ăn sáng hoặc t</w:t>
            </w:r>
            <w:r w:rsidR="006C44EE" w:rsidRPr="00E268F2">
              <w:rPr>
                <w:rFonts w:ascii="Times New Roman" w:hAnsi="Times New Roman"/>
                <w:i/>
                <w:iCs/>
                <w:color w:val="000000" w:themeColor="text1"/>
                <w:sz w:val="27"/>
                <w:szCs w:val="27"/>
                <w:lang w:val="de-DE"/>
              </w:rPr>
              <w:t>iền</w:t>
            </w:r>
            <w:r w:rsidR="005A349A" w:rsidRPr="00E268F2">
              <w:rPr>
                <w:rFonts w:ascii="Times New Roman" w:hAnsi="Times New Roman"/>
                <w:i/>
                <w:iCs/>
                <w:color w:val="000000" w:themeColor="text1"/>
                <w:sz w:val="27"/>
                <w:szCs w:val="27"/>
                <w:lang w:val="de-DE"/>
              </w:rPr>
              <w:t xml:space="preserve"> tiêu vặt, đe d</w:t>
            </w:r>
            <w:r w:rsidR="006C44EE" w:rsidRPr="00E268F2">
              <w:rPr>
                <w:rFonts w:ascii="Times New Roman" w:hAnsi="Times New Roman"/>
                <w:i/>
                <w:iCs/>
                <w:color w:val="000000" w:themeColor="text1"/>
                <w:sz w:val="27"/>
                <w:szCs w:val="27"/>
                <w:lang w:val="de-DE"/>
              </w:rPr>
              <w:t>ọa</w:t>
            </w:r>
            <w:r w:rsidR="005A349A" w:rsidRPr="00E268F2">
              <w:rPr>
                <w:rFonts w:ascii="Times New Roman" w:hAnsi="Times New Roman"/>
                <w:i/>
                <w:iCs/>
                <w:color w:val="000000" w:themeColor="text1"/>
                <w:sz w:val="27"/>
                <w:szCs w:val="27"/>
                <w:lang w:val="de-DE"/>
              </w:rPr>
              <w:t xml:space="preserve"> hoặc ngăn cản việc gì </w:t>
            </w:r>
            <w:r w:rsidR="006C44EE" w:rsidRPr="00E268F2">
              <w:rPr>
                <w:rFonts w:ascii="Times New Roman" w:hAnsi="Times New Roman"/>
                <w:i/>
                <w:iCs/>
                <w:color w:val="000000" w:themeColor="text1"/>
                <w:sz w:val="27"/>
                <w:szCs w:val="27"/>
                <w:lang w:val="de-DE"/>
              </w:rPr>
              <w:t>đó</w:t>
            </w:r>
            <w:r w:rsidR="005A349A" w:rsidRPr="00E268F2">
              <w:rPr>
                <w:rFonts w:ascii="Times New Roman" w:hAnsi="Times New Roman"/>
                <w:i/>
                <w:iCs/>
                <w:color w:val="000000" w:themeColor="text1"/>
                <w:sz w:val="27"/>
                <w:szCs w:val="27"/>
                <w:lang w:val="de-DE"/>
              </w:rPr>
              <w:t>; tung ảnh xấu xí lên mạng xã hội,</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bình luận khiếm nhã v</w:t>
            </w:r>
            <w:r w:rsidR="006C44EE"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 xml:space="preserve"> ngoại hình của bạn,</w:t>
            </w:r>
            <w:r w:rsidR="006C44EE" w:rsidRPr="00E268F2">
              <w:rPr>
                <w:rFonts w:ascii="Times New Roman" w:hAnsi="Times New Roman"/>
                <w:i/>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1765F118" w14:textId="23459C44" w:rsidR="006A7230"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6C44EE" w:rsidRPr="00E268F2">
              <w:rPr>
                <w:rFonts w:ascii="Times New Roman" w:hAnsi="Times New Roman"/>
                <w:i/>
                <w:iCs/>
                <w:color w:val="000000" w:themeColor="text1"/>
                <w:sz w:val="27"/>
                <w:szCs w:val="27"/>
                <w:lang w:val="de-DE"/>
              </w:rPr>
              <w:t>Bắ</w:t>
            </w:r>
            <w:r w:rsidR="005A349A" w:rsidRPr="00E268F2">
              <w:rPr>
                <w:rFonts w:ascii="Times New Roman" w:hAnsi="Times New Roman"/>
                <w:i/>
                <w:iCs/>
                <w:color w:val="000000" w:themeColor="text1"/>
                <w:sz w:val="27"/>
                <w:szCs w:val="27"/>
                <w:lang w:val="de-DE"/>
              </w:rPr>
              <w:t>t nạt học đường gây hậu quả nghiêm trọng</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bởi không chỉ làm t</w:t>
            </w:r>
            <w:r w:rsidR="00244C09" w:rsidRPr="00E268F2">
              <w:rPr>
                <w:rFonts w:ascii="Times New Roman" w:hAnsi="Times New Roman"/>
                <w:i/>
                <w:iCs/>
                <w:color w:val="000000" w:themeColor="text1"/>
                <w:sz w:val="27"/>
                <w:szCs w:val="27"/>
                <w:lang w:val="de-DE"/>
              </w:rPr>
              <w:t>ổ</w:t>
            </w:r>
            <w:r w:rsidR="005A349A" w:rsidRPr="00E268F2">
              <w:rPr>
                <w:rFonts w:ascii="Times New Roman" w:hAnsi="Times New Roman"/>
                <w:i/>
                <w:iCs/>
                <w:color w:val="000000" w:themeColor="text1"/>
                <w:sz w:val="27"/>
                <w:szCs w:val="27"/>
                <w:lang w:val="de-DE"/>
              </w:rPr>
              <w:t>n thương th</w:t>
            </w:r>
            <w:r w:rsidR="0024553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chất lẫn</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t</w:t>
            </w:r>
            <w:r w:rsidR="00245531" w:rsidRPr="00E268F2">
              <w:rPr>
                <w:rFonts w:ascii="Times New Roman" w:hAnsi="Times New Roman"/>
                <w:i/>
                <w:iCs/>
                <w:color w:val="000000" w:themeColor="text1"/>
                <w:sz w:val="27"/>
                <w:szCs w:val="27"/>
                <w:lang w:val="de-DE"/>
              </w:rPr>
              <w:t>inh</w:t>
            </w:r>
            <w:r w:rsidR="005A349A" w:rsidRPr="00E268F2">
              <w:rPr>
                <w:rFonts w:ascii="Times New Roman" w:hAnsi="Times New Roman"/>
                <w:i/>
                <w:iCs/>
                <w:color w:val="000000" w:themeColor="text1"/>
                <w:sz w:val="27"/>
                <w:szCs w:val="27"/>
                <w:lang w:val="de-DE"/>
              </w:rPr>
              <w:t xml:space="preserve"> th</w:t>
            </w:r>
            <w:r w:rsidR="00245531" w:rsidRPr="00E268F2">
              <w:rPr>
                <w:rFonts w:ascii="Times New Roman" w:hAnsi="Times New Roman"/>
                <w:i/>
                <w:iCs/>
                <w:color w:val="000000" w:themeColor="text1"/>
                <w:sz w:val="27"/>
                <w:szCs w:val="27"/>
                <w:lang w:val="de-DE"/>
              </w:rPr>
              <w:t>ần</w:t>
            </w:r>
            <w:r w:rsidR="005A349A" w:rsidRPr="00E268F2">
              <w:rPr>
                <w:rFonts w:ascii="Times New Roman" w:hAnsi="Times New Roman"/>
                <w:i/>
                <w:iCs/>
                <w:color w:val="000000" w:themeColor="text1"/>
                <w:sz w:val="27"/>
                <w:szCs w:val="27"/>
                <w:lang w:val="de-DE"/>
              </w:rPr>
              <w:t xml:space="preserve"> mà còn làm cho các em HS bị bắt nạt mất tự t</w:t>
            </w:r>
            <w:r w:rsidR="00245531" w:rsidRPr="00E268F2">
              <w:rPr>
                <w:rFonts w:ascii="Times New Roman" w:hAnsi="Times New Roman"/>
                <w:i/>
                <w:iCs/>
                <w:color w:val="000000" w:themeColor="text1"/>
                <w:sz w:val="27"/>
                <w:szCs w:val="27"/>
                <w:lang w:val="de-DE"/>
              </w:rPr>
              <w:t>i</w:t>
            </w:r>
            <w:r w:rsidR="005A349A" w:rsidRPr="00E268F2">
              <w:rPr>
                <w:rFonts w:ascii="Times New Roman" w:hAnsi="Times New Roman"/>
                <w:i/>
                <w:iCs/>
                <w:color w:val="000000" w:themeColor="text1"/>
                <w:sz w:val="27"/>
                <w:szCs w:val="27"/>
                <w:lang w:val="de-DE"/>
              </w:rPr>
              <w:t>n, tr</w:t>
            </w:r>
            <w:r w:rsidR="00245531" w:rsidRPr="00E268F2">
              <w:rPr>
                <w:rFonts w:ascii="Times New Roman" w:hAnsi="Times New Roman"/>
                <w:i/>
                <w:iCs/>
                <w:color w:val="000000" w:themeColor="text1"/>
                <w:sz w:val="27"/>
                <w:szCs w:val="27"/>
                <w:lang w:val="de-DE"/>
              </w:rPr>
              <w:t>ầ</w:t>
            </w:r>
            <w:r w:rsidR="005A349A" w:rsidRPr="00E268F2">
              <w:rPr>
                <w:rFonts w:ascii="Times New Roman" w:hAnsi="Times New Roman"/>
                <w:i/>
                <w:iCs/>
                <w:color w:val="000000" w:themeColor="text1"/>
                <w:sz w:val="27"/>
                <w:szCs w:val="27"/>
                <w:lang w:val="de-DE"/>
              </w:rPr>
              <w:t>m cảm và kết quả học tập bị</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sa sút</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Nếu những hành vị này lặp </w:t>
            </w:r>
            <w:r w:rsidR="00245531" w:rsidRPr="00E268F2">
              <w:rPr>
                <w:rFonts w:ascii="Times New Roman" w:hAnsi="Times New Roman"/>
                <w:i/>
                <w:iCs/>
                <w:color w:val="000000" w:themeColor="text1"/>
                <w:sz w:val="27"/>
                <w:szCs w:val="27"/>
                <w:lang w:val="de-DE"/>
              </w:rPr>
              <w:t>đi</w:t>
            </w:r>
            <w:r w:rsidR="005A349A" w:rsidRPr="00E268F2">
              <w:rPr>
                <w:rFonts w:ascii="Times New Roman" w:hAnsi="Times New Roman"/>
                <w:i/>
                <w:iCs/>
                <w:color w:val="000000" w:themeColor="text1"/>
                <w:sz w:val="27"/>
                <w:szCs w:val="27"/>
                <w:lang w:val="de-DE"/>
              </w:rPr>
              <w:t xml:space="preserve"> lặp lại nhi</w:t>
            </w:r>
            <w:r w:rsidR="00245531"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u lần</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khiến bản thân bị tốn thương về thể</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chất và t</w:t>
            </w:r>
            <w:r w:rsidR="00245531" w:rsidRPr="00E268F2">
              <w:rPr>
                <w:rFonts w:ascii="Times New Roman" w:hAnsi="Times New Roman"/>
                <w:i/>
                <w:iCs/>
                <w:color w:val="000000" w:themeColor="text1"/>
                <w:sz w:val="27"/>
                <w:szCs w:val="27"/>
                <w:lang w:val="de-DE"/>
              </w:rPr>
              <w:t>in</w:t>
            </w:r>
            <w:r w:rsidR="005A349A" w:rsidRPr="00E268F2">
              <w:rPr>
                <w:rFonts w:ascii="Times New Roman" w:hAnsi="Times New Roman"/>
                <w:i/>
                <w:iCs/>
                <w:color w:val="000000" w:themeColor="text1"/>
                <w:sz w:val="27"/>
                <w:szCs w:val="27"/>
                <w:lang w:val="de-DE"/>
              </w:rPr>
              <w:t>h</w:t>
            </w:r>
          </w:p>
          <w:p w14:paraId="169020F4" w14:textId="658416A7" w:rsidR="00C02DF3" w:rsidRPr="00E268F2" w:rsidRDefault="005A349A"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thần thì cần phải tìm cách để được trợ giúp, giải quyết</w:t>
            </w:r>
            <w:r w:rsidR="00C02DF3" w:rsidRPr="00E268F2">
              <w:rPr>
                <w:rFonts w:ascii="Times New Roman" w:hAnsi="Times New Roman"/>
                <w:i/>
                <w:iCs/>
                <w:color w:val="000000" w:themeColor="text1"/>
                <w:sz w:val="27"/>
                <w:szCs w:val="27"/>
                <w:lang w:val="de-DE"/>
              </w:rPr>
              <w:t>.</w:t>
            </w:r>
          </w:p>
        </w:tc>
        <w:tc>
          <w:tcPr>
            <w:tcW w:w="4103" w:type="dxa"/>
          </w:tcPr>
          <w:p w14:paraId="7EEF8BA5" w14:textId="0FBD65AD" w:rsidR="00CC28C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Nhận diện dấu hiệu của bắt nạt học đường.</w:t>
            </w:r>
          </w:p>
          <w:p w14:paraId="324CFDBE" w14:textId="58278393"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CD41DE" w:rsidRPr="00E268F2">
              <w:rPr>
                <w:rFonts w:ascii="Times New Roman" w:hAnsi="Times New Roman"/>
                <w:b/>
                <w:iCs/>
                <w:color w:val="000000" w:themeColor="text1"/>
                <w:sz w:val="27"/>
                <w:szCs w:val="27"/>
                <w:lang w:val="de-DE"/>
              </w:rPr>
              <w:t>Chia sẻ một trải nghiệm bản thân bị bắt nạt hoặc chứng kiến bạn khác bị bắt nạt</w:t>
            </w:r>
            <w:r w:rsidRPr="00E268F2">
              <w:rPr>
                <w:rFonts w:ascii="Times New Roman" w:hAnsi="Times New Roman"/>
                <w:b/>
                <w:iCs/>
                <w:color w:val="000000" w:themeColor="text1"/>
                <w:sz w:val="27"/>
                <w:szCs w:val="27"/>
                <w:lang w:val="de-DE"/>
              </w:rPr>
              <w:t>.</w:t>
            </w:r>
          </w:p>
          <w:p w14:paraId="4EAF3857" w14:textId="7728DDE2" w:rsidR="00C02DF3" w:rsidRPr="00E268F2" w:rsidRDefault="00CD41DE"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trải nghiệm bản thân bị bắt nạt hoặc chứng kiến bạn khác bị bắt nạt.</w:t>
            </w:r>
          </w:p>
          <w:p w14:paraId="33114509" w14:textId="77777777"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Gợi ý:</w:t>
            </w:r>
          </w:p>
          <w:p w14:paraId="38924588" w14:textId="54ED771A"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5E825563" w14:textId="34FEFC6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D41DE" w:rsidRPr="00E268F2">
              <w:rPr>
                <w:rFonts w:ascii="Times New Roman" w:hAnsi="Times New Roman"/>
                <w:iCs/>
                <w:color w:val="000000" w:themeColor="text1"/>
                <w:sz w:val="27"/>
                <w:szCs w:val="27"/>
                <w:lang w:val="de-DE"/>
              </w:rPr>
              <w:t>Lời nói, cử chỉ, hành động của người bắt nạt</w:t>
            </w:r>
          </w:p>
          <w:p w14:paraId="58952991" w14:textId="35251092" w:rsidR="00C02DF3" w:rsidRPr="00E268F2" w:rsidRDefault="00CD41DE"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108D0" w:rsidRPr="00E268F2">
              <w:rPr>
                <w:rFonts w:ascii="Times New Roman" w:hAnsi="Times New Roman"/>
                <w:iCs/>
                <w:color w:val="000000" w:themeColor="text1"/>
                <w:sz w:val="27"/>
                <w:szCs w:val="27"/>
                <w:lang w:val="de-DE"/>
              </w:rPr>
              <w:t>Cảm xúc của em hay bạn bị bắt nạt khi phải chịu những lời nói, cử chỉ, hành động đó</w:t>
            </w:r>
          </w:p>
          <w:p w14:paraId="6D688A2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5E88B1EA"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D1E3D3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C204831"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D7E6362"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4B76970"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B54C86D"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E99D62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EB9D78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7A8F5BA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68BC9D5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26ECF3F0"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6B57162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06F9B974" w14:textId="77777777" w:rsidR="00C02DF3" w:rsidRPr="00E268F2" w:rsidRDefault="00C02DF3" w:rsidP="00E224DB">
            <w:pPr>
              <w:tabs>
                <w:tab w:val="left" w:pos="142"/>
                <w:tab w:val="left" w:pos="284"/>
              </w:tabs>
              <w:spacing w:line="360" w:lineRule="auto"/>
              <w:jc w:val="both"/>
              <w:rPr>
                <w:rFonts w:ascii="Times New Roman" w:hAnsi="Times New Roman"/>
                <w:b/>
                <w:i/>
                <w:color w:val="000000" w:themeColor="text1"/>
                <w:sz w:val="27"/>
                <w:szCs w:val="27"/>
                <w:lang w:val="de-DE"/>
              </w:rPr>
            </w:pPr>
          </w:p>
          <w:p w14:paraId="354C3E2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48BA453"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7B74397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660F4CEF"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57904985"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551D5B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DF7AE16"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54B878B"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6B2517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BAD2C3D"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6D9B841"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2E2B38F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8FA368A" w14:textId="40BBD114" w:rsidR="00C02DF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w:t>
            </w:r>
            <w:r w:rsidR="00C02DF3" w:rsidRPr="00E268F2">
              <w:rPr>
                <w:rFonts w:ascii="Times New Roman" w:hAnsi="Times New Roman"/>
                <w:b/>
                <w:iCs/>
                <w:color w:val="000000" w:themeColor="text1"/>
                <w:sz w:val="27"/>
                <w:szCs w:val="27"/>
                <w:lang w:val="de-DE"/>
              </w:rPr>
              <w:t xml:space="preserve">. Thảo luận </w:t>
            </w:r>
            <w:r w:rsidR="00361CC1" w:rsidRPr="00E268F2">
              <w:rPr>
                <w:rFonts w:ascii="Times New Roman" w:hAnsi="Times New Roman"/>
                <w:b/>
                <w:iCs/>
                <w:color w:val="000000" w:themeColor="text1"/>
                <w:sz w:val="27"/>
                <w:szCs w:val="27"/>
                <w:lang w:val="de-DE"/>
              </w:rPr>
              <w:t>để xác định các dấu hiệu của bắt nạt học đường</w:t>
            </w:r>
            <w:r w:rsidR="00C02DF3" w:rsidRPr="00E268F2">
              <w:rPr>
                <w:rFonts w:ascii="Times New Roman" w:hAnsi="Times New Roman"/>
                <w:b/>
                <w:iCs/>
                <w:color w:val="000000" w:themeColor="text1"/>
                <w:sz w:val="27"/>
                <w:szCs w:val="27"/>
                <w:lang w:val="de-DE"/>
              </w:rPr>
              <w:t>.</w:t>
            </w:r>
          </w:p>
          <w:p w14:paraId="6DD4C832" w14:textId="34CA9CDB" w:rsidR="001552D2" w:rsidRPr="00E268F2" w:rsidRDefault="001552D2" w:rsidP="00E224DB">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Các dấu hiệu của bắt nạt học đường:</w:t>
            </w:r>
          </w:p>
          <w:p w14:paraId="2761351E" w14:textId="77777777" w:rsidR="00C02DF3" w:rsidRPr="00E268F2" w:rsidRDefault="00C02DF3"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CC1" w:rsidRPr="00E268F2">
              <w:rPr>
                <w:rFonts w:ascii="Times New Roman" w:hAnsi="Times New Roman"/>
                <w:iCs/>
                <w:color w:val="000000" w:themeColor="text1"/>
                <w:sz w:val="27"/>
                <w:szCs w:val="27"/>
                <w:lang w:val="de-DE"/>
              </w:rPr>
              <w:t>Bắt ép bạn chép bài và làm bài tập cho mình</w:t>
            </w:r>
            <w:r w:rsidRPr="00E268F2">
              <w:rPr>
                <w:rFonts w:ascii="Times New Roman" w:hAnsi="Times New Roman"/>
                <w:iCs/>
                <w:color w:val="000000" w:themeColor="text1"/>
                <w:sz w:val="27"/>
                <w:szCs w:val="27"/>
                <w:lang w:val="de-DE"/>
              </w:rPr>
              <w:t>.</w:t>
            </w:r>
          </w:p>
          <w:p w14:paraId="3D15791C"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Cố tình làm hỏng đồ dùng học tập của bạn.</w:t>
            </w:r>
          </w:p>
          <w:p w14:paraId="2F52AA59"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Làm đau bạn bằng các hành động: đánh, ném đồ vật vào người, bắt quỳ gối.</w:t>
            </w:r>
          </w:p>
          <w:p w14:paraId="383913BF"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Nhắn tin đe dọa</w:t>
            </w:r>
            <w:r w:rsidR="00913B81" w:rsidRPr="00E268F2">
              <w:rPr>
                <w:rFonts w:ascii="Times New Roman" w:hAnsi="Times New Roman"/>
                <w:iCs/>
                <w:color w:val="000000" w:themeColor="text1"/>
                <w:sz w:val="27"/>
                <w:szCs w:val="27"/>
                <w:lang w:val="de-DE"/>
              </w:rPr>
              <w:t>.</w:t>
            </w:r>
          </w:p>
          <w:p w14:paraId="3C0C2CC3" w14:textId="77777777" w:rsidR="00913B81" w:rsidRPr="00E268F2" w:rsidRDefault="00913B81"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Cô lập bạn bằng cách ngăn cấm không cho bạn khác chơi cùng</w:t>
            </w:r>
            <w:r w:rsidR="00C7774A" w:rsidRPr="00E268F2">
              <w:rPr>
                <w:rFonts w:ascii="Times New Roman" w:hAnsi="Times New Roman"/>
                <w:iCs/>
                <w:color w:val="000000" w:themeColor="text1"/>
                <w:sz w:val="27"/>
                <w:szCs w:val="27"/>
                <w:lang w:val="de-DE"/>
              </w:rPr>
              <w:t>.</w:t>
            </w:r>
          </w:p>
          <w:p w14:paraId="39881809" w14:textId="38AA5FA6" w:rsidR="00C7774A" w:rsidRPr="00E268F2" w:rsidRDefault="00C7774A"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Chặn đường lục cặp, bắt nộp ti</w:t>
            </w:r>
            <w:r w:rsidR="00225877" w:rsidRPr="00E268F2">
              <w:rPr>
                <w:rFonts w:ascii="Times New Roman" w:hAnsi="Times New Roman"/>
                <w:iCs/>
                <w:color w:val="000000" w:themeColor="text1"/>
                <w:sz w:val="27"/>
                <w:szCs w:val="27"/>
                <w:lang w:val="de-DE"/>
              </w:rPr>
              <w:t>ền, đồ dùng học tập.</w:t>
            </w:r>
          </w:p>
        </w:tc>
      </w:tr>
    </w:tbl>
    <w:p w14:paraId="05F29320" w14:textId="763FE6DA" w:rsidR="00244C09" w:rsidRPr="00E268F2" w:rsidRDefault="00244C09" w:rsidP="00244C09">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w:t>
      </w:r>
      <w:r w:rsidR="00AA35AD" w:rsidRPr="00E268F2">
        <w:rPr>
          <w:rFonts w:ascii="Times New Roman" w:hAnsi="Times New Roman"/>
          <w:b/>
          <w:iCs/>
          <w:color w:val="000000" w:themeColor="text1"/>
          <w:sz w:val="27"/>
          <w:szCs w:val="27"/>
          <w:lang w:val="de-DE"/>
        </w:rPr>
        <w:t>Xác định cách phòng, tránh bắt nạt học đường</w:t>
      </w:r>
    </w:p>
    <w:p w14:paraId="1763808B" w14:textId="4D3D134D" w:rsidR="00244C09" w:rsidRPr="00E268F2" w:rsidRDefault="00244C09" w:rsidP="00BC6E8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BC6E83" w:rsidRPr="00E268F2">
        <w:rPr>
          <w:rFonts w:ascii="Times New Roman" w:hAnsi="Times New Roman"/>
          <w:iCs/>
          <w:color w:val="000000" w:themeColor="text1"/>
          <w:sz w:val="27"/>
          <w:szCs w:val="27"/>
          <w:lang w:val="de-DE"/>
        </w:rPr>
        <w:t xml:space="preserve"> nêu được các cách phòng, tránh bắt nạt học đường và cách xử lí nếu có dấu hiệu của bắt nạt học đường.</w:t>
      </w:r>
    </w:p>
    <w:p w14:paraId="5F471A67" w14:textId="3E6F61F3"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w:t>
      </w:r>
      <w:r w:rsidR="0034486B"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45CCCD51" w14:textId="12DBBE10"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Sản phẩm</w:t>
      </w:r>
      <w:r w:rsidRPr="00E268F2">
        <w:rPr>
          <w:rFonts w:ascii="Times New Roman" w:hAnsi="Times New Roman"/>
          <w:iCs/>
          <w:color w:val="000000" w:themeColor="text1"/>
          <w:sz w:val="27"/>
          <w:szCs w:val="27"/>
          <w:lang w:val="de-DE"/>
        </w:rPr>
        <w:t>: HS chia sẻ</w:t>
      </w:r>
      <w:r w:rsidR="0000238A" w:rsidRPr="00E268F2">
        <w:rPr>
          <w:rFonts w:ascii="Times New Roman" w:hAnsi="Times New Roman"/>
          <w:iCs/>
          <w:color w:val="000000" w:themeColor="text1"/>
          <w:sz w:val="27"/>
          <w:szCs w:val="27"/>
          <w:lang w:val="de-DE"/>
        </w:rPr>
        <w:t xml:space="preserve"> </w:t>
      </w:r>
      <w:r w:rsidR="00286579" w:rsidRPr="00E268F2">
        <w:rPr>
          <w:rFonts w:ascii="Times New Roman" w:hAnsi="Times New Roman"/>
          <w:iCs/>
          <w:color w:val="000000" w:themeColor="text1"/>
          <w:sz w:val="27"/>
          <w:szCs w:val="27"/>
          <w:lang w:val="de-DE"/>
        </w:rPr>
        <w:t xml:space="preserve">được </w:t>
      </w:r>
      <w:r w:rsidR="0000238A"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5CED657B" w14:textId="77777777"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244C09" w:rsidRPr="00E268F2" w14:paraId="727B7D81" w14:textId="77777777" w:rsidTr="00497E9D">
        <w:tc>
          <w:tcPr>
            <w:tcW w:w="5485" w:type="dxa"/>
          </w:tcPr>
          <w:p w14:paraId="1A5AFD59"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2FB5F4C2"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244C09" w:rsidRPr="00E268F2" w14:paraId="6F5474EB" w14:textId="77777777" w:rsidTr="00497E9D">
        <w:trPr>
          <w:trHeight w:val="980"/>
        </w:trPr>
        <w:tc>
          <w:tcPr>
            <w:tcW w:w="5485" w:type="dxa"/>
          </w:tcPr>
          <w:p w14:paraId="14C9D6FE"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23E1689" w14:textId="77777777" w:rsidR="008D6F8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D321E" w:rsidRPr="00E268F2">
              <w:rPr>
                <w:rFonts w:ascii="Times New Roman" w:hAnsi="Times New Roman"/>
                <w:iCs/>
                <w:color w:val="000000" w:themeColor="text1"/>
                <w:sz w:val="27"/>
                <w:szCs w:val="27"/>
                <w:lang w:val="de-DE"/>
              </w:rPr>
              <w:t>GV trình chiếu cho HS quan sát video (đoạn phim ngắn) về bắt nạt học đường:</w:t>
            </w:r>
          </w:p>
          <w:p w14:paraId="2CF7E243" w14:textId="22213833" w:rsidR="008D6F80" w:rsidRPr="00E268F2" w:rsidRDefault="008D6F80" w:rsidP="00E224DB">
            <w:pPr>
              <w:tabs>
                <w:tab w:val="left" w:pos="142"/>
                <w:tab w:val="left" w:pos="284"/>
              </w:tabs>
              <w:spacing w:line="360" w:lineRule="auto"/>
              <w:jc w:val="both"/>
              <w:rPr>
                <w:rFonts w:ascii="Times New Roman" w:hAnsi="Times New Roman" w:cs="Times New Roman"/>
                <w:sz w:val="27"/>
                <w:szCs w:val="27"/>
                <w:lang w:val="de-DE"/>
              </w:rPr>
            </w:pPr>
            <w:r w:rsidRPr="00FF3FB7">
              <w:rPr>
                <w:rFonts w:ascii="Times New Roman" w:hAnsi="Times New Roman" w:cs="Times New Roman"/>
                <w:sz w:val="27"/>
                <w:szCs w:val="27"/>
                <w:lang w:val="de-DE"/>
              </w:rPr>
              <w:t>Số 6 : Bắt nạt tại trường học phần 2 | Giáo dục giới tính cho trẻ 2018 | VTV7 - YouTube</w:t>
            </w:r>
          </w:p>
          <w:p w14:paraId="1E499229" w14:textId="7E67FC58" w:rsidR="00244C09" w:rsidRPr="00E268F2" w:rsidRDefault="00753BA0" w:rsidP="00E224DB">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44C09" w:rsidRPr="00E268F2">
              <w:rPr>
                <w:rFonts w:ascii="Times New Roman" w:hAnsi="Times New Roman"/>
                <w:iCs/>
                <w:color w:val="000000" w:themeColor="text1"/>
                <w:sz w:val="27"/>
                <w:szCs w:val="27"/>
                <w:lang w:val="de-DE"/>
              </w:rPr>
              <w:t xml:space="preserve">GV </w:t>
            </w:r>
            <w:r w:rsidR="00860AF1" w:rsidRPr="00E268F2">
              <w:rPr>
                <w:rFonts w:ascii="Times New Roman" w:hAnsi="Times New Roman"/>
                <w:iCs/>
                <w:color w:val="000000" w:themeColor="text1"/>
                <w:sz w:val="27"/>
                <w:szCs w:val="27"/>
                <w:lang w:val="de-DE"/>
              </w:rPr>
              <w:t>yêu cầu</w:t>
            </w:r>
            <w:r w:rsidR="00D32D25" w:rsidRPr="00E268F2">
              <w:rPr>
                <w:rFonts w:ascii="Times New Roman" w:hAnsi="Times New Roman"/>
                <w:iCs/>
                <w:color w:val="000000" w:themeColor="text1"/>
                <w:sz w:val="27"/>
                <w:szCs w:val="27"/>
                <w:lang w:val="de-DE"/>
              </w:rPr>
              <w:t xml:space="preserve"> HS làm việc nhóm (4 HS) và thực hiện nhiệm vụ</w:t>
            </w:r>
            <w:r w:rsidR="00860AF1" w:rsidRPr="00E268F2">
              <w:rPr>
                <w:rFonts w:ascii="Times New Roman" w:hAnsi="Times New Roman"/>
                <w:iCs/>
                <w:color w:val="000000" w:themeColor="text1"/>
                <w:sz w:val="27"/>
                <w:szCs w:val="27"/>
                <w:lang w:val="de-DE"/>
              </w:rPr>
              <w:t xml:space="preserve">: </w:t>
            </w:r>
            <w:r w:rsidR="00860AF1" w:rsidRPr="00E268F2">
              <w:rPr>
                <w:rFonts w:ascii="Times New Roman" w:hAnsi="Times New Roman"/>
                <w:i/>
                <w:color w:val="000000" w:themeColor="text1"/>
                <w:sz w:val="27"/>
                <w:szCs w:val="27"/>
                <w:lang w:val="de-DE"/>
              </w:rPr>
              <w:t>Xác định những việc nên làm và không nên làm để phòng, tránh bắt nạt học đường</w:t>
            </w:r>
            <w:r w:rsidR="00244C09" w:rsidRPr="00E268F2">
              <w:rPr>
                <w:rFonts w:ascii="Times New Roman" w:hAnsi="Times New Roman"/>
                <w:iCs/>
                <w:color w:val="000000" w:themeColor="text1"/>
                <w:sz w:val="27"/>
                <w:szCs w:val="27"/>
                <w:lang w:val="de-DE"/>
              </w:rPr>
              <w:t>.</w:t>
            </w:r>
          </w:p>
          <w:p w14:paraId="1B034AB3" w14:textId="2AC3890F" w:rsidR="00CB3041" w:rsidRPr="00E268F2" w:rsidRDefault="00CB3041" w:rsidP="00860AF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5091759C" w14:textId="7C2CB793"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Nhóm 1 và 2: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hảo luận về những việc nên làm để phòng, tránh bắt nạt học đường.</w:t>
            </w:r>
          </w:p>
          <w:p w14:paraId="31117536" w14:textId="519692ED"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Nhóm 3 và 4</w:t>
            </w:r>
            <w:r w:rsidR="00061BEC"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 xml:space="preserve">hảo luận về những việc </w:t>
            </w:r>
            <w:r w:rsidR="00061BEC" w:rsidRPr="00E268F2">
              <w:rPr>
                <w:rFonts w:ascii="Times New Roman" w:hAnsi="Times New Roman"/>
                <w:i/>
                <w:color w:val="000000" w:themeColor="text1"/>
                <w:sz w:val="27"/>
                <w:szCs w:val="27"/>
                <w:lang w:val="de-DE"/>
              </w:rPr>
              <w:t>không nên làm để phòng, tránh bắt nạt học đường.</w:t>
            </w:r>
          </w:p>
          <w:p w14:paraId="5B42908D" w14:textId="2063C11C" w:rsidR="00497E9D" w:rsidRPr="00E268F2" w:rsidRDefault="00497E9D"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8"/>
                          <a:stretch>
                            <a:fillRect/>
                          </a:stretch>
                        </pic:blipFill>
                        <pic:spPr>
                          <a:xfrm>
                            <a:off x="0" y="0"/>
                            <a:ext cx="2538574" cy="1342603"/>
                          </a:xfrm>
                          <a:prstGeom prst="rect">
                            <a:avLst/>
                          </a:prstGeom>
                        </pic:spPr>
                      </pic:pic>
                    </a:graphicData>
                  </a:graphic>
                </wp:inline>
              </w:drawing>
            </w:r>
          </w:p>
          <w:p w14:paraId="0DED15D3"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B6B0050" w14:textId="2B6C00AB"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06995" w:rsidRPr="00E268F2">
              <w:rPr>
                <w:rFonts w:ascii="Times New Roman" w:hAnsi="Times New Roman"/>
                <w:iCs/>
                <w:color w:val="000000" w:themeColor="text1"/>
                <w:sz w:val="27"/>
                <w:szCs w:val="27"/>
                <w:lang w:val="de-DE"/>
              </w:rPr>
              <w:t>HS hình thành nhóm, phân công và thực hiện nhiệm vụ của bản thân.</w:t>
            </w:r>
          </w:p>
          <w:p w14:paraId="32F7F3E6" w14:textId="77777777"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hướng dẫn, hỗ trợ HS (nếu cần </w:t>
            </w:r>
            <w:r w:rsidRPr="00E268F2">
              <w:rPr>
                <w:rFonts w:ascii="Times New Roman" w:hAnsi="Times New Roman"/>
                <w:iCs/>
                <w:color w:val="000000" w:themeColor="text1"/>
                <w:sz w:val="27"/>
                <w:szCs w:val="27"/>
                <w:lang w:val="de-DE"/>
              </w:rPr>
              <w:lastRenderedPageBreak/>
              <w:t>thiết).</w:t>
            </w:r>
          </w:p>
          <w:p w14:paraId="6D549B8A"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1DFE6EE" w14:textId="1E4B3FF4"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F13" w:rsidRPr="00E268F2">
              <w:rPr>
                <w:rFonts w:ascii="Times New Roman" w:hAnsi="Times New Roman"/>
                <w:iCs/>
                <w:color w:val="000000" w:themeColor="text1"/>
                <w:sz w:val="27"/>
                <w:szCs w:val="27"/>
                <w:lang w:val="de-DE"/>
              </w:rPr>
              <w:t>Các nhóm ghi kết quả thảo luận vào tờ giấy khổ to hoặc bảng to dùng cho HS để trình bày trước lớp.</w:t>
            </w:r>
          </w:p>
          <w:p w14:paraId="24AEEFAD" w14:textId="53540DE5" w:rsidR="00A53F13" w:rsidRPr="00E268F2" w:rsidRDefault="00A53F1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báo cáo kết quả thực hiện nhiệm vụ của nhóm mình.</w:t>
            </w:r>
          </w:p>
          <w:p w14:paraId="65AB2495" w14:textId="7216BD9F"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101BDD" w:rsidRPr="00E268F2">
              <w:rPr>
                <w:rFonts w:ascii="Times New Roman" w:hAnsi="Times New Roman"/>
                <w:iCs/>
                <w:color w:val="000000" w:themeColor="text1"/>
                <w:sz w:val="27"/>
                <w:szCs w:val="27"/>
                <w:lang w:val="de-DE"/>
              </w:rPr>
              <w:t xml:space="preserve"> C</w:t>
            </w:r>
            <w:r w:rsidRPr="00E268F2">
              <w:rPr>
                <w:rFonts w:ascii="Times New Roman" w:hAnsi="Times New Roman"/>
                <w:iCs/>
                <w:color w:val="000000" w:themeColor="text1"/>
                <w:sz w:val="27"/>
                <w:szCs w:val="27"/>
                <w:lang w:val="de-DE"/>
              </w:rPr>
              <w:t>ác HS khác lắng nghe, nhận xét, nêu ý kiến bổ sung (nếu có).</w:t>
            </w:r>
          </w:p>
          <w:p w14:paraId="71A74616"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938B1A7" w14:textId="79C0998C"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các ý kiến </w:t>
            </w:r>
            <w:r w:rsidR="002D500A" w:rsidRPr="00E268F2">
              <w:rPr>
                <w:rFonts w:ascii="Times New Roman" w:hAnsi="Times New Roman"/>
                <w:iCs/>
                <w:color w:val="000000" w:themeColor="text1"/>
                <w:sz w:val="27"/>
                <w:szCs w:val="27"/>
                <w:lang w:val="de-DE"/>
              </w:rPr>
              <w:t xml:space="preserve">của HS, nhận xét và </w:t>
            </w:r>
            <w:r w:rsidR="00E065C9" w:rsidRPr="00E268F2">
              <w:rPr>
                <w:rFonts w:ascii="Times New Roman" w:hAnsi="Times New Roman"/>
                <w:iCs/>
                <w:color w:val="000000" w:themeColor="text1"/>
                <w:sz w:val="27"/>
                <w:szCs w:val="27"/>
                <w:lang w:val="de-DE"/>
              </w:rPr>
              <w:t>bổ sung.</w:t>
            </w:r>
          </w:p>
          <w:p w14:paraId="77E69F22" w14:textId="77777777" w:rsidR="00E065C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w:t>
            </w:r>
            <w:r w:rsidR="002D500A" w:rsidRPr="00E268F2">
              <w:rPr>
                <w:rFonts w:ascii="Times New Roman" w:hAnsi="Times New Roman"/>
                <w:b/>
                <w:bCs/>
                <w:iCs/>
                <w:color w:val="000000" w:themeColor="text1"/>
                <w:sz w:val="27"/>
                <w:szCs w:val="27"/>
                <w:lang w:val="de-DE"/>
              </w:rPr>
              <w:t>Hoạt động 2:</w:t>
            </w:r>
            <w:r w:rsidRPr="00E268F2">
              <w:rPr>
                <w:rFonts w:ascii="Times New Roman" w:hAnsi="Times New Roman"/>
                <w:iCs/>
                <w:color w:val="000000" w:themeColor="text1"/>
                <w:sz w:val="27"/>
                <w:szCs w:val="27"/>
                <w:lang w:val="de-DE"/>
              </w:rPr>
              <w:t xml:space="preserve"> </w:t>
            </w:r>
          </w:p>
          <w:p w14:paraId="6ECB6077" w14:textId="299ADE3F" w:rsidR="00244C0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83A53" w:rsidRPr="00E268F2">
              <w:rPr>
                <w:rFonts w:ascii="Times New Roman" w:hAnsi="Times New Roman"/>
                <w:i/>
                <w:color w:val="000000" w:themeColor="text1"/>
                <w:sz w:val="27"/>
                <w:szCs w:val="27"/>
                <w:lang w:val="de-DE"/>
              </w:rPr>
              <w:t>Để phòng, tránh bắt nạt học đường mỗi HS nên:</w:t>
            </w:r>
          </w:p>
          <w:p w14:paraId="6E270D9D" w14:textId="510488FB" w:rsidR="00244C09"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các hoạt động cùng bạn bè</w:t>
            </w:r>
            <w:r w:rsidR="002112C8" w:rsidRPr="00E268F2">
              <w:rPr>
                <w:rFonts w:ascii="Times New Roman" w:hAnsi="Times New Roman"/>
                <w:i/>
                <w:color w:val="000000" w:themeColor="text1"/>
                <w:sz w:val="27"/>
                <w:szCs w:val="27"/>
                <w:lang w:val="de-DE"/>
              </w:rPr>
              <w:t>.</w:t>
            </w:r>
          </w:p>
          <w:p w14:paraId="6DAD4B31" w14:textId="77777777" w:rsidR="00C41852"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một số môn thể thao để nâng cao sức khỏe và tăng sự tự tin</w:t>
            </w:r>
            <w:r w:rsidR="002112C8" w:rsidRPr="00E268F2">
              <w:rPr>
                <w:rFonts w:ascii="Times New Roman" w:hAnsi="Times New Roman"/>
                <w:i/>
                <w:color w:val="000000" w:themeColor="text1"/>
                <w:sz w:val="27"/>
                <w:szCs w:val="27"/>
                <w:lang w:val="de-DE"/>
              </w:rPr>
              <w:t>.</w:t>
            </w:r>
          </w:p>
          <w:p w14:paraId="0A27A796" w14:textId="3607F294"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đi đến những chỗ khuất hoặc đi một mình khi đang có nguy cơ bị bắt nạt.</w:t>
            </w:r>
          </w:p>
          <w:p w14:paraId="224E9E9D" w14:textId="77777777"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xung đột với bạn bè và kể lại sự việc với người lớn nếu không cảm thấy an toàn</w:t>
            </w:r>
            <w:r w:rsidR="00E065C9" w:rsidRPr="00E268F2">
              <w:rPr>
                <w:rFonts w:ascii="Times New Roman" w:hAnsi="Times New Roman"/>
                <w:i/>
                <w:color w:val="000000" w:themeColor="text1"/>
                <w:sz w:val="27"/>
                <w:szCs w:val="27"/>
                <w:lang w:val="de-DE"/>
              </w:rPr>
              <w:t>.</w:t>
            </w:r>
          </w:p>
          <w:p w14:paraId="57D1007A" w14:textId="22BC9064"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w:t>
            </w:r>
            <w:r w:rsidR="003A2C26"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Khi có nguy cơ, dấu hiệu bị bắt nạt học đường, các em nên:</w:t>
            </w:r>
          </w:p>
          <w:p w14:paraId="083A8744" w14:textId="77777777"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272C1B" w:rsidRPr="00E268F2">
              <w:rPr>
                <w:rFonts w:ascii="Times New Roman" w:hAnsi="Times New Roman"/>
                <w:i/>
                <w:color w:val="000000" w:themeColor="text1"/>
                <w:sz w:val="27"/>
                <w:szCs w:val="27"/>
                <w:lang w:val="de-DE"/>
              </w:rPr>
              <w:t>Bỏ đi khi đối diện với kẻ bắt nạt.</w:t>
            </w:r>
          </w:p>
          <w:p w14:paraId="6562F055"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Kêu to cho những người xung quanh nghe thấy.</w:t>
            </w:r>
          </w:p>
          <w:p w14:paraId="281583A6"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xml:space="preserve">+ Khi đối diện với kẻ bắt nạt, hãy nhìn thẳng, tỏ thái độ không đồng tình với hành vi bắt nạt rồi bỏ đi. </w:t>
            </w:r>
          </w:p>
          <w:p w14:paraId="3E3DA0EB" w14:textId="2B977184"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Không nên thể hiện thái độ hiếu chiến hoặc trả thù, không giấu diếm</w:t>
            </w:r>
            <w:r w:rsidR="003A2C26" w:rsidRPr="00E268F2">
              <w:rPr>
                <w:rFonts w:ascii="Times New Roman" w:hAnsi="Times New Roman"/>
                <w:i/>
                <w:color w:val="000000" w:themeColor="text1"/>
                <w:sz w:val="27"/>
                <w:szCs w:val="27"/>
                <w:lang w:val="de-DE"/>
              </w:rPr>
              <w:t xml:space="preserve"> việc mình bị bắt nạt để có thể ngăn chặn kịp thời và tránh xảy ra hậu quả đáng tiếc.</w:t>
            </w:r>
          </w:p>
        </w:tc>
        <w:tc>
          <w:tcPr>
            <w:tcW w:w="4122" w:type="dxa"/>
          </w:tcPr>
          <w:p w14:paraId="307C0C4F" w14:textId="59B45DB6" w:rsidR="00F06995" w:rsidRPr="00E268F2" w:rsidRDefault="00CC28C3" w:rsidP="00F06995">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F06995" w:rsidRPr="00E268F2">
              <w:rPr>
                <w:rFonts w:ascii="Times New Roman" w:hAnsi="Times New Roman"/>
                <w:b/>
                <w:iCs/>
                <w:color w:val="000000" w:themeColor="text1"/>
                <w:sz w:val="27"/>
                <w:szCs w:val="27"/>
                <w:lang w:val="de-DE"/>
              </w:rPr>
              <w:t>Xác định cách phòng, tránh bắt nạt học đường</w:t>
            </w:r>
            <w:r w:rsidR="008332A7" w:rsidRPr="00E268F2">
              <w:rPr>
                <w:rFonts w:ascii="Times New Roman" w:hAnsi="Times New Roman"/>
                <w:b/>
                <w:iCs/>
                <w:color w:val="000000" w:themeColor="text1"/>
                <w:sz w:val="27"/>
                <w:szCs w:val="27"/>
                <w:lang w:val="de-DE"/>
              </w:rPr>
              <w:t>.</w:t>
            </w:r>
          </w:p>
          <w:p w14:paraId="53C00E08" w14:textId="6C7341B1" w:rsidR="002D500A" w:rsidRPr="00E268F2" w:rsidRDefault="008D7670" w:rsidP="00F06995">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008332A7" w:rsidRPr="00E268F2">
              <w:rPr>
                <w:rFonts w:ascii="Times New Roman" w:hAnsi="Times New Roman"/>
                <w:b/>
                <w:i/>
                <w:color w:val="000000" w:themeColor="text1"/>
                <w:sz w:val="27"/>
                <w:szCs w:val="27"/>
                <w:lang w:val="de-DE"/>
              </w:rPr>
              <w:t>Những việc nên làm để phòng, tránh bắt nạt học đường:</w:t>
            </w:r>
          </w:p>
          <w:p w14:paraId="7E5F7688" w14:textId="77777777" w:rsidR="008D767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Kể lại với người mà em tin tưởng</w:t>
            </w:r>
          </w:p>
          <w:p w14:paraId="047262D7" w14:textId="268CB098" w:rsidR="00244C09" w:rsidRPr="00E268F2" w:rsidRDefault="008332A7"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về việc bị bắt nạt.</w:t>
            </w:r>
          </w:p>
          <w:p w14:paraId="33467972" w14:textId="5FF28481"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Bỏ đi hoặc kêu to</w:t>
            </w:r>
            <w:r w:rsidR="00FD085B" w:rsidRPr="00E268F2">
              <w:rPr>
                <w:rFonts w:ascii="Times New Roman" w:hAnsi="Times New Roman"/>
                <w:iCs/>
                <w:color w:val="000000" w:themeColor="text1"/>
                <w:sz w:val="27"/>
                <w:szCs w:val="27"/>
                <w:lang w:val="de-DE"/>
              </w:rPr>
              <w:t xml:space="preserve"> để nhờ người trợ giúp khi đối diện với kẻ bắt nạt.</w:t>
            </w:r>
          </w:p>
          <w:p w14:paraId="31ADCBC1" w14:textId="6C636B95"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D085B" w:rsidRPr="00E268F2">
              <w:rPr>
                <w:rFonts w:ascii="Times New Roman" w:hAnsi="Times New Roman"/>
                <w:iCs/>
                <w:color w:val="000000" w:themeColor="text1"/>
                <w:sz w:val="27"/>
                <w:szCs w:val="27"/>
                <w:lang w:val="de-DE"/>
              </w:rPr>
              <w:t>Thể hiện rõ thái độ “Không chấp nhận khi bị bắt nạt</w:t>
            </w:r>
            <w:r w:rsidR="00FD085B" w:rsidRPr="00E268F2">
              <w:rPr>
                <w:rFonts w:ascii="Times New Roman" w:hAnsi="Times New Roman" w:cs="Times New Roman"/>
                <w:sz w:val="27"/>
                <w:szCs w:val="27"/>
                <w:lang w:val="de-DE"/>
              </w:rPr>
              <w:t>”</w:t>
            </w:r>
            <w:r w:rsidR="008D7670" w:rsidRPr="00E268F2">
              <w:rPr>
                <w:rFonts w:ascii="Times New Roman" w:hAnsi="Times New Roman" w:cs="Times New Roman"/>
                <w:sz w:val="27"/>
                <w:szCs w:val="27"/>
                <w:lang w:val="de-DE"/>
              </w:rPr>
              <w:t xml:space="preserve"> (nghiêm mặt, giật tay ra,...).</w:t>
            </w:r>
          </w:p>
          <w:p w14:paraId="26ACF452" w14:textId="77777777" w:rsidR="00244C09" w:rsidRPr="00E268F2" w:rsidRDefault="00244C09"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D7670" w:rsidRPr="00E268F2">
              <w:rPr>
                <w:rFonts w:ascii="Times New Roman" w:hAnsi="Times New Roman"/>
                <w:iCs/>
                <w:color w:val="000000" w:themeColor="text1"/>
                <w:sz w:val="27"/>
                <w:szCs w:val="27"/>
                <w:lang w:val="de-DE"/>
              </w:rPr>
              <w:t>Không trả lời tin nhắn có nội dung đe dọa, gây hấn của kẻ bắt nạt.</w:t>
            </w:r>
          </w:p>
          <w:p w14:paraId="5425BF03" w14:textId="462479DF" w:rsidR="008D7670" w:rsidRPr="00E268F2" w:rsidRDefault="008D7670" w:rsidP="008D7670">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Pr="00E268F2">
              <w:rPr>
                <w:rFonts w:ascii="Times New Roman" w:hAnsi="Times New Roman"/>
                <w:b/>
                <w:i/>
                <w:color w:val="000000" w:themeColor="text1"/>
                <w:sz w:val="27"/>
                <w:szCs w:val="27"/>
                <w:lang w:val="de-DE"/>
              </w:rPr>
              <w:t>Những việc không nên làm để phòng, tránh bắt nạt học đường:</w:t>
            </w:r>
          </w:p>
          <w:p w14:paraId="6A4F8640" w14:textId="679B626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Thể hiện sự hiếu chiến, thái độ thách thức</w:t>
            </w:r>
            <w:r w:rsidRPr="00E268F2">
              <w:rPr>
                <w:rFonts w:ascii="Times New Roman" w:hAnsi="Times New Roman"/>
                <w:iCs/>
                <w:color w:val="000000" w:themeColor="text1"/>
                <w:sz w:val="27"/>
                <w:szCs w:val="27"/>
                <w:lang w:val="de-DE"/>
              </w:rPr>
              <w:t>.</w:t>
            </w:r>
          </w:p>
          <w:p w14:paraId="07DE2A7B" w14:textId="1FFA0AD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Giấu diếm thông tin mình bị bắt nạt</w:t>
            </w:r>
            <w:r w:rsidRPr="00E268F2">
              <w:rPr>
                <w:rFonts w:ascii="Times New Roman" w:hAnsi="Times New Roman" w:cs="Times New Roman"/>
                <w:sz w:val="27"/>
                <w:szCs w:val="27"/>
                <w:lang w:val="de-DE"/>
              </w:rPr>
              <w:t>.</w:t>
            </w:r>
          </w:p>
          <w:p w14:paraId="1FFE06B8" w14:textId="681BD1B9"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Không giúp đỡ khi chứng kiến bạn bị bắt nạt</w:t>
            </w:r>
            <w:r w:rsidRPr="00E268F2">
              <w:rPr>
                <w:rFonts w:ascii="Times New Roman" w:hAnsi="Times New Roman"/>
                <w:iCs/>
                <w:color w:val="000000" w:themeColor="text1"/>
                <w:sz w:val="27"/>
                <w:szCs w:val="27"/>
                <w:lang w:val="de-DE"/>
              </w:rPr>
              <w:t>.</w:t>
            </w:r>
          </w:p>
        </w:tc>
      </w:tr>
    </w:tbl>
    <w:p w14:paraId="18ABFF5B" w14:textId="6ABBE350"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196FFCE9" w14:textId="33B0B65F"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HÀNH KĨ NĂNG </w:t>
      </w:r>
      <w:r w:rsidR="003A2C26" w:rsidRPr="00E268F2">
        <w:rPr>
          <w:rFonts w:ascii="Times New Roman" w:hAnsi="Times New Roman"/>
          <w:b/>
          <w:iCs/>
          <w:color w:val="000000" w:themeColor="text1"/>
          <w:sz w:val="27"/>
          <w:szCs w:val="27"/>
          <w:lang w:val="de-DE"/>
        </w:rPr>
        <w:t>PHÒNG, TRÁNH BẮT NẠT HỌC ĐƯỜNG</w:t>
      </w:r>
    </w:p>
    <w:p w14:paraId="5F7309AC" w14:textId="77777777" w:rsidR="006D0747"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654583A6" w14:textId="77777777" w:rsidR="00A334BB"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02DF3" w:rsidRPr="00E268F2">
        <w:rPr>
          <w:rFonts w:ascii="Times New Roman" w:hAnsi="Times New Roman"/>
          <w:iCs/>
          <w:color w:val="000000" w:themeColor="text1"/>
          <w:sz w:val="27"/>
          <w:szCs w:val="27"/>
          <w:lang w:val="de-DE"/>
        </w:rPr>
        <w:t xml:space="preserve">HS vận dụng </w:t>
      </w:r>
      <w:r w:rsidR="006D0747" w:rsidRPr="00E268F2">
        <w:rPr>
          <w:rFonts w:ascii="Times New Roman" w:hAnsi="Times New Roman"/>
          <w:iCs/>
          <w:color w:val="000000" w:themeColor="text1"/>
          <w:sz w:val="27"/>
          <w:szCs w:val="27"/>
          <w:lang w:val="de-DE"/>
        </w:rPr>
        <w:t>tri thức, kinh nghiệm mới về phòng, tránh bắt nạt học đường để giải quyết các tình huống bắt nạt học đường.</w:t>
      </w:r>
    </w:p>
    <w:p w14:paraId="51A331B0" w14:textId="268AC923" w:rsidR="006D0747"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rèn luyện kĩ năng phòng, tránh bắt nạt học đường qua các tình huống cụ thể.</w:t>
      </w:r>
    </w:p>
    <w:p w14:paraId="36913B85" w14:textId="201FBC9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thảo luận, chia sẻ ý kiến và tìm cách giải quyết </w:t>
      </w:r>
      <w:r w:rsidR="00C55ED5" w:rsidRPr="00E268F2">
        <w:rPr>
          <w:rFonts w:ascii="Times New Roman" w:hAnsi="Times New Roman"/>
          <w:iCs/>
          <w:color w:val="000000" w:themeColor="text1"/>
          <w:sz w:val="27"/>
          <w:szCs w:val="27"/>
          <w:lang w:val="de-DE"/>
        </w:rPr>
        <w:t>các tình huống bắt nạt học đường.</w:t>
      </w:r>
    </w:p>
    <w:p w14:paraId="7CA53C8C" w14:textId="24D65A4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C55ED5" w:rsidRPr="00E268F2">
        <w:rPr>
          <w:rFonts w:ascii="Times New Roman" w:hAnsi="Times New Roman"/>
          <w:iCs/>
          <w:color w:val="000000" w:themeColor="text1"/>
          <w:sz w:val="27"/>
          <w:szCs w:val="27"/>
          <w:lang w:val="de-DE"/>
        </w:rPr>
        <w:t xml:space="preserve">giải quyết </w:t>
      </w:r>
      <w:r w:rsidR="00101BDD" w:rsidRPr="00E268F2">
        <w:rPr>
          <w:rFonts w:ascii="Times New Roman" w:hAnsi="Times New Roman"/>
          <w:iCs/>
          <w:color w:val="000000" w:themeColor="text1"/>
          <w:sz w:val="27"/>
          <w:szCs w:val="27"/>
          <w:lang w:val="de-DE"/>
        </w:rPr>
        <w:t xml:space="preserve">được </w:t>
      </w:r>
      <w:r w:rsidR="00C55ED5" w:rsidRPr="00E268F2">
        <w:rPr>
          <w:rFonts w:ascii="Times New Roman" w:hAnsi="Times New Roman"/>
          <w:iCs/>
          <w:color w:val="000000" w:themeColor="text1"/>
          <w:sz w:val="27"/>
          <w:szCs w:val="27"/>
          <w:lang w:val="de-DE"/>
        </w:rPr>
        <w:t>các tình huống bắt nạt học đường</w:t>
      </w:r>
      <w:r w:rsidRPr="00E268F2">
        <w:rPr>
          <w:rFonts w:ascii="Times New Roman" w:hAnsi="Times New Roman"/>
          <w:iCs/>
          <w:color w:val="000000" w:themeColor="text1"/>
          <w:sz w:val="27"/>
          <w:szCs w:val="27"/>
          <w:lang w:val="de-DE"/>
        </w:rPr>
        <w:t>.</w:t>
      </w:r>
    </w:p>
    <w:p w14:paraId="6A10C1E4"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1BF2DDB9"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30D4B4" w14:textId="46DF9C09"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8C4F0E" w:rsidRPr="00E268F2">
        <w:rPr>
          <w:rFonts w:ascii="Times New Roman" w:hAnsi="Times New Roman"/>
          <w:iCs/>
          <w:color w:val="000000" w:themeColor="text1"/>
          <w:sz w:val="27"/>
          <w:szCs w:val="27"/>
          <w:lang w:val="de-DE"/>
        </w:rPr>
        <w:t xml:space="preserve">cả </w:t>
      </w:r>
      <w:r w:rsidR="0050483C" w:rsidRPr="00E268F2">
        <w:rPr>
          <w:rFonts w:ascii="Times New Roman" w:hAnsi="Times New Roman"/>
          <w:iCs/>
          <w:color w:val="000000" w:themeColor="text1"/>
          <w:sz w:val="27"/>
          <w:szCs w:val="27"/>
          <w:lang w:val="de-DE"/>
        </w:rPr>
        <w:t>lớp thành 3 nhó</w:t>
      </w:r>
      <w:r w:rsidR="00D61732" w:rsidRPr="00E268F2">
        <w:rPr>
          <w:rFonts w:ascii="Times New Roman" w:hAnsi="Times New Roman"/>
          <w:iCs/>
          <w:color w:val="000000" w:themeColor="text1"/>
          <w:sz w:val="27"/>
          <w:szCs w:val="27"/>
          <w:lang w:val="de-DE"/>
        </w:rPr>
        <w:t>m để thảo luận.</w:t>
      </w:r>
    </w:p>
    <w:p w14:paraId="1F5CD6B5" w14:textId="0651656C"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61732"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w:t>
      </w:r>
      <w:r w:rsidR="0050483C" w:rsidRPr="00E268F2">
        <w:rPr>
          <w:rFonts w:ascii="Times New Roman" w:hAnsi="Times New Roman"/>
          <w:iCs/>
          <w:color w:val="000000" w:themeColor="text1"/>
          <w:sz w:val="27"/>
          <w:szCs w:val="27"/>
          <w:lang w:val="de-DE"/>
        </w:rPr>
        <w:t>HS</w:t>
      </w:r>
      <w:r w:rsidR="00D61732" w:rsidRPr="00E268F2">
        <w:rPr>
          <w:rFonts w:ascii="Times New Roman" w:hAnsi="Times New Roman"/>
          <w:iCs/>
          <w:color w:val="000000" w:themeColor="text1"/>
          <w:sz w:val="27"/>
          <w:szCs w:val="27"/>
          <w:lang w:val="de-DE"/>
        </w:rPr>
        <w:t xml:space="preserve">: </w:t>
      </w:r>
      <w:r w:rsidR="00D61732" w:rsidRPr="00E268F2">
        <w:rPr>
          <w:rFonts w:ascii="Times New Roman" w:hAnsi="Times New Roman"/>
          <w:i/>
          <w:color w:val="000000" w:themeColor="text1"/>
          <w:sz w:val="27"/>
          <w:szCs w:val="27"/>
          <w:lang w:val="de-DE"/>
        </w:rPr>
        <w:t xml:space="preserve">Nghiên cứu và </w:t>
      </w:r>
      <w:r w:rsidR="0050483C" w:rsidRPr="00E268F2">
        <w:rPr>
          <w:rFonts w:ascii="Times New Roman" w:hAnsi="Times New Roman"/>
          <w:i/>
          <w:color w:val="000000" w:themeColor="text1"/>
          <w:sz w:val="27"/>
          <w:szCs w:val="27"/>
          <w:lang w:val="de-DE"/>
        </w:rPr>
        <w:t>đề xuất cách xử lí các tình huống trong Hoạt động 3 (SGK – trang 9).</w:t>
      </w:r>
    </w:p>
    <w:p w14:paraId="47A5A50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38B833F7" w14:textId="7DBF1B9A"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B65BE0" w:rsidRPr="00E268F2">
        <w:rPr>
          <w:rFonts w:ascii="Times New Roman" w:hAnsi="Times New Roman"/>
          <w:i/>
          <w:iCs/>
          <w:color w:val="000000" w:themeColor="text1"/>
          <w:sz w:val="27"/>
          <w:szCs w:val="27"/>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2: </w:t>
      </w:r>
      <w:r w:rsidR="00B65BE0" w:rsidRPr="00E268F2">
        <w:rPr>
          <w:rFonts w:ascii="Times New Roman" w:hAnsi="Times New Roman"/>
          <w:i/>
          <w:iCs/>
          <w:color w:val="000000" w:themeColor="text1"/>
          <w:sz w:val="27"/>
          <w:szCs w:val="27"/>
          <w:lang w:val="de-DE"/>
        </w:rPr>
        <w:t xml:space="preserve">Hạnh ngồi cạnh Duy Anh và thường xuyên bị bạn trêu đùa ác ý nên em cảm thấy rất khó chịu. Hạnh đã xin chuyển chỗ để tránh bị bạn làm phiền, ảnh hưởng </w:t>
      </w:r>
      <w:r w:rsidR="00B65BE0" w:rsidRPr="00E268F2">
        <w:rPr>
          <w:rFonts w:ascii="Times New Roman" w:hAnsi="Times New Roman"/>
          <w:i/>
          <w:iCs/>
          <w:color w:val="000000" w:themeColor="text1"/>
          <w:sz w:val="27"/>
          <w:szCs w:val="27"/>
          <w:lang w:val="de-DE"/>
        </w:rPr>
        <w:lastRenderedPageBreak/>
        <w:t>đến việc học. Tuy nhiên, sau khi Hạnh chuyển chỗ, Duy Anh vẫn thường sang bàn của Hạnh và tiếp tục trêu bạn</w:t>
      </w:r>
      <w:r w:rsidRPr="00E268F2">
        <w:rPr>
          <w:rFonts w:ascii="Times New Roman" w:hAnsi="Times New Roman"/>
          <w:i/>
          <w:iCs/>
          <w:color w:val="000000" w:themeColor="text1"/>
          <w:sz w:val="27"/>
          <w:szCs w:val="27"/>
          <w:lang w:val="de-DE"/>
        </w:rPr>
        <w:t>.</w:t>
      </w:r>
    </w:p>
    <w:p w14:paraId="7432DF48" w14:textId="1F056C12"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3: </w:t>
      </w:r>
      <w:r w:rsidR="00B65BE0" w:rsidRPr="00E268F2">
        <w:rPr>
          <w:rFonts w:ascii="Times New Roman" w:hAnsi="Times New Roman"/>
          <w:i/>
          <w:iCs/>
          <w:color w:val="000000" w:themeColor="text1"/>
          <w:sz w:val="27"/>
          <w:szCs w:val="27"/>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E268F2">
        <w:rPr>
          <w:rFonts w:ascii="Times New Roman" w:hAnsi="Times New Roman"/>
          <w:i/>
          <w:iCs/>
          <w:color w:val="000000" w:themeColor="text1"/>
          <w:sz w:val="27"/>
          <w:szCs w:val="27"/>
          <w:lang w:val="de-DE"/>
        </w:rPr>
        <w:t>.</w:t>
      </w:r>
    </w:p>
    <w:p w14:paraId="5EACB64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2D9BC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trao đổi và chia sẻ trước lớp.</w:t>
      </w:r>
    </w:p>
    <w:p w14:paraId="160E2FA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94709D6"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512D5B" w14:textId="3A634C2E"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037E6F" w:rsidRPr="00E268F2">
        <w:rPr>
          <w:rFonts w:ascii="Times New Roman" w:hAnsi="Times New Roman"/>
          <w:iCs/>
          <w:color w:val="000000" w:themeColor="text1"/>
          <w:sz w:val="27"/>
          <w:szCs w:val="27"/>
          <w:lang w:val="de-DE"/>
        </w:rPr>
        <w:t>các nhóm lên bảng trình bày kết quả thảo luận của nhóm mình:</w:t>
      </w:r>
    </w:p>
    <w:p w14:paraId="4645FB5D" w14:textId="5A99E46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008C4F0E" w:rsidRPr="00E268F2">
        <w:rPr>
          <w:rFonts w:ascii="Times New Roman" w:hAnsi="Times New Roman"/>
          <w:i/>
          <w:color w:val="000000" w:themeColor="text1"/>
          <w:sz w:val="27"/>
          <w:szCs w:val="27"/>
          <w:lang w:val="de-DE"/>
        </w:rPr>
        <w:t>Nếu em là Minh</w:t>
      </w:r>
      <w:r w:rsidR="00760E66" w:rsidRPr="00E268F2">
        <w:rPr>
          <w:rFonts w:ascii="Times New Roman" w:hAnsi="Times New Roman"/>
          <w:i/>
          <w:color w:val="000000" w:themeColor="text1"/>
          <w:sz w:val="27"/>
          <w:szCs w:val="27"/>
          <w:lang w:val="de-DE"/>
        </w:rPr>
        <w:t>,</w:t>
      </w:r>
      <w:r w:rsidR="008C4F0E" w:rsidRPr="00E268F2">
        <w:rPr>
          <w:rFonts w:ascii="Times New Roman" w:hAnsi="Times New Roman"/>
          <w:i/>
          <w:color w:val="000000" w:themeColor="text1"/>
          <w:sz w:val="27"/>
          <w:szCs w:val="27"/>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E268F2">
        <w:rPr>
          <w:rFonts w:ascii="Times New Roman" w:hAnsi="Times New Roman"/>
          <w:i/>
          <w:color w:val="000000" w:themeColor="text1"/>
          <w:sz w:val="27"/>
          <w:szCs w:val="27"/>
          <w:lang w:val="de-DE"/>
        </w:rPr>
        <w:t>.</w:t>
      </w:r>
    </w:p>
    <w:p w14:paraId="05C8E9A4" w14:textId="215053FA"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Tình huống 2: </w:t>
      </w:r>
      <w:r w:rsidR="00760E66" w:rsidRPr="00E268F2">
        <w:rPr>
          <w:rFonts w:ascii="Times New Roman" w:hAnsi="Times New Roman"/>
          <w:i/>
          <w:color w:val="000000" w:themeColor="text1"/>
          <w:sz w:val="27"/>
          <w:szCs w:val="27"/>
          <w:lang w:val="de-DE"/>
        </w:rPr>
        <w:t>Nếu là Hạnh, em sẽ nói với cô giáo về việc bạn Duy Anh thường xuyên làm phiền, ảnh hưởng đến việc học của em</w:t>
      </w:r>
      <w:r w:rsidRPr="00E268F2">
        <w:rPr>
          <w:rFonts w:ascii="Times New Roman" w:hAnsi="Times New Roman"/>
          <w:i/>
          <w:color w:val="000000" w:themeColor="text1"/>
          <w:sz w:val="27"/>
          <w:szCs w:val="27"/>
          <w:lang w:val="de-DE"/>
        </w:rPr>
        <w:t>.</w:t>
      </w:r>
    </w:p>
    <w:p w14:paraId="07B7FDAA" w14:textId="05B4148B"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w:t>
      </w:r>
      <w:r w:rsidR="00760E66" w:rsidRPr="00E268F2">
        <w:rPr>
          <w:sz w:val="27"/>
          <w:szCs w:val="27"/>
          <w:lang w:val="de-DE"/>
        </w:rPr>
        <w:t xml:space="preserve"> </w:t>
      </w:r>
      <w:r w:rsidR="00760E66" w:rsidRPr="00E268F2">
        <w:rPr>
          <w:rFonts w:ascii="Times New Roman" w:hAnsi="Times New Roman"/>
          <w:i/>
          <w:color w:val="000000" w:themeColor="text1"/>
          <w:sz w:val="27"/>
          <w:szCs w:val="27"/>
          <w:lang w:val="de-DE"/>
        </w:rPr>
        <w:t>Nếu là Đứ</w:t>
      </w:r>
      <w:r w:rsidR="00B50543" w:rsidRPr="00E268F2">
        <w:rPr>
          <w:rFonts w:ascii="Times New Roman" w:hAnsi="Times New Roman"/>
          <w:i/>
          <w:color w:val="000000" w:themeColor="text1"/>
          <w:sz w:val="27"/>
          <w:szCs w:val="27"/>
          <w:lang w:val="de-DE"/>
        </w:rPr>
        <w:t>c</w:t>
      </w:r>
      <w:r w:rsidR="00760E66" w:rsidRPr="00E268F2">
        <w:rPr>
          <w:rFonts w:ascii="Times New Roman" w:hAnsi="Times New Roman"/>
          <w:i/>
          <w:color w:val="000000" w:themeColor="text1"/>
          <w:sz w:val="27"/>
          <w:szCs w:val="27"/>
          <w:lang w:val="de-DE"/>
        </w:rPr>
        <w:t xml:space="preserve"> Anh</w:t>
      </w:r>
      <w:r w:rsidR="00B50543" w:rsidRPr="00E268F2">
        <w:rPr>
          <w:rFonts w:ascii="Times New Roman" w:hAnsi="Times New Roman"/>
          <w:i/>
          <w:color w:val="000000" w:themeColor="text1"/>
          <w:sz w:val="27"/>
          <w:szCs w:val="27"/>
          <w:lang w:val="de-DE"/>
        </w:rPr>
        <w:t>,</w:t>
      </w:r>
      <w:r w:rsidR="00760E66" w:rsidRPr="00E268F2">
        <w:rPr>
          <w:rFonts w:ascii="Times New Roman" w:hAnsi="Times New Roman"/>
          <w:i/>
          <w:color w:val="000000" w:themeColor="text1"/>
          <w:sz w:val="27"/>
          <w:szCs w:val="27"/>
          <w:lang w:val="de-DE"/>
        </w:rPr>
        <w:t xml:space="preserve"> em sẽ nói với cô giáo và bố mẹ về việc này.</w:t>
      </w:r>
      <w:r w:rsidR="00B50543" w:rsidRPr="00E268F2">
        <w:rPr>
          <w:rFonts w:ascii="Times New Roman" w:hAnsi="Times New Roman"/>
          <w:i/>
          <w:color w:val="000000" w:themeColor="text1"/>
          <w:sz w:val="27"/>
          <w:szCs w:val="27"/>
          <w:lang w:val="de-DE"/>
        </w:rPr>
        <w:t xml:space="preserve"> </w:t>
      </w:r>
      <w:r w:rsidR="00760E66" w:rsidRPr="00E268F2">
        <w:rPr>
          <w:rFonts w:ascii="Times New Roman" w:hAnsi="Times New Roman"/>
          <w:i/>
          <w:color w:val="000000" w:themeColor="text1"/>
          <w:sz w:val="27"/>
          <w:szCs w:val="27"/>
          <w:lang w:val="de-DE"/>
        </w:rPr>
        <w:t>Nhóm bạn kia cần được xử lí để tránh những bạn khác bị giống Đức Anh.</w:t>
      </w:r>
    </w:p>
    <w:p w14:paraId="388B285E" w14:textId="339C3342"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nhóm khác </w:t>
      </w:r>
      <w:r w:rsidR="00037E6F" w:rsidRPr="00E268F2">
        <w:rPr>
          <w:rFonts w:ascii="Times New Roman" w:hAnsi="Times New Roman"/>
          <w:iCs/>
          <w:color w:val="000000" w:themeColor="text1"/>
          <w:sz w:val="27"/>
          <w:szCs w:val="27"/>
          <w:lang w:val="de-DE"/>
        </w:rPr>
        <w:t>quan sát và nhận xét.</w:t>
      </w:r>
    </w:p>
    <w:p w14:paraId="4D986E2C" w14:textId="6884BC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37E6F" w:rsidRPr="00E268F2">
        <w:rPr>
          <w:rFonts w:ascii="Times New Roman" w:hAnsi="Times New Roman"/>
          <w:iCs/>
          <w:color w:val="000000" w:themeColor="text1"/>
          <w:sz w:val="27"/>
          <w:szCs w:val="27"/>
          <w:lang w:val="de-DE"/>
        </w:rPr>
        <w:t>khuyến khích HS nhóm khác đưa ra cách phòng, tránh và xử lí khác với nhóm vừa thể hiện.</w:t>
      </w:r>
    </w:p>
    <w:p w14:paraId="4A318E3D" w14:textId="32F14D2F" w:rsidR="00AC2107" w:rsidRPr="00E268F2" w:rsidRDefault="00AC2107"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nêu những điều rút ra được sau khi nghe phần trình bày cách xử lí tình huống phòng, tránh bắt nạt học đường của các nhóm.</w:t>
      </w:r>
    </w:p>
    <w:p w14:paraId="2E25311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3DA0BBC" w14:textId="67E49224"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A20D2" w:rsidRPr="00E268F2">
        <w:rPr>
          <w:rFonts w:ascii="Times New Roman" w:hAnsi="Times New Roman"/>
          <w:iCs/>
          <w:color w:val="000000" w:themeColor="text1"/>
          <w:sz w:val="27"/>
          <w:szCs w:val="27"/>
          <w:lang w:val="de-DE"/>
        </w:rPr>
        <w:t>tổng hợp ý kiến của các HS.</w:t>
      </w:r>
    </w:p>
    <w:p w14:paraId="673F45CA" w14:textId="213F0C42" w:rsidR="001A20D2" w:rsidRPr="00E268F2" w:rsidRDefault="001A20D2"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đánh giá và kết luận Hoạt động luyện tập: </w:t>
      </w:r>
      <w:r w:rsidRPr="00E268F2">
        <w:rPr>
          <w:rFonts w:ascii="Times New Roman" w:hAnsi="Times New Roman"/>
          <w:i/>
          <w:color w:val="000000" w:themeColor="text1"/>
          <w:sz w:val="27"/>
          <w:szCs w:val="27"/>
          <w:lang w:val="de-DE"/>
        </w:rPr>
        <w:t>Trong các tình huống có dấu hiệu của bắt nạt học đường</w:t>
      </w:r>
      <w:r w:rsidR="006B3402" w:rsidRPr="00E268F2">
        <w:rPr>
          <w:rFonts w:ascii="Times New Roman" w:hAnsi="Times New Roman"/>
          <w:i/>
          <w:color w:val="000000" w:themeColor="text1"/>
          <w:sz w:val="27"/>
          <w:szCs w:val="27"/>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E268F2" w:rsidRDefault="00C02DF3" w:rsidP="00C02DF3">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1BB3498" w14:textId="04038687" w:rsidR="00C02DF3" w:rsidRPr="00E268F2" w:rsidRDefault="00C02DF3" w:rsidP="00C02DF3">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lastRenderedPageBreak/>
        <w:t xml:space="preserve">RÈN LUYỆN KĨ NĂNG </w:t>
      </w:r>
      <w:r w:rsidR="006137A4" w:rsidRPr="00E268F2">
        <w:rPr>
          <w:rFonts w:ascii="Times New Roman" w:hAnsi="Times New Roman"/>
          <w:b/>
          <w:color w:val="000000" w:themeColor="text1"/>
          <w:sz w:val="27"/>
          <w:szCs w:val="27"/>
          <w:lang w:val="de-DE"/>
        </w:rPr>
        <w:t>PHÒNG, TRÁNH BẮT NẠT HỌC ĐƯỜNG</w:t>
      </w:r>
    </w:p>
    <w:p w14:paraId="45DD936F" w14:textId="14C5755F"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w:t>
      </w:r>
      <w:r w:rsidR="00D83F64" w:rsidRPr="00E268F2">
        <w:rPr>
          <w:rFonts w:ascii="Times New Roman" w:hAnsi="Times New Roman"/>
          <w:iCs/>
          <w:color w:val="000000" w:themeColor="text1"/>
          <w:sz w:val="27"/>
          <w:szCs w:val="27"/>
          <w:lang w:val="de-DE"/>
        </w:rPr>
        <w:t>để phát triển</w:t>
      </w:r>
      <w:r w:rsidRPr="00E268F2">
        <w:rPr>
          <w:rFonts w:ascii="Times New Roman" w:hAnsi="Times New Roman"/>
          <w:iCs/>
          <w:color w:val="000000" w:themeColor="text1"/>
          <w:sz w:val="27"/>
          <w:szCs w:val="27"/>
          <w:lang w:val="de-DE"/>
        </w:rPr>
        <w:t xml:space="preserve"> kĩ năng </w:t>
      </w:r>
      <w:r w:rsidR="00D72782" w:rsidRPr="00E268F2">
        <w:rPr>
          <w:rFonts w:ascii="Times New Roman" w:hAnsi="Times New Roman"/>
          <w:iCs/>
          <w:color w:val="000000" w:themeColor="text1"/>
          <w:sz w:val="27"/>
          <w:szCs w:val="27"/>
          <w:lang w:val="de-DE"/>
        </w:rPr>
        <w:t>phòng, tránh bắt nạt học đường.</w:t>
      </w:r>
    </w:p>
    <w:p w14:paraId="606DED47" w14:textId="3F9EB8B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FB654E" w:rsidRPr="00E268F2">
        <w:rPr>
          <w:rFonts w:ascii="Times New Roman" w:hAnsi="Times New Roman"/>
          <w:iCs/>
          <w:color w:val="000000" w:themeColor="text1"/>
          <w:sz w:val="27"/>
          <w:szCs w:val="27"/>
          <w:lang w:val="de-DE"/>
        </w:rPr>
        <w:t>thực hiện việc rèn luyện để phát triển kĩ năng phòng, tránh bắt nạt học đường</w:t>
      </w:r>
      <w:r w:rsidR="00D83F64" w:rsidRPr="00E268F2">
        <w:rPr>
          <w:rFonts w:ascii="Times New Roman" w:hAnsi="Times New Roman"/>
          <w:iCs/>
          <w:color w:val="000000" w:themeColor="text1"/>
          <w:sz w:val="27"/>
          <w:szCs w:val="27"/>
          <w:lang w:val="de-DE"/>
        </w:rPr>
        <w:t>.</w:t>
      </w:r>
    </w:p>
    <w:p w14:paraId="7434A278" w14:textId="5EEB7D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w:t>
      </w:r>
      <w:r w:rsidR="00FB654E" w:rsidRPr="00E268F2">
        <w:rPr>
          <w:rFonts w:ascii="Times New Roman" w:hAnsi="Times New Roman"/>
          <w:iCs/>
          <w:color w:val="000000" w:themeColor="text1"/>
          <w:sz w:val="27"/>
          <w:szCs w:val="27"/>
          <w:lang w:val="de-DE"/>
        </w:rPr>
        <w:t>được việc rèn luyện để phát triển kĩ năng phòng, tránh bắt nạt học đường.</w:t>
      </w:r>
    </w:p>
    <w:p w14:paraId="2249C218"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2A7C6CC"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823CCC" w14:textId="0ED3958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r w:rsidR="003816FC" w:rsidRPr="00E268F2">
        <w:rPr>
          <w:rFonts w:ascii="Times New Roman" w:hAnsi="Times New Roman"/>
          <w:iCs/>
          <w:color w:val="000000" w:themeColor="text1"/>
          <w:sz w:val="27"/>
          <w:szCs w:val="27"/>
          <w:lang w:val="de-DE"/>
        </w:rPr>
        <w:t xml:space="preserve"> HS thực hiện các hoạt động sau</w:t>
      </w:r>
      <w:r w:rsidRPr="00E268F2">
        <w:rPr>
          <w:rFonts w:ascii="Times New Roman" w:hAnsi="Times New Roman"/>
          <w:iCs/>
          <w:color w:val="000000" w:themeColor="text1"/>
          <w:sz w:val="27"/>
          <w:szCs w:val="27"/>
          <w:lang w:val="de-DE"/>
        </w:rPr>
        <w:t>:</w:t>
      </w:r>
    </w:p>
    <w:p w14:paraId="14636343" w14:textId="0A684AF6"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816FC" w:rsidRPr="00E268F2">
        <w:rPr>
          <w:rFonts w:ascii="Times New Roman" w:hAnsi="Times New Roman"/>
          <w:i/>
          <w:iCs/>
          <w:color w:val="000000" w:themeColor="text1"/>
          <w:sz w:val="27"/>
          <w:szCs w:val="27"/>
          <w:lang w:val="de-DE"/>
        </w:rPr>
        <w:t>Chủ động phòng, tránh các hành vi bắt nạt học đường và giúp người khác nhận ra các dấu hiệu của bắt nạt học đường</w:t>
      </w:r>
      <w:r w:rsidR="00065F66" w:rsidRPr="00E268F2">
        <w:rPr>
          <w:rFonts w:ascii="Times New Roman" w:hAnsi="Times New Roman"/>
          <w:i/>
          <w:iCs/>
          <w:color w:val="000000" w:themeColor="text1"/>
          <w:sz w:val="27"/>
          <w:szCs w:val="27"/>
          <w:lang w:val="de-DE"/>
        </w:rPr>
        <w:t>.</w:t>
      </w:r>
    </w:p>
    <w:p w14:paraId="43E3C334" w14:textId="508D3EFC" w:rsidR="00C02DF3" w:rsidRPr="00E268F2" w:rsidRDefault="00C02DF3" w:rsidP="00410E15">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065F66" w:rsidRPr="00E268F2">
        <w:rPr>
          <w:rFonts w:ascii="Times New Roman" w:hAnsi="Times New Roman"/>
          <w:i/>
          <w:iCs/>
          <w:color w:val="000000" w:themeColor="text1"/>
          <w:sz w:val="27"/>
          <w:szCs w:val="27"/>
          <w:lang w:val="de-DE"/>
        </w:rPr>
        <w:t>Tham gia thiết kế hình ảnh và khẩu hiệu</w:t>
      </w:r>
      <w:r w:rsidR="00F6394B" w:rsidRPr="00E268F2">
        <w:rPr>
          <w:rFonts w:ascii="Times New Roman" w:hAnsi="Times New Roman"/>
          <w:i/>
          <w:iCs/>
          <w:color w:val="000000" w:themeColor="text1"/>
          <w:sz w:val="27"/>
          <w:szCs w:val="27"/>
          <w:lang w:val="de-DE"/>
        </w:rPr>
        <w:t xml:space="preserve"> </w:t>
      </w:r>
      <w:r w:rsidR="00410E15" w:rsidRPr="00E268F2">
        <w:rPr>
          <w:rFonts w:ascii="Times New Roman" w:hAnsi="Times New Roman" w:cs="Times New Roman"/>
          <w:i/>
          <w:iCs/>
          <w:sz w:val="27"/>
          <w:szCs w:val="27"/>
          <w:lang w:val="de-DE"/>
        </w:rPr>
        <w:t>“Lớp học không có bắt nạt” do Đoàn Thanh niên Cộng sản Hồ Chí Minh, Đội Thiếu niên Tiền phong Hồ Chí Minh và nhà trường tổ chức</w:t>
      </w:r>
      <w:r w:rsidR="00712BB0" w:rsidRPr="00E268F2">
        <w:rPr>
          <w:rFonts w:ascii="Times New Roman" w:hAnsi="Times New Roman" w:cs="Times New Roman"/>
          <w:i/>
          <w:iCs/>
          <w:sz w:val="27"/>
          <w:szCs w:val="27"/>
          <w:lang w:val="de-DE"/>
        </w:rPr>
        <w:t>. HS có thể làm việc cá nhân hoặc theo nhóm để thiết kế. Sản phẩm sẽ được trình bày vào tiết Sinh hoạt lớp. Các sản phẩm</w:t>
      </w:r>
      <w:r w:rsidR="000C6CCB" w:rsidRPr="00E268F2">
        <w:rPr>
          <w:rFonts w:ascii="Times New Roman" w:hAnsi="Times New Roman" w:cs="Times New Roman"/>
          <w:i/>
          <w:iCs/>
          <w:sz w:val="27"/>
          <w:szCs w:val="27"/>
          <w:lang w:val="de-DE"/>
        </w:rPr>
        <w:t xml:space="preserve"> đẹp và phù hợp sẽ được lựa chọn để tiếp tục hoàn thiện và trưng bày trên tường của lớp học hoặc của nhà trường.</w:t>
      </w:r>
    </w:p>
    <w:p w14:paraId="21E00C56" w14:textId="0307485B" w:rsidR="00DD2D3B" w:rsidRPr="00E268F2" w:rsidRDefault="00DD2D3B" w:rsidP="00410E15">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9"/>
                    <a:stretch>
                      <a:fillRect/>
                    </a:stretch>
                  </pic:blipFill>
                  <pic:spPr>
                    <a:xfrm>
                      <a:off x="0" y="0"/>
                      <a:ext cx="3488563" cy="1441567"/>
                    </a:xfrm>
                    <a:prstGeom prst="rect">
                      <a:avLst/>
                    </a:prstGeom>
                  </pic:spPr>
                </pic:pic>
              </a:graphicData>
            </a:graphic>
          </wp:inline>
        </w:drawing>
      </w:r>
    </w:p>
    <w:p w14:paraId="13C46EC5"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1DA3CF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62329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E3C8B2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FDBEF1C" w14:textId="1100002F" w:rsidR="00F906EC"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C57E0E"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2001657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69C83D0F" w14:textId="6CF53825" w:rsidR="00F906EC" w:rsidRPr="00E268F2" w:rsidRDefault="00F906EC"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yêu cầu một số HS chia sẻ những điều học hỏi được sau khi tham gia các hoạt động</w:t>
      </w:r>
      <w:r w:rsidR="00721575" w:rsidRPr="00E268F2">
        <w:rPr>
          <w:rFonts w:ascii="Times New Roman" w:hAnsi="Times New Roman"/>
          <w:iCs/>
          <w:color w:val="000000" w:themeColor="text1"/>
          <w:sz w:val="27"/>
          <w:szCs w:val="27"/>
          <w:lang w:val="de-DE"/>
        </w:rPr>
        <w:t>.</w:t>
      </w:r>
    </w:p>
    <w:p w14:paraId="709EB27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B9F59BB" w14:textId="6D2253D0" w:rsidR="00721575"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w:t>
      </w:r>
      <w:r w:rsidR="00721575" w:rsidRPr="00E268F2">
        <w:rPr>
          <w:rFonts w:ascii="Times New Roman" w:hAnsi="Times New Roman"/>
          <w:iCs/>
          <w:color w:val="000000" w:themeColor="text1"/>
          <w:sz w:val="27"/>
          <w:szCs w:val="27"/>
          <w:lang w:val="de-DE"/>
        </w:rPr>
        <w:t>, đánh giá thái độ tham gia các hoạt động của HS.</w:t>
      </w:r>
    </w:p>
    <w:p w14:paraId="6502BE49" w14:textId="1F91A2F2" w:rsidR="00274D03" w:rsidRPr="00E268F2" w:rsidRDefault="00721575"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w:t>
      </w:r>
      <w:r w:rsidR="00DD2D3B" w:rsidRPr="00E268F2">
        <w:rPr>
          <w:rFonts w:ascii="Times New Roman" w:hAnsi="Times New Roman"/>
          <w:b/>
          <w:bCs/>
          <w:iCs/>
          <w:color w:val="000000" w:themeColor="text1"/>
          <w:sz w:val="27"/>
          <w:szCs w:val="27"/>
          <w:lang w:val="de-DE"/>
        </w:rPr>
        <w:t xml:space="preserve"> </w:t>
      </w:r>
      <w:r w:rsidR="00924FCA" w:rsidRPr="00E268F2">
        <w:rPr>
          <w:rFonts w:ascii="Times New Roman" w:hAnsi="Times New Roman"/>
          <w:b/>
          <w:bCs/>
          <w:iCs/>
          <w:color w:val="000000" w:themeColor="text1"/>
          <w:sz w:val="27"/>
          <w:szCs w:val="27"/>
          <w:lang w:val="de-DE"/>
        </w:rPr>
        <w:t>kết luận bài học</w:t>
      </w:r>
      <w:r w:rsidR="00DD2D3B" w:rsidRPr="00E268F2">
        <w:rPr>
          <w:rFonts w:ascii="Times New Roman" w:hAnsi="Times New Roman"/>
          <w:b/>
          <w:bCs/>
          <w:iCs/>
          <w:color w:val="000000" w:themeColor="text1"/>
          <w:sz w:val="27"/>
          <w:szCs w:val="27"/>
          <w:lang w:val="de-DE"/>
        </w:rPr>
        <w:t>:</w:t>
      </w:r>
      <w:r w:rsidR="00DD2D3B" w:rsidRPr="00E268F2">
        <w:rPr>
          <w:rFonts w:ascii="Times New Roman" w:hAnsi="Times New Roman"/>
          <w:iCs/>
          <w:color w:val="000000" w:themeColor="text1"/>
          <w:sz w:val="27"/>
          <w:szCs w:val="27"/>
          <w:lang w:val="de-DE"/>
        </w:rPr>
        <w:t xml:space="preserve"> </w:t>
      </w:r>
    </w:p>
    <w:p w14:paraId="7C2582B5" w14:textId="2995EA69" w:rsidR="00721575" w:rsidRPr="00E268F2" w:rsidRDefault="00274D0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Bắt nạt học đường gây ra hậu quả xấu đối với cả HS </w:t>
      </w:r>
      <w:r w:rsidR="00D57344" w:rsidRPr="00E268F2">
        <w:rPr>
          <w:rFonts w:ascii="Times New Roman" w:hAnsi="Times New Roman"/>
          <w:i/>
          <w:color w:val="000000" w:themeColor="text1"/>
          <w:sz w:val="27"/>
          <w:szCs w:val="27"/>
          <w:lang w:val="de-DE"/>
        </w:rPr>
        <w:t>bắt nạt và HS bị bắt nạt.</w:t>
      </w:r>
    </w:p>
    <w:p w14:paraId="1B9FA1F0" w14:textId="32AB71E4"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Những HS là thủ phạm của hành vi bắt nạt thường hạn chế về khả năng kiểm soát cảm xúc, thiếu sự cảm thông và chia sẻ với người khác.</w:t>
      </w:r>
    </w:p>
    <w:p w14:paraId="1CE7A0CF" w14:textId="5024EB73"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E268F2" w:rsidRDefault="00924FCA"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kết thúc tiết học.</w:t>
      </w:r>
    </w:p>
    <w:p w14:paraId="108ABD1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585A74D" w14:textId="77777777" w:rsidR="00C02DF3" w:rsidRPr="00E268F2" w:rsidRDefault="00C02DF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D2A07D5" w14:textId="77777777" w:rsidR="001B7231" w:rsidRPr="00E268F2" w:rsidRDefault="001B7231" w:rsidP="00642534">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các dấu hiệu của bắt nạt học đường.</w:t>
      </w:r>
    </w:p>
    <w:p w14:paraId="607B5144" w14:textId="77777777" w:rsidR="001B7231" w:rsidRPr="00E268F2" w:rsidRDefault="001B7231" w:rsidP="00642534">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Có kĩ năng phòng, tránh và xử lí các tình huống bị bắt nạt học đường.</w:t>
      </w:r>
    </w:p>
    <w:p w14:paraId="2502E8E8" w14:textId="5D72A380" w:rsidR="00C02DF3" w:rsidRPr="00E268F2" w:rsidRDefault="00C02DF3" w:rsidP="00642534">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34190" w:rsidRPr="00E268F2">
        <w:rPr>
          <w:rFonts w:ascii="Times New Roman" w:hAnsi="Times New Roman" w:cs="Times New Roman"/>
          <w:i/>
          <w:iCs/>
          <w:sz w:val="27"/>
          <w:szCs w:val="27"/>
        </w:rPr>
        <w:t>Triển lãm hình ảnh với khẩu hiệu “Lớp học không có bắt nạt”.</w:t>
      </w:r>
    </w:p>
    <w:p w14:paraId="49358CD6" w14:textId="77777777" w:rsidR="00A77644" w:rsidRPr="00E268F2" w:rsidRDefault="00A77644" w:rsidP="00A77644">
      <w:pPr>
        <w:spacing w:after="0" w:line="360" w:lineRule="auto"/>
        <w:jc w:val="both"/>
        <w:rPr>
          <w:sz w:val="27"/>
          <w:szCs w:val="27"/>
        </w:rPr>
      </w:pPr>
    </w:p>
    <w:p w14:paraId="58B3732F" w14:textId="1445A837" w:rsidR="00C02DF3" w:rsidRPr="00E268F2" w:rsidRDefault="00C02DF3" w:rsidP="00A77644">
      <w:pPr>
        <w:spacing w:after="0" w:line="360" w:lineRule="auto"/>
        <w:jc w:val="center"/>
        <w:rPr>
          <w:sz w:val="27"/>
          <w:szCs w:val="27"/>
        </w:rPr>
      </w:pPr>
      <w:r w:rsidRPr="00E268F2">
        <w:rPr>
          <w:sz w:val="27"/>
          <w:szCs w:val="27"/>
        </w:rPr>
        <w:t>*********************</w:t>
      </w:r>
    </w:p>
    <w:p w14:paraId="7756BAF9"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54FC7AF"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0AC6DB2" w14:textId="77777777" w:rsidR="00C02DF3" w:rsidRPr="00E268F2" w:rsidRDefault="00C02DF3" w:rsidP="00C02DF3">
      <w:pPr>
        <w:spacing w:after="0" w:line="360" w:lineRule="auto"/>
        <w:jc w:val="center"/>
        <w:rPr>
          <w:sz w:val="27"/>
          <w:szCs w:val="27"/>
        </w:rPr>
      </w:pPr>
    </w:p>
    <w:p w14:paraId="21F93FCD" w14:textId="2444E3F6"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CF37FC" w:rsidRPr="00E268F2">
        <w:rPr>
          <w:sz w:val="27"/>
          <w:szCs w:val="27"/>
        </w:rPr>
        <w:t xml:space="preserve">2 </w:t>
      </w:r>
      <w:r w:rsidRPr="00E268F2">
        <w:rPr>
          <w:sz w:val="27"/>
          <w:szCs w:val="27"/>
        </w:rPr>
        <w:t xml:space="preserve">- Tiết 3. SHL – </w:t>
      </w:r>
      <w:r w:rsidR="00CF37FC" w:rsidRPr="00E268F2">
        <w:rPr>
          <w:sz w:val="27"/>
          <w:szCs w:val="27"/>
        </w:rPr>
        <w:t>Triển lãm hình ảnh với khẩu hiệu “Lớp học không có bắt nạt”</w:t>
      </w:r>
    </w:p>
    <w:p w14:paraId="721151F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D818CC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E027C72"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a. Mục tiêu</w:t>
      </w:r>
      <w:r w:rsidRPr="00E268F2">
        <w:rPr>
          <w:rFonts w:ascii="Times New Roman" w:hAnsi="Times New Roman" w:cs="Times New Roman"/>
          <w:sz w:val="27"/>
          <w:szCs w:val="27"/>
        </w:rPr>
        <w:t xml:space="preserve">: </w:t>
      </w:r>
    </w:p>
    <w:p w14:paraId="601994A2" w14:textId="5B5DFC0D" w:rsidR="00C02DF3" w:rsidRPr="00E268F2" w:rsidRDefault="00C02DF3"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674F0B" w:rsidRPr="00E268F2">
        <w:rPr>
          <w:rFonts w:ascii="Times New Roman" w:hAnsi="Times New Roman" w:cs="Times New Roman"/>
          <w:sz w:val="27"/>
          <w:szCs w:val="27"/>
        </w:rPr>
        <w:t>có ý thức về việc phòng, tránh bắt nạt học đường.</w:t>
      </w:r>
    </w:p>
    <w:p w14:paraId="4819C188" w14:textId="01A2B776" w:rsidR="00674F0B" w:rsidRPr="00E268F2" w:rsidRDefault="00985B7A"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sản phẩm đã làm được về phòng, tránh bắt nạt học đường.</w:t>
      </w:r>
    </w:p>
    <w:p w14:paraId="6969F7B4" w14:textId="7400687D" w:rsidR="00985B7A" w:rsidRPr="00E268F2" w:rsidRDefault="00985B7A"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phòng, tránh bắt nạt học đường.</w:t>
      </w:r>
    </w:p>
    <w:p w14:paraId="5067E2E4"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C782F14" w14:textId="3E17EBF1" w:rsidR="00C02DF3" w:rsidRPr="00E268F2" w:rsidRDefault="008A51F7"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ngồi theo tổ để giới thiệu sản phẩm:</w:t>
      </w:r>
      <w:r w:rsidR="006A5ED4" w:rsidRPr="00E268F2">
        <w:rPr>
          <w:rFonts w:ascii="Times New Roman" w:hAnsi="Times New Roman" w:cs="Times New Roman"/>
          <w:sz w:val="27"/>
          <w:szCs w:val="27"/>
        </w:rPr>
        <w:t xml:space="preserve"> hình ảnh, tranh vẽ hoặc slogan về phòng, tránh bắt nạt học đường của mỗi thành viên.</w:t>
      </w:r>
    </w:p>
    <w:p w14:paraId="1482693B" w14:textId="7EEFEAD5" w:rsidR="00C02DF3" w:rsidRPr="00E268F2" w:rsidRDefault="006A5ED4"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hướng dẫn HS bình chọn ra sản phẩm xuất sắc nhất tổ để giới thiệu trước lớp.</w:t>
      </w:r>
    </w:p>
    <w:p w14:paraId="281EB2E9" w14:textId="0596DD88" w:rsidR="006A5ED4" w:rsidRPr="00E268F2" w:rsidRDefault="00D52F44"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gợi ý về các tiêu chí đánh giá:</w:t>
      </w:r>
    </w:p>
    <w:p w14:paraId="68FCFF24" w14:textId="3E900F12" w:rsidR="00D52F44" w:rsidRPr="00E268F2" w:rsidRDefault="00D52F44"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Hình ảnh hoặc tranh vẽ và slogan có nội dung hay, ý nghĩa.</w:t>
      </w:r>
    </w:p>
    <w:p w14:paraId="075DE54A" w14:textId="5D0A98BC" w:rsidR="00D52F44" w:rsidRPr="00E268F2" w:rsidRDefault="00232C51"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Màu sắc hài hòa, hình ảnh đẹp mắt.</w:t>
      </w:r>
    </w:p>
    <w:p w14:paraId="5A7FF2B1" w14:textId="7F7EEA95" w:rsidR="00232C51" w:rsidRPr="00E268F2" w:rsidRDefault="00232C51"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Cách trình bày</w:t>
      </w:r>
      <w:r w:rsidR="00A77644" w:rsidRPr="00E268F2">
        <w:rPr>
          <w:rFonts w:ascii="Times New Roman" w:hAnsi="Times New Roman" w:cs="Times New Roman"/>
          <w:i/>
          <w:iCs/>
          <w:sz w:val="27"/>
          <w:szCs w:val="27"/>
        </w:rPr>
        <w:t>, giới thiệu thuyết phục.</w:t>
      </w:r>
    </w:p>
    <w:p w14:paraId="139CF6FD" w14:textId="39E41BCE" w:rsidR="00A77644" w:rsidRPr="00E268F2" w:rsidRDefault="00A77644"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tổ chọn ra 2 sản phẩm xuất sắc nhất để giới thiệu trước lớp.</w:t>
      </w:r>
    </w:p>
    <w:p w14:paraId="7627A31F" w14:textId="4CEC564F" w:rsidR="00A77644" w:rsidRPr="00E268F2" w:rsidRDefault="00A77644"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và HS bình chọn một tổ 1 sản phẩm để khen ngợi, trao giải (nếu có) và trưng bày tại lớp học.</w:t>
      </w:r>
    </w:p>
    <w:p w14:paraId="2A8E7B8E" w14:textId="1891B119" w:rsidR="00A77644" w:rsidRPr="00E268F2" w:rsidRDefault="00A77644"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chia sẻ kết quả rèn luyện kĩ năng phòng, tránh bắt nạt học đường.</w:t>
      </w:r>
    </w:p>
    <w:p w14:paraId="02BB433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650F12B0"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E4CC522" w14:textId="77777777" w:rsidR="00B5797E" w:rsidRPr="00E268F2" w:rsidRDefault="00B5797E" w:rsidP="00B5797E">
      <w:pPr>
        <w:pStyle w:val="Heading1"/>
        <w:spacing w:before="0" w:after="0" w:line="360" w:lineRule="auto"/>
        <w:rPr>
          <w:sz w:val="27"/>
          <w:szCs w:val="27"/>
        </w:rPr>
      </w:pPr>
      <w:r w:rsidRPr="00E268F2">
        <w:rPr>
          <w:sz w:val="27"/>
          <w:szCs w:val="27"/>
        </w:rPr>
        <w:t>CHỦ ĐỀ 1. EM VỚI NHÀ TRƯỜNG</w:t>
      </w:r>
    </w:p>
    <w:p w14:paraId="32334FA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75831972" w14:textId="77777777" w:rsidR="00B5797E" w:rsidRPr="00E268F2" w:rsidRDefault="00B5797E"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41742692" w14:textId="77777777" w:rsidR="00B5797E" w:rsidRPr="00E268F2" w:rsidRDefault="00B5797E"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1FF88822" w14:textId="77777777" w:rsidR="00B5797E" w:rsidRPr="00E268F2" w:rsidRDefault="00B5797E"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1C8B32B5" w14:textId="77777777" w:rsidR="00B5797E" w:rsidRPr="00E268F2" w:rsidRDefault="00B5797E"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2324FFA1" w14:textId="77777777" w:rsidR="00B5797E" w:rsidRPr="00E268F2" w:rsidRDefault="00B5797E"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lastRenderedPageBreak/>
        <w:t>Rèn luyện được năng lực giao tiếp, hợp tác, tự chủ; phẩm chất nhân ái, trách nhiệm.</w:t>
      </w:r>
    </w:p>
    <w:p w14:paraId="5D6F8DF7" w14:textId="77777777" w:rsidR="00B5797E" w:rsidRPr="00E268F2" w:rsidRDefault="00B5797E" w:rsidP="00B5797E">
      <w:pPr>
        <w:spacing w:after="0" w:line="360" w:lineRule="auto"/>
        <w:jc w:val="center"/>
        <w:rPr>
          <w:sz w:val="27"/>
          <w:szCs w:val="27"/>
        </w:rPr>
      </w:pPr>
      <w:r w:rsidRPr="00E268F2">
        <w:rPr>
          <w:sz w:val="27"/>
          <w:szCs w:val="27"/>
        </w:rPr>
        <w:t>*********************</w:t>
      </w:r>
    </w:p>
    <w:p w14:paraId="1BA62BB4" w14:textId="60D155B2" w:rsidR="00B5797E" w:rsidRPr="00E268F2" w:rsidRDefault="00B5797E" w:rsidP="00B5797E">
      <w:pPr>
        <w:pStyle w:val="Heading2"/>
        <w:spacing w:before="0" w:after="0" w:line="360" w:lineRule="auto"/>
        <w:jc w:val="center"/>
        <w:rPr>
          <w:sz w:val="27"/>
          <w:szCs w:val="27"/>
        </w:rPr>
      </w:pPr>
      <w:r w:rsidRPr="00E268F2">
        <w:rPr>
          <w:sz w:val="27"/>
          <w:szCs w:val="27"/>
        </w:rPr>
        <w:t xml:space="preserve">Tuần 3 - Tiết 1. Sinh hoạt dưới cờ - </w:t>
      </w:r>
      <w:r w:rsidR="00CF05AD" w:rsidRPr="00E268F2">
        <w:rPr>
          <w:sz w:val="27"/>
          <w:szCs w:val="27"/>
        </w:rPr>
        <w:t>Tham gia lễ phát động cuộc thi “Em yêu trường em”</w:t>
      </w:r>
    </w:p>
    <w:p w14:paraId="50E74C3E"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464B4AC"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67415A2" w14:textId="67196C0F" w:rsidR="00B5797E" w:rsidRPr="00E268F2" w:rsidRDefault="007E4ACB"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Tự hào, gắn bó với mái trường</w:t>
      </w:r>
      <w:r w:rsidR="00D679DA" w:rsidRPr="00E268F2">
        <w:rPr>
          <w:rFonts w:ascii="Times New Roman" w:hAnsi="Times New Roman" w:cs="Times New Roman"/>
          <w:sz w:val="27"/>
          <w:szCs w:val="27"/>
        </w:rPr>
        <w:t xml:space="preserve"> và sẵn sàng thực hiện các hoạt động để xây dựng truyền thống nhà trường</w:t>
      </w:r>
      <w:r w:rsidR="00B5797E" w:rsidRPr="00E268F2">
        <w:rPr>
          <w:rFonts w:ascii="Times New Roman" w:hAnsi="Times New Roman" w:cs="Times New Roman"/>
          <w:sz w:val="27"/>
          <w:szCs w:val="27"/>
        </w:rPr>
        <w:t>.</w:t>
      </w:r>
    </w:p>
    <w:p w14:paraId="7817880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9CB91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1A14962" w14:textId="543B24E7" w:rsidR="00B5797E" w:rsidRPr="00E268F2" w:rsidRDefault="00D679DA"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phương tiện kĩ thuật, hệ thống âm thanh, trang thiết bị phục vụ cho việc tổ chức các hoạt động</w:t>
      </w:r>
      <w:r w:rsidR="00B5797E" w:rsidRPr="00E268F2">
        <w:rPr>
          <w:rFonts w:ascii="Times New Roman" w:hAnsi="Times New Roman" w:cs="Times New Roman"/>
          <w:sz w:val="27"/>
          <w:szCs w:val="27"/>
        </w:rPr>
        <w:t>.</w:t>
      </w:r>
    </w:p>
    <w:p w14:paraId="78BDE9C2" w14:textId="47212C1E" w:rsidR="00B5797E" w:rsidRPr="00E268F2" w:rsidRDefault="00705D8E"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thể lệ, nội dung, hình thức tham gia cuộc thi để phổ biến tới các khối, lớp trong trường</w:t>
      </w:r>
      <w:r w:rsidR="00B5797E" w:rsidRPr="00E268F2">
        <w:rPr>
          <w:rFonts w:ascii="Times New Roman" w:hAnsi="Times New Roman" w:cs="Times New Roman"/>
          <w:sz w:val="27"/>
          <w:szCs w:val="27"/>
        </w:rPr>
        <w:t>.</w:t>
      </w:r>
    </w:p>
    <w:p w14:paraId="2CAC183E" w14:textId="43B60C7B" w:rsidR="00705D8E" w:rsidRPr="00E268F2" w:rsidRDefault="00705D8E"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Khuyến khích và tư vấn HS các khối, lớp tham gia cuộc thi</w:t>
      </w:r>
      <w:r w:rsidR="00CB7BDB" w:rsidRPr="00E268F2">
        <w:rPr>
          <w:rFonts w:ascii="Times New Roman" w:hAnsi="Times New Roman" w:cs="Times New Roman"/>
          <w:sz w:val="27"/>
          <w:szCs w:val="27"/>
        </w:rPr>
        <w:t>.</w:t>
      </w:r>
    </w:p>
    <w:p w14:paraId="28BDB01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01A0D19" w14:textId="004E8203" w:rsidR="00B5797E" w:rsidRPr="00E268F2" w:rsidRDefault="00CB7BDB"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Lớp trực tuần chuẩn bị </w:t>
      </w:r>
      <w:r w:rsidR="00A26002" w:rsidRPr="00E268F2">
        <w:rPr>
          <w:rFonts w:ascii="Times New Roman" w:hAnsi="Times New Roman" w:cs="Times New Roman"/>
          <w:sz w:val="27"/>
          <w:szCs w:val="27"/>
        </w:rPr>
        <w:t>2 – 3 tiết mục văn nghệ về nhà trường</w:t>
      </w:r>
      <w:r w:rsidR="00B5797E" w:rsidRPr="00E268F2">
        <w:rPr>
          <w:rFonts w:ascii="Times New Roman" w:hAnsi="Times New Roman" w:cs="Times New Roman"/>
          <w:sz w:val="27"/>
          <w:szCs w:val="27"/>
        </w:rPr>
        <w:t>.</w:t>
      </w:r>
    </w:p>
    <w:p w14:paraId="14706940" w14:textId="2D13B1DF" w:rsidR="00A26002" w:rsidRPr="00E268F2" w:rsidRDefault="00A26002"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truyền thống nhà trường.</w:t>
      </w:r>
    </w:p>
    <w:p w14:paraId="527533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753CF14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E01EDE4"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DA0BF75" w14:textId="1887AF4C" w:rsidR="00B5797E" w:rsidRPr="00E268F2" w:rsidRDefault="00B56AD4"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nhà trường nói chuyện</w:t>
      </w:r>
      <w:r w:rsidR="00C23AC4" w:rsidRPr="00E268F2">
        <w:rPr>
          <w:rFonts w:ascii="Times New Roman" w:hAnsi="Times New Roman" w:cs="Times New Roman"/>
          <w:sz w:val="27"/>
          <w:szCs w:val="27"/>
        </w:rPr>
        <w:t xml:space="preserve"> về truyền thống, những tấm gương tiêu biểu đã tạo dựng nên truyền thống của nhà trường</w:t>
      </w:r>
      <w:r w:rsidR="00B5797E" w:rsidRPr="00E268F2">
        <w:rPr>
          <w:rFonts w:ascii="Times New Roman" w:hAnsi="Times New Roman" w:cs="Times New Roman"/>
          <w:sz w:val="27"/>
          <w:szCs w:val="27"/>
        </w:rPr>
        <w:t>.</w:t>
      </w:r>
    </w:p>
    <w:p w14:paraId="07600F5F" w14:textId="7293B76E" w:rsidR="00C23AC4" w:rsidRPr="00E268F2" w:rsidRDefault="00C23AC4"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HS giới thiệu về những hoạt động mà HS các khối, lớp</w:t>
      </w:r>
      <w:r w:rsidR="00CF3FEF" w:rsidRPr="00E268F2">
        <w:rPr>
          <w:rFonts w:ascii="Times New Roman" w:hAnsi="Times New Roman" w:cs="Times New Roman"/>
          <w:sz w:val="27"/>
          <w:szCs w:val="27"/>
        </w:rPr>
        <w:t xml:space="preserve"> đang thực hiện </w:t>
      </w:r>
      <w:r w:rsidR="00EA2DD7" w:rsidRPr="00E268F2">
        <w:rPr>
          <w:rFonts w:ascii="Times New Roman" w:hAnsi="Times New Roman" w:cs="Times New Roman"/>
          <w:sz w:val="27"/>
          <w:szCs w:val="27"/>
        </w:rPr>
        <w:t>để góp phần xây dựng truyền thống nhà trường.</w:t>
      </w:r>
    </w:p>
    <w:p w14:paraId="4A53EC0F" w14:textId="172C8D48" w:rsidR="00EA2DD7" w:rsidRPr="00E268F2" w:rsidRDefault="00EA2DD7"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Đoàn Thanh niên Cộng sản Hồ Chí Minh, Đội Thiếu niên Tiền phong Hồ Chí Minh phát động cuộc thi “Em yêu trường em”.</w:t>
      </w:r>
    </w:p>
    <w:p w14:paraId="5ADDB083"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lastRenderedPageBreak/>
        <w:t>ĐÁNH GIÁ</w:t>
      </w:r>
    </w:p>
    <w:p w14:paraId="1CD7795E" w14:textId="4C7ABCDE" w:rsidR="00B5797E" w:rsidRPr="00E268F2" w:rsidRDefault="006B340D"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cảm nhận sau khi tham gia các hoạt động</w:t>
      </w:r>
      <w:r w:rsidR="00B5797E" w:rsidRPr="00E268F2">
        <w:rPr>
          <w:rFonts w:ascii="Times New Roman" w:hAnsi="Times New Roman" w:cs="Times New Roman"/>
          <w:sz w:val="27"/>
          <w:szCs w:val="27"/>
        </w:rPr>
        <w:t>.</w:t>
      </w:r>
    </w:p>
    <w:p w14:paraId="3E78A65C" w14:textId="5EBB0FDC" w:rsidR="006B340D" w:rsidRPr="00E268F2" w:rsidRDefault="006B340D"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xét tinh thần, thái độ tham gia các hoạt động của HS các lớp</w:t>
      </w:r>
    </w:p>
    <w:p w14:paraId="1157BDF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E1EF2F5" w14:textId="4252627F" w:rsidR="00B5797E" w:rsidRPr="00E268F2" w:rsidRDefault="006B340D"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Suy nghĩ về những việc cần làm</w:t>
      </w:r>
      <w:r w:rsidR="00FD549C" w:rsidRPr="00E268F2">
        <w:rPr>
          <w:rFonts w:ascii="Times New Roman" w:hAnsi="Times New Roman" w:cs="Times New Roman"/>
          <w:sz w:val="27"/>
          <w:szCs w:val="27"/>
        </w:rPr>
        <w:t xml:space="preserve"> để góp phần xây dựng truyền thống nhà trường</w:t>
      </w:r>
      <w:r w:rsidR="00B5797E" w:rsidRPr="00E268F2">
        <w:rPr>
          <w:rFonts w:ascii="Times New Roman" w:hAnsi="Times New Roman" w:cs="Times New Roman"/>
          <w:sz w:val="27"/>
          <w:szCs w:val="27"/>
        </w:rPr>
        <w:t>.</w:t>
      </w:r>
    </w:p>
    <w:p w14:paraId="322DAEE7" w14:textId="2CADFD81" w:rsidR="00FD549C" w:rsidRPr="00E268F2" w:rsidRDefault="00FD549C"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Viết bài hoặc thiết kế sản phẩm tham gia cuộc thi “Em yêu trường em”</w:t>
      </w:r>
    </w:p>
    <w:p w14:paraId="345B9F7C" w14:textId="77777777" w:rsidR="00B5797E" w:rsidRPr="00E268F2" w:rsidRDefault="00B5797E" w:rsidP="00B5797E">
      <w:pPr>
        <w:spacing w:after="0" w:line="360" w:lineRule="auto"/>
        <w:rPr>
          <w:rFonts w:ascii="Times New Roman" w:hAnsi="Times New Roman" w:cs="Times New Roman"/>
          <w:sz w:val="27"/>
          <w:szCs w:val="27"/>
        </w:rPr>
      </w:pPr>
    </w:p>
    <w:p w14:paraId="3A0222E7" w14:textId="77777777" w:rsidR="00B5797E" w:rsidRPr="00E268F2" w:rsidRDefault="00B5797E" w:rsidP="00B5797E">
      <w:pPr>
        <w:spacing w:after="0" w:line="360" w:lineRule="auto"/>
        <w:jc w:val="center"/>
        <w:rPr>
          <w:sz w:val="27"/>
          <w:szCs w:val="27"/>
        </w:rPr>
      </w:pPr>
      <w:r w:rsidRPr="00E268F2">
        <w:rPr>
          <w:sz w:val="27"/>
          <w:szCs w:val="27"/>
        </w:rPr>
        <w:t>*********************</w:t>
      </w:r>
    </w:p>
    <w:p w14:paraId="7F01BD00" w14:textId="77777777" w:rsidR="00B5797E" w:rsidRPr="00E268F2" w:rsidRDefault="00B5797E" w:rsidP="00B5797E">
      <w:pPr>
        <w:spacing w:after="0" w:line="360" w:lineRule="auto"/>
        <w:rPr>
          <w:sz w:val="27"/>
          <w:szCs w:val="27"/>
        </w:rPr>
      </w:pPr>
      <w:r w:rsidRPr="00E268F2">
        <w:rPr>
          <w:sz w:val="27"/>
          <w:szCs w:val="27"/>
        </w:rPr>
        <w:br w:type="page"/>
      </w:r>
    </w:p>
    <w:p w14:paraId="00BC94FA"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DABE48E"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66BFC19" w14:textId="77777777" w:rsidR="00B5797E" w:rsidRPr="00E268F2" w:rsidRDefault="00B5797E" w:rsidP="00B5797E">
      <w:pPr>
        <w:spacing w:after="0" w:line="360" w:lineRule="auto"/>
        <w:jc w:val="center"/>
        <w:rPr>
          <w:sz w:val="27"/>
          <w:szCs w:val="27"/>
        </w:rPr>
      </w:pPr>
    </w:p>
    <w:p w14:paraId="17B3083A" w14:textId="17128C14"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FD549C" w:rsidRPr="00E268F2">
        <w:rPr>
          <w:sz w:val="27"/>
          <w:szCs w:val="27"/>
        </w:rPr>
        <w:t xml:space="preserve">3 </w:t>
      </w:r>
      <w:r w:rsidRPr="00E268F2">
        <w:rPr>
          <w:sz w:val="27"/>
          <w:szCs w:val="27"/>
        </w:rPr>
        <w:t xml:space="preserve">- Tiết 2. HĐ giáo dục – </w:t>
      </w:r>
      <w:r w:rsidR="00FD549C" w:rsidRPr="00E268F2">
        <w:rPr>
          <w:sz w:val="27"/>
          <w:szCs w:val="27"/>
        </w:rPr>
        <w:t>Xây dựng truyền thống nhà trường</w:t>
      </w:r>
    </w:p>
    <w:p w14:paraId="4A4F54F0" w14:textId="4B989DFD" w:rsidR="00B5797E" w:rsidRPr="00E268F2" w:rsidRDefault="00B5797E" w:rsidP="00264F3C">
      <w:pPr>
        <w:rPr>
          <w:sz w:val="27"/>
          <w:szCs w:val="27"/>
        </w:rPr>
      </w:pPr>
      <w:r w:rsidRPr="00E268F2">
        <w:rPr>
          <w:sz w:val="27"/>
          <w:szCs w:val="27"/>
        </w:rPr>
        <w:t xml:space="preserve"> </w:t>
      </w:r>
    </w:p>
    <w:p w14:paraId="607A5A0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0DD568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64E310B"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09935338" w14:textId="643CE78A" w:rsidR="00B5797E" w:rsidRPr="00E268F2" w:rsidRDefault="00FD549C"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và tự hào hơn về truyền thống của nhà trường</w:t>
      </w:r>
      <w:r w:rsidR="00B5797E" w:rsidRPr="00E268F2">
        <w:rPr>
          <w:rFonts w:ascii="Times New Roman" w:hAnsi="Times New Roman" w:cs="Times New Roman"/>
          <w:sz w:val="27"/>
          <w:szCs w:val="27"/>
        </w:rPr>
        <w:t>.</w:t>
      </w:r>
    </w:p>
    <w:p w14:paraId="445DC441" w14:textId="7D1FE129" w:rsidR="00014B25" w:rsidRPr="00E268F2" w:rsidRDefault="00014B25"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73EC50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BD091D4"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B774A5C" w14:textId="77777777" w:rsidR="00B5797E" w:rsidRPr="00E268F2" w:rsidRDefault="00B5797E"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4A6C64D1" w14:textId="77777777" w:rsidR="00B5797E" w:rsidRPr="00E268F2" w:rsidRDefault="00B5797E"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3B648503"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A4F8AD3" w14:textId="4612BAC9" w:rsidR="00B5797E" w:rsidRPr="00E268F2" w:rsidRDefault="00CC32DE" w:rsidP="0064253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về truyền thống của nhà trường</w:t>
      </w:r>
      <w:r w:rsidR="00B5797E" w:rsidRPr="00E268F2">
        <w:rPr>
          <w:rFonts w:ascii="Times New Roman" w:hAnsi="Times New Roman" w:cs="Times New Roman"/>
          <w:sz w:val="27"/>
          <w:szCs w:val="27"/>
        </w:rPr>
        <w:t>.</w:t>
      </w:r>
    </w:p>
    <w:p w14:paraId="788D861C" w14:textId="3ED28449" w:rsidR="00B5797E" w:rsidRPr="00E268F2" w:rsidRDefault="00F05224" w:rsidP="0064253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r w:rsidR="00B5797E" w:rsidRPr="00E268F2">
        <w:rPr>
          <w:rFonts w:ascii="Times New Roman" w:hAnsi="Times New Roman" w:cs="Times New Roman"/>
          <w:sz w:val="27"/>
          <w:szCs w:val="27"/>
        </w:rPr>
        <w:t>.</w:t>
      </w:r>
    </w:p>
    <w:p w14:paraId="685EC89F"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17435DB2"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E6E38A7" w14:textId="792C50E2"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58020FB" w14:textId="77777777" w:rsidR="00B5797E" w:rsidRPr="00E268F2" w:rsidRDefault="00B5797E"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Pr="00E268F2">
        <w:rPr>
          <w:rFonts w:ascii="Times New Roman" w:hAnsi="Times New Roman" w:cs="Times New Roman"/>
          <w:i/>
          <w:iCs/>
          <w:sz w:val="27"/>
          <w:szCs w:val="27"/>
        </w:rPr>
        <w:t>Hoạt động trải nghiệm, hướng nghiệp 8</w:t>
      </w:r>
      <w:r w:rsidRPr="00E268F2">
        <w:rPr>
          <w:rFonts w:ascii="Times New Roman" w:hAnsi="Times New Roman" w:cs="Times New Roman"/>
          <w:sz w:val="27"/>
          <w:szCs w:val="27"/>
        </w:rPr>
        <w:t>.</w:t>
      </w:r>
    </w:p>
    <w:p w14:paraId="0F7E0D83" w14:textId="5C4BA0F9" w:rsidR="00B5797E" w:rsidRPr="00E268F2" w:rsidRDefault="00B5797E"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Một số câu chuyện, </w:t>
      </w:r>
      <w:r w:rsidR="00F05224" w:rsidRPr="00E268F2">
        <w:rPr>
          <w:rFonts w:ascii="Times New Roman" w:hAnsi="Times New Roman" w:cs="Times New Roman"/>
          <w:sz w:val="27"/>
          <w:szCs w:val="27"/>
        </w:rPr>
        <w:t>hình ảnh về truyền thống nhà trường</w:t>
      </w:r>
      <w:r w:rsidRPr="00E268F2">
        <w:rPr>
          <w:rFonts w:ascii="Times New Roman" w:hAnsi="Times New Roman" w:cs="Times New Roman"/>
          <w:sz w:val="27"/>
          <w:szCs w:val="27"/>
        </w:rPr>
        <w:t>.</w:t>
      </w:r>
    </w:p>
    <w:p w14:paraId="71D90346" w14:textId="74E10FE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44B6951E" w14:textId="5423FED1" w:rsidR="00B5797E" w:rsidRPr="00E268F2" w:rsidRDefault="00F712CB"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E268F2">
        <w:rPr>
          <w:rFonts w:ascii="Times New Roman" w:hAnsi="Times New Roman" w:cs="Times New Roman"/>
          <w:sz w:val="27"/>
          <w:szCs w:val="27"/>
        </w:rPr>
        <w:t>.</w:t>
      </w:r>
    </w:p>
    <w:p w14:paraId="6BE55038"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43749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A. HOẠT ĐỘNG KHỞI ĐỘNG</w:t>
      </w:r>
    </w:p>
    <w:p w14:paraId="51DDD067" w14:textId="3AE1F33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6775BF" w:rsidRPr="00E268F2">
        <w:rPr>
          <w:rFonts w:ascii="Times New Roman" w:hAnsi="Times New Roman" w:cs="Times New Roman"/>
          <w:sz w:val="27"/>
          <w:szCs w:val="27"/>
        </w:rPr>
        <w:t>Như thế nào và ở đâu</w:t>
      </w:r>
      <w:r w:rsidR="00AA4AD2" w:rsidRPr="00E268F2">
        <w:rPr>
          <w:rFonts w:ascii="Times New Roman" w:hAnsi="Times New Roman" w:cs="Times New Roman"/>
          <w:sz w:val="27"/>
          <w:szCs w:val="27"/>
        </w:rPr>
        <w:t>?</w:t>
      </w:r>
      <w:r w:rsidRPr="00E268F2">
        <w:rPr>
          <w:rFonts w:ascii="Times New Roman" w:hAnsi="Times New Roman" w:cs="Times New Roman"/>
          <w:sz w:val="27"/>
          <w:szCs w:val="27"/>
        </w:rPr>
        <w:t>”.</w:t>
      </w:r>
    </w:p>
    <w:p w14:paraId="4590D4B0"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603C3289"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06BA05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BF3ED8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EBEA13" w14:textId="55E12F5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AA4AD2" w:rsidRPr="00E268F2">
        <w:rPr>
          <w:rFonts w:ascii="Times New Roman" w:hAnsi="Times New Roman"/>
          <w:b/>
          <w:i/>
          <w:iCs/>
          <w:color w:val="000000" w:themeColor="text1"/>
          <w:sz w:val="27"/>
          <w:szCs w:val="27"/>
          <w:lang w:val="de-DE"/>
        </w:rPr>
        <w:t>Như thế nào và ở đâu?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07FA947" w14:textId="7FCAA563" w:rsidR="00B5797E" w:rsidRPr="00E268F2" w:rsidRDefault="00DA2727"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GV hướng dẫn cách chơi: </w:t>
      </w:r>
    </w:p>
    <w:p w14:paraId="2E92D7B1" w14:textId="76680C89" w:rsidR="00AD61DC" w:rsidRPr="00E268F2" w:rsidRDefault="00B5797E" w:rsidP="005418D7">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AD61DC" w:rsidRPr="00E268F2">
        <w:rPr>
          <w:rFonts w:ascii="Times New Roman" w:hAnsi="Times New Roman"/>
          <w:i/>
          <w:color w:val="000000" w:themeColor="text1"/>
          <w:sz w:val="27"/>
          <w:szCs w:val="27"/>
          <w:lang w:val="de-DE"/>
        </w:rPr>
        <w:t>Cả lớp chia thành 2 nhóm.</w:t>
      </w:r>
    </w:p>
    <w:p w14:paraId="15DE444A" w14:textId="2E22A2AF" w:rsidR="00B5797E" w:rsidRPr="00E268F2" w:rsidRDefault="00AD61DC"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i/>
          <w:color w:val="000000" w:themeColor="text1"/>
          <w:sz w:val="27"/>
          <w:szCs w:val="27"/>
          <w:lang w:val="de-DE"/>
        </w:rPr>
        <w:t xml:space="preserve">+ </w:t>
      </w:r>
      <w:r w:rsidR="005418D7" w:rsidRPr="00E268F2">
        <w:rPr>
          <w:rFonts w:ascii="Times New Roman" w:hAnsi="Times New Roman"/>
          <w:i/>
          <w:color w:val="000000" w:themeColor="text1"/>
          <w:sz w:val="27"/>
          <w:szCs w:val="27"/>
          <w:lang w:val="de-DE"/>
        </w:rPr>
        <w:t>Các nhóm sẽ thảo luận trong vòng 30 giây để đưa ra câu trả lời cho các câu hỏi</w:t>
      </w:r>
      <w:r w:rsidR="00B5797E" w:rsidRPr="00E268F2">
        <w:rPr>
          <w:rFonts w:ascii="Times New Roman" w:hAnsi="Times New Roman" w:cs="Times New Roman"/>
          <w:i/>
          <w:sz w:val="27"/>
          <w:szCs w:val="27"/>
          <w:lang w:val="de-DE"/>
        </w:rPr>
        <w:t>.</w:t>
      </w:r>
    </w:p>
    <w:p w14:paraId="71038DD5" w14:textId="7AC8BB3B" w:rsidR="005418D7" w:rsidRPr="00E268F2" w:rsidRDefault="005418D7"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cs="Times New Roman"/>
          <w:i/>
          <w:sz w:val="27"/>
          <w:szCs w:val="27"/>
          <w:lang w:val="de-DE"/>
        </w:rPr>
        <w:t>+ Nhóm nào đưa ra câu trả lời đúng trong thời gian ngắn hơn sẽ được tính điểm.</w:t>
      </w:r>
    </w:p>
    <w:p w14:paraId="0AEE9870" w14:textId="72D7C48C"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81178B" w:rsidRPr="00E268F2">
        <w:rPr>
          <w:rFonts w:ascii="Times New Roman" w:hAnsi="Times New Roman" w:cs="Times New Roman"/>
          <w:sz w:val="27"/>
          <w:szCs w:val="27"/>
          <w:lang w:val="de-DE"/>
        </w:rPr>
        <w:t>đưa ra</w:t>
      </w:r>
      <w:r w:rsidR="005418D7" w:rsidRPr="00E268F2">
        <w:rPr>
          <w:rFonts w:ascii="Times New Roman" w:hAnsi="Times New Roman" w:cs="Times New Roman"/>
          <w:sz w:val="27"/>
          <w:szCs w:val="27"/>
          <w:lang w:val="de-DE"/>
        </w:rPr>
        <w:t xml:space="preserve"> câu hỏi</w:t>
      </w:r>
      <w:r w:rsidR="002B47EB" w:rsidRPr="00E268F2">
        <w:rPr>
          <w:rFonts w:ascii="Times New Roman" w:hAnsi="Times New Roman" w:cs="Times New Roman"/>
          <w:sz w:val="27"/>
          <w:szCs w:val="27"/>
          <w:lang w:val="de-DE"/>
        </w:rPr>
        <w:t xml:space="preserve"> (các câu hỏi </w:t>
      </w:r>
      <w:r w:rsidR="00AD61DC" w:rsidRPr="00E268F2">
        <w:rPr>
          <w:rFonts w:ascii="Times New Roman" w:hAnsi="Times New Roman" w:cs="Times New Roman"/>
          <w:sz w:val="27"/>
          <w:szCs w:val="27"/>
          <w:lang w:val="de-DE"/>
        </w:rPr>
        <w:t xml:space="preserve">có thể </w:t>
      </w:r>
      <w:r w:rsidR="002B47EB" w:rsidRPr="00E268F2">
        <w:rPr>
          <w:rFonts w:ascii="Times New Roman" w:hAnsi="Times New Roman" w:cs="Times New Roman"/>
          <w:sz w:val="27"/>
          <w:szCs w:val="27"/>
          <w:lang w:val="de-DE"/>
        </w:rPr>
        <w:t>về những đặc điểm của nhà trường</w:t>
      </w:r>
      <w:r w:rsidR="002306DB" w:rsidRPr="00E268F2">
        <w:rPr>
          <w:rFonts w:ascii="Times New Roman" w:hAnsi="Times New Roman" w:cs="Times New Roman"/>
          <w:sz w:val="27"/>
          <w:szCs w:val="27"/>
          <w:lang w:val="de-DE"/>
        </w:rPr>
        <w:t xml:space="preserve"> hoặc lớp học)</w:t>
      </w:r>
      <w:r w:rsidR="005418D7" w:rsidRPr="00E268F2">
        <w:rPr>
          <w:rFonts w:ascii="Times New Roman" w:hAnsi="Times New Roman" w:cs="Times New Roman"/>
          <w:sz w:val="27"/>
          <w:szCs w:val="27"/>
          <w:lang w:val="de-DE"/>
        </w:rPr>
        <w:t>:</w:t>
      </w:r>
    </w:p>
    <w:p w14:paraId="7CB5F37F" w14:textId="787634DE" w:rsidR="005418D7" w:rsidRPr="00E268F2" w:rsidRDefault="005418D7"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xml:space="preserve">+ </w:t>
      </w:r>
      <w:r w:rsidR="00123AE2" w:rsidRPr="00E268F2">
        <w:rPr>
          <w:rFonts w:ascii="Times New Roman" w:hAnsi="Times New Roman" w:cs="Times New Roman"/>
          <w:i/>
          <w:iCs/>
          <w:sz w:val="27"/>
          <w:szCs w:val="27"/>
          <w:lang w:val="de-DE"/>
        </w:rPr>
        <w:t>Trường mình có tất cả bao nhiêu lớp học?</w:t>
      </w:r>
    </w:p>
    <w:p w14:paraId="2E4EE329" w14:textId="7608E43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Trường mình có tất cả bao nhiêu cây bàng?</w:t>
      </w:r>
    </w:p>
    <w:p w14:paraId="1E2A2DAD" w14:textId="47D2E39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Trong vườn hoa của trường có những loại hoa gì?</w:t>
      </w:r>
    </w:p>
    <w:p w14:paraId="5A561061" w14:textId="3C249116"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Phòng y tế của trường ở dãy nhà nào?</w:t>
      </w:r>
    </w:p>
    <w:p w14:paraId="3BDAEC18" w14:textId="0F8DB5D9"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Nhà xe</w:t>
      </w:r>
      <w:r w:rsidR="00FF15BD" w:rsidRPr="00E268F2">
        <w:rPr>
          <w:rFonts w:ascii="Times New Roman" w:hAnsi="Times New Roman" w:cs="Times New Roman"/>
          <w:i/>
          <w:iCs/>
          <w:sz w:val="27"/>
          <w:szCs w:val="27"/>
          <w:lang w:val="de-DE"/>
        </w:rPr>
        <w:t xml:space="preserve"> của trường có phân khu riêng cho các lớp hay không?</w:t>
      </w:r>
    </w:p>
    <w:p w14:paraId="1440B4C4" w14:textId="217D69F9" w:rsidR="00FF15BD" w:rsidRPr="00E268F2" w:rsidRDefault="00FF15BD"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Có bao nhiêu lớp 8 trong khối 8 của trường mình?</w:t>
      </w:r>
    </w:p>
    <w:p w14:paraId="2602F9DF" w14:textId="1B815E03" w:rsidR="00FF15BD" w:rsidRPr="00E268F2" w:rsidRDefault="00FF15BD"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i/>
          <w:iCs/>
          <w:sz w:val="27"/>
          <w:szCs w:val="27"/>
          <w:lang w:val="de-DE"/>
        </w:rPr>
        <w:t xml:space="preserve">- </w:t>
      </w:r>
      <w:r w:rsidRPr="00E268F2">
        <w:rPr>
          <w:rFonts w:ascii="Times New Roman" w:hAnsi="Times New Roman" w:cs="Times New Roman"/>
          <w:sz w:val="27"/>
          <w:szCs w:val="27"/>
          <w:lang w:val="de-DE"/>
        </w:rPr>
        <w:t>GV có thể bổ sung những câu hỏi khác phù hợp với lứa tuổi HS để hoạt động sôi nổi hơn.</w:t>
      </w:r>
    </w:p>
    <w:p w14:paraId="7E5AB416" w14:textId="131DA66E" w:rsidR="00B5797E" w:rsidRPr="00E268F2" w:rsidRDefault="00B5797E" w:rsidP="00B5797E">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C45717" w:rsidRPr="00E268F2">
        <w:rPr>
          <w:rFonts w:ascii="Times New Roman" w:hAnsi="Times New Roman"/>
          <w:i/>
          <w:iCs/>
          <w:color w:val="000000" w:themeColor="text1"/>
          <w:sz w:val="27"/>
          <w:szCs w:val="27"/>
          <w:lang w:val="de-DE"/>
        </w:rPr>
        <w:t>Nêu cảm nhận và những điều thu nhận được sau khi tham gia trò chơi.</w:t>
      </w:r>
    </w:p>
    <w:p w14:paraId="78BBA10E"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11E9A09"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1E08202A"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8C6BD6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3B5C0F1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55BB27C3" w14:textId="4294B448" w:rsidR="00B5797E" w:rsidRPr="00E268F2" w:rsidRDefault="00B5797E"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A821F8" w:rsidRPr="00E268F2">
        <w:rPr>
          <w:rFonts w:ascii="Times New Roman" w:hAnsi="Times New Roman"/>
          <w:b/>
          <w:bCs/>
          <w:i/>
          <w:color w:val="000000" w:themeColor="text1"/>
          <w:sz w:val="27"/>
          <w:szCs w:val="27"/>
          <w:lang w:val="de-DE"/>
        </w:rPr>
        <w:t>Xây dựng truyền thống nhà trường.</w:t>
      </w:r>
    </w:p>
    <w:p w14:paraId="1A323690" w14:textId="77777777"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13640483" w14:textId="61017041"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Hoạt động. Tìm hiểu về </w:t>
      </w:r>
      <w:r w:rsidR="00361E3B" w:rsidRPr="00E268F2">
        <w:rPr>
          <w:rFonts w:ascii="Times New Roman" w:hAnsi="Times New Roman"/>
          <w:b/>
          <w:iCs/>
          <w:color w:val="000000" w:themeColor="text1"/>
          <w:sz w:val="27"/>
          <w:szCs w:val="27"/>
          <w:lang w:val="de-DE"/>
        </w:rPr>
        <w:t>những việc cần làm dể xây dựng truyền thống nhà trường</w:t>
      </w:r>
    </w:p>
    <w:p w14:paraId="7F0DD307"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685CFBC1" w14:textId="108FCC29" w:rsidR="00C45717" w:rsidRPr="00E268F2" w:rsidRDefault="00C45717"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E3B" w:rsidRPr="00E268F2">
        <w:rPr>
          <w:rFonts w:ascii="Times New Roman" w:hAnsi="Times New Roman"/>
          <w:iCs/>
          <w:color w:val="000000" w:themeColor="text1"/>
          <w:sz w:val="27"/>
          <w:szCs w:val="27"/>
          <w:lang w:val="de-DE"/>
        </w:rPr>
        <w:t>Nêu được các truyền thống của nhà trường</w:t>
      </w:r>
      <w:r w:rsidRPr="00E268F2">
        <w:rPr>
          <w:rFonts w:ascii="Times New Roman" w:hAnsi="Times New Roman"/>
          <w:iCs/>
          <w:color w:val="000000" w:themeColor="text1"/>
          <w:sz w:val="27"/>
          <w:szCs w:val="27"/>
          <w:lang w:val="de-DE"/>
        </w:rPr>
        <w:t>.</w:t>
      </w:r>
    </w:p>
    <w:p w14:paraId="19AF4765" w14:textId="0BA3F93C" w:rsidR="00361E3B" w:rsidRPr="00E268F2" w:rsidRDefault="00361E3B"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Nêu được những việc cần làm để góp phần xây dựng truyền thống nhà trường.</w:t>
      </w:r>
    </w:p>
    <w:p w14:paraId="5232FBC5" w14:textId="58D0D2E4"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về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 xml:space="preserve">. </w:t>
      </w:r>
    </w:p>
    <w:p w14:paraId="08F19A8C" w14:textId="09F890DA"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w:t>
      </w:r>
    </w:p>
    <w:p w14:paraId="37C2A881"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720D3C" w:rsidRPr="00E268F2" w14:paraId="109DB362" w14:textId="77777777" w:rsidTr="00155134">
        <w:tc>
          <w:tcPr>
            <w:tcW w:w="5485" w:type="dxa"/>
          </w:tcPr>
          <w:p w14:paraId="41C726D1"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1029047C"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720D3C" w:rsidRPr="00E268F2" w14:paraId="34045D1E" w14:textId="77777777" w:rsidTr="00155134">
        <w:trPr>
          <w:trHeight w:val="1430"/>
        </w:trPr>
        <w:tc>
          <w:tcPr>
            <w:tcW w:w="5485" w:type="dxa"/>
          </w:tcPr>
          <w:p w14:paraId="0CF78222" w14:textId="48E55C7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về </w:t>
            </w:r>
            <w:r w:rsidR="008E4480" w:rsidRPr="00E268F2">
              <w:rPr>
                <w:rFonts w:ascii="Times New Roman" w:hAnsi="Times New Roman"/>
                <w:b/>
                <w:i/>
                <w:iCs/>
                <w:color w:val="000000" w:themeColor="text1"/>
                <w:sz w:val="27"/>
                <w:szCs w:val="27"/>
                <w:lang w:val="de-DE"/>
              </w:rPr>
              <w:t>truyền thống của trường em và những việc các thầy cô, HS đã làm để xây dựng truyền thống nhà trường</w:t>
            </w:r>
            <w:r w:rsidRPr="00E268F2">
              <w:rPr>
                <w:rFonts w:ascii="Times New Roman" w:hAnsi="Times New Roman"/>
                <w:b/>
                <w:i/>
                <w:iCs/>
                <w:color w:val="000000" w:themeColor="text1"/>
                <w:sz w:val="27"/>
                <w:szCs w:val="27"/>
                <w:lang w:val="de-DE"/>
              </w:rPr>
              <w:t>.</w:t>
            </w:r>
          </w:p>
          <w:p w14:paraId="0E48096D"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E617A" w14:textId="5920B4E0" w:rsidR="00C45717" w:rsidRPr="00E268F2" w:rsidRDefault="00AF332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F3B8C" w:rsidRPr="00E268F2">
              <w:rPr>
                <w:rFonts w:ascii="Times New Roman" w:hAnsi="Times New Roman"/>
                <w:iCs/>
                <w:color w:val="000000" w:themeColor="text1"/>
                <w:sz w:val="27"/>
                <w:szCs w:val="27"/>
                <w:lang w:val="de-DE"/>
              </w:rPr>
              <w:t>GV giao nhiệm vụ và yêu cầu HS c</w:t>
            </w:r>
            <w:r w:rsidR="00C45717" w:rsidRPr="00E268F2">
              <w:rPr>
                <w:rFonts w:ascii="Times New Roman" w:hAnsi="Times New Roman"/>
                <w:iCs/>
                <w:color w:val="000000" w:themeColor="text1"/>
                <w:sz w:val="27"/>
                <w:szCs w:val="27"/>
                <w:lang w:val="de-DE"/>
              </w:rPr>
              <w:t xml:space="preserve">hia sẻ về </w:t>
            </w:r>
            <w:r w:rsidR="006F3A21" w:rsidRPr="00E268F2">
              <w:rPr>
                <w:rFonts w:ascii="Times New Roman" w:hAnsi="Times New Roman"/>
                <w:iCs/>
                <w:color w:val="000000" w:themeColor="text1"/>
                <w:sz w:val="27"/>
                <w:szCs w:val="27"/>
                <w:lang w:val="de-DE"/>
              </w:rPr>
              <w:t>truyền thống của trường em và những việc các thầy cô, HS đã làm để xây dựng truyền thống nhà trường</w:t>
            </w:r>
            <w:r w:rsidR="00C45717" w:rsidRPr="00E268F2">
              <w:rPr>
                <w:rFonts w:ascii="Times New Roman" w:hAnsi="Times New Roman"/>
                <w:iCs/>
                <w:color w:val="000000" w:themeColor="text1"/>
                <w:sz w:val="27"/>
                <w:szCs w:val="27"/>
                <w:lang w:val="de-DE"/>
              </w:rPr>
              <w:t>.</w:t>
            </w:r>
          </w:p>
          <w:p w14:paraId="08C587CF" w14:textId="667128A8" w:rsidR="004F3B8C" w:rsidRPr="00E268F2" w:rsidRDefault="004F3B8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chia lớp thành các nhóm và yêu cầu HS thực hiện nhiệm vụ theo hình thức chia sẻ trong nhóm.</w:t>
            </w:r>
          </w:p>
          <w:p w14:paraId="630E7F1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3E2E028D" w14:textId="01960622"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Kể tên những truyền thống nổi bật của nhà trường.</w:t>
            </w:r>
          </w:p>
          <w:p w14:paraId="06249E5D" w14:textId="6EF9B0D1"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4F3B8C" w:rsidRPr="00E268F2">
              <w:rPr>
                <w:rFonts w:ascii="Times New Roman" w:hAnsi="Times New Roman"/>
                <w:i/>
                <w:iCs/>
                <w:color w:val="000000" w:themeColor="text1"/>
                <w:sz w:val="27"/>
                <w:szCs w:val="27"/>
                <w:lang w:val="de-DE"/>
              </w:rPr>
              <w:t xml:space="preserve">Nêu những </w:t>
            </w:r>
            <w:r w:rsidR="002A274B" w:rsidRPr="00E268F2">
              <w:rPr>
                <w:rFonts w:ascii="Times New Roman" w:hAnsi="Times New Roman"/>
                <w:i/>
                <w:iCs/>
                <w:color w:val="000000" w:themeColor="text1"/>
                <w:sz w:val="27"/>
                <w:szCs w:val="27"/>
                <w:lang w:val="de-DE"/>
              </w:rPr>
              <w:t xml:space="preserve">việc mà thầy cô, </w:t>
            </w:r>
            <w:r w:rsidR="00335D5B" w:rsidRPr="00E268F2">
              <w:rPr>
                <w:rFonts w:ascii="Times New Roman" w:hAnsi="Times New Roman"/>
                <w:i/>
                <w:iCs/>
                <w:color w:val="000000" w:themeColor="text1"/>
                <w:sz w:val="27"/>
                <w:szCs w:val="27"/>
                <w:lang w:val="de-DE"/>
              </w:rPr>
              <w:t>HS</w:t>
            </w:r>
            <w:r w:rsidR="002A274B" w:rsidRPr="00E268F2">
              <w:rPr>
                <w:rFonts w:ascii="Times New Roman" w:hAnsi="Times New Roman"/>
                <w:i/>
                <w:iCs/>
                <w:color w:val="000000" w:themeColor="text1"/>
                <w:sz w:val="27"/>
                <w:szCs w:val="27"/>
                <w:lang w:val="de-DE"/>
              </w:rPr>
              <w:t xml:space="preserve"> đã làm để xây dựng truyền thống nhà trường.</w:t>
            </w:r>
          </w:p>
          <w:p w14:paraId="45DBFFAC"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3EC3191" w14:textId="56E793DA"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477E" w:rsidRPr="00E268F2">
              <w:rPr>
                <w:rFonts w:ascii="Times New Roman" w:hAnsi="Times New Roman"/>
                <w:iCs/>
                <w:color w:val="000000" w:themeColor="text1"/>
                <w:sz w:val="27"/>
                <w:szCs w:val="27"/>
                <w:lang w:val="de-DE"/>
              </w:rPr>
              <w:t>HS hình thành nhóm, phân công và thực hiện nhiệm vụ của bản thân</w:t>
            </w:r>
            <w:r w:rsidRPr="00E268F2">
              <w:rPr>
                <w:rFonts w:ascii="Times New Roman" w:hAnsi="Times New Roman"/>
                <w:iCs/>
                <w:color w:val="000000" w:themeColor="text1"/>
                <w:sz w:val="27"/>
                <w:szCs w:val="27"/>
                <w:lang w:val="de-DE"/>
              </w:rPr>
              <w:t>.</w:t>
            </w:r>
          </w:p>
          <w:p w14:paraId="3736577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AC6A7F5"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226242A" w14:textId="0931ED76"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E9477E" w:rsidRPr="00E268F2">
              <w:rPr>
                <w:rFonts w:ascii="Times New Roman" w:hAnsi="Times New Roman"/>
                <w:iCs/>
                <w:color w:val="000000" w:themeColor="text1"/>
                <w:sz w:val="27"/>
                <w:szCs w:val="27"/>
                <w:lang w:val="de-DE"/>
              </w:rPr>
              <w:t>lần lượt đại diện các nh</w:t>
            </w:r>
            <w:r w:rsidR="00357885" w:rsidRPr="00E268F2">
              <w:rPr>
                <w:rFonts w:ascii="Times New Roman" w:hAnsi="Times New Roman"/>
                <w:iCs/>
                <w:color w:val="000000" w:themeColor="text1"/>
                <w:sz w:val="27"/>
                <w:szCs w:val="27"/>
                <w:lang w:val="de-DE"/>
              </w:rPr>
              <w:t>óm</w:t>
            </w:r>
            <w:r w:rsidR="00E9477E" w:rsidRPr="00E268F2">
              <w:rPr>
                <w:rFonts w:ascii="Times New Roman" w:hAnsi="Times New Roman"/>
                <w:iCs/>
                <w:color w:val="000000" w:themeColor="text1"/>
                <w:sz w:val="27"/>
                <w:szCs w:val="27"/>
                <w:lang w:val="de-DE"/>
              </w:rPr>
              <w:t xml:space="preserve"> trình bày kết quả thực hiện nhiệm vụ của nhóm mình</w:t>
            </w:r>
            <w:r w:rsidRPr="00E268F2">
              <w:rPr>
                <w:rFonts w:ascii="Times New Roman" w:hAnsi="Times New Roman"/>
                <w:iCs/>
                <w:color w:val="000000" w:themeColor="text1"/>
                <w:sz w:val="27"/>
                <w:szCs w:val="27"/>
                <w:lang w:val="de-DE"/>
              </w:rPr>
              <w:t>.</w:t>
            </w:r>
          </w:p>
          <w:p w14:paraId="07038C3C" w14:textId="7631197A" w:rsidR="00357885" w:rsidRPr="00E268F2" w:rsidRDefault="00357885"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nhóm sau không nhắc lại ý của nhóm trước</w:t>
            </w:r>
            <w:r w:rsidR="00295C84" w:rsidRPr="00E268F2">
              <w:rPr>
                <w:rFonts w:ascii="Times New Roman" w:hAnsi="Times New Roman"/>
                <w:iCs/>
                <w:color w:val="000000" w:themeColor="text1"/>
                <w:sz w:val="27"/>
                <w:szCs w:val="27"/>
                <w:lang w:val="de-DE"/>
              </w:rPr>
              <w:t>.</w:t>
            </w:r>
          </w:p>
          <w:p w14:paraId="3C464802" w14:textId="4C33D88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yêu cầu HS trong lớp chú ý lắng nghe, nhận xét, bổ sung ý kiến (nếu có).</w:t>
            </w:r>
          </w:p>
          <w:p w14:paraId="6F454C2A"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597ADC0" w14:textId="7135FFDE" w:rsidR="009C5894"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khen ngợi những HS có câu trả lời đúng</w:t>
            </w:r>
            <w:r w:rsidR="009C5894" w:rsidRPr="00E268F2">
              <w:rPr>
                <w:rFonts w:ascii="Times New Roman" w:hAnsi="Times New Roman"/>
                <w:iCs/>
                <w:color w:val="000000" w:themeColor="text1"/>
                <w:sz w:val="27"/>
                <w:szCs w:val="27"/>
                <w:lang w:val="de-DE"/>
              </w:rPr>
              <w:t>.</w:t>
            </w:r>
          </w:p>
          <w:p w14:paraId="5087E67C" w14:textId="5FE1B6FD" w:rsidR="00C45717" w:rsidRPr="00E268F2" w:rsidRDefault="009C5894"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chiếu các hình ảnh về các hoạt động xây dựng truyền thống nhà trường.</w:t>
            </w:r>
          </w:p>
          <w:p w14:paraId="08A20D60"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BE7C5AF" w14:textId="54DAFEFE"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9C5894" w:rsidRPr="00E268F2">
              <w:rPr>
                <w:rFonts w:ascii="Times New Roman" w:hAnsi="Times New Roman"/>
                <w:b/>
                <w:i/>
                <w:iCs/>
                <w:color w:val="000000" w:themeColor="text1"/>
                <w:sz w:val="27"/>
                <w:szCs w:val="27"/>
                <w:lang w:val="de-DE"/>
              </w:rPr>
              <w:t>những việc em có thể làm nhằm góp phần xây dựng truyền thống nhà trường</w:t>
            </w:r>
            <w:r w:rsidR="001F15E3" w:rsidRPr="00E268F2">
              <w:rPr>
                <w:rFonts w:ascii="Times New Roman" w:hAnsi="Times New Roman"/>
                <w:b/>
                <w:i/>
                <w:iCs/>
                <w:color w:val="000000" w:themeColor="text1"/>
                <w:sz w:val="27"/>
                <w:szCs w:val="27"/>
                <w:lang w:val="de-DE"/>
              </w:rPr>
              <w:t>.</w:t>
            </w:r>
          </w:p>
          <w:p w14:paraId="1597B20E"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79670A4" w14:textId="2DCD286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7E1F03" w:rsidRPr="00E268F2">
              <w:rPr>
                <w:rFonts w:ascii="Times New Roman" w:hAnsi="Times New Roman"/>
                <w:iCs/>
                <w:color w:val="000000" w:themeColor="text1"/>
                <w:sz w:val="27"/>
                <w:szCs w:val="27"/>
                <w:lang w:val="de-DE"/>
              </w:rPr>
              <w:t xml:space="preserve">lớp </w:t>
            </w:r>
            <w:r w:rsidRPr="00E268F2">
              <w:rPr>
                <w:rFonts w:ascii="Times New Roman" w:hAnsi="Times New Roman"/>
                <w:iCs/>
                <w:color w:val="000000" w:themeColor="text1"/>
                <w:sz w:val="27"/>
                <w:szCs w:val="27"/>
                <w:lang w:val="de-DE"/>
              </w:rPr>
              <w:t xml:space="preserve">thành </w:t>
            </w:r>
            <w:r w:rsidR="007E1F03" w:rsidRPr="00E268F2">
              <w:rPr>
                <w:rFonts w:ascii="Times New Roman" w:hAnsi="Times New Roman"/>
                <w:iCs/>
                <w:color w:val="000000" w:themeColor="text1"/>
                <w:sz w:val="27"/>
                <w:szCs w:val="27"/>
                <w:lang w:val="de-DE"/>
              </w:rPr>
              <w:t>4 nhóm để thực hiện nhiệm vụ.</w:t>
            </w:r>
          </w:p>
          <w:p w14:paraId="616C2E33" w14:textId="482DC731"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1F03" w:rsidRPr="00E268F2">
              <w:rPr>
                <w:rFonts w:ascii="Times New Roman" w:hAnsi="Times New Roman"/>
                <w:iCs/>
                <w:color w:val="000000" w:themeColor="text1"/>
                <w:sz w:val="27"/>
                <w:szCs w:val="27"/>
                <w:lang w:val="de-DE"/>
              </w:rPr>
              <w:t>giao nhiệm vụ và yêu cầu</w:t>
            </w:r>
            <w:r w:rsidRPr="00E268F2">
              <w:rPr>
                <w:rFonts w:ascii="Times New Roman" w:hAnsi="Times New Roman"/>
                <w:iCs/>
                <w:color w:val="000000" w:themeColor="text1"/>
                <w:sz w:val="27"/>
                <w:szCs w:val="27"/>
                <w:lang w:val="de-DE"/>
              </w:rPr>
              <w:t xml:space="preserve">: </w:t>
            </w:r>
            <w:r w:rsidR="007E1F03" w:rsidRPr="00E268F2">
              <w:rPr>
                <w:rFonts w:ascii="Times New Roman" w:hAnsi="Times New Roman"/>
                <w:i/>
                <w:color w:val="000000" w:themeColor="text1"/>
                <w:sz w:val="27"/>
                <w:szCs w:val="27"/>
                <w:lang w:val="de-DE"/>
              </w:rPr>
              <w:t xml:space="preserve">Nêu những việc </w:t>
            </w:r>
            <w:r w:rsidR="00C14564" w:rsidRPr="00E268F2">
              <w:rPr>
                <w:rFonts w:ascii="Times New Roman" w:hAnsi="Times New Roman"/>
                <w:i/>
                <w:color w:val="000000" w:themeColor="text1"/>
                <w:sz w:val="27"/>
                <w:szCs w:val="27"/>
                <w:lang w:val="de-DE"/>
              </w:rPr>
              <w:t>HS</w:t>
            </w:r>
            <w:r w:rsidR="007E1F03" w:rsidRPr="00E268F2">
              <w:rPr>
                <w:rFonts w:ascii="Times New Roman" w:hAnsi="Times New Roman"/>
                <w:i/>
                <w:color w:val="000000" w:themeColor="text1"/>
                <w:sz w:val="27"/>
                <w:szCs w:val="27"/>
                <w:lang w:val="de-DE"/>
              </w:rPr>
              <w:t xml:space="preserve"> có thể làm nhằm góp phần xây dựng truyền </w:t>
            </w:r>
            <w:r w:rsidR="007E1F03" w:rsidRPr="00E268F2">
              <w:rPr>
                <w:rFonts w:ascii="Times New Roman" w:hAnsi="Times New Roman"/>
                <w:i/>
                <w:color w:val="000000" w:themeColor="text1"/>
                <w:sz w:val="27"/>
                <w:szCs w:val="27"/>
                <w:lang w:val="de-DE"/>
              </w:rPr>
              <w:lastRenderedPageBreak/>
              <w:t>thống nhà trường</w:t>
            </w:r>
            <w:r w:rsidRPr="00E268F2">
              <w:rPr>
                <w:rFonts w:ascii="Times New Roman" w:hAnsi="Times New Roman"/>
                <w:i/>
                <w:color w:val="000000" w:themeColor="text1"/>
                <w:sz w:val="27"/>
                <w:szCs w:val="27"/>
                <w:lang w:val="de-DE"/>
              </w:rPr>
              <w:t>.</w:t>
            </w:r>
          </w:p>
          <w:p w14:paraId="1E749047" w14:textId="425319FB" w:rsidR="00CF3034" w:rsidRPr="00E268F2" w:rsidRDefault="00C45717" w:rsidP="00CF3034">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80AB2" w:rsidRPr="00E268F2">
              <w:rPr>
                <w:rFonts w:ascii="Times New Roman" w:hAnsi="Times New Roman"/>
                <w:iCs/>
                <w:color w:val="000000" w:themeColor="text1"/>
                <w:sz w:val="27"/>
                <w:szCs w:val="27"/>
                <w:lang w:val="de-DE"/>
              </w:rPr>
              <w:t>hướng dẫn</w:t>
            </w:r>
            <w:r w:rsidRPr="00E268F2">
              <w:rPr>
                <w:rFonts w:ascii="Times New Roman" w:hAnsi="Times New Roman"/>
                <w:iCs/>
                <w:color w:val="000000" w:themeColor="text1"/>
                <w:sz w:val="27"/>
                <w:szCs w:val="27"/>
                <w:lang w:val="de-DE"/>
              </w:rPr>
              <w:t xml:space="preserve">: </w:t>
            </w:r>
            <w:r w:rsidR="00CF3034" w:rsidRPr="00E268F2">
              <w:rPr>
                <w:rFonts w:ascii="Times New Roman" w:hAnsi="Times New Roman"/>
                <w:i/>
                <w:color w:val="000000" w:themeColor="text1"/>
                <w:sz w:val="27"/>
                <w:szCs w:val="27"/>
                <w:lang w:val="de-DE"/>
              </w:rPr>
              <w:t>HS có thể trình bày kết quả</w:t>
            </w:r>
            <w:r w:rsidR="00380AB2" w:rsidRPr="00E268F2">
              <w:rPr>
                <w:rFonts w:ascii="Times New Roman" w:hAnsi="Times New Roman"/>
                <w:i/>
                <w:color w:val="000000" w:themeColor="text1"/>
                <w:sz w:val="27"/>
                <w:szCs w:val="27"/>
                <w:lang w:val="de-DE"/>
              </w:rPr>
              <w:t xml:space="preserve"> thảo luận dưới dạng sơ đồ tư duy</w:t>
            </w:r>
            <w:r w:rsidR="00380AB2" w:rsidRPr="00E268F2">
              <w:rPr>
                <w:rFonts w:ascii="Times New Roman" w:hAnsi="Times New Roman"/>
                <w:iCs/>
                <w:color w:val="000000" w:themeColor="text1"/>
                <w:sz w:val="27"/>
                <w:szCs w:val="27"/>
                <w:lang w:val="de-DE"/>
              </w:rPr>
              <w:t>.</w:t>
            </w:r>
          </w:p>
          <w:p w14:paraId="645722E9"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E32779"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0E6E3D3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362EAB43"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6D0C19" w14:textId="6E69ACB1"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47D10" w:rsidRPr="00E268F2">
              <w:rPr>
                <w:rFonts w:ascii="Times New Roman" w:hAnsi="Times New Roman"/>
                <w:iCs/>
                <w:color w:val="000000" w:themeColor="text1"/>
                <w:sz w:val="27"/>
                <w:szCs w:val="27"/>
                <w:lang w:val="de-DE"/>
              </w:rPr>
              <w:t xml:space="preserve">mời đại diện các nhóm HS lên trình bày kết quả thảo luận </w:t>
            </w:r>
            <w:r w:rsidR="00720D3C" w:rsidRPr="00E268F2">
              <w:rPr>
                <w:rFonts w:ascii="Times New Roman" w:hAnsi="Times New Roman"/>
                <w:iCs/>
                <w:color w:val="000000" w:themeColor="text1"/>
                <w:sz w:val="27"/>
                <w:szCs w:val="27"/>
                <w:lang w:val="de-DE"/>
              </w:rPr>
              <w:t>về những việc cần làm nhằm góp phần xây dựng truyền thống nhà trường</w:t>
            </w:r>
            <w:r w:rsidRPr="00E268F2">
              <w:rPr>
                <w:rFonts w:ascii="Times New Roman" w:hAnsi="Times New Roman"/>
                <w:iCs/>
                <w:color w:val="000000" w:themeColor="text1"/>
                <w:sz w:val="27"/>
                <w:szCs w:val="27"/>
                <w:lang w:val="de-DE"/>
              </w:rPr>
              <w:t>.</w:t>
            </w:r>
          </w:p>
          <w:p w14:paraId="6D75DDFE" w14:textId="0D4E79D8"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0D3C" w:rsidRPr="00E268F2">
              <w:rPr>
                <w:rFonts w:ascii="Times New Roman" w:hAnsi="Times New Roman"/>
                <w:iCs/>
                <w:color w:val="000000" w:themeColor="text1"/>
                <w:sz w:val="27"/>
                <w:szCs w:val="27"/>
                <w:lang w:val="de-DE"/>
              </w:rPr>
              <w:t>gợi ý:</w:t>
            </w:r>
          </w:p>
          <w:p w14:paraId="56E5429B" w14:textId="75C082A8" w:rsidR="00720D3C" w:rsidRPr="00E268F2" w:rsidRDefault="00720D3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gọi một số HS nêu cảm nhận và những điều rút ra được qua hoạt động,</w:t>
            </w:r>
          </w:p>
          <w:p w14:paraId="652D83A0"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1F862A" w14:textId="50CE360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155134" w:rsidRPr="00E268F2">
              <w:rPr>
                <w:rFonts w:ascii="Times New Roman" w:hAnsi="Times New Roman"/>
                <w:iCs/>
                <w:color w:val="000000" w:themeColor="text1"/>
                <w:sz w:val="27"/>
                <w:szCs w:val="27"/>
                <w:lang w:val="de-DE"/>
              </w:rPr>
              <w:t>ý kiến của HS, nhận xét, đánh giá</w:t>
            </w:r>
            <w:r w:rsidRPr="00E268F2">
              <w:rPr>
                <w:rFonts w:ascii="Times New Roman" w:hAnsi="Times New Roman"/>
                <w:iCs/>
                <w:color w:val="000000" w:themeColor="text1"/>
                <w:sz w:val="27"/>
                <w:szCs w:val="27"/>
                <w:lang w:val="de-DE"/>
              </w:rPr>
              <w:t>.</w:t>
            </w:r>
          </w:p>
          <w:p w14:paraId="3A6AC875"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chung Hoạt động</w:t>
            </w:r>
            <w:r w:rsidRPr="00E268F2">
              <w:rPr>
                <w:rFonts w:ascii="Times New Roman" w:hAnsi="Times New Roman"/>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2D990A1F" w14:textId="1B13BF83"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Trường của chúng ta có rất nhiều truyền thống tốt đẹp</w:t>
            </w:r>
            <w:r w:rsidRPr="00E268F2">
              <w:rPr>
                <w:rFonts w:ascii="Times New Roman" w:hAnsi="Times New Roman"/>
                <w:i/>
                <w:iCs/>
                <w:color w:val="000000" w:themeColor="text1"/>
                <w:sz w:val="27"/>
                <w:szCs w:val="27"/>
                <w:lang w:val="de-DE"/>
              </w:rPr>
              <w:t xml:space="preserve">. </w:t>
            </w:r>
          </w:p>
          <w:p w14:paraId="63260407" w14:textId="1DE870FA"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 xml:space="preserve">Hiểu về trường cũng như những truyền thống </w:t>
            </w:r>
            <w:r w:rsidR="00E96669" w:rsidRPr="00E268F2">
              <w:rPr>
                <w:rFonts w:ascii="Times New Roman" w:hAnsi="Times New Roman"/>
                <w:i/>
                <w:iCs/>
                <w:color w:val="000000" w:themeColor="text1"/>
                <w:sz w:val="27"/>
                <w:szCs w:val="27"/>
                <w:lang w:val="de-DE"/>
              </w:rPr>
              <w:lastRenderedPageBreak/>
              <w:t>tốt đẹp của nhà trường, mỗi chúng ta</w:t>
            </w:r>
            <w:r w:rsidR="00F33730" w:rsidRPr="00E268F2">
              <w:rPr>
                <w:rFonts w:ascii="Times New Roman" w:hAnsi="Times New Roman"/>
                <w:i/>
                <w:iCs/>
                <w:color w:val="000000" w:themeColor="text1"/>
                <w:sz w:val="27"/>
                <w:szCs w:val="27"/>
                <w:lang w:val="de-DE"/>
              </w:rPr>
              <w:t xml:space="preserve"> thêm yêu và tự hào về mái trường thân yêu này hơn.</w:t>
            </w:r>
            <w:r w:rsidRPr="00E268F2">
              <w:rPr>
                <w:rFonts w:ascii="Times New Roman" w:hAnsi="Times New Roman"/>
                <w:i/>
                <w:iCs/>
                <w:color w:val="000000" w:themeColor="text1"/>
                <w:sz w:val="27"/>
                <w:szCs w:val="27"/>
                <w:lang w:val="de-DE"/>
              </w:rPr>
              <w:t xml:space="preserve"> </w:t>
            </w:r>
          </w:p>
          <w:p w14:paraId="07246052"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F33730" w:rsidRPr="00E268F2">
              <w:rPr>
                <w:rFonts w:ascii="Times New Roman" w:hAnsi="Times New Roman"/>
                <w:i/>
                <w:iCs/>
                <w:color w:val="000000" w:themeColor="text1"/>
                <w:sz w:val="27"/>
                <w:szCs w:val="27"/>
                <w:lang w:val="de-DE"/>
              </w:rPr>
              <w:t>Các em hãy tự giác thể hiện trách nhiệm giữ gìn, phát huy truyền thống nhà trường bằng những việc làm cụ thể phù hợp với khả năng của mình</w:t>
            </w:r>
            <w:r w:rsidRPr="00E268F2">
              <w:rPr>
                <w:rFonts w:ascii="Times New Roman" w:hAnsi="Times New Roman"/>
                <w:i/>
                <w:iCs/>
                <w:color w:val="000000" w:themeColor="text1"/>
                <w:sz w:val="27"/>
                <w:szCs w:val="27"/>
                <w:lang w:val="de-DE"/>
              </w:rPr>
              <w:t>.</w:t>
            </w:r>
          </w:p>
          <w:p w14:paraId="4475664C" w14:textId="106BF4E8" w:rsidR="00F33730" w:rsidRPr="00E268F2" w:rsidRDefault="00F33730"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4122" w:type="dxa"/>
          </w:tcPr>
          <w:p w14:paraId="66E23EB5" w14:textId="25428589"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1F15E3" w:rsidRPr="00E268F2">
              <w:rPr>
                <w:rFonts w:ascii="Times New Roman" w:hAnsi="Times New Roman"/>
                <w:b/>
                <w:iCs/>
                <w:color w:val="000000" w:themeColor="text1"/>
                <w:sz w:val="27"/>
                <w:szCs w:val="27"/>
                <w:lang w:val="de-DE"/>
              </w:rPr>
              <w:t>Chia sẻ về truyền thống của trường em và những việc các thầy cô, HS đã làm để xây dựng truyền thống nhà trường</w:t>
            </w:r>
            <w:r w:rsidRPr="00E268F2">
              <w:rPr>
                <w:rFonts w:ascii="Times New Roman" w:hAnsi="Times New Roman"/>
                <w:b/>
                <w:iCs/>
                <w:color w:val="000000" w:themeColor="text1"/>
                <w:sz w:val="27"/>
                <w:szCs w:val="27"/>
                <w:lang w:val="de-DE"/>
              </w:rPr>
              <w:t>.</w:t>
            </w:r>
          </w:p>
          <w:p w14:paraId="108CA270" w14:textId="7E16B5E4" w:rsidR="00C45717" w:rsidRPr="00E268F2" w:rsidRDefault="001F15E3"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truyền thống của trường em và những việc các thầy cô, HS đã làm để xây dựng truyền thống nhà trường</w:t>
            </w:r>
            <w:r w:rsidR="00C45717" w:rsidRPr="00E268F2">
              <w:rPr>
                <w:rFonts w:ascii="Times New Roman" w:hAnsi="Times New Roman"/>
                <w:b/>
                <w:i/>
                <w:iCs/>
                <w:color w:val="000000" w:themeColor="text1"/>
                <w:sz w:val="27"/>
                <w:szCs w:val="27"/>
                <w:lang w:val="de-DE"/>
              </w:rPr>
              <w:t>:</w:t>
            </w:r>
          </w:p>
          <w:p w14:paraId="7E405FC0" w14:textId="77777777"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06A64A61" w14:textId="7AEAEB20"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Tên những truyền thống nổi bật của nhà trường</w:t>
            </w:r>
          </w:p>
          <w:p w14:paraId="34802802" w14:textId="6C6E673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Những vi</w:t>
            </w:r>
            <w:r w:rsidR="00335D5B" w:rsidRPr="00E268F2">
              <w:rPr>
                <w:rFonts w:ascii="Times New Roman" w:hAnsi="Times New Roman"/>
                <w:iCs/>
                <w:color w:val="000000" w:themeColor="text1"/>
                <w:sz w:val="27"/>
                <w:szCs w:val="27"/>
                <w:lang w:val="de-DE"/>
              </w:rPr>
              <w:t>ệc</w:t>
            </w:r>
            <w:r w:rsidR="002A274B" w:rsidRPr="00E268F2">
              <w:rPr>
                <w:rFonts w:ascii="Times New Roman" w:hAnsi="Times New Roman"/>
                <w:iCs/>
                <w:color w:val="000000" w:themeColor="text1"/>
                <w:sz w:val="27"/>
                <w:szCs w:val="27"/>
                <w:lang w:val="de-DE"/>
              </w:rPr>
              <w:t xml:space="preserve"> mà thầy cô</w:t>
            </w:r>
            <w:r w:rsidR="00335D5B" w:rsidRPr="00E268F2">
              <w:rPr>
                <w:rFonts w:ascii="Times New Roman" w:hAnsi="Times New Roman"/>
                <w:iCs/>
                <w:color w:val="000000" w:themeColor="text1"/>
                <w:sz w:val="27"/>
                <w:szCs w:val="27"/>
                <w:lang w:val="de-DE"/>
              </w:rPr>
              <w:t>, HS đã làm để xây dựng truyền thống nhà trường</w:t>
            </w:r>
            <w:r w:rsidR="003A1930" w:rsidRPr="00E268F2">
              <w:rPr>
                <w:rFonts w:ascii="Times New Roman" w:hAnsi="Times New Roman"/>
                <w:iCs/>
                <w:color w:val="000000" w:themeColor="text1"/>
                <w:sz w:val="27"/>
                <w:szCs w:val="27"/>
                <w:lang w:val="de-DE"/>
              </w:rPr>
              <w:t>:</w:t>
            </w:r>
          </w:p>
          <w:p w14:paraId="338B941E" w14:textId="35A6AA5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335D5B" w:rsidRPr="00E268F2">
              <w:rPr>
                <w:rFonts w:ascii="Times New Roman" w:hAnsi="Times New Roman"/>
                <w:iCs/>
                <w:color w:val="000000" w:themeColor="text1"/>
                <w:sz w:val="27"/>
                <w:szCs w:val="27"/>
                <w:lang w:val="de-DE"/>
              </w:rPr>
              <w:t>Thi đua dạy tốt – học tốt.</w:t>
            </w:r>
          </w:p>
          <w:p w14:paraId="0CBE1001" w14:textId="35BCBF22"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 xml:space="preserve">Xây dựng </w:t>
            </w:r>
            <w:r w:rsidR="00335D5B" w:rsidRPr="00E268F2">
              <w:rPr>
                <w:rFonts w:ascii="Times New Roman" w:hAnsi="Times New Roman" w:cs="Times New Roman"/>
                <w:sz w:val="27"/>
                <w:szCs w:val="27"/>
                <w:lang w:val="de-DE"/>
              </w:rPr>
              <w:t>“Trường học thân thiện, học sinh tích cực”.</w:t>
            </w:r>
          </w:p>
          <w:p w14:paraId="7278A651" w14:textId="4C2B318B"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Tham gia các hoạt động thiện nguyện, nhân đạo.</w:t>
            </w:r>
          </w:p>
          <w:p w14:paraId="199154DC"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777130E5"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4C6DAB2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264B57E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378DC6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ABB222"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BDD98F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F423B0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0ADF930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1917D7"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63B45CD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95A4D6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3857D264"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C2F10BC" w14:textId="77777777" w:rsidR="00C45717" w:rsidRPr="00E268F2" w:rsidRDefault="00C45717" w:rsidP="00B269CE">
            <w:pPr>
              <w:tabs>
                <w:tab w:val="left" w:pos="142"/>
                <w:tab w:val="left" w:pos="284"/>
              </w:tabs>
              <w:spacing w:line="360" w:lineRule="auto"/>
              <w:jc w:val="both"/>
              <w:rPr>
                <w:rFonts w:ascii="Times New Roman" w:hAnsi="Times New Roman"/>
                <w:b/>
                <w:i/>
                <w:color w:val="000000" w:themeColor="text1"/>
                <w:sz w:val="27"/>
                <w:szCs w:val="27"/>
                <w:lang w:val="de-DE"/>
              </w:rPr>
            </w:pPr>
          </w:p>
          <w:p w14:paraId="54A1BDEF"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3BB80EC9" w14:textId="77777777" w:rsidR="009C5894" w:rsidRPr="00E268F2" w:rsidRDefault="009C5894"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5C005828" w14:textId="3DCD512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5E3" w:rsidRPr="00E268F2">
              <w:rPr>
                <w:rFonts w:ascii="Times New Roman" w:hAnsi="Times New Roman"/>
                <w:b/>
                <w:iCs/>
                <w:color w:val="000000" w:themeColor="text1"/>
                <w:sz w:val="27"/>
                <w:szCs w:val="27"/>
                <w:lang w:val="de-DE"/>
              </w:rPr>
              <w:t>Thảo luận những việc em có thể làm nhằm góp phần xây dựng truyền thống nhà trường.</w:t>
            </w:r>
          </w:p>
          <w:p w14:paraId="5B30B6C8" w14:textId="08C4E85E" w:rsidR="002F5D92" w:rsidRPr="00E268F2" w:rsidRDefault="002F5D92"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Những việc HS có thể làm bao gồm:</w:t>
            </w:r>
          </w:p>
          <w:p w14:paraId="6B664F47" w14:textId="1B6A638F" w:rsidR="00C45717" w:rsidRPr="00E268F2" w:rsidRDefault="00C45717"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6669" w:rsidRPr="00E268F2">
              <w:rPr>
                <w:rFonts w:ascii="Times New Roman" w:hAnsi="Times New Roman"/>
                <w:iCs/>
                <w:color w:val="000000" w:themeColor="text1"/>
                <w:sz w:val="27"/>
                <w:szCs w:val="27"/>
                <w:lang w:val="de-DE"/>
              </w:rPr>
              <w:t>Đóng góp ý kiến vào việc</w:t>
            </w:r>
            <w:r w:rsidR="006E1FC6" w:rsidRPr="00E268F2">
              <w:rPr>
                <w:rFonts w:ascii="Times New Roman" w:hAnsi="Times New Roman"/>
                <w:iCs/>
                <w:color w:val="000000" w:themeColor="text1"/>
                <w:sz w:val="27"/>
                <w:szCs w:val="27"/>
                <w:lang w:val="de-DE"/>
              </w:rPr>
              <w:t xml:space="preserve"> xây </w:t>
            </w:r>
            <w:r w:rsidR="006E1FC6" w:rsidRPr="00E268F2">
              <w:rPr>
                <w:rFonts w:ascii="Times New Roman" w:hAnsi="Times New Roman"/>
                <w:iCs/>
                <w:color w:val="000000" w:themeColor="text1"/>
                <w:sz w:val="27"/>
                <w:szCs w:val="27"/>
                <w:lang w:val="de-DE"/>
              </w:rPr>
              <w:lastRenderedPageBreak/>
              <w:t xml:space="preserve">dựng những quy định </w:t>
            </w:r>
            <w:r w:rsidR="00E96669" w:rsidRPr="00E268F2">
              <w:rPr>
                <w:rFonts w:ascii="Times New Roman" w:hAnsi="Times New Roman"/>
                <w:iCs/>
                <w:color w:val="000000" w:themeColor="text1"/>
                <w:sz w:val="27"/>
                <w:szCs w:val="27"/>
                <w:lang w:val="de-DE"/>
              </w:rPr>
              <w:t xml:space="preserve">chung </w:t>
            </w:r>
            <w:r w:rsidR="006E1FC6" w:rsidRPr="00E268F2">
              <w:rPr>
                <w:rFonts w:ascii="Times New Roman" w:hAnsi="Times New Roman"/>
                <w:iCs/>
                <w:color w:val="000000" w:themeColor="text1"/>
                <w:sz w:val="27"/>
                <w:szCs w:val="27"/>
                <w:lang w:val="de-DE"/>
              </w:rPr>
              <w:t>của nhà trường.</w:t>
            </w:r>
          </w:p>
          <w:p w14:paraId="059CB9CF" w14:textId="77777777" w:rsidR="006E1FC6" w:rsidRPr="00E268F2" w:rsidRDefault="006E1FC6"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Giữ gìn, bảo vệ cảnh quan nhà trường.</w:t>
            </w:r>
          </w:p>
          <w:p w14:paraId="591870DC" w14:textId="77777777"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Tham gia vào các hoạt động kết nối nhà trường và cộng đồng (lao động công ích, hoạt động thiện nguyện,...).</w:t>
            </w:r>
          </w:p>
          <w:p w14:paraId="469DEFC6" w14:textId="21CC92A8"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w:t>
            </w:r>
            <w:r w:rsidR="000253CE" w:rsidRPr="00E268F2">
              <w:rPr>
                <w:rFonts w:ascii="Times New Roman" w:hAnsi="Times New Roman"/>
                <w:iCs/>
                <w:color w:val="000000" w:themeColor="text1"/>
                <w:sz w:val="27"/>
                <w:szCs w:val="27"/>
                <w:lang w:val="de-DE"/>
              </w:rPr>
              <w:t>ích cực học tập và tham gia nghiên cứu khoa học.</w:t>
            </w:r>
          </w:p>
        </w:tc>
      </w:tr>
    </w:tbl>
    <w:p w14:paraId="49FBF1C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61766648" w14:textId="2D15C316"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w:t>
      </w:r>
      <w:r w:rsidR="00295C84" w:rsidRPr="00E268F2">
        <w:rPr>
          <w:rFonts w:ascii="Times New Roman" w:hAnsi="Times New Roman"/>
          <w:b/>
          <w:iCs/>
          <w:color w:val="000000" w:themeColor="text1"/>
          <w:sz w:val="27"/>
          <w:szCs w:val="27"/>
          <w:lang w:val="de-DE"/>
        </w:rPr>
        <w:t>HIỆN HOẠT ĐỘNG XÂY DỰNG TRUYỀN THỐNG NHÀ TRƯỜNG</w:t>
      </w:r>
    </w:p>
    <w:p w14:paraId="163ECAF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01FC8A3F" w14:textId="4C02B45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295C84" w:rsidRPr="00E268F2">
        <w:rPr>
          <w:rFonts w:ascii="Times New Roman" w:hAnsi="Times New Roman"/>
          <w:iCs/>
          <w:color w:val="000000" w:themeColor="text1"/>
          <w:sz w:val="27"/>
          <w:szCs w:val="27"/>
          <w:lang w:val="de-DE"/>
        </w:rPr>
        <w:t>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50504EAE" w14:textId="61464B6E"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7D67A0" w:rsidRPr="00E268F2">
        <w:rPr>
          <w:rFonts w:ascii="Times New Roman" w:hAnsi="Times New Roman"/>
          <w:iCs/>
          <w:color w:val="000000" w:themeColor="text1"/>
          <w:sz w:val="27"/>
          <w:szCs w:val="27"/>
          <w:lang w:val="de-DE"/>
        </w:rPr>
        <w:t>hào hứng, chủ động tham gia các hoạt động xây dựng truyền thống nhà trường</w:t>
      </w:r>
      <w:r w:rsidRPr="00E268F2">
        <w:rPr>
          <w:rFonts w:ascii="Times New Roman" w:hAnsi="Times New Roman"/>
          <w:iCs/>
          <w:color w:val="000000" w:themeColor="text1"/>
          <w:sz w:val="27"/>
          <w:szCs w:val="27"/>
          <w:lang w:val="de-DE"/>
        </w:rPr>
        <w:t>.</w:t>
      </w:r>
    </w:p>
    <w:p w14:paraId="33E7411B" w14:textId="170B169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C06654" w:rsidRPr="00E268F2">
        <w:rPr>
          <w:rFonts w:ascii="Times New Roman" w:hAnsi="Times New Roman"/>
          <w:iCs/>
          <w:color w:val="000000" w:themeColor="text1"/>
          <w:sz w:val="27"/>
          <w:szCs w:val="27"/>
          <w:lang w:val="de-DE"/>
        </w:rPr>
        <w:t xml:space="preserve">thực hiện </w:t>
      </w:r>
      <w:r w:rsidR="007D67A0" w:rsidRPr="00E268F2">
        <w:rPr>
          <w:rFonts w:ascii="Times New Roman" w:hAnsi="Times New Roman"/>
          <w:iCs/>
          <w:color w:val="000000" w:themeColor="text1"/>
          <w:sz w:val="27"/>
          <w:szCs w:val="27"/>
          <w:lang w:val="de-DE"/>
        </w:rPr>
        <w:t>những hoạt động, việc làm cụ thể để xây dựng truyền thống nhà trường.</w:t>
      </w:r>
    </w:p>
    <w:p w14:paraId="49B975C2" w14:textId="01B935CB"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w:t>
      </w:r>
      <w:r w:rsidR="00C06654" w:rsidRPr="00E268F2">
        <w:rPr>
          <w:rFonts w:ascii="Times New Roman" w:hAnsi="Times New Roman"/>
          <w:iCs/>
          <w:color w:val="000000" w:themeColor="text1"/>
          <w:sz w:val="27"/>
          <w:szCs w:val="27"/>
          <w:lang w:val="de-DE"/>
        </w:rPr>
        <w:t xml:space="preserve"> 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6AE7823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4E7B8A04"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46A960A" w14:textId="0330065A"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GV </w:t>
      </w:r>
      <w:r w:rsidR="0063020F" w:rsidRPr="00E268F2">
        <w:rPr>
          <w:rFonts w:ascii="Times New Roman" w:hAnsi="Times New Roman"/>
          <w:iCs/>
          <w:color w:val="000000" w:themeColor="text1"/>
          <w:sz w:val="27"/>
          <w:szCs w:val="27"/>
          <w:lang w:val="de-DE"/>
        </w:rPr>
        <w:t xml:space="preserve">giao nhiệm vụ cho HS: </w:t>
      </w:r>
      <w:r w:rsidR="0063020F" w:rsidRPr="00E268F2">
        <w:rPr>
          <w:rFonts w:ascii="Times New Roman" w:hAnsi="Times New Roman"/>
          <w:i/>
          <w:color w:val="000000" w:themeColor="text1"/>
          <w:sz w:val="27"/>
          <w:szCs w:val="27"/>
          <w:lang w:val="de-DE"/>
        </w:rPr>
        <w:t xml:space="preserve">Tham gia cuộc thi </w:t>
      </w:r>
      <w:r w:rsidR="0063020F" w:rsidRPr="00E268F2">
        <w:rPr>
          <w:rFonts w:ascii="Times New Roman" w:hAnsi="Times New Roman" w:cs="Times New Roman"/>
          <w:i/>
          <w:sz w:val="27"/>
          <w:szCs w:val="27"/>
          <w:lang w:val="de-DE"/>
        </w:rPr>
        <w:t xml:space="preserve">“Em yêu trường em” do Đoàn </w:t>
      </w:r>
      <w:r w:rsidR="00D03A40" w:rsidRPr="00E268F2">
        <w:rPr>
          <w:rFonts w:ascii="Times New Roman" w:hAnsi="Times New Roman" w:cs="Times New Roman"/>
          <w:i/>
          <w:sz w:val="27"/>
          <w:szCs w:val="27"/>
          <w:lang w:val="de-DE"/>
        </w:rPr>
        <w:t>Thanh niên Cộng sản Hồ Chí Minh và Đội Thiếu niên Tiền phong Hồ Chí Minh phát động</w:t>
      </w:r>
      <w:r w:rsidR="0063020F" w:rsidRPr="00E268F2">
        <w:rPr>
          <w:rFonts w:ascii="Times New Roman" w:hAnsi="Times New Roman" w:cs="Times New Roman"/>
          <w:sz w:val="27"/>
          <w:szCs w:val="27"/>
          <w:lang w:val="de-DE"/>
        </w:rPr>
        <w:t>.</w:t>
      </w:r>
    </w:p>
    <w:p w14:paraId="5A52A179" w14:textId="27F4584E" w:rsidR="00415F38" w:rsidRPr="00E268F2" w:rsidRDefault="00415F38"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1"/>
                    <a:stretch>
                      <a:fillRect/>
                    </a:stretch>
                  </pic:blipFill>
                  <pic:spPr>
                    <a:xfrm>
                      <a:off x="0" y="0"/>
                      <a:ext cx="2698792" cy="2238002"/>
                    </a:xfrm>
                    <a:prstGeom prst="rect">
                      <a:avLst/>
                    </a:prstGeom>
                  </pic:spPr>
                </pic:pic>
              </a:graphicData>
            </a:graphic>
          </wp:inline>
        </w:drawing>
      </w:r>
    </w:p>
    <w:p w14:paraId="5C044E2E" w14:textId="6176C52C" w:rsidR="00766755"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21B85" w:rsidRPr="00E268F2">
        <w:rPr>
          <w:rFonts w:ascii="Times New Roman" w:hAnsi="Times New Roman"/>
          <w:iCs/>
          <w:color w:val="000000" w:themeColor="text1"/>
          <w:sz w:val="27"/>
          <w:szCs w:val="27"/>
          <w:lang w:val="de-DE"/>
        </w:rPr>
        <w:t xml:space="preserve"> </w:t>
      </w:r>
      <w:r w:rsidR="00D03A40" w:rsidRPr="00E268F2">
        <w:rPr>
          <w:rFonts w:ascii="Times New Roman" w:hAnsi="Times New Roman"/>
          <w:iCs/>
          <w:color w:val="000000" w:themeColor="text1"/>
          <w:sz w:val="27"/>
          <w:szCs w:val="27"/>
          <w:lang w:val="de-DE"/>
        </w:rPr>
        <w:t>phổ biến thể lệ cuộc thi và</w:t>
      </w:r>
      <w:r w:rsidRPr="00E268F2">
        <w:rPr>
          <w:rFonts w:ascii="Times New Roman" w:hAnsi="Times New Roman"/>
          <w:iCs/>
          <w:color w:val="000000" w:themeColor="text1"/>
          <w:sz w:val="27"/>
          <w:szCs w:val="27"/>
          <w:lang w:val="de-DE"/>
        </w:rPr>
        <w:t xml:space="preserve"> hướng dẫn</w:t>
      </w:r>
      <w:r w:rsidR="00D03A40" w:rsidRPr="00E268F2">
        <w:rPr>
          <w:rFonts w:ascii="Times New Roman" w:hAnsi="Times New Roman"/>
          <w:iCs/>
          <w:color w:val="000000" w:themeColor="text1"/>
          <w:sz w:val="27"/>
          <w:szCs w:val="27"/>
          <w:lang w:val="de-DE"/>
        </w:rPr>
        <w:t xml:space="preserve">: </w:t>
      </w:r>
    </w:p>
    <w:p w14:paraId="380AEEA0" w14:textId="7EAA14B1" w:rsidR="00B5797E"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B5797E" w:rsidRPr="00E268F2">
        <w:rPr>
          <w:rFonts w:ascii="Times New Roman" w:hAnsi="Times New Roman"/>
          <w:i/>
          <w:color w:val="000000" w:themeColor="text1"/>
          <w:sz w:val="27"/>
          <w:szCs w:val="27"/>
          <w:lang w:val="de-DE"/>
        </w:rPr>
        <w:t xml:space="preserve">HS </w:t>
      </w:r>
      <w:r w:rsidRPr="00E268F2">
        <w:rPr>
          <w:rFonts w:ascii="Times New Roman" w:hAnsi="Times New Roman"/>
          <w:i/>
          <w:color w:val="000000" w:themeColor="text1"/>
          <w:sz w:val="27"/>
          <w:szCs w:val="27"/>
          <w:lang w:val="de-DE"/>
        </w:rPr>
        <w:t>lựa chọn những việc cần làm (đã liệt kê ở Hoạt động 2, SGK – trang 10) để thiết kế sản phẩm tham gia cuộc thi.</w:t>
      </w:r>
    </w:p>
    <w:p w14:paraId="479C1DF3" w14:textId="6D86164D" w:rsidR="00766755"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HS có thể làm theo hình thức cá nhân hoặc nhóm.</w:t>
      </w:r>
    </w:p>
    <w:p w14:paraId="167146AC" w14:textId="7758B2D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537D" w:rsidRPr="00E268F2">
        <w:rPr>
          <w:rFonts w:ascii="Times New Roman" w:hAnsi="Times New Roman"/>
          <w:iCs/>
          <w:color w:val="000000" w:themeColor="text1"/>
          <w:sz w:val="27"/>
          <w:szCs w:val="27"/>
          <w:lang w:val="de-DE"/>
        </w:rPr>
        <w:t>gợi ý</w:t>
      </w:r>
      <w:r w:rsidRPr="00E268F2">
        <w:rPr>
          <w:rFonts w:ascii="Times New Roman" w:hAnsi="Times New Roman"/>
          <w:iCs/>
          <w:color w:val="000000" w:themeColor="text1"/>
          <w:sz w:val="27"/>
          <w:szCs w:val="27"/>
          <w:lang w:val="de-DE"/>
        </w:rPr>
        <w:t>:</w:t>
      </w:r>
    </w:p>
    <w:p w14:paraId="41A3DC81" w14:textId="13468932" w:rsidR="00B5797E" w:rsidRPr="00E268F2" w:rsidRDefault="00B5797E"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7E537D" w:rsidRPr="00E268F2">
        <w:rPr>
          <w:rFonts w:ascii="Times New Roman" w:hAnsi="Times New Roman"/>
          <w:i/>
          <w:iCs/>
          <w:color w:val="000000" w:themeColor="text1"/>
          <w:sz w:val="27"/>
          <w:szCs w:val="27"/>
          <w:lang w:val="de-DE"/>
        </w:rPr>
        <w:t>Về nội dung: HS thiết kế sản phẩm thể hiện truyền thống nhà trường.</w:t>
      </w:r>
    </w:p>
    <w:p w14:paraId="5E16B9F0" w14:textId="161F5ADE" w:rsidR="007E537D" w:rsidRPr="00E268F2" w:rsidRDefault="007E537D"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Về hình thức: HS </w:t>
      </w:r>
      <w:r w:rsidR="00B94FDC" w:rsidRPr="00E268F2">
        <w:rPr>
          <w:rFonts w:ascii="Times New Roman" w:hAnsi="Times New Roman"/>
          <w:i/>
          <w:iCs/>
          <w:color w:val="000000" w:themeColor="text1"/>
          <w:sz w:val="27"/>
          <w:szCs w:val="27"/>
          <w:lang w:val="de-DE"/>
        </w:rPr>
        <w:t xml:space="preserve">có thể làm thơ, quay đoạn phim ngắn, viết bài văn ngắn hoặc chụp một số bức ảnh về những hoạt động cụ thể của lớp. </w:t>
      </w:r>
    </w:p>
    <w:p w14:paraId="464F0E1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1DD52CA" w14:textId="0E66D582"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C04027" w:rsidRPr="00E268F2">
        <w:rPr>
          <w:rFonts w:ascii="Times New Roman" w:hAnsi="Times New Roman"/>
          <w:iCs/>
          <w:color w:val="000000" w:themeColor="text1"/>
          <w:sz w:val="27"/>
          <w:szCs w:val="27"/>
          <w:lang w:val="de-DE"/>
        </w:rPr>
        <w:t>lắng nghe, tiếp nhận và</w:t>
      </w:r>
      <w:r w:rsidRPr="00E268F2">
        <w:rPr>
          <w:rFonts w:ascii="Times New Roman" w:hAnsi="Times New Roman"/>
          <w:iCs/>
          <w:color w:val="000000" w:themeColor="text1"/>
          <w:sz w:val="27"/>
          <w:szCs w:val="27"/>
          <w:lang w:val="de-DE"/>
        </w:rPr>
        <w:t xml:space="preserve"> </w:t>
      </w:r>
      <w:r w:rsidR="00121B85" w:rsidRPr="00E268F2">
        <w:rPr>
          <w:rFonts w:ascii="Times New Roman" w:hAnsi="Times New Roman"/>
          <w:iCs/>
          <w:color w:val="000000" w:themeColor="text1"/>
          <w:sz w:val="27"/>
          <w:szCs w:val="27"/>
          <w:lang w:val="de-DE"/>
        </w:rPr>
        <w:t>thực hiện</w:t>
      </w:r>
      <w:r w:rsidR="00C04027" w:rsidRPr="00E268F2">
        <w:rPr>
          <w:rFonts w:ascii="Times New Roman" w:hAnsi="Times New Roman"/>
          <w:iCs/>
          <w:color w:val="000000" w:themeColor="text1"/>
          <w:sz w:val="27"/>
          <w:szCs w:val="27"/>
          <w:lang w:val="de-DE"/>
        </w:rPr>
        <w:t xml:space="preserve"> nhiệm vụ</w:t>
      </w:r>
      <w:r w:rsidRPr="00E268F2">
        <w:rPr>
          <w:rFonts w:ascii="Times New Roman" w:hAnsi="Times New Roman"/>
          <w:iCs/>
          <w:color w:val="000000" w:themeColor="text1"/>
          <w:sz w:val="27"/>
          <w:szCs w:val="27"/>
          <w:lang w:val="de-DE"/>
        </w:rPr>
        <w:t>.</w:t>
      </w:r>
    </w:p>
    <w:p w14:paraId="02BDEA9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DCBF0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BD27AAF" w14:textId="451AB8AB" w:rsidR="004A6E73" w:rsidRPr="00E268F2" w:rsidRDefault="004A6E73"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sz w:val="27"/>
          <w:szCs w:val="27"/>
          <w:lang w:val="de-DE"/>
        </w:rPr>
        <w:t xml:space="preserve"> </w:t>
      </w:r>
      <w:r w:rsidRPr="00E268F2">
        <w:rPr>
          <w:rFonts w:ascii="Times New Roman" w:hAnsi="Times New Roman"/>
          <w:iCs/>
          <w:color w:val="000000" w:themeColor="text1"/>
          <w:sz w:val="27"/>
          <w:szCs w:val="27"/>
          <w:lang w:val="de-DE"/>
        </w:rPr>
        <w:t>GV mời HS chia sẻ kết quả thực hiện nhiệm vụ.</w:t>
      </w:r>
    </w:p>
    <w:p w14:paraId="2ABC1CAC" w14:textId="1528730D" w:rsidR="008B1BD8" w:rsidRPr="00E268F2" w:rsidRDefault="00B5797E"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B1BD8" w:rsidRPr="00E268F2">
        <w:rPr>
          <w:rFonts w:ascii="Times New Roman" w:hAnsi="Times New Roman"/>
          <w:iCs/>
          <w:color w:val="000000" w:themeColor="text1"/>
          <w:sz w:val="27"/>
          <w:szCs w:val="27"/>
          <w:lang w:val="de-DE"/>
        </w:rPr>
        <w:t xml:space="preserve">HS </w:t>
      </w:r>
      <w:r w:rsidR="00415F38" w:rsidRPr="00E268F2">
        <w:rPr>
          <w:rFonts w:ascii="Times New Roman" w:hAnsi="Times New Roman"/>
          <w:iCs/>
          <w:color w:val="000000" w:themeColor="text1"/>
          <w:sz w:val="27"/>
          <w:szCs w:val="27"/>
          <w:lang w:val="de-DE"/>
        </w:rPr>
        <w:t xml:space="preserve">có </w:t>
      </w:r>
      <w:r w:rsidR="008B1BD8" w:rsidRPr="00E268F2">
        <w:rPr>
          <w:rFonts w:ascii="Times New Roman" w:hAnsi="Times New Roman"/>
          <w:iCs/>
          <w:color w:val="000000" w:themeColor="text1"/>
          <w:sz w:val="27"/>
          <w:szCs w:val="27"/>
          <w:lang w:val="de-DE"/>
        </w:rPr>
        <w:t>thể đưa sản phẩm</w:t>
      </w:r>
      <w:r w:rsidR="002659EB" w:rsidRPr="00E268F2">
        <w:rPr>
          <w:rFonts w:ascii="Times New Roman" w:hAnsi="Times New Roman"/>
          <w:iCs/>
          <w:color w:val="000000" w:themeColor="text1"/>
          <w:sz w:val="27"/>
          <w:szCs w:val="27"/>
          <w:lang w:val="de-DE"/>
        </w:rPr>
        <w:t xml:space="preserve"> đã hoàn thiện</w:t>
      </w:r>
      <w:r w:rsidR="008B1BD8" w:rsidRPr="00E268F2">
        <w:rPr>
          <w:rFonts w:ascii="Times New Roman" w:hAnsi="Times New Roman"/>
          <w:iCs/>
          <w:color w:val="000000" w:themeColor="text1"/>
          <w:sz w:val="27"/>
          <w:szCs w:val="27"/>
          <w:lang w:val="de-DE"/>
        </w:rPr>
        <w:t xml:space="preserve"> </w:t>
      </w:r>
      <w:r w:rsidR="00946858" w:rsidRPr="00E268F2">
        <w:rPr>
          <w:rFonts w:ascii="Times New Roman" w:hAnsi="Times New Roman"/>
          <w:iCs/>
          <w:color w:val="000000" w:themeColor="text1"/>
          <w:sz w:val="27"/>
          <w:szCs w:val="27"/>
          <w:lang w:val="de-DE"/>
        </w:rPr>
        <w:t xml:space="preserve">của mình </w:t>
      </w:r>
      <w:r w:rsidR="008B1BD8" w:rsidRPr="00E268F2">
        <w:rPr>
          <w:rFonts w:ascii="Times New Roman" w:hAnsi="Times New Roman"/>
          <w:iCs/>
          <w:color w:val="000000" w:themeColor="text1"/>
          <w:sz w:val="27"/>
          <w:szCs w:val="27"/>
          <w:lang w:val="de-DE"/>
        </w:rPr>
        <w:t>lên tài khoản mạng xã hội của trường hoặc dán lên giấy trắng khổ A0 để triển lãm tại lớp học</w:t>
      </w:r>
      <w:r w:rsidR="002659EB" w:rsidRPr="00E268F2">
        <w:rPr>
          <w:rFonts w:ascii="Times New Roman" w:hAnsi="Times New Roman"/>
          <w:iCs/>
          <w:color w:val="000000" w:themeColor="text1"/>
          <w:sz w:val="27"/>
          <w:szCs w:val="27"/>
          <w:lang w:val="de-DE"/>
        </w:rPr>
        <w:t>.</w:t>
      </w:r>
    </w:p>
    <w:p w14:paraId="0C106FDE" w14:textId="3B3507DD" w:rsidR="0007132C" w:rsidRPr="00E268F2" w:rsidRDefault="0007132C"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có thể hoàn thiện ở nhà nếu sản phẩm chưa làm xong trên lớp. Sản phẩm sẽ được giới thiệu, trình bày vào tiết Sinh hoạt lớp.</w:t>
      </w:r>
    </w:p>
    <w:p w14:paraId="693DEDFC" w14:textId="245A0412" w:rsidR="00B5797E" w:rsidRPr="00E268F2" w:rsidRDefault="008B1BD8"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w:t>
      </w:r>
      <w:r w:rsidR="002F7B85" w:rsidRPr="00E268F2">
        <w:rPr>
          <w:rFonts w:ascii="Times New Roman" w:hAnsi="Times New Roman"/>
          <w:iCs/>
          <w:color w:val="000000" w:themeColor="text1"/>
          <w:sz w:val="27"/>
          <w:szCs w:val="27"/>
          <w:lang w:val="de-DE"/>
        </w:rPr>
        <w:t xml:space="preserve"> có thể chụp lại hình ảnh sản phẩm và các hoạt động lớp mình đã thực hiện để xây dựng truy</w:t>
      </w:r>
      <w:r w:rsidRPr="00E268F2">
        <w:rPr>
          <w:rFonts w:ascii="Times New Roman" w:hAnsi="Times New Roman"/>
          <w:iCs/>
          <w:color w:val="000000" w:themeColor="text1"/>
          <w:sz w:val="27"/>
          <w:szCs w:val="27"/>
          <w:lang w:val="de-DE"/>
        </w:rPr>
        <w:t>ề</w:t>
      </w:r>
      <w:r w:rsidR="002F7B85" w:rsidRPr="00E268F2">
        <w:rPr>
          <w:rFonts w:ascii="Times New Roman" w:hAnsi="Times New Roman"/>
          <w:iCs/>
          <w:color w:val="000000" w:themeColor="text1"/>
          <w:sz w:val="27"/>
          <w:szCs w:val="27"/>
          <w:lang w:val="de-DE"/>
        </w:rPr>
        <w:t>n thống</w:t>
      </w:r>
      <w:r w:rsidR="00946858" w:rsidRPr="00E268F2">
        <w:rPr>
          <w:rFonts w:ascii="Times New Roman" w:hAnsi="Times New Roman"/>
          <w:iCs/>
          <w:color w:val="000000" w:themeColor="text1"/>
          <w:sz w:val="27"/>
          <w:szCs w:val="27"/>
          <w:lang w:val="de-DE"/>
        </w:rPr>
        <w:t xml:space="preserve"> nhà trường theo quy định của cuộc thi </w:t>
      </w:r>
      <w:r w:rsidR="00946858" w:rsidRPr="00E268F2">
        <w:rPr>
          <w:rFonts w:ascii="Times New Roman" w:hAnsi="Times New Roman" w:cs="Times New Roman"/>
          <w:iCs/>
          <w:sz w:val="27"/>
          <w:szCs w:val="27"/>
          <w:lang w:val="de-DE"/>
        </w:rPr>
        <w:t>“Em yêu trường em”</w:t>
      </w:r>
      <w:r w:rsidR="00B5797E" w:rsidRPr="00E268F2">
        <w:rPr>
          <w:rFonts w:ascii="Times New Roman" w:hAnsi="Times New Roman"/>
          <w:iCs/>
          <w:color w:val="000000" w:themeColor="text1"/>
          <w:sz w:val="27"/>
          <w:szCs w:val="27"/>
          <w:lang w:val="de-DE"/>
        </w:rPr>
        <w:t>.</w:t>
      </w:r>
    </w:p>
    <w:p w14:paraId="07DFBD5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40934F70" w14:textId="5F63D78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Pr="00E268F2">
        <w:rPr>
          <w:rFonts w:ascii="Times New Roman" w:hAnsi="Times New Roman"/>
          <w:i/>
          <w:color w:val="000000" w:themeColor="text1"/>
          <w:sz w:val="27"/>
          <w:szCs w:val="27"/>
          <w:lang w:val="de-DE"/>
        </w:rPr>
        <w:t>.</w:t>
      </w:r>
    </w:p>
    <w:p w14:paraId="6E5B4663" w14:textId="77777777" w:rsidR="00B5797E" w:rsidRPr="00E268F2" w:rsidRDefault="00B5797E" w:rsidP="00B5797E">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3EA847D7" w14:textId="48F8CB04" w:rsidR="00B5797E" w:rsidRPr="00E268F2" w:rsidRDefault="00AF52CD" w:rsidP="006572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THAM GIA NHỮNG VIỆC LÀM CỤ </w:t>
      </w:r>
      <w:r w:rsidR="00DB7F5B" w:rsidRPr="00E268F2">
        <w:rPr>
          <w:rFonts w:ascii="Times New Roman" w:hAnsi="Times New Roman"/>
          <w:b/>
          <w:color w:val="000000" w:themeColor="text1"/>
          <w:sz w:val="27"/>
          <w:szCs w:val="27"/>
          <w:lang w:val="de-DE"/>
        </w:rPr>
        <w:t xml:space="preserve">THỂ ĐỂ </w:t>
      </w:r>
      <w:r w:rsidRPr="00E268F2">
        <w:rPr>
          <w:rFonts w:ascii="Times New Roman" w:hAnsi="Times New Roman"/>
          <w:b/>
          <w:color w:val="000000" w:themeColor="text1"/>
          <w:sz w:val="27"/>
          <w:szCs w:val="27"/>
          <w:lang w:val="de-DE"/>
        </w:rPr>
        <w:t xml:space="preserve">GÓP PHẦN XÂY DỰNG </w:t>
      </w:r>
      <w:r w:rsidR="006572CA" w:rsidRPr="00E268F2">
        <w:rPr>
          <w:rFonts w:ascii="Times New Roman" w:hAnsi="Times New Roman"/>
          <w:b/>
          <w:color w:val="000000" w:themeColor="text1"/>
          <w:sz w:val="27"/>
          <w:szCs w:val="27"/>
          <w:lang w:val="de-DE"/>
        </w:rPr>
        <w:t>TRUYỀN THỐNG NHÀ TRƯỜNG</w:t>
      </w:r>
    </w:p>
    <w:p w14:paraId="0FB5CAF9" w14:textId="77777777" w:rsidR="00AF52CD"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58D8D0F4" w14:textId="42972904" w:rsidR="00B5797E" w:rsidRPr="00E268F2" w:rsidRDefault="00AF52CD"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HS </w:t>
      </w:r>
      <w:r w:rsidR="00643664" w:rsidRPr="00E268F2">
        <w:rPr>
          <w:rFonts w:ascii="Times New Roman" w:hAnsi="Times New Roman"/>
          <w:iCs/>
          <w:color w:val="000000" w:themeColor="text1"/>
          <w:sz w:val="27"/>
          <w:szCs w:val="27"/>
          <w:lang w:val="de-DE"/>
        </w:rPr>
        <w:t>tích cực tham gia các hoạt động góp phần xây dựng truyền thống nhà trường</w:t>
      </w:r>
      <w:r w:rsidR="00B5797E" w:rsidRPr="00E268F2">
        <w:rPr>
          <w:rFonts w:ascii="Times New Roman" w:hAnsi="Times New Roman"/>
          <w:iCs/>
          <w:color w:val="000000" w:themeColor="text1"/>
          <w:sz w:val="27"/>
          <w:szCs w:val="27"/>
          <w:lang w:val="de-DE"/>
        </w:rPr>
        <w:t>.</w:t>
      </w:r>
    </w:p>
    <w:p w14:paraId="64FE7E11" w14:textId="3E5693B8" w:rsidR="00643664" w:rsidRPr="00E268F2" w:rsidRDefault="00643664"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vận động được các bạn cùng tham gia hoạt động xây dựng truyền thống nhà trường.</w:t>
      </w:r>
    </w:p>
    <w:p w14:paraId="598A915C" w14:textId="7F7F074A" w:rsidR="0007132C"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07132C" w:rsidRPr="00E268F2">
        <w:rPr>
          <w:rFonts w:ascii="Times New Roman" w:hAnsi="Times New Roman"/>
          <w:iCs/>
          <w:color w:val="000000" w:themeColor="text1"/>
          <w:sz w:val="27"/>
          <w:szCs w:val="27"/>
          <w:lang w:val="de-DE"/>
        </w:rPr>
        <w:t>tham gia các hoạt động góp phần xây dựng truyền thống nhà trường.</w:t>
      </w:r>
    </w:p>
    <w:p w14:paraId="59C48260" w14:textId="40D99D2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6572CA" w:rsidRPr="00E268F2">
        <w:rPr>
          <w:rFonts w:ascii="Times New Roman" w:hAnsi="Times New Roman"/>
          <w:iCs/>
          <w:color w:val="000000" w:themeColor="text1"/>
          <w:sz w:val="27"/>
          <w:szCs w:val="27"/>
          <w:lang w:val="de-DE"/>
        </w:rPr>
        <w:t>tham gia các hoạt động góp phần xây dựng truyền thống nhà trường</w:t>
      </w:r>
      <w:r w:rsidRPr="00E268F2">
        <w:rPr>
          <w:rFonts w:ascii="Times New Roman" w:hAnsi="Times New Roman"/>
          <w:iCs/>
          <w:color w:val="000000" w:themeColor="text1"/>
          <w:sz w:val="27"/>
          <w:szCs w:val="27"/>
          <w:lang w:val="de-DE"/>
        </w:rPr>
        <w:t>.</w:t>
      </w:r>
    </w:p>
    <w:p w14:paraId="62CA7BE2"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CFF733B"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F4680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611CE78F" w14:textId="4ED250E8" w:rsidR="00B5797E" w:rsidRPr="00E268F2" w:rsidRDefault="00B5797E"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157D1" w:rsidRPr="00E268F2">
        <w:rPr>
          <w:rFonts w:ascii="Times New Roman" w:hAnsi="Times New Roman"/>
          <w:i/>
          <w:iCs/>
          <w:color w:val="000000" w:themeColor="text1"/>
          <w:sz w:val="27"/>
          <w:szCs w:val="27"/>
          <w:lang w:val="de-DE"/>
        </w:rPr>
        <w:t>Thường</w:t>
      </w:r>
      <w:r w:rsidR="00F157D1" w:rsidRPr="00E268F2">
        <w:rPr>
          <w:rFonts w:ascii="Times New Roman" w:hAnsi="Times New Roman" w:cs="Times New Roman"/>
          <w:i/>
          <w:iCs/>
          <w:sz w:val="27"/>
          <w:szCs w:val="27"/>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E268F2">
        <w:rPr>
          <w:rFonts w:ascii="Times New Roman" w:hAnsi="Times New Roman" w:cs="Times New Roman"/>
          <w:i/>
          <w:iCs/>
          <w:sz w:val="27"/>
          <w:szCs w:val="27"/>
          <w:lang w:val="de-DE"/>
        </w:rPr>
        <w:t>.</w:t>
      </w:r>
    </w:p>
    <w:p w14:paraId="6367AAE4" w14:textId="01FCF2DD"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Vận động các bạn cùng tham gia hoạt động xây dựng truyền thống nhà trường.</w:t>
      </w:r>
    </w:p>
    <w:p w14:paraId="26270D59" w14:textId="3765A788"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Ghi lại và chia sẻ kết quả thực hiện hoạt động.</w:t>
      </w:r>
    </w:p>
    <w:p w14:paraId="2CEC48F8" w14:textId="237CAAEB" w:rsidR="00B5797E" w:rsidRPr="00E268F2" w:rsidRDefault="00F157D1" w:rsidP="00B5797E">
      <w:pPr>
        <w:spacing w:after="0" w:line="360" w:lineRule="auto"/>
        <w:jc w:val="both"/>
        <w:rPr>
          <w:rFonts w:ascii="Times New Roman" w:hAnsi="Times New Roman" w:cs="Times New Roman"/>
          <w:sz w:val="27"/>
          <w:szCs w:val="27"/>
        </w:rPr>
      </w:pPr>
      <w:r w:rsidRPr="00E268F2">
        <w:rPr>
          <w:noProof/>
          <w:sz w:val="27"/>
          <w:szCs w:val="27"/>
        </w:rPr>
        <w:lastRenderedPageBreak/>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2"/>
                    <a:stretch>
                      <a:fillRect/>
                    </a:stretch>
                  </pic:blipFill>
                  <pic:spPr>
                    <a:xfrm>
                      <a:off x="0" y="0"/>
                      <a:ext cx="3924736" cy="2460867"/>
                    </a:xfrm>
                    <a:prstGeom prst="rect">
                      <a:avLst/>
                    </a:prstGeom>
                  </pic:spPr>
                </pic:pic>
              </a:graphicData>
            </a:graphic>
          </wp:inline>
        </w:drawing>
      </w:r>
    </w:p>
    <w:p w14:paraId="7FB81AC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E7FF1C"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6332C5A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DD4F0B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D231835"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7CBD7695" w14:textId="0D6B39C0" w:rsidR="00B5797E" w:rsidRPr="00E268F2" w:rsidRDefault="00B5797E" w:rsidP="004A6E7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A6E73" w:rsidRPr="00E268F2">
        <w:rPr>
          <w:rFonts w:ascii="Times New Roman" w:hAnsi="Times New Roman"/>
          <w:iCs/>
          <w:color w:val="000000" w:themeColor="text1"/>
          <w:sz w:val="27"/>
          <w:szCs w:val="27"/>
          <w:lang w:val="de-DE"/>
        </w:rPr>
        <w:t>khuyến khích HS đặt câu hỏi hoặc chia sẻ những điều học hỏi được sau khi tham gia các hoạt động</w:t>
      </w:r>
      <w:r w:rsidR="0072038B" w:rsidRPr="00E268F2">
        <w:rPr>
          <w:rFonts w:ascii="Times New Roman" w:hAnsi="Times New Roman"/>
          <w:iCs/>
          <w:color w:val="000000" w:themeColor="text1"/>
          <w:sz w:val="27"/>
          <w:szCs w:val="27"/>
          <w:lang w:val="de-DE"/>
        </w:rPr>
        <w:t>.</w:t>
      </w:r>
    </w:p>
    <w:p w14:paraId="0B7B1C8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D023E30"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A18746E"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75E7EBEB" w14:textId="2C197A42" w:rsidR="00B5797E" w:rsidRPr="00E268F2" w:rsidRDefault="00B5797E"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A06B2" w:rsidRPr="00E268F2">
        <w:rPr>
          <w:rFonts w:ascii="Times New Roman" w:hAnsi="Times New Roman"/>
          <w:i/>
          <w:color w:val="000000" w:themeColor="text1"/>
          <w:sz w:val="27"/>
          <w:szCs w:val="27"/>
          <w:lang w:val="de-DE"/>
        </w:rPr>
        <w:t>Hiểu và đóng góp vào việc xây dựng truyền thống nhà trường là việc mỗi chúng ta cần tích cực tham gia để thể hiện lòng biết ơn, sự tự hào và trách nhiệm đối với nhà trường</w:t>
      </w:r>
      <w:r w:rsidRPr="00E268F2">
        <w:rPr>
          <w:rFonts w:ascii="Times New Roman" w:hAnsi="Times New Roman"/>
          <w:i/>
          <w:color w:val="000000" w:themeColor="text1"/>
          <w:sz w:val="27"/>
          <w:szCs w:val="27"/>
          <w:lang w:val="de-DE"/>
        </w:rPr>
        <w:t>.</w:t>
      </w:r>
    </w:p>
    <w:p w14:paraId="45D20AA5" w14:textId="02D221F9" w:rsidR="004A06B2" w:rsidRPr="00E268F2" w:rsidRDefault="004A06B2"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Văn hóa, truyền thống của nhà trường</w:t>
      </w:r>
      <w:r w:rsidR="00F20C6D" w:rsidRPr="00E268F2">
        <w:rPr>
          <w:rFonts w:ascii="Times New Roman" w:hAnsi="Times New Roman"/>
          <w:i/>
          <w:color w:val="000000" w:themeColor="text1"/>
          <w:sz w:val="27"/>
          <w:szCs w:val="27"/>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E268F2" w:rsidRDefault="00F20C6D"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Khi chúng ta cảm nhận được những giá trị tốt đẹp của nhà trường thì các em cũng có sự cảm nhận tốt đẹp về bản thân mình hơn.</w:t>
      </w:r>
    </w:p>
    <w:p w14:paraId="5D5295A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4444D8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203A367A" w14:textId="77777777" w:rsidR="00B5797E" w:rsidRPr="00E268F2" w:rsidRDefault="00B5797E"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 xml:space="preserve">Ôn tập lại kiến thức đã học: </w:t>
      </w:r>
    </w:p>
    <w:p w14:paraId="330ADD39" w14:textId="081F0FE1" w:rsidR="00137464" w:rsidRPr="00E268F2" w:rsidRDefault="00137464" w:rsidP="0064253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Hiểu biết về truyền thống của nhà trường.</w:t>
      </w:r>
    </w:p>
    <w:p w14:paraId="22F8997D" w14:textId="07890733" w:rsidR="00B5797E" w:rsidRPr="00E268F2" w:rsidRDefault="00137464" w:rsidP="0064253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được các việc làm cụ thể góp phần xây dựng truyền thống nhà trường</w:t>
      </w:r>
      <w:r w:rsidR="00B5797E" w:rsidRPr="00E268F2">
        <w:rPr>
          <w:rFonts w:ascii="Times New Roman" w:hAnsi="Times New Roman" w:cs="Times New Roman"/>
          <w:i/>
          <w:iCs/>
          <w:sz w:val="27"/>
          <w:szCs w:val="27"/>
        </w:rPr>
        <w:t>.</w:t>
      </w:r>
    </w:p>
    <w:p w14:paraId="36250396" w14:textId="547C3E11" w:rsidR="00B5797E" w:rsidRPr="00E268F2" w:rsidRDefault="00B5797E" w:rsidP="00642534">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w:t>
      </w:r>
      <w:r w:rsidR="00F552B7" w:rsidRPr="00E268F2">
        <w:rPr>
          <w:rFonts w:ascii="Times New Roman" w:hAnsi="Times New Roman" w:cs="Times New Roman"/>
          <w:i/>
          <w:iCs/>
          <w:sz w:val="27"/>
          <w:szCs w:val="27"/>
        </w:rPr>
        <w:t>:</w:t>
      </w:r>
      <w:r w:rsidR="00F552B7" w:rsidRPr="00E268F2">
        <w:rPr>
          <w:sz w:val="27"/>
          <w:szCs w:val="27"/>
        </w:rPr>
        <w:t xml:space="preserve"> </w:t>
      </w:r>
      <w:r w:rsidR="00F552B7" w:rsidRPr="00E268F2">
        <w:rPr>
          <w:rFonts w:ascii="Times New Roman" w:hAnsi="Times New Roman" w:cs="Times New Roman"/>
          <w:i/>
          <w:iCs/>
          <w:sz w:val="27"/>
          <w:szCs w:val="27"/>
        </w:rPr>
        <w:t>Chia sẻ kết quả cuộc thi “Em yêu trường em” và</w:t>
      </w:r>
      <w:r w:rsidR="0072038B" w:rsidRPr="00E268F2">
        <w:rPr>
          <w:rFonts w:ascii="Times New Roman" w:hAnsi="Times New Roman" w:cs="Times New Roman"/>
          <w:i/>
          <w:iCs/>
          <w:sz w:val="27"/>
          <w:szCs w:val="27"/>
        </w:rPr>
        <w:t xml:space="preserve"> chia sẻ</w:t>
      </w:r>
      <w:r w:rsidR="00F552B7" w:rsidRPr="00E268F2">
        <w:rPr>
          <w:rFonts w:ascii="Times New Roman" w:hAnsi="Times New Roman" w:cs="Times New Roman"/>
          <w:i/>
          <w:iCs/>
          <w:sz w:val="27"/>
          <w:szCs w:val="27"/>
        </w:rPr>
        <w:t xml:space="preserve"> kế hoạch về hoạt động xây dựng truyền thống nhà trường</w:t>
      </w:r>
      <w:r w:rsidRPr="00E268F2">
        <w:rPr>
          <w:rFonts w:ascii="Times New Roman" w:hAnsi="Times New Roman" w:cs="Times New Roman"/>
          <w:i/>
          <w:iCs/>
          <w:sz w:val="27"/>
          <w:szCs w:val="27"/>
        </w:rPr>
        <w:t>.</w:t>
      </w:r>
    </w:p>
    <w:p w14:paraId="45076DA7" w14:textId="77777777" w:rsidR="00B5797E" w:rsidRPr="00E268F2" w:rsidRDefault="00B5797E" w:rsidP="00B5797E">
      <w:pPr>
        <w:spacing w:after="0" w:line="360" w:lineRule="auto"/>
        <w:jc w:val="both"/>
        <w:rPr>
          <w:sz w:val="27"/>
          <w:szCs w:val="27"/>
        </w:rPr>
      </w:pPr>
    </w:p>
    <w:p w14:paraId="4906898B" w14:textId="77777777" w:rsidR="00B5797E" w:rsidRPr="00E268F2" w:rsidRDefault="00B5797E" w:rsidP="00B5797E">
      <w:pPr>
        <w:spacing w:after="0" w:line="360" w:lineRule="auto"/>
        <w:jc w:val="center"/>
        <w:rPr>
          <w:sz w:val="27"/>
          <w:szCs w:val="27"/>
        </w:rPr>
      </w:pPr>
      <w:r w:rsidRPr="00E268F2">
        <w:rPr>
          <w:sz w:val="27"/>
          <w:szCs w:val="27"/>
        </w:rPr>
        <w:t>*********************</w:t>
      </w:r>
    </w:p>
    <w:p w14:paraId="73BBE5A7" w14:textId="77777777" w:rsidR="00F552B7" w:rsidRPr="00E268F2" w:rsidRDefault="00F552B7" w:rsidP="00B5797E">
      <w:pPr>
        <w:spacing w:after="0" w:line="360" w:lineRule="auto"/>
        <w:rPr>
          <w:rFonts w:ascii="Times New Roman" w:hAnsi="Times New Roman" w:cs="Times New Roman"/>
          <w:i/>
          <w:iCs/>
          <w:sz w:val="27"/>
          <w:szCs w:val="27"/>
        </w:rPr>
      </w:pPr>
    </w:p>
    <w:p w14:paraId="0AF0C06D" w14:textId="77777777" w:rsidR="00F552B7" w:rsidRPr="00E268F2" w:rsidRDefault="00F552B7" w:rsidP="00B5797E">
      <w:pPr>
        <w:spacing w:after="0" w:line="360" w:lineRule="auto"/>
        <w:rPr>
          <w:rFonts w:ascii="Times New Roman" w:hAnsi="Times New Roman" w:cs="Times New Roman"/>
          <w:i/>
          <w:iCs/>
          <w:sz w:val="27"/>
          <w:szCs w:val="27"/>
        </w:rPr>
      </w:pPr>
    </w:p>
    <w:p w14:paraId="57B8DB15" w14:textId="77777777" w:rsidR="00F552B7" w:rsidRPr="00E268F2" w:rsidRDefault="00F552B7" w:rsidP="00B5797E">
      <w:pPr>
        <w:spacing w:after="0" w:line="360" w:lineRule="auto"/>
        <w:rPr>
          <w:rFonts w:ascii="Times New Roman" w:hAnsi="Times New Roman" w:cs="Times New Roman"/>
          <w:i/>
          <w:iCs/>
          <w:sz w:val="27"/>
          <w:szCs w:val="27"/>
        </w:rPr>
      </w:pPr>
    </w:p>
    <w:p w14:paraId="11C31EEE" w14:textId="77777777" w:rsidR="00F552B7" w:rsidRPr="00E268F2" w:rsidRDefault="00F552B7" w:rsidP="00B5797E">
      <w:pPr>
        <w:spacing w:after="0" w:line="360" w:lineRule="auto"/>
        <w:rPr>
          <w:rFonts w:ascii="Times New Roman" w:hAnsi="Times New Roman" w:cs="Times New Roman"/>
          <w:i/>
          <w:iCs/>
          <w:sz w:val="27"/>
          <w:szCs w:val="27"/>
        </w:rPr>
      </w:pPr>
    </w:p>
    <w:p w14:paraId="09C6CCED" w14:textId="77777777" w:rsidR="00F552B7" w:rsidRPr="00E268F2" w:rsidRDefault="00F552B7" w:rsidP="00B5797E">
      <w:pPr>
        <w:spacing w:after="0" w:line="360" w:lineRule="auto"/>
        <w:rPr>
          <w:rFonts w:ascii="Times New Roman" w:hAnsi="Times New Roman" w:cs="Times New Roman"/>
          <w:i/>
          <w:iCs/>
          <w:sz w:val="27"/>
          <w:szCs w:val="27"/>
        </w:rPr>
      </w:pPr>
    </w:p>
    <w:p w14:paraId="48946ACF" w14:textId="77777777" w:rsidR="00F552B7" w:rsidRPr="00E268F2" w:rsidRDefault="00F552B7" w:rsidP="00B5797E">
      <w:pPr>
        <w:spacing w:after="0" w:line="360" w:lineRule="auto"/>
        <w:rPr>
          <w:rFonts w:ascii="Times New Roman" w:hAnsi="Times New Roman" w:cs="Times New Roman"/>
          <w:i/>
          <w:iCs/>
          <w:sz w:val="27"/>
          <w:szCs w:val="27"/>
        </w:rPr>
      </w:pPr>
    </w:p>
    <w:p w14:paraId="2154B4A5" w14:textId="77777777" w:rsidR="00F552B7" w:rsidRPr="00E268F2" w:rsidRDefault="00F552B7" w:rsidP="00B5797E">
      <w:pPr>
        <w:spacing w:after="0" w:line="360" w:lineRule="auto"/>
        <w:rPr>
          <w:rFonts w:ascii="Times New Roman" w:hAnsi="Times New Roman" w:cs="Times New Roman"/>
          <w:i/>
          <w:iCs/>
          <w:sz w:val="27"/>
          <w:szCs w:val="27"/>
        </w:rPr>
      </w:pPr>
    </w:p>
    <w:p w14:paraId="07BBA25D" w14:textId="77777777" w:rsidR="00F552B7" w:rsidRPr="00E268F2" w:rsidRDefault="00F552B7" w:rsidP="00B5797E">
      <w:pPr>
        <w:spacing w:after="0" w:line="360" w:lineRule="auto"/>
        <w:rPr>
          <w:rFonts w:ascii="Times New Roman" w:hAnsi="Times New Roman" w:cs="Times New Roman"/>
          <w:i/>
          <w:iCs/>
          <w:sz w:val="27"/>
          <w:szCs w:val="27"/>
        </w:rPr>
      </w:pPr>
    </w:p>
    <w:p w14:paraId="61D642FF" w14:textId="77777777" w:rsidR="00F552B7" w:rsidRPr="00E268F2" w:rsidRDefault="00F552B7" w:rsidP="00B5797E">
      <w:pPr>
        <w:spacing w:after="0" w:line="360" w:lineRule="auto"/>
        <w:rPr>
          <w:rFonts w:ascii="Times New Roman" w:hAnsi="Times New Roman" w:cs="Times New Roman"/>
          <w:i/>
          <w:iCs/>
          <w:sz w:val="27"/>
          <w:szCs w:val="27"/>
        </w:rPr>
      </w:pPr>
    </w:p>
    <w:p w14:paraId="533B6B3C" w14:textId="77777777" w:rsidR="00F552B7" w:rsidRPr="00E268F2" w:rsidRDefault="00F552B7" w:rsidP="00B5797E">
      <w:pPr>
        <w:spacing w:after="0" w:line="360" w:lineRule="auto"/>
        <w:rPr>
          <w:rFonts w:ascii="Times New Roman" w:hAnsi="Times New Roman" w:cs="Times New Roman"/>
          <w:i/>
          <w:iCs/>
          <w:sz w:val="27"/>
          <w:szCs w:val="27"/>
        </w:rPr>
      </w:pPr>
    </w:p>
    <w:p w14:paraId="3F78BC4C" w14:textId="77777777" w:rsidR="00F552B7" w:rsidRPr="00E268F2" w:rsidRDefault="00F552B7" w:rsidP="00B5797E">
      <w:pPr>
        <w:spacing w:after="0" w:line="360" w:lineRule="auto"/>
        <w:rPr>
          <w:rFonts w:ascii="Times New Roman" w:hAnsi="Times New Roman" w:cs="Times New Roman"/>
          <w:i/>
          <w:iCs/>
          <w:sz w:val="27"/>
          <w:szCs w:val="27"/>
        </w:rPr>
      </w:pPr>
    </w:p>
    <w:p w14:paraId="481917E1" w14:textId="77777777" w:rsidR="00F552B7" w:rsidRPr="00E268F2" w:rsidRDefault="00F552B7" w:rsidP="00B5797E">
      <w:pPr>
        <w:spacing w:after="0" w:line="360" w:lineRule="auto"/>
        <w:rPr>
          <w:rFonts w:ascii="Times New Roman" w:hAnsi="Times New Roman" w:cs="Times New Roman"/>
          <w:i/>
          <w:iCs/>
          <w:sz w:val="27"/>
          <w:szCs w:val="27"/>
        </w:rPr>
      </w:pPr>
    </w:p>
    <w:p w14:paraId="32219A55" w14:textId="77777777" w:rsidR="00F552B7" w:rsidRPr="00E268F2" w:rsidRDefault="00F552B7">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1AD7663A" w14:textId="05B5FFC3"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479728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22C3688" w14:textId="77777777" w:rsidR="00B5797E" w:rsidRPr="00E268F2" w:rsidRDefault="00B5797E" w:rsidP="00B5797E">
      <w:pPr>
        <w:spacing w:after="0" w:line="360" w:lineRule="auto"/>
        <w:jc w:val="center"/>
        <w:rPr>
          <w:sz w:val="27"/>
          <w:szCs w:val="27"/>
        </w:rPr>
      </w:pPr>
    </w:p>
    <w:p w14:paraId="0534D8CD" w14:textId="38E02F15"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72038B" w:rsidRPr="00E268F2">
        <w:rPr>
          <w:sz w:val="27"/>
          <w:szCs w:val="27"/>
        </w:rPr>
        <w:t>3</w:t>
      </w:r>
      <w:r w:rsidRPr="00E268F2">
        <w:rPr>
          <w:sz w:val="27"/>
          <w:szCs w:val="27"/>
        </w:rPr>
        <w:t xml:space="preserve"> - Tiết 3. SHL – </w:t>
      </w:r>
      <w:r w:rsidR="0072038B" w:rsidRPr="00E268F2">
        <w:rPr>
          <w:sz w:val="27"/>
          <w:szCs w:val="27"/>
        </w:rPr>
        <w:t>Chia sẻ kết quả cuộc thi “Em yêu trường em</w:t>
      </w:r>
      <w:r w:rsidRPr="00E268F2">
        <w:rPr>
          <w:sz w:val="27"/>
          <w:szCs w:val="27"/>
        </w:rPr>
        <w:t>”</w:t>
      </w:r>
      <w:r w:rsidR="0072038B" w:rsidRPr="00E268F2">
        <w:rPr>
          <w:sz w:val="27"/>
          <w:szCs w:val="27"/>
        </w:rPr>
        <w:t>; Chia sẻ kế hoạch về hoạt động xây dựng truyền thống nhà trường</w:t>
      </w:r>
    </w:p>
    <w:p w14:paraId="576DD855"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C1126F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11D09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DBDEE78" w14:textId="23DAE8FF" w:rsidR="00B5797E" w:rsidRPr="00E268F2" w:rsidRDefault="000D0E02"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cảm nhận được bầu không khí thoải mái, tích cực khi được tham gia các hoạt động xây dựng truyền thống nhà trường</w:t>
      </w:r>
      <w:r w:rsidR="00B5797E" w:rsidRPr="00E268F2">
        <w:rPr>
          <w:rFonts w:ascii="Times New Roman" w:hAnsi="Times New Roman" w:cs="Times New Roman"/>
          <w:sz w:val="27"/>
          <w:szCs w:val="27"/>
        </w:rPr>
        <w:t>.</w:t>
      </w:r>
    </w:p>
    <w:p w14:paraId="67ED0EC6" w14:textId="6252406D" w:rsidR="000D0E02" w:rsidRPr="00E268F2" w:rsidRDefault="000D0E02"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việc làm cụ thể bản thân đã thực hiện để góp phần xây dựng truyền thống nhà trường.</w:t>
      </w:r>
    </w:p>
    <w:p w14:paraId="77ADD487" w14:textId="06120ABC" w:rsidR="000D0E02" w:rsidRPr="00E268F2" w:rsidRDefault="000D0E02"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đánh giá được kết quả thực hiện Chủ đề 1.</w:t>
      </w:r>
    </w:p>
    <w:p w14:paraId="0A72631D"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2CD48559" w14:textId="5DC0602F" w:rsidR="00B5797E" w:rsidRPr="00E268F2" w:rsidRDefault="00B5797E"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tổ chức cho HS giới thiệu sản phẩm các em đã làm được khi tham gia cuộc thi “Em yêu trường em” do Đoàn Thanh niên Cộng sản Hồ Chí Minh và Đội Thiếu niên Tiền phong Hồ Chí Minh phát động</w:t>
      </w:r>
      <w:r w:rsidRPr="00E268F2">
        <w:rPr>
          <w:rFonts w:ascii="Times New Roman" w:hAnsi="Times New Roman" w:cs="Times New Roman"/>
          <w:sz w:val="27"/>
          <w:szCs w:val="27"/>
        </w:rPr>
        <w:t>.</w:t>
      </w:r>
    </w:p>
    <w:p w14:paraId="700C781A" w14:textId="032784DD" w:rsidR="00B5797E" w:rsidRPr="00E268F2" w:rsidRDefault="00B5797E"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nhận xét và khen ngợi các sản phẩm đẹp, thể hiện được sự tự hào và yêu mến trường, lớp của HS.</w:t>
      </w:r>
    </w:p>
    <w:p w14:paraId="685E51E3" w14:textId="270AF7F0" w:rsidR="00A617D1" w:rsidRPr="00E268F2" w:rsidRDefault="00A617D1"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trong lớp chia sẻ những bài học rút ra được, những điều mới mẻ thu nhận được từ cuộc thi “Em yêu trường em”.</w:t>
      </w:r>
    </w:p>
    <w:p w14:paraId="4184F436" w14:textId="76861C18" w:rsidR="00A617D1" w:rsidRPr="00E268F2" w:rsidRDefault="00B46653"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trong lớp chia sẻ những việc làm cụ thể bản thân đã thực hiện để góp phần xây dựng truyền thống nhà trường.</w:t>
      </w:r>
    </w:p>
    <w:p w14:paraId="5AA01BFF" w14:textId="22AD2375" w:rsidR="00BC022E" w:rsidRPr="00E268F2" w:rsidRDefault="00B46653"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đánh giá kết quả thực hiện Chủ đề 1</w:t>
      </w:r>
      <w:r w:rsidR="00D07E77" w:rsidRPr="00E268F2">
        <w:rPr>
          <w:rFonts w:ascii="Times New Roman" w:hAnsi="Times New Roman" w:cs="Times New Roman"/>
          <w:sz w:val="27"/>
          <w:szCs w:val="27"/>
        </w:rPr>
        <w:t>.</w:t>
      </w:r>
    </w:p>
    <w:p w14:paraId="67361299" w14:textId="77777777" w:rsidR="00BC022E" w:rsidRPr="00E268F2" w:rsidRDefault="00BC022E">
      <w:pPr>
        <w:rPr>
          <w:rFonts w:ascii="Times New Roman" w:hAnsi="Times New Roman" w:cs="Times New Roman"/>
          <w:sz w:val="27"/>
          <w:szCs w:val="27"/>
        </w:rPr>
      </w:pPr>
      <w:r w:rsidRPr="00E268F2">
        <w:rPr>
          <w:rFonts w:ascii="Times New Roman" w:hAnsi="Times New Roman" w:cs="Times New Roman"/>
          <w:sz w:val="27"/>
          <w:szCs w:val="27"/>
        </w:rPr>
        <w:br w:type="page"/>
      </w:r>
    </w:p>
    <w:p w14:paraId="78BC4811" w14:textId="7884124A" w:rsidR="00BC022E" w:rsidRPr="00E268F2" w:rsidRDefault="00BC022E" w:rsidP="00BC022E">
      <w:pPr>
        <w:pStyle w:val="Heading1"/>
        <w:spacing w:before="0" w:after="0" w:line="360" w:lineRule="auto"/>
        <w:ind w:left="720"/>
        <w:rPr>
          <w:sz w:val="27"/>
          <w:szCs w:val="27"/>
        </w:rPr>
      </w:pPr>
      <w:r w:rsidRPr="00E268F2">
        <w:rPr>
          <w:sz w:val="27"/>
          <w:szCs w:val="27"/>
        </w:rPr>
        <w:lastRenderedPageBreak/>
        <w:t>ĐÁNH GIÁ CHỦ ĐỀ 1</w:t>
      </w:r>
    </w:p>
    <w:p w14:paraId="20060162" w14:textId="3F6C98DE" w:rsidR="00BC022E" w:rsidRPr="00E268F2" w:rsidRDefault="00BC022E" w:rsidP="00BC022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1 theo các tiêu chí sau:</w:t>
      </w:r>
    </w:p>
    <w:p w14:paraId="5B9ADDB9" w14:textId="6E731267" w:rsidR="00BC022E" w:rsidRPr="00E268F2" w:rsidRDefault="00BC022E"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ít nhất 3 việc làm cần thiết để xây dựng và giữ gìn tình bạn.</w:t>
      </w:r>
    </w:p>
    <w:p w14:paraId="36194A4C" w14:textId="239EBD50" w:rsidR="00AA1B31" w:rsidRPr="00E268F2" w:rsidRDefault="00AA1B31"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Liệt kê được ít nhất 4 dấu hiệu của bắt</w:t>
      </w:r>
      <w:r w:rsidR="00223B92" w:rsidRPr="00E268F2">
        <w:rPr>
          <w:rFonts w:ascii="Times New Roman" w:hAnsi="Times New Roman" w:cs="Times New Roman"/>
          <w:sz w:val="27"/>
          <w:szCs w:val="27"/>
        </w:rPr>
        <w:t xml:space="preserve"> nạt học đường.</w:t>
      </w:r>
    </w:p>
    <w:p w14:paraId="4CA66F4D" w14:textId="7E93C2EC" w:rsidR="00223B92" w:rsidRPr="00E268F2" w:rsidRDefault="00223B92"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ít nhất 3 việc nên làm để phòng, tránh bắt nạt học đường</w:t>
      </w:r>
      <w:r w:rsidR="00E9074B" w:rsidRPr="00E268F2">
        <w:rPr>
          <w:rFonts w:ascii="Times New Roman" w:hAnsi="Times New Roman" w:cs="Times New Roman"/>
          <w:sz w:val="27"/>
          <w:szCs w:val="27"/>
        </w:rPr>
        <w:t>.</w:t>
      </w:r>
    </w:p>
    <w:p w14:paraId="5E1337D9" w14:textId="3AC5B8D3" w:rsidR="00E9074B" w:rsidRPr="00E268F2" w:rsidRDefault="00E9074B"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Kể lại được 2 việc đã làm để góp phần xây dựng truyền thống nhà trường.</w:t>
      </w:r>
    </w:p>
    <w:p w14:paraId="7C0CCDD8" w14:textId="6432452E" w:rsidR="00E9074B" w:rsidRPr="00E268F2" w:rsidRDefault="0010770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Tham gia đầy đủ các hoạt động giáo dục theo chủ đề do Đoàn Thanh niên Cộng sản Hồ Chí Minh, Đội Thiếu niên Tiền phong Hồ Chí Minh và </w:t>
      </w:r>
      <w:r w:rsidR="001567D6" w:rsidRPr="00E268F2">
        <w:rPr>
          <w:rFonts w:ascii="Times New Roman" w:hAnsi="Times New Roman" w:cs="Times New Roman"/>
          <w:sz w:val="27"/>
          <w:szCs w:val="27"/>
        </w:rPr>
        <w:t>nhà trường tổ chức.</w:t>
      </w:r>
    </w:p>
    <w:p w14:paraId="26801CA4" w14:textId="3C1FC4EE" w:rsidR="001567D6" w:rsidRPr="00E268F2" w:rsidRDefault="001567D6" w:rsidP="00642534">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Thực hiện được ít nhất 3 tiêu chí.</w:t>
      </w:r>
    </w:p>
    <w:p w14:paraId="11998ECE" w14:textId="3EA8D481" w:rsidR="001567D6" w:rsidRPr="00E268F2" w:rsidRDefault="001567D6" w:rsidP="00642534">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Chỉ thực hiện được 2 tiêu chí trở xuống</w:t>
      </w:r>
    </w:p>
    <w:p w14:paraId="35EEBBF3" w14:textId="67446D40" w:rsidR="00B46653" w:rsidRPr="00E268F2" w:rsidRDefault="001567D6" w:rsidP="001567D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00F25DF0" w:rsidRPr="00E268F2">
        <w:rPr>
          <w:rFonts w:ascii="Times New Roman" w:hAnsi="Times New Roman" w:cs="Times New Roman"/>
          <w:bCs/>
          <w:sz w:val="27"/>
          <w:szCs w:val="27"/>
        </w:rPr>
        <w:t>GV tổ chức cho HS đánh giá đồng đẳng</w:t>
      </w:r>
      <w:r w:rsidR="00BB14DC" w:rsidRPr="00E268F2">
        <w:rPr>
          <w:rFonts w:ascii="Times New Roman" w:hAnsi="Times New Roman" w:cs="Times New Roman"/>
          <w:bCs/>
          <w:sz w:val="27"/>
          <w:szCs w:val="27"/>
        </w:rPr>
        <w:t xml:space="preserve"> trong nhóm/tổ.</w:t>
      </w:r>
    </w:p>
    <w:p w14:paraId="746803D4" w14:textId="686F1DA7" w:rsidR="00596121" w:rsidRPr="00E268F2" w:rsidRDefault="00944A99" w:rsidP="00944A99">
      <w:pPr>
        <w:spacing w:after="0" w:line="360" w:lineRule="auto"/>
        <w:jc w:val="both"/>
        <w:rPr>
          <w:rFonts w:ascii="Times New Roman" w:hAnsi="Times New Roman" w:cs="Times New Roman"/>
          <w:bCs/>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p>
    <w:p w14:paraId="431CA2A3" w14:textId="77777777" w:rsidR="00596121" w:rsidRPr="00E268F2" w:rsidRDefault="00596121" w:rsidP="00944A99">
      <w:pPr>
        <w:spacing w:after="0" w:line="360" w:lineRule="auto"/>
        <w:jc w:val="both"/>
        <w:rPr>
          <w:rFonts w:ascii="Times New Roman" w:hAnsi="Times New Roman" w:cs="Times New Roman"/>
          <w:bCs/>
          <w:sz w:val="27"/>
          <w:szCs w:val="27"/>
        </w:rPr>
      </w:pPr>
    </w:p>
    <w:p w14:paraId="6718531F" w14:textId="72C7BB79" w:rsidR="00596121" w:rsidRPr="00E268F2" w:rsidRDefault="00596121" w:rsidP="001973E5">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2C18B19C" w14:textId="77777777" w:rsidR="001973E5" w:rsidRPr="00E268F2" w:rsidRDefault="001973E5" w:rsidP="001973E5">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833"/>
      </w:tblGrid>
      <w:tr w:rsidR="00596121" w:rsidRPr="00E268F2" w14:paraId="095E65C9" w14:textId="77777777" w:rsidTr="00F33BD9">
        <w:tc>
          <w:tcPr>
            <w:tcW w:w="9535" w:type="dxa"/>
          </w:tcPr>
          <w:p w14:paraId="2B39B8AF" w14:textId="77777777" w:rsidR="00596121" w:rsidRPr="00E268F2" w:rsidRDefault="00596121" w:rsidP="00B269CE">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E268F2" w14:paraId="484A036F" w14:textId="77777777" w:rsidTr="00B269CE">
              <w:tc>
                <w:tcPr>
                  <w:tcW w:w="4424" w:type="dxa"/>
                  <w:vAlign w:val="center"/>
                </w:tcPr>
                <w:p w14:paraId="606EE50B"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1955BE2D"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096D7C66"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5A72A3DF" w14:textId="47A515AD"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AF84B10" w14:textId="14F07C53" w:rsidR="00A424C2" w:rsidRPr="00E268F2" w:rsidRDefault="00A424C2"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596121" w:rsidRPr="00E268F2" w14:paraId="43FD0D82" w14:textId="77777777" w:rsidTr="00F33BD9">
              <w:trPr>
                <w:trHeight w:val="510"/>
              </w:trPr>
              <w:tc>
                <w:tcPr>
                  <w:tcW w:w="744" w:type="dxa"/>
                  <w:vAlign w:val="center"/>
                </w:tcPr>
                <w:p w14:paraId="3C7AE9CB"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5267D7B4"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74CAEEC0" w14:textId="6CFA6527"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8363E34" w14:textId="48681431"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596121" w:rsidRPr="00E268F2" w14:paraId="746DEA9C" w14:textId="77777777" w:rsidTr="00F33BD9">
              <w:trPr>
                <w:trHeight w:val="510"/>
              </w:trPr>
              <w:tc>
                <w:tcPr>
                  <w:tcW w:w="744" w:type="dxa"/>
                  <w:vAlign w:val="center"/>
                </w:tcPr>
                <w:p w14:paraId="5DFC0C0B"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2966D757" w14:textId="3C5DC404" w:rsidR="00596121" w:rsidRPr="00E268F2" w:rsidRDefault="00AA71A1"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Nêu được ít nhất 3 việc làm cần thiết để xây dựng và giữ gìn tình bạn.</w:t>
                  </w:r>
                </w:p>
              </w:tc>
              <w:tc>
                <w:tcPr>
                  <w:tcW w:w="2309" w:type="dxa"/>
                  <w:vAlign w:val="center"/>
                </w:tcPr>
                <w:p w14:paraId="695FFA2C" w14:textId="140AEF01"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220D5476" w14:textId="0EC18663"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6240A57" w14:textId="77777777" w:rsidTr="00F33BD9">
              <w:trPr>
                <w:trHeight w:val="510"/>
              </w:trPr>
              <w:tc>
                <w:tcPr>
                  <w:tcW w:w="744" w:type="dxa"/>
                  <w:vAlign w:val="center"/>
                </w:tcPr>
                <w:p w14:paraId="37CE6845"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0482F3D0" w14:textId="7639B1F0"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Liệt kê được ít nhất 4 dấu hiệu của bắt nạt học đường</w:t>
                  </w:r>
                </w:p>
              </w:tc>
              <w:tc>
                <w:tcPr>
                  <w:tcW w:w="2309" w:type="dxa"/>
                  <w:vAlign w:val="center"/>
                </w:tcPr>
                <w:p w14:paraId="2ED036C0" w14:textId="3D721C3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4D12278" w14:textId="3249348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E680413" w14:textId="77777777" w:rsidTr="00F33BD9">
              <w:trPr>
                <w:trHeight w:val="510"/>
              </w:trPr>
              <w:tc>
                <w:tcPr>
                  <w:tcW w:w="744" w:type="dxa"/>
                  <w:vAlign w:val="center"/>
                </w:tcPr>
                <w:p w14:paraId="0FADA704"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3</w:t>
                  </w:r>
                </w:p>
              </w:tc>
              <w:tc>
                <w:tcPr>
                  <w:tcW w:w="4025" w:type="dxa"/>
                  <w:vAlign w:val="center"/>
                </w:tcPr>
                <w:p w14:paraId="13ECFE27" w14:textId="727079BB"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Thực hiện được ít nhất 3 việc nên </w:t>
                  </w:r>
                  <w:r w:rsidRPr="00E268F2">
                    <w:rPr>
                      <w:rFonts w:ascii="Times New Roman" w:hAnsi="Times New Roman" w:cs="Times New Roman"/>
                      <w:noProof/>
                      <w:sz w:val="27"/>
                      <w:szCs w:val="27"/>
                    </w:rPr>
                    <w:lastRenderedPageBreak/>
                    <w:t>làm để phòng, tránh bắt nạt học đường.</w:t>
                  </w:r>
                </w:p>
              </w:tc>
              <w:tc>
                <w:tcPr>
                  <w:tcW w:w="2309" w:type="dxa"/>
                  <w:vAlign w:val="center"/>
                </w:tcPr>
                <w:p w14:paraId="05DECC67" w14:textId="25B957DD"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4F5441AA" w14:textId="1D1ABC5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57B8A2BA" w14:textId="77777777" w:rsidTr="00F33BD9">
              <w:trPr>
                <w:trHeight w:val="510"/>
              </w:trPr>
              <w:tc>
                <w:tcPr>
                  <w:tcW w:w="744" w:type="dxa"/>
                  <w:vAlign w:val="center"/>
                </w:tcPr>
                <w:p w14:paraId="27714DA2"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4</w:t>
                  </w:r>
                </w:p>
              </w:tc>
              <w:tc>
                <w:tcPr>
                  <w:tcW w:w="4025" w:type="dxa"/>
                  <w:vAlign w:val="center"/>
                </w:tcPr>
                <w:p w14:paraId="40BBF5BA" w14:textId="4E3B3FE8"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Kể lại được 2 việc đã làm để góp phần xây dựng truyền thống nhà trường</w:t>
                  </w:r>
                  <w:r w:rsidR="00596121" w:rsidRPr="00E268F2">
                    <w:rPr>
                      <w:rFonts w:ascii="Times New Roman" w:hAnsi="Times New Roman" w:cs="Times New Roman"/>
                      <w:noProof/>
                      <w:sz w:val="27"/>
                      <w:szCs w:val="27"/>
                    </w:rPr>
                    <w:t>.</w:t>
                  </w:r>
                </w:p>
              </w:tc>
              <w:tc>
                <w:tcPr>
                  <w:tcW w:w="2309" w:type="dxa"/>
                  <w:vAlign w:val="center"/>
                </w:tcPr>
                <w:p w14:paraId="05CEAB0E" w14:textId="4B8A088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6484DA54" w14:textId="62149AF8"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36416C" w:rsidRPr="00E268F2" w14:paraId="0E80A88A" w14:textId="77777777" w:rsidTr="00F33BD9">
              <w:trPr>
                <w:trHeight w:val="510"/>
              </w:trPr>
              <w:tc>
                <w:tcPr>
                  <w:tcW w:w="744" w:type="dxa"/>
                  <w:vAlign w:val="center"/>
                </w:tcPr>
                <w:p w14:paraId="533A625E" w14:textId="78CE6CC1" w:rsidR="0036416C" w:rsidRPr="00E268F2" w:rsidRDefault="0036416C"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5</w:t>
                  </w:r>
                </w:p>
              </w:tc>
              <w:tc>
                <w:tcPr>
                  <w:tcW w:w="4025" w:type="dxa"/>
                  <w:vAlign w:val="center"/>
                </w:tcPr>
                <w:p w14:paraId="01DC9A40" w14:textId="6812A62B" w:rsidR="0036416C"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Tham gia đầy đủ các hoạt động giáo dục theo chủ đề do Đoàn Thanh niên Cộng sản Hồ Chí Minh, Đội Thiếu niên Tiền phong Hồ Chí Minh và nhà trường tổ chức</w:t>
                  </w:r>
                  <w:r w:rsidR="00F2746E" w:rsidRPr="00E268F2">
                    <w:rPr>
                      <w:rFonts w:ascii="Times New Roman" w:hAnsi="Times New Roman" w:cs="Times New Roman"/>
                      <w:noProof/>
                      <w:sz w:val="27"/>
                      <w:szCs w:val="27"/>
                    </w:rPr>
                    <w:t>.</w:t>
                  </w:r>
                </w:p>
              </w:tc>
              <w:tc>
                <w:tcPr>
                  <w:tcW w:w="2309" w:type="dxa"/>
                  <w:vAlign w:val="center"/>
                </w:tcPr>
                <w:p w14:paraId="07164486"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C4F6FCB"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r>
          </w:tbl>
          <w:p w14:paraId="4FD9EC59" w14:textId="5F508B0D" w:rsidR="00D47907" w:rsidRPr="00E268F2" w:rsidRDefault="00D47907"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………/5 tiêu chí – Đạt/Không đạt</w:t>
            </w:r>
          </w:p>
          <w:p w14:paraId="6147AE15" w14:textId="267669AA" w:rsidR="00596121" w:rsidRPr="00E268F2" w:rsidRDefault="00596121"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2. </w:t>
            </w:r>
            <w:r w:rsidR="00BB14DC" w:rsidRPr="00E268F2">
              <w:rPr>
                <w:rFonts w:ascii="Times New Roman" w:hAnsi="Times New Roman" w:cs="Times New Roman"/>
                <w:b/>
                <w:bCs/>
                <w:noProof/>
                <w:sz w:val="27"/>
                <w:szCs w:val="27"/>
              </w:rPr>
              <w:t>Đánh giá đồng đẳng trong tổ/nhóm</w:t>
            </w:r>
          </w:p>
          <w:p w14:paraId="15EE46C7"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711E1063" w14:textId="1CD1065B"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3. Ý kiến </w:t>
            </w:r>
            <w:r w:rsidR="00BB14DC" w:rsidRPr="00E268F2">
              <w:rPr>
                <w:rFonts w:ascii="Times New Roman" w:hAnsi="Times New Roman" w:cs="Times New Roman"/>
                <w:b/>
                <w:bCs/>
                <w:noProof/>
                <w:sz w:val="27"/>
                <w:szCs w:val="27"/>
              </w:rPr>
              <w:t>chung của giáo viên</w:t>
            </w:r>
          </w:p>
          <w:p w14:paraId="2967ACD6"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AD754EC" w14:textId="708CBC83" w:rsidR="00815AEC" w:rsidRPr="00E268F2" w:rsidRDefault="00815AEC" w:rsidP="00944A99">
      <w:pPr>
        <w:spacing w:after="0" w:line="360" w:lineRule="auto"/>
        <w:jc w:val="both"/>
        <w:rPr>
          <w:rFonts w:ascii="Times New Roman" w:hAnsi="Times New Roman" w:cs="Times New Roman"/>
          <w:sz w:val="27"/>
          <w:szCs w:val="27"/>
        </w:rPr>
      </w:pPr>
    </w:p>
    <w:p w14:paraId="6228D8A9" w14:textId="77777777" w:rsidR="00815AEC" w:rsidRPr="00E268F2" w:rsidRDefault="00815AEC">
      <w:pPr>
        <w:rPr>
          <w:rFonts w:ascii="Times New Roman" w:hAnsi="Times New Roman" w:cs="Times New Roman"/>
          <w:sz w:val="27"/>
          <w:szCs w:val="27"/>
        </w:rPr>
      </w:pPr>
      <w:r w:rsidRPr="00E268F2">
        <w:rPr>
          <w:rFonts w:ascii="Times New Roman" w:hAnsi="Times New Roman" w:cs="Times New Roman"/>
          <w:sz w:val="27"/>
          <w:szCs w:val="27"/>
        </w:rPr>
        <w:br w:type="page"/>
      </w:r>
    </w:p>
    <w:p w14:paraId="540CBAF6"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076D5AF8"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478947" w14:textId="185A4D9F" w:rsidR="00815AEC" w:rsidRPr="00E268F2" w:rsidRDefault="00815AEC" w:rsidP="00815AEC">
      <w:pPr>
        <w:pStyle w:val="Heading1"/>
        <w:spacing w:before="0" w:after="0" w:line="360" w:lineRule="auto"/>
        <w:rPr>
          <w:sz w:val="27"/>
          <w:szCs w:val="27"/>
        </w:rPr>
      </w:pPr>
      <w:r w:rsidRPr="00E268F2">
        <w:rPr>
          <w:sz w:val="27"/>
          <w:szCs w:val="27"/>
        </w:rPr>
        <w:t>CHỦ ĐỀ 2. KHÁM PHÁ BẢN THÂN</w:t>
      </w:r>
    </w:p>
    <w:p w14:paraId="186A3094" w14:textId="77777777" w:rsidR="00815AEC" w:rsidRPr="00E268F2" w:rsidRDefault="00815AEC"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3CD651B1" w14:textId="68BF3AB1" w:rsidR="00815AEC" w:rsidRPr="00E268F2" w:rsidRDefault="00BC7CB4"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r w:rsidR="00815AEC" w:rsidRPr="00E268F2">
        <w:rPr>
          <w:rFonts w:ascii="Times New Roman" w:hAnsi="Times New Roman" w:cs="Times New Roman"/>
          <w:sz w:val="27"/>
          <w:szCs w:val="27"/>
        </w:rPr>
        <w:t>.</w:t>
      </w:r>
    </w:p>
    <w:p w14:paraId="0508C86C" w14:textId="2567E871" w:rsidR="00815AEC" w:rsidRPr="00E268F2" w:rsidRDefault="00BC7CB4"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r w:rsidR="00815AEC" w:rsidRPr="00E268F2">
        <w:rPr>
          <w:rFonts w:ascii="Times New Roman" w:hAnsi="Times New Roman" w:cs="Times New Roman"/>
          <w:sz w:val="27"/>
          <w:szCs w:val="27"/>
        </w:rPr>
        <w:t>.</w:t>
      </w:r>
    </w:p>
    <w:p w14:paraId="3CFD97E6" w14:textId="0515FFFE" w:rsidR="00815AEC" w:rsidRPr="00E268F2" w:rsidRDefault="00BC7CB4"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r w:rsidR="00815AEC" w:rsidRPr="00E268F2">
        <w:rPr>
          <w:rFonts w:ascii="Times New Roman" w:hAnsi="Times New Roman" w:cs="Times New Roman"/>
          <w:sz w:val="27"/>
          <w:szCs w:val="27"/>
        </w:rPr>
        <w:t>.</w:t>
      </w:r>
    </w:p>
    <w:p w14:paraId="4481A087" w14:textId="41B111B4" w:rsidR="00815AEC" w:rsidRPr="00E268F2" w:rsidRDefault="00815AEC"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Rèn luyện được năng lực </w:t>
      </w:r>
      <w:r w:rsidR="005A6CC7" w:rsidRPr="00E268F2">
        <w:rPr>
          <w:rFonts w:ascii="Times New Roman" w:hAnsi="Times New Roman" w:cs="Times New Roman"/>
          <w:sz w:val="27"/>
          <w:szCs w:val="27"/>
        </w:rPr>
        <w:t>thiết kế và tổ chức hoạt động, năng lực thích ứng, phẩm chất trách nhiệm, tự chủ.</w:t>
      </w:r>
    </w:p>
    <w:p w14:paraId="3BF844D8" w14:textId="77777777" w:rsidR="00815AEC" w:rsidRPr="00E268F2" w:rsidRDefault="00815AEC" w:rsidP="00BA54A3">
      <w:pPr>
        <w:spacing w:after="0" w:line="360" w:lineRule="auto"/>
        <w:jc w:val="center"/>
        <w:rPr>
          <w:sz w:val="27"/>
          <w:szCs w:val="27"/>
        </w:rPr>
      </w:pPr>
      <w:r w:rsidRPr="00E268F2">
        <w:rPr>
          <w:sz w:val="27"/>
          <w:szCs w:val="27"/>
        </w:rPr>
        <w:t>*********************</w:t>
      </w:r>
    </w:p>
    <w:p w14:paraId="3E75D83A" w14:textId="55FF8C3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1. Sinh hoạt dưới cờ - </w:t>
      </w:r>
      <w:r w:rsidR="0096298C" w:rsidRPr="00E268F2">
        <w:rPr>
          <w:sz w:val="27"/>
          <w:szCs w:val="27"/>
        </w:rPr>
        <w:t>Tham gia nói chuyện về chuyên đề “Nét đẹp tuổi trăng tròn”</w:t>
      </w:r>
    </w:p>
    <w:p w14:paraId="49F50708"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1B8F34"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4519ACE" w14:textId="3D5B6250" w:rsidR="00815AEC" w:rsidRPr="00E268F2" w:rsidRDefault="0096298C"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Giới thiệu được một số đặc điểm của lứa tuổi HS THCS thông qua các hình thức khác nhau</w:t>
      </w:r>
      <w:r w:rsidR="00815AEC" w:rsidRPr="00E268F2">
        <w:rPr>
          <w:rFonts w:ascii="Times New Roman" w:hAnsi="Times New Roman" w:cs="Times New Roman"/>
          <w:sz w:val="27"/>
          <w:szCs w:val="27"/>
        </w:rPr>
        <w:t>.</w:t>
      </w:r>
    </w:p>
    <w:p w14:paraId="2BB5B338" w14:textId="48A95C42" w:rsidR="00815AEC" w:rsidRPr="00E268F2" w:rsidRDefault="00815AEC"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w:t>
      </w:r>
      <w:r w:rsidR="00F7197F" w:rsidRPr="00E268F2">
        <w:rPr>
          <w:rFonts w:ascii="Times New Roman" w:hAnsi="Times New Roman" w:cs="Times New Roman"/>
          <w:sz w:val="27"/>
          <w:szCs w:val="27"/>
        </w:rPr>
        <w:t>được tính tự tin và khả năng tự nhận bản thân.</w:t>
      </w:r>
    </w:p>
    <w:p w14:paraId="74A92290"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79FE97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160642" w14:textId="4B8699E8" w:rsidR="00815AEC" w:rsidRPr="00E268F2" w:rsidRDefault="00F7197F"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tài liệu, video clip về đặc điểm lứa tuổi HS THCS</w:t>
      </w:r>
      <w:r w:rsidR="00815AEC" w:rsidRPr="00E268F2">
        <w:rPr>
          <w:rFonts w:ascii="Times New Roman" w:hAnsi="Times New Roman" w:cs="Times New Roman"/>
          <w:sz w:val="27"/>
          <w:szCs w:val="27"/>
        </w:rPr>
        <w:t>.</w:t>
      </w:r>
    </w:p>
    <w:p w14:paraId="5E21CD31" w14:textId="2E659329" w:rsidR="00F7197F" w:rsidRPr="00E268F2" w:rsidRDefault="00F7197F"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A45979" w:rsidRPr="00E268F2">
        <w:rPr>
          <w:rFonts w:ascii="Times New Roman" w:hAnsi="Times New Roman" w:cs="Times New Roman"/>
          <w:sz w:val="27"/>
          <w:szCs w:val="27"/>
        </w:rPr>
        <w:t>.</w:t>
      </w:r>
    </w:p>
    <w:p w14:paraId="57CBF458" w14:textId="0E434A17" w:rsidR="00A45979" w:rsidRPr="00E268F2" w:rsidRDefault="00A4597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Tư vấn cho HS lớp trực tuần chọn MC.</w:t>
      </w:r>
    </w:p>
    <w:p w14:paraId="6D5558A9" w14:textId="23CC4190" w:rsidR="00A45979" w:rsidRPr="00E268F2" w:rsidRDefault="00A4597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đăng kí tham gia hoạt động của các lớp và lên chương trình.</w:t>
      </w:r>
    </w:p>
    <w:p w14:paraId="56FAE944"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4A6F77DD" w14:textId="6E0AD58A" w:rsidR="00815AEC" w:rsidRPr="00E268F2" w:rsidRDefault="00A45979"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thông tin để giới thi</w:t>
      </w:r>
      <w:r w:rsidR="003773F3" w:rsidRPr="00E268F2">
        <w:rPr>
          <w:rFonts w:ascii="Times New Roman" w:hAnsi="Times New Roman" w:cs="Times New Roman"/>
          <w:sz w:val="27"/>
          <w:szCs w:val="27"/>
        </w:rPr>
        <w:t>ệu về đặc điểm của lứa tuổi HS THCS thông qua các hình thức như: hát, đọc thơ, thuyết trình, trình diễn thời trang, múa, tiểu phẩm,…</w:t>
      </w:r>
    </w:p>
    <w:p w14:paraId="048FCA0B" w14:textId="7765C30E" w:rsidR="009917BF" w:rsidRPr="00E268F2" w:rsidRDefault="009917BF"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Đăng kí các tiết mục với nhà trường.</w:t>
      </w:r>
    </w:p>
    <w:p w14:paraId="315630A7"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2954890" w14:textId="1AAB1CD2"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541391" w:rsidRPr="00E268F2">
        <w:rPr>
          <w:rFonts w:ascii="Times New Roman" w:hAnsi="Times New Roman" w:cs="Times New Roman"/>
          <w:b/>
          <w:sz w:val="27"/>
          <w:szCs w:val="27"/>
        </w:rPr>
        <w:t>Chào cơ, sơ kết thi đua tuần và phổ biến nhiệm vụ tuần mới</w:t>
      </w:r>
    </w:p>
    <w:p w14:paraId="7AAC53E0" w14:textId="78B249E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541391" w:rsidRPr="00E268F2">
        <w:rPr>
          <w:rFonts w:ascii="Times New Roman" w:hAnsi="Times New Roman" w:cs="Times New Roman"/>
          <w:b/>
          <w:sz w:val="27"/>
          <w:szCs w:val="27"/>
        </w:rPr>
        <w:t>Sinh hoạt theo chủ đề</w:t>
      </w:r>
    </w:p>
    <w:p w14:paraId="401AACD0" w14:textId="0755415E" w:rsidR="00815AEC" w:rsidRPr="00E268F2" w:rsidRDefault="00541391"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MC giới thiệu nội dung và ý nghĩa của chủ đề hoạt động.</w:t>
      </w:r>
    </w:p>
    <w:p w14:paraId="5A648BE4" w14:textId="2715286F" w:rsidR="00815AEC" w:rsidRPr="00E268F2" w:rsidRDefault="00541391"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Các lớp lên trình bày các tiết mục văn nghệ theo lời giới thiệu của MC</w:t>
      </w:r>
      <w:r w:rsidR="00F926B4" w:rsidRPr="00E268F2">
        <w:rPr>
          <w:rFonts w:ascii="Times New Roman" w:hAnsi="Times New Roman" w:cs="Times New Roman"/>
          <w:sz w:val="27"/>
          <w:szCs w:val="27"/>
        </w:rPr>
        <w:t>.</w:t>
      </w:r>
    </w:p>
    <w:p w14:paraId="150BE0CA" w14:textId="44281715" w:rsidR="00C46529" w:rsidRPr="00E268F2" w:rsidRDefault="00C46529"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Bình chọn tiết mục hay nhất theo các tiêu chí:</w:t>
      </w:r>
    </w:p>
    <w:p w14:paraId="1745C7DC" w14:textId="307DCB97" w:rsidR="00C46529" w:rsidRPr="00E268F2" w:rsidRDefault="00C46529" w:rsidP="00642534">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Nội dung thể hiện được đặc điểm của lứa tuổi HS THCS.</w:t>
      </w:r>
    </w:p>
    <w:p w14:paraId="1E26DD3D" w14:textId="20F126CF" w:rsidR="00C46529" w:rsidRPr="00E268F2" w:rsidRDefault="00C46529" w:rsidP="00642534">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Hình thức thể hiện hấp dẫn, có tính sáng tạo.</w:t>
      </w:r>
    </w:p>
    <w:p w14:paraId="3855C5AB" w14:textId="728C5A28" w:rsidR="00C46529" w:rsidRPr="00E268F2" w:rsidRDefault="00C46529" w:rsidP="00642534">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Có sự chuẩn bị và thái độ tham gia tích cực.</w:t>
      </w:r>
    </w:p>
    <w:p w14:paraId="72F8810D" w14:textId="5EBD8145" w:rsidR="00C46529" w:rsidRPr="00E268F2" w:rsidRDefault="00F926B4" w:rsidP="00642534">
      <w:pPr>
        <w:pStyle w:val="ListParagraph"/>
        <w:numPr>
          <w:ilvl w:val="0"/>
          <w:numId w:val="3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BTC tổng kết hoạt động.</w:t>
      </w:r>
    </w:p>
    <w:p w14:paraId="46A370EE"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07302518" w14:textId="605C572E" w:rsidR="00815AEC" w:rsidRPr="00E268F2" w:rsidRDefault="00F926B4"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thu hoạch và cảm xúc của bản thân sau khi tham sự hoạt động sinh hoạt theo chủ đề.</w:t>
      </w:r>
    </w:p>
    <w:p w14:paraId="25E77E87"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0A4F34A9" w14:textId="079F87B5" w:rsidR="00815AEC" w:rsidRPr="00E268F2" w:rsidRDefault="00DF72E9"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những nét đặc trưng trong tính cách của bản thân.</w:t>
      </w:r>
    </w:p>
    <w:p w14:paraId="1BA3DE49" w14:textId="77777777" w:rsidR="00815AEC" w:rsidRPr="00E268F2" w:rsidRDefault="00815AEC" w:rsidP="00815AEC">
      <w:pPr>
        <w:spacing w:after="0" w:line="360" w:lineRule="auto"/>
        <w:rPr>
          <w:rFonts w:ascii="Times New Roman" w:hAnsi="Times New Roman" w:cs="Times New Roman"/>
          <w:sz w:val="27"/>
          <w:szCs w:val="27"/>
        </w:rPr>
      </w:pPr>
    </w:p>
    <w:p w14:paraId="78935468" w14:textId="77777777" w:rsidR="00815AEC" w:rsidRPr="00E268F2" w:rsidRDefault="00815AEC" w:rsidP="00815AEC">
      <w:pPr>
        <w:spacing w:after="0" w:line="360" w:lineRule="auto"/>
        <w:jc w:val="center"/>
        <w:rPr>
          <w:sz w:val="27"/>
          <w:szCs w:val="27"/>
        </w:rPr>
      </w:pPr>
      <w:r w:rsidRPr="00E268F2">
        <w:rPr>
          <w:sz w:val="27"/>
          <w:szCs w:val="27"/>
        </w:rPr>
        <w:t>*********************</w:t>
      </w:r>
    </w:p>
    <w:p w14:paraId="471A1B55" w14:textId="77777777" w:rsidR="00815AEC" w:rsidRPr="00E268F2" w:rsidRDefault="00815AEC" w:rsidP="00815AEC">
      <w:pPr>
        <w:spacing w:after="0" w:line="360" w:lineRule="auto"/>
        <w:rPr>
          <w:sz w:val="27"/>
          <w:szCs w:val="27"/>
        </w:rPr>
      </w:pPr>
      <w:r w:rsidRPr="00E268F2">
        <w:rPr>
          <w:sz w:val="27"/>
          <w:szCs w:val="27"/>
        </w:rPr>
        <w:br w:type="page"/>
      </w:r>
    </w:p>
    <w:p w14:paraId="4F9767F7"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E7C51A2"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254AB11" w14:textId="77777777" w:rsidR="00815AEC" w:rsidRPr="00E268F2" w:rsidRDefault="00815AEC" w:rsidP="00815AEC">
      <w:pPr>
        <w:spacing w:after="0" w:line="360" w:lineRule="auto"/>
        <w:jc w:val="center"/>
        <w:rPr>
          <w:sz w:val="27"/>
          <w:szCs w:val="27"/>
        </w:rPr>
      </w:pPr>
    </w:p>
    <w:p w14:paraId="05335E5B" w14:textId="26F723E8"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2. HĐ giáo dục – </w:t>
      </w:r>
      <w:r w:rsidR="00E60005" w:rsidRPr="00E268F2">
        <w:rPr>
          <w:sz w:val="27"/>
          <w:szCs w:val="27"/>
        </w:rPr>
        <w:t>Tính cách và cảm xúc của tôi</w:t>
      </w:r>
    </w:p>
    <w:p w14:paraId="0DE06025" w14:textId="77777777" w:rsidR="00264F3C" w:rsidRPr="00E268F2" w:rsidRDefault="00264F3C" w:rsidP="00815AEC">
      <w:pPr>
        <w:spacing w:after="0" w:line="360" w:lineRule="auto"/>
        <w:jc w:val="both"/>
        <w:rPr>
          <w:rFonts w:ascii="Times New Roman" w:hAnsi="Times New Roman" w:cs="Times New Roman"/>
          <w:b/>
          <w:sz w:val="27"/>
          <w:szCs w:val="27"/>
        </w:rPr>
      </w:pPr>
    </w:p>
    <w:p w14:paraId="008A986E" w14:textId="703A767C"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006685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70DEF3BE"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65189ED" w14:textId="77777777" w:rsidR="00E60005" w:rsidRPr="00E268F2" w:rsidRDefault="00E60005"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66E6BD09" w14:textId="6C3611D1" w:rsidR="00815AEC" w:rsidRPr="00E268F2" w:rsidRDefault="00E60005"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w:t>
      </w:r>
      <w:r w:rsidR="00D270F1" w:rsidRPr="00E268F2">
        <w:rPr>
          <w:rFonts w:ascii="Times New Roman" w:hAnsi="Times New Roman" w:cs="Times New Roman"/>
          <w:sz w:val="27"/>
          <w:szCs w:val="27"/>
        </w:rPr>
        <w:t xml:space="preserve"> cảm xúc</w:t>
      </w:r>
      <w:r w:rsidRPr="00E268F2">
        <w:rPr>
          <w:rFonts w:ascii="Times New Roman" w:hAnsi="Times New Roman" w:cs="Times New Roman"/>
          <w:sz w:val="27"/>
          <w:szCs w:val="27"/>
        </w:rPr>
        <w:t xml:space="preserve">  theo hướng tích cực</w:t>
      </w:r>
      <w:r w:rsidR="00815AEC" w:rsidRPr="00E268F2">
        <w:rPr>
          <w:rFonts w:ascii="Times New Roman" w:hAnsi="Times New Roman" w:cs="Times New Roman"/>
          <w:sz w:val="27"/>
          <w:szCs w:val="27"/>
        </w:rPr>
        <w:t>.</w:t>
      </w:r>
    </w:p>
    <w:p w14:paraId="6F693377" w14:textId="4A51DD5B" w:rsidR="00E60005" w:rsidRPr="00E268F2" w:rsidRDefault="00D270F1"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r w:rsidR="00C92C91" w:rsidRPr="00E268F2">
        <w:rPr>
          <w:rFonts w:ascii="Times New Roman" w:hAnsi="Times New Roman" w:cs="Times New Roman"/>
          <w:sz w:val="27"/>
          <w:szCs w:val="27"/>
        </w:rPr>
        <w:t>.</w:t>
      </w:r>
    </w:p>
    <w:p w14:paraId="3CEEF775"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369820A4"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52904F4" w14:textId="77777777" w:rsidR="00815AEC" w:rsidRPr="00E268F2" w:rsidRDefault="00815AEC"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11AFC229" w14:textId="77777777" w:rsidR="00815AEC" w:rsidRPr="00E268F2" w:rsidRDefault="00815AEC"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B05B2B5" w14:textId="77777777" w:rsidR="000D686B"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44A58E3D" w14:textId="77777777" w:rsidR="000D686B" w:rsidRPr="00E268F2" w:rsidRDefault="000D686B"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1E4E94C0" w14:textId="77777777" w:rsidR="000D686B" w:rsidRPr="00E268F2" w:rsidRDefault="000D686B"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3543229B" w14:textId="4BB06CFC" w:rsidR="00C92C91" w:rsidRPr="00E268F2" w:rsidRDefault="00C92C91"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20F7AFC8"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91F3F5B"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ECE6CA3" w14:textId="3427D60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02A763D" w14:textId="75AB156D" w:rsidR="00815AEC" w:rsidRPr="00E268F2" w:rsidRDefault="00C92C91"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w:t>
      </w:r>
      <w:r w:rsidR="00264998" w:rsidRPr="00E268F2">
        <w:rPr>
          <w:rFonts w:ascii="Times New Roman" w:hAnsi="Times New Roman" w:cs="Times New Roman"/>
          <w:sz w:val="27"/>
          <w:szCs w:val="27"/>
        </w:rPr>
        <w:t xml:space="preserve"> nét đặc trưng trong tính cách của bản thân</w:t>
      </w:r>
      <w:r w:rsidR="00815AEC" w:rsidRPr="00E268F2">
        <w:rPr>
          <w:rFonts w:ascii="Times New Roman" w:hAnsi="Times New Roman" w:cs="Times New Roman"/>
          <w:sz w:val="27"/>
          <w:szCs w:val="27"/>
        </w:rPr>
        <w:t>.</w:t>
      </w:r>
    </w:p>
    <w:p w14:paraId="3577302B" w14:textId="6A38D446" w:rsidR="00815AEC" w:rsidRPr="00E268F2" w:rsidRDefault="00264998"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r w:rsidR="00815AEC" w:rsidRPr="00E268F2">
        <w:rPr>
          <w:rFonts w:ascii="Times New Roman" w:hAnsi="Times New Roman" w:cs="Times New Roman"/>
          <w:sz w:val="27"/>
          <w:szCs w:val="27"/>
        </w:rPr>
        <w:t>.</w:t>
      </w:r>
    </w:p>
    <w:p w14:paraId="387FB192" w14:textId="774AA1FB"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15CC009D" w14:textId="73AC77F7" w:rsidR="00815AEC" w:rsidRPr="00E268F2" w:rsidRDefault="00264998"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208BA25" w14:textId="1A12560E" w:rsidR="00815AEC" w:rsidRPr="00E268F2" w:rsidRDefault="00264998"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73D9C753"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4C0A99A"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E372287" w14:textId="032AF20A"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264998" w:rsidRPr="00E268F2">
        <w:rPr>
          <w:rFonts w:ascii="Times New Roman" w:hAnsi="Times New Roman" w:cs="Times New Roman"/>
          <w:sz w:val="27"/>
          <w:szCs w:val="27"/>
        </w:rPr>
        <w:t>Kịch câm</w:t>
      </w:r>
      <w:r w:rsidRPr="00E268F2">
        <w:rPr>
          <w:rFonts w:ascii="Times New Roman" w:hAnsi="Times New Roman" w:cs="Times New Roman"/>
          <w:sz w:val="27"/>
          <w:szCs w:val="27"/>
        </w:rPr>
        <w:t>”.</w:t>
      </w:r>
    </w:p>
    <w:p w14:paraId="54348DF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7F37904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11A5DEB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5CCE18"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A5B457D" w14:textId="7143C36B"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FC6B25" w:rsidRPr="00E268F2">
        <w:rPr>
          <w:rFonts w:ascii="Times New Roman" w:hAnsi="Times New Roman"/>
          <w:b/>
          <w:i/>
          <w:iCs/>
          <w:color w:val="000000" w:themeColor="text1"/>
          <w:sz w:val="27"/>
          <w:szCs w:val="27"/>
          <w:lang w:val="de-DE"/>
        </w:rPr>
        <w:t>Kịch câm</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940E6BA" w14:textId="3972FA21" w:rsidR="0076004B" w:rsidRPr="00E268F2" w:rsidRDefault="0076004B"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khoảng 4 HS xung phong làm nghệ sĩ kịch câm.</w:t>
      </w:r>
    </w:p>
    <w:p w14:paraId="5A858CEC"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14B03C5E" w14:textId="77777777" w:rsidR="00B97522"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004B" w:rsidRPr="00E268F2">
        <w:rPr>
          <w:rFonts w:ascii="Times New Roman" w:hAnsi="Times New Roman"/>
          <w:i/>
          <w:iCs/>
          <w:color w:val="000000" w:themeColor="text1"/>
          <w:sz w:val="27"/>
          <w:szCs w:val="27"/>
          <w:lang w:val="de-DE"/>
        </w:rPr>
        <w:t xml:space="preserve">Mỗi HS sẽ được phát một mảnh giấy có ghi một nét tính cách, ví dụ: </w:t>
      </w:r>
    </w:p>
    <w:p w14:paraId="507C22A2" w14:textId="42F2FFC8" w:rsidR="00815AEC" w:rsidRPr="00E268F2" w:rsidRDefault="00B97522" w:rsidP="00642534">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(1) Cẩn thận</w:t>
      </w:r>
    </w:p>
    <w:p w14:paraId="0A2FBA1C" w14:textId="45E3514F" w:rsidR="00B97522" w:rsidRPr="00E268F2" w:rsidRDefault="00B97522" w:rsidP="00642534">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(2) Bữa bãi, cẩu thả</w:t>
      </w:r>
    </w:p>
    <w:p w14:paraId="3F0262FC" w14:textId="6A926339" w:rsidR="00B97522" w:rsidRPr="00E268F2" w:rsidRDefault="00B97522" w:rsidP="00642534">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(3)</w:t>
      </w:r>
      <w:r w:rsidR="00327DCA" w:rsidRPr="00E268F2">
        <w:rPr>
          <w:rFonts w:ascii="Times New Roman" w:hAnsi="Times New Roman"/>
          <w:i/>
          <w:iCs/>
          <w:color w:val="000000" w:themeColor="text1"/>
          <w:sz w:val="27"/>
          <w:szCs w:val="27"/>
          <w:lang w:val="de-DE"/>
        </w:rPr>
        <w:t xml:space="preserve"> </w:t>
      </w:r>
      <w:r w:rsidRPr="00E268F2">
        <w:rPr>
          <w:rFonts w:ascii="Times New Roman" w:hAnsi="Times New Roman"/>
          <w:i/>
          <w:iCs/>
          <w:color w:val="000000" w:themeColor="text1"/>
          <w:sz w:val="27"/>
          <w:szCs w:val="27"/>
          <w:lang w:val="de-DE"/>
        </w:rPr>
        <w:t>Vui vẻ, thân thiện</w:t>
      </w:r>
    </w:p>
    <w:p w14:paraId="48CA8F7D" w14:textId="2C6B84F0" w:rsidR="00B97522" w:rsidRPr="00E268F2" w:rsidRDefault="00B97522" w:rsidP="00642534">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(4) Nhút nhát, tự ti,...</w:t>
      </w:r>
    </w:p>
    <w:p w14:paraId="45498614" w14:textId="6BCA04FF"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27DCA" w:rsidRPr="00E268F2">
        <w:rPr>
          <w:rFonts w:ascii="Times New Roman" w:hAnsi="Times New Roman"/>
          <w:i/>
          <w:iCs/>
          <w:color w:val="000000" w:themeColor="text1"/>
          <w:sz w:val="27"/>
          <w:szCs w:val="27"/>
          <w:lang w:val="de-DE"/>
        </w:rPr>
        <w:t>HS suy nghĩ và thể hiện tính cách đó bằng ngôn ngữ cơ thể.</w:t>
      </w:r>
    </w:p>
    <w:p w14:paraId="68472AA9" w14:textId="1F80F813" w:rsidR="00327DCA" w:rsidRPr="00E268F2" w:rsidRDefault="00327DCA" w:rsidP="009B287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Lần lượt từng </w:t>
      </w:r>
      <w:r w:rsidR="009B2872" w:rsidRPr="00E268F2">
        <w:rPr>
          <w:rFonts w:ascii="Times New Roman" w:hAnsi="Times New Roman" w:cs="Times New Roman"/>
          <w:i/>
          <w:iCs/>
          <w:sz w:val="27"/>
          <w:szCs w:val="27"/>
          <w:lang w:val="de-DE"/>
        </w:rPr>
        <w:t>“nghệ sĩ kịch câm” lên thể hiện trước lớp, các bạn khác quan sát và đoán tính cách mà “nghệ sĩ” đã thể hiện.</w:t>
      </w:r>
    </w:p>
    <w:p w14:paraId="30A99651" w14:textId="63F2D0BE"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4971B8" w:rsidRPr="00E268F2">
        <w:rPr>
          <w:rFonts w:ascii="Times New Roman" w:hAnsi="Times New Roman"/>
          <w:i/>
          <w:iCs/>
          <w:color w:val="000000" w:themeColor="text1"/>
          <w:sz w:val="27"/>
          <w:szCs w:val="27"/>
          <w:lang w:val="de-DE"/>
        </w:rPr>
        <w:t>Làm thế nào để đoán được những nét đặc trưng trong tính cách của một cá nhân? Vì sao?</w:t>
      </w:r>
    </w:p>
    <w:p w14:paraId="74F86E3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9A987E0"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77CE9049"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8240B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1F9CAF5"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7C09B4FE" w14:textId="2FF4888D" w:rsidR="004971B8" w:rsidRPr="00E268F2" w:rsidRDefault="004971B8"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kết luận: </w:t>
      </w:r>
      <w:r w:rsidRPr="00E268F2">
        <w:rPr>
          <w:rFonts w:ascii="Times New Roman" w:hAnsi="Times New Roman"/>
          <w:i/>
          <w:color w:val="000000" w:themeColor="text1"/>
          <w:sz w:val="27"/>
          <w:szCs w:val="27"/>
          <w:lang w:val="de-DE"/>
        </w:rPr>
        <w:t xml:space="preserve">Những nét đặc trưng </w:t>
      </w:r>
      <w:r w:rsidR="00DC682F" w:rsidRPr="00E268F2">
        <w:rPr>
          <w:rFonts w:ascii="Times New Roman" w:hAnsi="Times New Roman"/>
          <w:i/>
          <w:color w:val="000000" w:themeColor="text1"/>
          <w:sz w:val="27"/>
          <w:szCs w:val="27"/>
          <w:lang w:val="de-DE"/>
        </w:rPr>
        <w:t>trong tính cách của một cá nhân được biểu hiện thông qua các cử chỉ, điệu bộ, hành động, việc làm, thói quen,... của người đó.</w:t>
      </w:r>
    </w:p>
    <w:p w14:paraId="66EBD2FF" w14:textId="5C8A439A" w:rsidR="00815AEC" w:rsidRPr="00E268F2" w:rsidRDefault="00815AEC"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682F" w:rsidRPr="00E268F2">
        <w:rPr>
          <w:rFonts w:ascii="Times New Roman" w:hAnsi="Times New Roman"/>
          <w:b/>
          <w:bCs/>
          <w:i/>
          <w:color w:val="000000" w:themeColor="text1"/>
          <w:sz w:val="27"/>
          <w:szCs w:val="27"/>
          <w:lang w:val="de-DE"/>
        </w:rPr>
        <w:t>Tính cách và cảm xúc của tôi</w:t>
      </w:r>
      <w:r w:rsidR="00DC5357" w:rsidRPr="00E268F2">
        <w:rPr>
          <w:rFonts w:ascii="Times New Roman" w:hAnsi="Times New Roman"/>
          <w:b/>
          <w:bCs/>
          <w:i/>
          <w:color w:val="000000" w:themeColor="text1"/>
          <w:sz w:val="27"/>
          <w:szCs w:val="27"/>
          <w:lang w:val="de-DE"/>
        </w:rPr>
        <w:t xml:space="preserve"> (Tiết 1).</w:t>
      </w:r>
    </w:p>
    <w:p w14:paraId="000A711C"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BA1FBF1" w14:textId="224C4B6E"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7714D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7714DD" w:rsidRPr="00E268F2">
        <w:rPr>
          <w:rFonts w:ascii="Times New Roman" w:hAnsi="Times New Roman"/>
          <w:b/>
          <w:iCs/>
          <w:color w:val="000000" w:themeColor="text1"/>
          <w:sz w:val="27"/>
          <w:szCs w:val="27"/>
          <w:lang w:val="de-DE"/>
        </w:rPr>
        <w:t>những nét đặc trưng trong tính cách của bản thân</w:t>
      </w:r>
    </w:p>
    <w:p w14:paraId="004B0BF2" w14:textId="2A414F06"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7714DD" w:rsidRPr="00E268F2">
        <w:rPr>
          <w:rFonts w:ascii="Times New Roman" w:hAnsi="Times New Roman"/>
          <w:iCs/>
          <w:color w:val="000000" w:themeColor="text1"/>
          <w:sz w:val="27"/>
          <w:szCs w:val="27"/>
          <w:lang w:val="de-DE"/>
        </w:rPr>
        <w:t xml:space="preserve"> biết cách xác định những nét đặc trưng trong tính cách của bản thân</w:t>
      </w:r>
      <w:r w:rsidR="00774F80" w:rsidRPr="00E268F2">
        <w:rPr>
          <w:rFonts w:ascii="Times New Roman" w:hAnsi="Times New Roman"/>
          <w:iCs/>
          <w:color w:val="000000" w:themeColor="text1"/>
          <w:sz w:val="27"/>
          <w:szCs w:val="27"/>
          <w:lang w:val="de-DE"/>
        </w:rPr>
        <w:t>.</w:t>
      </w:r>
    </w:p>
    <w:p w14:paraId="14E995BB" w14:textId="1A985423" w:rsidR="00A02A80" w:rsidRPr="00E268F2" w:rsidRDefault="00815AEC" w:rsidP="00A02A8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w:t>
      </w:r>
      <w:r w:rsidR="00A02A80" w:rsidRPr="00E268F2">
        <w:rPr>
          <w:rFonts w:ascii="Times New Roman" w:hAnsi="Times New Roman"/>
          <w:iCs/>
          <w:color w:val="000000" w:themeColor="text1"/>
          <w:sz w:val="27"/>
          <w:szCs w:val="27"/>
          <w:lang w:val="de-DE"/>
        </w:rPr>
        <w:t xml:space="preserve">cá nhân hoặc </w:t>
      </w:r>
      <w:r w:rsidRPr="00E268F2">
        <w:rPr>
          <w:rFonts w:ascii="Times New Roman" w:hAnsi="Times New Roman"/>
          <w:iCs/>
          <w:color w:val="000000" w:themeColor="text1"/>
          <w:sz w:val="27"/>
          <w:szCs w:val="27"/>
          <w:lang w:val="de-DE"/>
        </w:rPr>
        <w:t xml:space="preserve">nhóm để chia sẻ về </w:t>
      </w:r>
      <w:r w:rsidR="00A02A80" w:rsidRPr="00E268F2">
        <w:rPr>
          <w:rFonts w:ascii="Times New Roman" w:hAnsi="Times New Roman"/>
          <w:iCs/>
          <w:color w:val="000000" w:themeColor="text1"/>
          <w:sz w:val="27"/>
          <w:szCs w:val="27"/>
          <w:lang w:val="de-DE"/>
        </w:rPr>
        <w:t>những nét đặc trưng trong tính cách của bản thân</w:t>
      </w:r>
      <w:r w:rsidR="00650138"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2F40D528" w14:textId="0E922F9E"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A02A80" w:rsidRPr="00E268F2">
        <w:rPr>
          <w:rFonts w:ascii="Times New Roman" w:hAnsi="Times New Roman"/>
          <w:iCs/>
          <w:color w:val="000000" w:themeColor="text1"/>
          <w:sz w:val="27"/>
          <w:szCs w:val="27"/>
          <w:lang w:val="de-DE"/>
        </w:rPr>
        <w:t>những nét đặc trưng trong tính cách của bản thân</w:t>
      </w:r>
      <w:r w:rsidR="00465473"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653E35C6"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815AEC" w:rsidRPr="00E268F2" w14:paraId="0C3488BA" w14:textId="77777777" w:rsidTr="00465473">
        <w:tc>
          <w:tcPr>
            <w:tcW w:w="5502" w:type="dxa"/>
          </w:tcPr>
          <w:p w14:paraId="1EA1C965"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3FB7E0B6"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815AEC" w:rsidRPr="00047924" w14:paraId="3A154545" w14:textId="77777777" w:rsidTr="00465473">
        <w:trPr>
          <w:trHeight w:val="1430"/>
        </w:trPr>
        <w:tc>
          <w:tcPr>
            <w:tcW w:w="5502" w:type="dxa"/>
          </w:tcPr>
          <w:p w14:paraId="566DFC8B" w14:textId="0F981DA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A02A80" w:rsidRPr="00E268F2">
              <w:rPr>
                <w:rFonts w:ascii="Times New Roman" w:hAnsi="Times New Roman"/>
                <w:b/>
                <w:i/>
                <w:iCs/>
                <w:color w:val="000000" w:themeColor="text1"/>
                <w:sz w:val="27"/>
                <w:szCs w:val="27"/>
                <w:lang w:val="de-DE"/>
              </w:rPr>
              <w:t>một số nét đặc trưng trong tính cách của bản thân.</w:t>
            </w:r>
          </w:p>
          <w:p w14:paraId="547E4A72"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BFACB1D" w14:textId="6CA369E4"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HS</w:t>
            </w:r>
            <w:r w:rsidR="000630E7" w:rsidRPr="00E268F2">
              <w:rPr>
                <w:rFonts w:ascii="Times New Roman" w:hAnsi="Times New Roman"/>
                <w:iCs/>
                <w:color w:val="000000" w:themeColor="text1"/>
                <w:sz w:val="27"/>
                <w:szCs w:val="27"/>
                <w:lang w:val="de-DE"/>
              </w:rPr>
              <w:t xml:space="preserve"> làm việc cá nhân và thực hiện nhiệm vụ:</w:t>
            </w:r>
            <w:r w:rsidRPr="00E268F2">
              <w:rPr>
                <w:rFonts w:ascii="Times New Roman" w:hAnsi="Times New Roman"/>
                <w:iCs/>
                <w:color w:val="000000" w:themeColor="text1"/>
                <w:sz w:val="27"/>
                <w:szCs w:val="27"/>
                <w:lang w:val="de-DE"/>
              </w:rPr>
              <w:t xml:space="preserve"> </w:t>
            </w:r>
            <w:r w:rsidR="000630E7" w:rsidRPr="00E268F2">
              <w:rPr>
                <w:rFonts w:ascii="Times New Roman" w:hAnsi="Times New Roman"/>
                <w:i/>
                <w:color w:val="000000" w:themeColor="text1"/>
                <w:sz w:val="27"/>
                <w:szCs w:val="27"/>
                <w:lang w:val="de-DE"/>
              </w:rPr>
              <w:t>C</w:t>
            </w:r>
            <w:r w:rsidRPr="00E268F2">
              <w:rPr>
                <w:rFonts w:ascii="Times New Roman" w:hAnsi="Times New Roman"/>
                <w:i/>
                <w:color w:val="000000" w:themeColor="text1"/>
                <w:sz w:val="27"/>
                <w:szCs w:val="27"/>
                <w:lang w:val="de-DE"/>
              </w:rPr>
              <w:t xml:space="preserve">hia sẻ về </w:t>
            </w:r>
            <w:r w:rsidR="00D67F65" w:rsidRPr="00E268F2">
              <w:rPr>
                <w:rFonts w:ascii="Times New Roman" w:hAnsi="Times New Roman"/>
                <w:i/>
                <w:color w:val="000000" w:themeColor="text1"/>
                <w:sz w:val="27"/>
                <w:szCs w:val="27"/>
                <w:lang w:val="de-DE"/>
              </w:rPr>
              <w:t>một số nét đặc trưng trong tính cách của bản thân</w:t>
            </w:r>
            <w:r w:rsidRPr="00E268F2">
              <w:rPr>
                <w:rFonts w:ascii="Times New Roman" w:hAnsi="Times New Roman"/>
                <w:i/>
                <w:color w:val="000000" w:themeColor="text1"/>
                <w:sz w:val="27"/>
                <w:szCs w:val="27"/>
                <w:lang w:val="de-DE"/>
              </w:rPr>
              <w:t>.</w:t>
            </w:r>
          </w:p>
          <w:p w14:paraId="2F4EC6E4" w14:textId="610CD7BF"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52486" w:rsidRPr="00E268F2">
              <w:rPr>
                <w:rFonts w:ascii="Times New Roman" w:hAnsi="Times New Roman"/>
                <w:iCs/>
                <w:color w:val="000000" w:themeColor="text1"/>
                <w:sz w:val="27"/>
                <w:szCs w:val="27"/>
                <w:lang w:val="de-DE"/>
              </w:rPr>
              <w:t xml:space="preserve">gợi ý </w:t>
            </w:r>
            <w:r w:rsidR="004D1E8B" w:rsidRPr="00E268F2">
              <w:rPr>
                <w:rFonts w:ascii="Times New Roman" w:hAnsi="Times New Roman"/>
                <w:iCs/>
                <w:color w:val="000000" w:themeColor="text1"/>
                <w:sz w:val="27"/>
                <w:szCs w:val="27"/>
                <w:lang w:val="de-DE"/>
              </w:rPr>
              <w:t xml:space="preserve">về </w:t>
            </w:r>
            <w:r w:rsidR="00452486" w:rsidRPr="00E268F2">
              <w:rPr>
                <w:rFonts w:ascii="Times New Roman" w:hAnsi="Times New Roman"/>
                <w:iCs/>
                <w:color w:val="000000" w:themeColor="text1"/>
                <w:sz w:val="27"/>
                <w:szCs w:val="27"/>
                <w:lang w:val="de-DE"/>
              </w:rPr>
              <w:t>một số nét đặc trưng trong tính cách:</w:t>
            </w:r>
          </w:p>
          <w:p w14:paraId="7BAF693D" w14:textId="682EC45D" w:rsidR="00815AEC"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Dịu dàng</w:t>
            </w:r>
          </w:p>
          <w:p w14:paraId="00DC09DD" w14:textId="1F4B9F58"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Vui vẻ</w:t>
            </w:r>
          </w:p>
          <w:p w14:paraId="54DFFF3B" w14:textId="01330CA0"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Nhiệt tình</w:t>
            </w:r>
          </w:p>
          <w:p w14:paraId="004B7125" w14:textId="65408F71"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Hài hước</w:t>
            </w:r>
          </w:p>
          <w:p w14:paraId="3CF3947B" w14:textId="1CEFBCD6"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Năng động,...</w:t>
            </w:r>
          </w:p>
          <w:p w14:paraId="1A89186A" w14:textId="7926FBF7" w:rsidR="004D1E8B" w:rsidRPr="00E268F2" w:rsidRDefault="004D1E8B" w:rsidP="002268C2">
            <w:pPr>
              <w:tabs>
                <w:tab w:val="left" w:pos="142"/>
                <w:tab w:val="left" w:pos="284"/>
              </w:tabs>
              <w:spacing w:line="360" w:lineRule="auto"/>
              <w:jc w:val="both"/>
              <w:rPr>
                <w:rFonts w:ascii="Times New Roman" w:hAnsi="Times New Roman"/>
                <w:color w:val="000000" w:themeColor="text1"/>
                <w:sz w:val="27"/>
                <w:szCs w:val="27"/>
                <w:lang w:val="de-DE"/>
              </w:rPr>
            </w:pPr>
            <w:r w:rsidRPr="00E268F2">
              <w:rPr>
                <w:rFonts w:ascii="Times New Roman" w:hAnsi="Times New Roman"/>
                <w:color w:val="000000" w:themeColor="text1"/>
                <w:sz w:val="27"/>
                <w:szCs w:val="27"/>
                <w:lang w:val="de-DE"/>
              </w:rPr>
              <w:lastRenderedPageBreak/>
              <w:t>- GV có thể tự nêu</w:t>
            </w:r>
            <w:r w:rsidR="00070285" w:rsidRPr="00E268F2">
              <w:rPr>
                <w:rFonts w:ascii="Times New Roman" w:hAnsi="Times New Roman"/>
                <w:color w:val="000000" w:themeColor="text1"/>
                <w:sz w:val="27"/>
                <w:szCs w:val="27"/>
                <w:lang w:val="de-DE"/>
              </w:rPr>
              <w:t xml:space="preserve"> những nét đặc trưng trong tính cách của bản làm ví dụ để HS biết cách thực hiện nhiệm vụ.</w:t>
            </w:r>
          </w:p>
          <w:p w14:paraId="13654FA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0ADBBA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liên hệ bản thân, liên hệ thực tế và trả lời câu hỏi.</w:t>
            </w:r>
          </w:p>
          <w:p w14:paraId="14056E9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00D57"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8BC99D2" w14:textId="600AD0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w:t>
            </w:r>
            <w:r w:rsidR="001A7B00" w:rsidRPr="00E268F2">
              <w:rPr>
                <w:rFonts w:ascii="Times New Roman" w:hAnsi="Times New Roman"/>
                <w:iCs/>
                <w:color w:val="000000" w:themeColor="text1"/>
                <w:sz w:val="27"/>
                <w:szCs w:val="27"/>
                <w:lang w:val="de-DE"/>
              </w:rPr>
              <w:t>hia sẻ kết quả thực hiện nhiệm vụ</w:t>
            </w:r>
            <w:r w:rsidR="0013520F" w:rsidRPr="00E268F2">
              <w:rPr>
                <w:rFonts w:ascii="Times New Roman" w:hAnsi="Times New Roman"/>
                <w:iCs/>
                <w:color w:val="000000" w:themeColor="text1"/>
                <w:sz w:val="27"/>
                <w:szCs w:val="27"/>
                <w:lang w:val="de-DE"/>
              </w:rPr>
              <w:t>.</w:t>
            </w:r>
          </w:p>
          <w:p w14:paraId="7665F79C" w14:textId="56A0D37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mời một số HS khác nêu cảm nhận của bản thân sau khi nghe các bạn chia sẻ.</w:t>
            </w:r>
          </w:p>
          <w:p w14:paraId="40D9124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29F42AC" w14:textId="7440A7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nhận xét và chốt lại những nét đặc trưng trong tính cách của HS dựa vào nội dung mà HS đã chia sẻ.</w:t>
            </w:r>
          </w:p>
          <w:p w14:paraId="12CDBD9E"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9F016E9" w14:textId="5445FC62"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6043E3" w:rsidRPr="00E268F2">
              <w:rPr>
                <w:rFonts w:ascii="Times New Roman" w:hAnsi="Times New Roman"/>
                <w:b/>
                <w:i/>
                <w:iCs/>
                <w:color w:val="000000" w:themeColor="text1"/>
                <w:sz w:val="27"/>
                <w:szCs w:val="27"/>
                <w:lang w:val="de-DE"/>
              </w:rPr>
              <w:t>xác định nét đặc trưng trong tính cách của bản thân.</w:t>
            </w:r>
          </w:p>
          <w:p w14:paraId="18749C6F" w14:textId="77777777" w:rsidR="000630E7"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2A6B9" w14:textId="0BEAAF22" w:rsidR="00815AEC"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D47C3" w:rsidRPr="00E268F2">
              <w:rPr>
                <w:rFonts w:ascii="Times New Roman" w:hAnsi="Times New Roman"/>
                <w:iCs/>
                <w:color w:val="000000" w:themeColor="text1"/>
                <w:sz w:val="27"/>
                <w:szCs w:val="27"/>
                <w:lang w:val="de-DE"/>
              </w:rPr>
              <w:t xml:space="preserve">yêu cầu HS </w:t>
            </w:r>
            <w:r w:rsidR="000630E7" w:rsidRPr="00E268F2">
              <w:rPr>
                <w:rFonts w:ascii="Times New Roman" w:hAnsi="Times New Roman"/>
                <w:iCs/>
                <w:color w:val="000000" w:themeColor="text1"/>
                <w:sz w:val="27"/>
                <w:szCs w:val="27"/>
                <w:lang w:val="de-DE"/>
              </w:rPr>
              <w:t xml:space="preserve">làm việc theo nhóm và </w:t>
            </w:r>
            <w:r w:rsidR="00CD47C3" w:rsidRPr="00E268F2">
              <w:rPr>
                <w:rFonts w:ascii="Times New Roman" w:hAnsi="Times New Roman"/>
                <w:iCs/>
                <w:color w:val="000000" w:themeColor="text1"/>
                <w:sz w:val="27"/>
                <w:szCs w:val="27"/>
                <w:lang w:val="de-DE"/>
              </w:rPr>
              <w:t xml:space="preserve">trả lời câu hỏi: </w:t>
            </w:r>
            <w:r w:rsidR="00CD47C3" w:rsidRPr="00E268F2">
              <w:rPr>
                <w:rFonts w:ascii="Times New Roman" w:hAnsi="Times New Roman"/>
                <w:i/>
                <w:color w:val="000000" w:themeColor="text1"/>
                <w:sz w:val="27"/>
                <w:szCs w:val="27"/>
                <w:lang w:val="de-DE"/>
              </w:rPr>
              <w:t>Làm thế nào để xác định được những nét đặc trưng trong tính cách của bản thân?</w:t>
            </w:r>
          </w:p>
          <w:p w14:paraId="48F3058C"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E28ADA4" w14:textId="1E444B0B"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D56AE4"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w:t>
            </w:r>
            <w:r w:rsidR="00D56AE4" w:rsidRPr="00E268F2">
              <w:rPr>
                <w:rFonts w:ascii="Times New Roman" w:hAnsi="Times New Roman"/>
                <w:iCs/>
                <w:color w:val="000000" w:themeColor="text1"/>
                <w:sz w:val="27"/>
                <w:szCs w:val="27"/>
                <w:lang w:val="de-DE"/>
              </w:rPr>
              <w:t>.</w:t>
            </w:r>
          </w:p>
          <w:p w14:paraId="699A47FD"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5EC8A5D3"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0A7C7F3" w14:textId="7A636347" w:rsidR="00815AEC" w:rsidRPr="00E268F2" w:rsidRDefault="00815AEC" w:rsidP="00560E85">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60E85" w:rsidRPr="00E268F2">
              <w:rPr>
                <w:rFonts w:ascii="Times New Roman" w:hAnsi="Times New Roman"/>
                <w:iCs/>
                <w:color w:val="000000" w:themeColor="text1"/>
                <w:sz w:val="27"/>
                <w:szCs w:val="27"/>
                <w:lang w:val="de-DE"/>
              </w:rPr>
              <w:t>mời đại diện các nhóm trình bày kết quả trước lớp</w:t>
            </w:r>
            <w:r w:rsidRPr="00E268F2">
              <w:rPr>
                <w:rFonts w:ascii="Times New Roman" w:hAnsi="Times New Roman"/>
                <w:iCs/>
                <w:color w:val="000000" w:themeColor="text1"/>
                <w:sz w:val="27"/>
                <w:szCs w:val="27"/>
                <w:lang w:val="de-DE"/>
              </w:rPr>
              <w:t>.</w:t>
            </w:r>
          </w:p>
          <w:p w14:paraId="7FAE83CC" w14:textId="442EDADC"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73FD"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560E85" w:rsidRPr="00E268F2">
              <w:rPr>
                <w:rFonts w:ascii="Times New Roman" w:hAnsi="Times New Roman"/>
                <w:iCs/>
                <w:color w:val="000000" w:themeColor="text1"/>
                <w:sz w:val="27"/>
                <w:szCs w:val="27"/>
                <w:lang w:val="de-DE"/>
              </w:rPr>
              <w:t>.</w:t>
            </w:r>
          </w:p>
          <w:p w14:paraId="6503371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7659C03" w14:textId="76FAAA02"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2E4938" w:rsidRPr="00E268F2">
              <w:rPr>
                <w:rFonts w:ascii="Times New Roman" w:hAnsi="Times New Roman"/>
                <w:iCs/>
                <w:color w:val="000000" w:themeColor="text1"/>
                <w:sz w:val="27"/>
                <w:szCs w:val="27"/>
                <w:lang w:val="de-DE"/>
              </w:rPr>
              <w:t>ý kiến của HS, nhận xét và đánh giá.</w:t>
            </w:r>
          </w:p>
          <w:p w14:paraId="6193995C" w14:textId="6290C359" w:rsidR="00815AEC" w:rsidRPr="00E268F2" w:rsidRDefault="00815AEC"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Pr="00E268F2">
              <w:rPr>
                <w:rFonts w:ascii="Times New Roman" w:hAnsi="Times New Roman"/>
                <w:b/>
                <w:bCs/>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Để xác định được những nét đặ</w:t>
            </w:r>
            <w:r w:rsidR="00D73F13" w:rsidRPr="00E268F2">
              <w:rPr>
                <w:rFonts w:ascii="Times New Roman" w:hAnsi="Times New Roman"/>
                <w:i/>
                <w:iCs/>
                <w:color w:val="000000" w:themeColor="text1"/>
                <w:sz w:val="27"/>
                <w:szCs w:val="27"/>
                <w:lang w:val="de-DE"/>
              </w:rPr>
              <w:t>c</w:t>
            </w:r>
            <w:r w:rsidR="002E4938" w:rsidRPr="00E268F2">
              <w:rPr>
                <w:rFonts w:ascii="Times New Roman" w:hAnsi="Times New Roman"/>
                <w:i/>
                <w:iCs/>
                <w:color w:val="000000" w:themeColor="text1"/>
                <w:sz w:val="27"/>
                <w:szCs w:val="27"/>
                <w:lang w:val="de-DE"/>
              </w:rPr>
              <w:t xml:space="preserve"> trưng trong tính cách của bản thân, chúng ta cần căn cứ vào:</w:t>
            </w:r>
            <w:r w:rsidRPr="00E268F2">
              <w:rPr>
                <w:rFonts w:ascii="Times New Roman" w:hAnsi="Times New Roman"/>
                <w:i/>
                <w:iCs/>
                <w:color w:val="000000" w:themeColor="text1"/>
                <w:sz w:val="27"/>
                <w:szCs w:val="27"/>
                <w:lang w:val="de-DE"/>
              </w:rPr>
              <w:t xml:space="preserve"> </w:t>
            </w:r>
          </w:p>
          <w:p w14:paraId="44BA6E1C" w14:textId="77777777" w:rsidR="00815AEC" w:rsidRPr="00E268F2" w:rsidRDefault="00815AEC"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Những sở thích, hành vi, thói quen trong học tập, giao tiếp, ứng xử, lao động và sinh hoạt hằng ngày của bản thân</w:t>
            </w:r>
            <w:r w:rsidRPr="00E268F2">
              <w:rPr>
                <w:rFonts w:ascii="Times New Roman" w:hAnsi="Times New Roman"/>
                <w:i/>
                <w:iCs/>
                <w:color w:val="000000" w:themeColor="text1"/>
                <w:sz w:val="27"/>
                <w:szCs w:val="27"/>
                <w:lang w:val="de-DE"/>
              </w:rPr>
              <w:t>.</w:t>
            </w:r>
          </w:p>
          <w:p w14:paraId="455B296C" w14:textId="77777777" w:rsidR="002E4938" w:rsidRPr="00E268F2" w:rsidRDefault="002E4938"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D73F13" w:rsidRPr="00E268F2">
              <w:rPr>
                <w:rFonts w:ascii="Times New Roman" w:hAnsi="Times New Roman"/>
                <w:i/>
                <w:iCs/>
                <w:color w:val="000000" w:themeColor="text1"/>
                <w:sz w:val="27"/>
                <w:szCs w:val="27"/>
                <w:lang w:val="de-DE"/>
              </w:rPr>
              <w:t>Kết quả các hoạt động học tập, giao tiếp, ứng xử, lao động,... của bản thân.</w:t>
            </w:r>
          </w:p>
          <w:p w14:paraId="2820E239" w14:textId="46235275" w:rsidR="00D73F13" w:rsidRPr="00E268F2" w:rsidRDefault="00D73F13"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Nhận xét của những người thân thiết, gần gũi và hiểu rõ về mình</w:t>
            </w:r>
            <w:r w:rsidR="00D664E3" w:rsidRPr="00E268F2">
              <w:rPr>
                <w:rFonts w:ascii="Times New Roman" w:hAnsi="Times New Roman"/>
                <w:i/>
                <w:iCs/>
                <w:color w:val="000000" w:themeColor="text1"/>
                <w:sz w:val="27"/>
                <w:szCs w:val="27"/>
                <w:lang w:val="de-DE"/>
              </w:rPr>
              <w:t>.</w:t>
            </w:r>
          </w:p>
        </w:tc>
        <w:tc>
          <w:tcPr>
            <w:tcW w:w="4105" w:type="dxa"/>
          </w:tcPr>
          <w:p w14:paraId="2D921474" w14:textId="6F81388F" w:rsidR="00CC28C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Tìm hiểu những nét đặc trưng trong tính cách của bản thân.</w:t>
            </w:r>
          </w:p>
          <w:p w14:paraId="10937076" w14:textId="727C81F2"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070285" w:rsidRPr="00E268F2">
              <w:rPr>
                <w:rFonts w:ascii="Times New Roman" w:hAnsi="Times New Roman"/>
                <w:b/>
                <w:iCs/>
                <w:color w:val="000000" w:themeColor="text1"/>
                <w:sz w:val="27"/>
                <w:szCs w:val="27"/>
                <w:lang w:val="de-DE"/>
              </w:rPr>
              <w:t>Chia sẻ một số nét đặc trưng trong tính cách của bản thân</w:t>
            </w:r>
            <w:r w:rsidRPr="00E268F2">
              <w:rPr>
                <w:rFonts w:ascii="Times New Roman" w:hAnsi="Times New Roman"/>
                <w:b/>
                <w:iCs/>
                <w:color w:val="000000" w:themeColor="text1"/>
                <w:sz w:val="27"/>
                <w:szCs w:val="27"/>
                <w:lang w:val="de-DE"/>
              </w:rPr>
              <w:t>.</w:t>
            </w:r>
          </w:p>
          <w:p w14:paraId="034E2AD9" w14:textId="2B0B1CC8" w:rsidR="00815AEC" w:rsidRPr="00E268F2" w:rsidRDefault="00070285"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số nét đặc trưng trong tính cách của bản thân</w:t>
            </w:r>
            <w:r w:rsidR="00815AEC" w:rsidRPr="00E268F2">
              <w:rPr>
                <w:rFonts w:ascii="Times New Roman" w:hAnsi="Times New Roman"/>
                <w:b/>
                <w:i/>
                <w:iCs/>
                <w:color w:val="000000" w:themeColor="text1"/>
                <w:sz w:val="27"/>
                <w:szCs w:val="27"/>
                <w:lang w:val="de-DE"/>
              </w:rPr>
              <w:t>:</w:t>
            </w:r>
          </w:p>
          <w:p w14:paraId="68CE8159" w14:textId="7D31C7B8" w:rsidR="00815AEC" w:rsidRPr="00E268F2" w:rsidRDefault="00815AEC"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r w:rsidR="00070285" w:rsidRPr="00E268F2">
              <w:rPr>
                <w:rFonts w:ascii="Times New Roman" w:hAnsi="Times New Roman"/>
                <w:i/>
                <w:color w:val="000000" w:themeColor="text1"/>
                <w:sz w:val="27"/>
                <w:szCs w:val="27"/>
                <w:lang w:val="de-DE"/>
              </w:rPr>
              <w:t>:</w:t>
            </w:r>
          </w:p>
          <w:p w14:paraId="4117F399" w14:textId="795B95B3" w:rsidR="00815AEC" w:rsidRPr="00E268F2" w:rsidRDefault="00815AEC"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A7B00" w:rsidRPr="00E268F2">
              <w:rPr>
                <w:rFonts w:ascii="Times New Roman" w:hAnsi="Times New Roman"/>
                <w:iCs/>
                <w:color w:val="000000" w:themeColor="text1"/>
                <w:sz w:val="27"/>
                <w:szCs w:val="27"/>
                <w:lang w:val="de-DE"/>
              </w:rPr>
              <w:t>Dịu dàng</w:t>
            </w:r>
          </w:p>
          <w:p w14:paraId="700DCC87" w14:textId="7EAD69F2"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Năng động</w:t>
            </w:r>
          </w:p>
          <w:p w14:paraId="1D9C2E2A" w14:textId="57368F34"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Cởi mở</w:t>
            </w:r>
          </w:p>
          <w:p w14:paraId="73E298AE" w14:textId="2D8A3B21"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Hiếu thắng,...</w:t>
            </w:r>
          </w:p>
          <w:p w14:paraId="4EE8FEC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5B8251EF"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18E2886"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5B569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0B96B4C1"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2FA0FF8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E78508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78B583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667C5A99"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BAC903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624CE98"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3D165D6F"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1E0B385A"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2F7DA40C" w14:textId="77777777" w:rsidR="00815AEC" w:rsidRPr="00E268F2" w:rsidRDefault="00815AEC"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20B218D"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1966A4D"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CA33877"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2B68645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C69DC2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E4154F9"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012D2C0" w14:textId="1C94FE8A"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6043E3" w:rsidRPr="00E268F2">
              <w:rPr>
                <w:rFonts w:ascii="Times New Roman" w:hAnsi="Times New Roman"/>
                <w:b/>
                <w:iCs/>
                <w:color w:val="000000" w:themeColor="text1"/>
                <w:sz w:val="27"/>
                <w:szCs w:val="27"/>
                <w:lang w:val="de-DE"/>
              </w:rPr>
              <w:t>Thảo luận về cách xác định nét đặc trưng trong tính cách của bản thân</w:t>
            </w:r>
            <w:r w:rsidRPr="00E268F2">
              <w:rPr>
                <w:rFonts w:ascii="Times New Roman" w:hAnsi="Times New Roman"/>
                <w:b/>
                <w:iCs/>
                <w:color w:val="000000" w:themeColor="text1"/>
                <w:sz w:val="27"/>
                <w:szCs w:val="27"/>
                <w:lang w:val="de-DE"/>
              </w:rPr>
              <w:t>.</w:t>
            </w:r>
          </w:p>
          <w:p w14:paraId="3B65B03B" w14:textId="303B162B" w:rsidR="00D56AE4"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151AFFC" w14:textId="77777777" w:rsidR="00815AEC" w:rsidRPr="00E268F2" w:rsidRDefault="00815AEC"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56AE4" w:rsidRPr="00E268F2">
              <w:rPr>
                <w:rFonts w:ascii="Times New Roman" w:hAnsi="Times New Roman"/>
                <w:iCs/>
                <w:color w:val="000000" w:themeColor="text1"/>
                <w:sz w:val="27"/>
                <w:szCs w:val="27"/>
                <w:lang w:val="de-DE"/>
              </w:rPr>
              <w:t xml:space="preserve">Dựa trên những biểu hiện cụ thể trong hoạt động học tập, lao </w:t>
            </w:r>
            <w:r w:rsidR="000F0698" w:rsidRPr="00E268F2">
              <w:rPr>
                <w:rFonts w:ascii="Times New Roman" w:hAnsi="Times New Roman"/>
                <w:iCs/>
                <w:color w:val="000000" w:themeColor="text1"/>
                <w:sz w:val="27"/>
                <w:szCs w:val="27"/>
                <w:lang w:val="de-DE"/>
              </w:rPr>
              <w:t>động và giao tiếp của bản thân.</w:t>
            </w:r>
          </w:p>
          <w:p w14:paraId="3E901F80" w14:textId="6AE75A57" w:rsidR="000F0698" w:rsidRPr="00E268F2" w:rsidRDefault="000F0698"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Dựa trên nhận xét của các bạn, người thân.</w:t>
            </w:r>
          </w:p>
        </w:tc>
      </w:tr>
    </w:tbl>
    <w:p w14:paraId="40D26561" w14:textId="668CE468" w:rsidR="00465473" w:rsidRPr="00E268F2" w:rsidRDefault="00465473" w:rsidP="0046547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Tìm hiểu </w:t>
      </w:r>
      <w:r w:rsidR="00D664E3" w:rsidRPr="00E268F2">
        <w:rPr>
          <w:rFonts w:ascii="Times New Roman" w:hAnsi="Times New Roman"/>
          <w:b/>
          <w:iCs/>
          <w:color w:val="000000" w:themeColor="text1"/>
          <w:sz w:val="27"/>
          <w:szCs w:val="27"/>
          <w:lang w:val="de-DE"/>
        </w:rPr>
        <w:t>về sự thay đổi cảm xúc của bản thân và cách điều chỉnh cảm xúc theo hướng tích cực.</w:t>
      </w:r>
    </w:p>
    <w:p w14:paraId="3D034BE0" w14:textId="4338E92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664E3" w:rsidRPr="00E268F2">
        <w:rPr>
          <w:rFonts w:ascii="Times New Roman" w:hAnsi="Times New Roman"/>
          <w:iCs/>
          <w:color w:val="000000" w:themeColor="text1"/>
          <w:sz w:val="27"/>
          <w:szCs w:val="27"/>
          <w:lang w:val="de-DE"/>
        </w:rPr>
        <w:t>nêu được các bước điều chỉnh cảm xúc theo hướng tích cực.</w:t>
      </w:r>
    </w:p>
    <w:p w14:paraId="6F99C594" w14:textId="793DA8A3" w:rsidR="00B86725"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B86725" w:rsidRPr="00E268F2">
        <w:rPr>
          <w:rFonts w:ascii="Times New Roman" w:hAnsi="Times New Roman"/>
          <w:iCs/>
          <w:color w:val="000000" w:themeColor="text1"/>
          <w:sz w:val="27"/>
          <w:szCs w:val="27"/>
          <w:lang w:val="de-DE"/>
        </w:rPr>
        <w:t>làm việc nhóm để</w:t>
      </w:r>
      <w:r w:rsidRPr="00E268F2">
        <w:rPr>
          <w:rFonts w:ascii="Times New Roman" w:hAnsi="Times New Roman"/>
          <w:iCs/>
          <w:color w:val="000000" w:themeColor="text1"/>
          <w:sz w:val="27"/>
          <w:szCs w:val="27"/>
          <w:lang w:val="de-DE"/>
        </w:rPr>
        <w:t xml:space="preserve"> chia sẻ </w:t>
      </w:r>
      <w:r w:rsidR="00B86725" w:rsidRPr="00E268F2">
        <w:rPr>
          <w:rFonts w:ascii="Times New Roman" w:hAnsi="Times New Roman"/>
          <w:iCs/>
          <w:color w:val="000000" w:themeColor="text1"/>
          <w:sz w:val="27"/>
          <w:szCs w:val="27"/>
          <w:lang w:val="de-DE"/>
        </w:rPr>
        <w:t>các bước điều chỉnh cảm xúc theo hướng tích cực.</w:t>
      </w:r>
      <w:r w:rsidR="00B86725" w:rsidRPr="00E268F2">
        <w:rPr>
          <w:rFonts w:ascii="Times New Roman" w:hAnsi="Times New Roman"/>
          <w:b/>
          <w:iCs/>
          <w:color w:val="000000" w:themeColor="text1"/>
          <w:sz w:val="27"/>
          <w:szCs w:val="27"/>
          <w:lang w:val="de-DE"/>
        </w:rPr>
        <w:t xml:space="preserve"> </w:t>
      </w:r>
    </w:p>
    <w:p w14:paraId="2A2D6D21" w14:textId="59DE902A"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B86725" w:rsidRPr="00E268F2">
        <w:rPr>
          <w:rFonts w:ascii="Times New Roman" w:hAnsi="Times New Roman"/>
          <w:iCs/>
          <w:color w:val="000000" w:themeColor="text1"/>
          <w:sz w:val="27"/>
          <w:szCs w:val="27"/>
          <w:lang w:val="de-DE"/>
        </w:rPr>
        <w:t>chia sẻ được các bước điều chỉnh cảm xúc theo hướng tích cực</w:t>
      </w:r>
      <w:r w:rsidRPr="00E268F2">
        <w:rPr>
          <w:rFonts w:ascii="Times New Roman" w:hAnsi="Times New Roman"/>
          <w:iCs/>
          <w:color w:val="000000" w:themeColor="text1"/>
          <w:sz w:val="27"/>
          <w:szCs w:val="27"/>
          <w:lang w:val="de-DE"/>
        </w:rPr>
        <w:t>.</w:t>
      </w:r>
    </w:p>
    <w:p w14:paraId="2BC0473B"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tbl>
      <w:tblPr>
        <w:tblStyle w:val="TableGrid"/>
        <w:tblW w:w="0" w:type="auto"/>
        <w:tblLook w:val="04A0" w:firstRow="1" w:lastRow="0" w:firstColumn="1" w:lastColumn="0" w:noHBand="0" w:noVBand="1"/>
      </w:tblPr>
      <w:tblGrid>
        <w:gridCol w:w="5485"/>
        <w:gridCol w:w="4122"/>
      </w:tblGrid>
      <w:tr w:rsidR="00A35130" w:rsidRPr="00E268F2" w14:paraId="1D2F73A8" w14:textId="77777777" w:rsidTr="00A35130">
        <w:tc>
          <w:tcPr>
            <w:tcW w:w="5485" w:type="dxa"/>
          </w:tcPr>
          <w:p w14:paraId="6096855C"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HOẠT ĐỘNG CỦA GV - HS</w:t>
            </w:r>
          </w:p>
        </w:tc>
        <w:tc>
          <w:tcPr>
            <w:tcW w:w="4122" w:type="dxa"/>
          </w:tcPr>
          <w:p w14:paraId="09870DF7"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35130" w:rsidRPr="00047924" w14:paraId="0E6551F4" w14:textId="77777777" w:rsidTr="00A35130">
        <w:trPr>
          <w:trHeight w:val="980"/>
        </w:trPr>
        <w:tc>
          <w:tcPr>
            <w:tcW w:w="5485" w:type="dxa"/>
          </w:tcPr>
          <w:p w14:paraId="1C24A239" w14:textId="73890B37" w:rsidR="00E06768" w:rsidRPr="00E268F2" w:rsidRDefault="00E06768" w:rsidP="001E2E72">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u w:val="single"/>
                <w:lang w:val="de-DE"/>
              </w:rPr>
              <w:t>Nhiệm vụ 1.</w:t>
            </w:r>
            <w:r w:rsidRPr="00E268F2">
              <w:rPr>
                <w:rFonts w:ascii="Times New Roman" w:hAnsi="Times New Roman"/>
                <w:b/>
                <w:i/>
                <w:color w:val="000000" w:themeColor="text1"/>
                <w:sz w:val="27"/>
                <w:szCs w:val="27"/>
                <w:lang w:val="de-DE"/>
              </w:rPr>
              <w:t xml:space="preserve"> Nhận diện sự thay đổi cảm xúc của nhân vật trong tình huống</w:t>
            </w:r>
            <w:r w:rsidR="001C02AD" w:rsidRPr="00E268F2">
              <w:rPr>
                <w:rFonts w:ascii="Times New Roman" w:hAnsi="Times New Roman"/>
                <w:b/>
                <w:i/>
                <w:color w:val="000000" w:themeColor="text1"/>
                <w:sz w:val="27"/>
                <w:szCs w:val="27"/>
                <w:lang w:val="de-DE"/>
              </w:rPr>
              <w:t>.</w:t>
            </w:r>
          </w:p>
          <w:p w14:paraId="07293DF7" w14:textId="61A543BD" w:rsidR="005745C8" w:rsidRPr="00E268F2" w:rsidRDefault="005745C8" w:rsidP="001E2E7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r w:rsidR="001E2E72" w:rsidRPr="00E268F2">
              <w:rPr>
                <w:rFonts w:ascii="Times New Roman" w:hAnsi="Times New Roman" w:cs="Times New Roman"/>
                <w:sz w:val="27"/>
                <w:szCs w:val="27"/>
                <w:lang w:val="de-DE"/>
              </w:rPr>
              <w:t xml:space="preserve"> </w:t>
            </w:r>
          </w:p>
          <w:p w14:paraId="543AEFF1" w14:textId="19281A21" w:rsidR="005745C8" w:rsidRPr="00E268F2" w:rsidRDefault="005745C8"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C02AD" w:rsidRPr="00E268F2">
              <w:rPr>
                <w:rFonts w:ascii="Times New Roman" w:hAnsi="Times New Roman"/>
                <w:iCs/>
                <w:color w:val="000000" w:themeColor="text1"/>
                <w:sz w:val="27"/>
                <w:szCs w:val="27"/>
                <w:lang w:val="de-DE"/>
              </w:rPr>
              <w:t>GV yêu cầu HS</w:t>
            </w:r>
            <w:r w:rsidR="004773FD" w:rsidRPr="00E268F2">
              <w:rPr>
                <w:rFonts w:ascii="Times New Roman" w:hAnsi="Times New Roman"/>
                <w:iCs/>
                <w:color w:val="000000" w:themeColor="text1"/>
                <w:sz w:val="27"/>
                <w:szCs w:val="27"/>
                <w:lang w:val="de-DE"/>
              </w:rPr>
              <w:t xml:space="preserve">: </w:t>
            </w:r>
            <w:r w:rsidR="004773FD" w:rsidRPr="00E268F2">
              <w:rPr>
                <w:rFonts w:ascii="Times New Roman" w:hAnsi="Times New Roman"/>
                <w:i/>
                <w:color w:val="000000" w:themeColor="text1"/>
                <w:sz w:val="27"/>
                <w:szCs w:val="27"/>
                <w:lang w:val="de-DE"/>
              </w:rPr>
              <w:t xml:space="preserve">Nghiên cứu </w:t>
            </w:r>
            <w:r w:rsidR="001C02AD" w:rsidRPr="00E268F2">
              <w:rPr>
                <w:rFonts w:ascii="Times New Roman" w:hAnsi="Times New Roman"/>
                <w:i/>
                <w:color w:val="000000" w:themeColor="text1"/>
                <w:sz w:val="27"/>
                <w:szCs w:val="27"/>
                <w:lang w:val="de-DE"/>
              </w:rPr>
              <w:t xml:space="preserve">tình huống </w:t>
            </w:r>
            <w:r w:rsidR="004773FD" w:rsidRPr="00E268F2">
              <w:rPr>
                <w:rFonts w:ascii="Times New Roman" w:hAnsi="Times New Roman"/>
                <w:i/>
                <w:color w:val="000000" w:themeColor="text1"/>
                <w:sz w:val="27"/>
                <w:szCs w:val="27"/>
                <w:lang w:val="de-DE"/>
              </w:rPr>
              <w:t>trong</w:t>
            </w:r>
            <w:r w:rsidR="001C02AD" w:rsidRPr="00E268F2">
              <w:rPr>
                <w:rFonts w:ascii="Times New Roman" w:hAnsi="Times New Roman"/>
                <w:i/>
                <w:color w:val="000000" w:themeColor="text1"/>
                <w:sz w:val="27"/>
                <w:szCs w:val="27"/>
                <w:lang w:val="de-DE"/>
              </w:rPr>
              <w:t xml:space="preserve"> SGK</w:t>
            </w:r>
            <w:r w:rsidR="004773FD" w:rsidRPr="00E268F2">
              <w:rPr>
                <w:rFonts w:ascii="Times New Roman" w:hAnsi="Times New Roman"/>
                <w:i/>
                <w:color w:val="000000" w:themeColor="text1"/>
                <w:sz w:val="27"/>
                <w:szCs w:val="27"/>
                <w:lang w:val="de-DE"/>
              </w:rPr>
              <w:t>_</w:t>
            </w:r>
            <w:r w:rsidR="001C02AD" w:rsidRPr="00E268F2">
              <w:rPr>
                <w:rFonts w:ascii="Times New Roman" w:hAnsi="Times New Roman"/>
                <w:i/>
                <w:color w:val="000000" w:themeColor="text1"/>
                <w:sz w:val="27"/>
                <w:szCs w:val="27"/>
                <w:lang w:val="de-DE"/>
              </w:rPr>
              <w:t>tr.14 và n</w:t>
            </w:r>
            <w:r w:rsidR="001E2E72" w:rsidRPr="00E268F2">
              <w:rPr>
                <w:rFonts w:ascii="Times New Roman" w:hAnsi="Times New Roman"/>
                <w:i/>
                <w:color w:val="000000" w:themeColor="text1"/>
                <w:sz w:val="27"/>
                <w:szCs w:val="27"/>
                <w:lang w:val="de-DE"/>
              </w:rPr>
              <w:t>hận diện sự thay đổi cảm xúc của nhân vật ở tình huống</w:t>
            </w:r>
            <w:r w:rsidR="001C02AD" w:rsidRPr="00E268F2">
              <w:rPr>
                <w:rFonts w:ascii="Times New Roman" w:hAnsi="Times New Roman"/>
                <w:i/>
                <w:color w:val="000000" w:themeColor="text1"/>
                <w:sz w:val="27"/>
                <w:szCs w:val="27"/>
                <w:lang w:val="de-DE"/>
              </w:rPr>
              <w:t>.</w:t>
            </w:r>
          </w:p>
          <w:p w14:paraId="3FB3BE77" w14:textId="4878176F" w:rsidR="005745C8" w:rsidRPr="00E268F2" w:rsidRDefault="001E2E72"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GV đưa ra tình huống: </w:t>
            </w:r>
            <w:r w:rsidR="00922E51" w:rsidRPr="00E268F2">
              <w:rPr>
                <w:rFonts w:ascii="Times New Roman" w:hAnsi="Times New Roman" w:cs="Times New Roman"/>
                <w:i/>
                <w:color w:val="000000" w:themeColor="text1"/>
                <w:sz w:val="27"/>
                <w:szCs w:val="27"/>
                <w:lang w:val="de-DE"/>
              </w:rPr>
              <w:t>Sáng Chủ nhật. Minh và Khoa hẹn nhau đ</w:t>
            </w:r>
            <w:r w:rsidR="00D91F13"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th</w:t>
            </w:r>
            <w:r w:rsidR="00D91F13" w:rsidRPr="00E268F2">
              <w:rPr>
                <w:rFonts w:ascii="Times New Roman" w:hAnsi="Times New Roman" w:cs="Times New Roman"/>
                <w:i/>
                <w:color w:val="000000" w:themeColor="text1"/>
                <w:sz w:val="27"/>
                <w:szCs w:val="27"/>
                <w:lang w:val="de-DE"/>
              </w:rPr>
              <w:t>ă</w:t>
            </w:r>
            <w:r w:rsidR="00922E51" w:rsidRPr="00E268F2">
              <w:rPr>
                <w:rFonts w:ascii="Times New Roman" w:hAnsi="Times New Roman" w:cs="Times New Roman"/>
                <w:i/>
                <w:color w:val="000000" w:themeColor="text1"/>
                <w:sz w:val="27"/>
                <w:szCs w:val="27"/>
                <w:lang w:val="de-DE"/>
              </w:rPr>
              <w:t>m một bạn trong nhóm bị ốm nhưng đã quá g</w:t>
            </w:r>
            <w:r w:rsidR="00D91F13" w:rsidRPr="00E268F2">
              <w:rPr>
                <w:rFonts w:ascii="Times New Roman" w:hAnsi="Times New Roman" w:cs="Times New Roman"/>
                <w:i/>
                <w:color w:val="000000" w:themeColor="text1"/>
                <w:sz w:val="27"/>
                <w:szCs w:val="27"/>
                <w:lang w:val="de-DE"/>
              </w:rPr>
              <w:t xml:space="preserve">iờ </w:t>
            </w:r>
            <w:r w:rsidR="00922E51" w:rsidRPr="00E268F2">
              <w:rPr>
                <w:rFonts w:ascii="Times New Roman" w:hAnsi="Times New Roman" w:cs="Times New Roman"/>
                <w:i/>
                <w:color w:val="000000" w:themeColor="text1"/>
                <w:sz w:val="27"/>
                <w:szCs w:val="27"/>
                <w:lang w:val="de-DE"/>
              </w:rPr>
              <w:t>hẹn 15 phút mà Minh vẫn chưa thấy Khoa đến. Nghĩ Khoa ngại đi xa hoặc đã quên hẹn, trời lại nắng nóng nên Minh rất bực bội, khó chịu. Đúng lúc Minh định b</w:t>
            </w:r>
            <w:r w:rsidR="00D91F13" w:rsidRPr="00E268F2">
              <w:rPr>
                <w:rFonts w:ascii="Times New Roman" w:hAnsi="Times New Roman" w:cs="Times New Roman"/>
                <w:i/>
                <w:color w:val="000000" w:themeColor="text1"/>
                <w:sz w:val="27"/>
                <w:szCs w:val="27"/>
                <w:lang w:val="de-DE"/>
              </w:rPr>
              <w:t>ỏ</w:t>
            </w:r>
            <w:r w:rsidR="00922E51" w:rsidRPr="00E268F2">
              <w:rPr>
                <w:rFonts w:ascii="Times New Roman" w:hAnsi="Times New Roman" w:cs="Times New Roman"/>
                <w:i/>
                <w:color w:val="000000" w:themeColor="text1"/>
                <w:sz w:val="27"/>
                <w:szCs w:val="27"/>
                <w:lang w:val="de-DE"/>
              </w:rPr>
              <w:t xml:space="preserve"> về thì Khơa xuất hiện. Nhìn bạn mặt mũi đỏ gay</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m</w:t>
            </w:r>
            <w:r w:rsidR="00D91F13" w:rsidRPr="00E268F2">
              <w:rPr>
                <w:rFonts w:ascii="Times New Roman" w:hAnsi="Times New Roman" w:cs="Times New Roman"/>
                <w:i/>
                <w:color w:val="000000" w:themeColor="text1"/>
                <w:sz w:val="27"/>
                <w:szCs w:val="27"/>
                <w:lang w:val="de-DE"/>
              </w:rPr>
              <w:t>ồ</w:t>
            </w:r>
            <w:r w:rsidR="00922E51" w:rsidRPr="00E268F2">
              <w:rPr>
                <w:rFonts w:ascii="Times New Roman" w:hAnsi="Times New Roman" w:cs="Times New Roman"/>
                <w:i/>
                <w:color w:val="000000" w:themeColor="text1"/>
                <w:sz w:val="27"/>
                <w:szCs w:val="27"/>
                <w:lang w:val="de-DE"/>
              </w:rPr>
              <w:t xml:space="preserve"> hôi nhễ nhại</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thất th</w:t>
            </w:r>
            <w:r w:rsidR="00D91F13" w:rsidRPr="00E268F2">
              <w:rPr>
                <w:rFonts w:ascii="Times New Roman" w:hAnsi="Times New Roman" w:cs="Times New Roman"/>
                <w:i/>
                <w:color w:val="000000" w:themeColor="text1"/>
                <w:sz w:val="27"/>
                <w:szCs w:val="27"/>
                <w:lang w:val="de-DE"/>
              </w:rPr>
              <w:t>ể</w:t>
            </w:r>
            <w:r w:rsidR="00922E51" w:rsidRPr="00E268F2">
              <w:rPr>
                <w:rFonts w:ascii="Times New Roman" w:hAnsi="Times New Roman" w:cs="Times New Roman"/>
                <w:i/>
                <w:color w:val="000000" w:themeColor="text1"/>
                <w:sz w:val="27"/>
                <w:szCs w:val="27"/>
                <w:lang w:val="de-DE"/>
              </w:rPr>
              <w:t xml:space="preserve">u </w:t>
            </w:r>
            <w:r w:rsidR="00B652B4" w:rsidRPr="00E268F2">
              <w:rPr>
                <w:rFonts w:ascii="Times New Roman" w:hAnsi="Times New Roman" w:cs="Times New Roman"/>
                <w:i/>
                <w:color w:val="000000" w:themeColor="text1"/>
                <w:sz w:val="27"/>
                <w:szCs w:val="27"/>
                <w:lang w:val="de-DE"/>
              </w:rPr>
              <w:t xml:space="preserve">dắt </w:t>
            </w:r>
            <w:r w:rsidR="00922E51" w:rsidRPr="00E268F2">
              <w:rPr>
                <w:rFonts w:ascii="Times New Roman" w:hAnsi="Times New Roman" w:cs="Times New Roman"/>
                <w:i/>
                <w:color w:val="000000" w:themeColor="text1"/>
                <w:sz w:val="27"/>
                <w:szCs w:val="27"/>
                <w:lang w:val="de-DE"/>
              </w:rPr>
              <w:t>chiếc xe đạp bị xẹp lốp. cơn g</w:t>
            </w:r>
            <w:r w:rsidR="00B652B4" w:rsidRPr="00E268F2">
              <w:rPr>
                <w:rFonts w:ascii="Times New Roman" w:hAnsi="Times New Roman" w:cs="Times New Roman"/>
                <w:i/>
                <w:color w:val="000000" w:themeColor="text1"/>
                <w:sz w:val="27"/>
                <w:szCs w:val="27"/>
                <w:lang w:val="de-DE"/>
              </w:rPr>
              <w:t>i</w:t>
            </w:r>
            <w:r w:rsidR="00922E51" w:rsidRPr="00E268F2">
              <w:rPr>
                <w:rFonts w:ascii="Times New Roman" w:hAnsi="Times New Roman" w:cs="Times New Roman"/>
                <w:i/>
                <w:color w:val="000000" w:themeColor="text1"/>
                <w:sz w:val="27"/>
                <w:szCs w:val="27"/>
                <w:lang w:val="de-DE"/>
              </w:rPr>
              <w:t>ận của Minh bỗng chốc tan biến. Trong Minh chỉ c</w:t>
            </w:r>
            <w:r w:rsidR="00B652B4" w:rsidRPr="00E268F2">
              <w:rPr>
                <w:rFonts w:ascii="Times New Roman" w:hAnsi="Times New Roman" w:cs="Times New Roman"/>
                <w:i/>
                <w:color w:val="000000" w:themeColor="text1"/>
                <w:sz w:val="27"/>
                <w:szCs w:val="27"/>
                <w:lang w:val="de-DE"/>
              </w:rPr>
              <w:t>ò</w:t>
            </w:r>
            <w:r w:rsidR="00922E51" w:rsidRPr="00E268F2">
              <w:rPr>
                <w:rFonts w:ascii="Times New Roman" w:hAnsi="Times New Roman" w:cs="Times New Roman"/>
                <w:i/>
                <w:color w:val="000000" w:themeColor="text1"/>
                <w:sz w:val="27"/>
                <w:szCs w:val="27"/>
                <w:lang w:val="de-DE"/>
              </w:rPr>
              <w:t>n thấy thương bạn v</w:t>
            </w:r>
            <w:r w:rsidR="00B652B4" w:rsidRPr="00E268F2">
              <w:rPr>
                <w:rFonts w:ascii="Times New Roman" w:hAnsi="Times New Roman" w:cs="Times New Roman"/>
                <w:i/>
                <w:color w:val="000000" w:themeColor="text1"/>
                <w:sz w:val="27"/>
                <w:szCs w:val="27"/>
                <w:lang w:val="de-DE"/>
              </w:rPr>
              <w:t>ấ</w:t>
            </w:r>
            <w:r w:rsidR="00922E51" w:rsidRPr="00E268F2">
              <w:rPr>
                <w:rFonts w:ascii="Times New Roman" w:hAnsi="Times New Roman" w:cs="Times New Roman"/>
                <w:i/>
                <w:color w:val="000000" w:themeColor="text1"/>
                <w:sz w:val="27"/>
                <w:szCs w:val="27"/>
                <w:lang w:val="de-DE"/>
              </w:rPr>
              <w:t>t và vì phải đ</w:t>
            </w:r>
            <w:r w:rsidR="00B652B4"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bộ cả một quãng đường dài dưới trời nắng nóng.</w:t>
            </w:r>
          </w:p>
          <w:p w14:paraId="779ACC26"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896D880" w14:textId="33323D98"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w:t>
            </w:r>
            <w:r w:rsidR="00E6515B"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tiếp nhận</w:t>
            </w:r>
            <w:r w:rsidR="00E6515B" w:rsidRPr="00E268F2">
              <w:rPr>
                <w:rFonts w:ascii="Times New Roman" w:hAnsi="Times New Roman"/>
                <w:iCs/>
                <w:color w:val="000000" w:themeColor="text1"/>
                <w:sz w:val="27"/>
                <w:szCs w:val="27"/>
                <w:lang w:val="de-DE"/>
              </w:rPr>
              <w:t xml:space="preserve"> và thực hiện</w:t>
            </w:r>
            <w:r w:rsidRPr="00E268F2">
              <w:rPr>
                <w:rFonts w:ascii="Times New Roman" w:hAnsi="Times New Roman"/>
                <w:iCs/>
                <w:color w:val="000000" w:themeColor="text1"/>
                <w:sz w:val="27"/>
                <w:szCs w:val="27"/>
                <w:lang w:val="de-DE"/>
              </w:rPr>
              <w:t xml:space="preserve"> nhiệm vụ.</w:t>
            </w:r>
          </w:p>
          <w:p w14:paraId="76568F01"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1B917EA"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4D76444" w14:textId="4E9DD019"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6515B" w:rsidRPr="00E268F2">
              <w:rPr>
                <w:rFonts w:ascii="Times New Roman" w:hAnsi="Times New Roman"/>
                <w:iCs/>
                <w:color w:val="000000" w:themeColor="text1"/>
                <w:sz w:val="27"/>
                <w:szCs w:val="27"/>
                <w:lang w:val="de-DE"/>
              </w:rPr>
              <w:t>gọi</w:t>
            </w:r>
            <w:r w:rsidRPr="00E268F2">
              <w:rPr>
                <w:rFonts w:ascii="Times New Roman" w:hAnsi="Times New Roman"/>
                <w:iCs/>
                <w:color w:val="000000" w:themeColor="text1"/>
                <w:sz w:val="27"/>
                <w:szCs w:val="27"/>
                <w:lang w:val="de-DE"/>
              </w:rPr>
              <w:t xml:space="preserve"> một số HS chia sẻ kết quả thực hiện nhiệm vụ trước lớp:</w:t>
            </w:r>
          </w:p>
          <w:p w14:paraId="641BBD0D"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yêu cầu các HS khác lắng nghe, nhận xét, nêu ý kiến bổ sung (nếu có).</w:t>
            </w:r>
          </w:p>
          <w:p w14:paraId="173083E0"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3CF6D23" w14:textId="1EA52C0E" w:rsidR="007857AB" w:rsidRPr="00E268F2" w:rsidRDefault="007857A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0A989333" w14:textId="1866253E" w:rsidR="00E6515B" w:rsidRPr="00E268F2" w:rsidRDefault="00E6515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01FC6"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huyển sang nhiệm vụ mới.</w:t>
            </w:r>
          </w:p>
          <w:p w14:paraId="2081385F" w14:textId="1CE170F5" w:rsidR="00E6515B" w:rsidRPr="00E268F2" w:rsidRDefault="00E6515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Chia sẻ một tình huống em đã có sự thay đổi cảm xúc và cách điều chỉnh cảm xúc của em theo hướng tích cực.</w:t>
            </w:r>
          </w:p>
          <w:p w14:paraId="498A3963" w14:textId="0E2A797A" w:rsidR="00DA3F5F" w:rsidRPr="00E268F2" w:rsidRDefault="00B75A1A"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DA3F5F" w:rsidRPr="00E268F2">
              <w:rPr>
                <w:rFonts w:ascii="Times New Roman" w:hAnsi="Times New Roman" w:cs="Times New Roman"/>
                <w:iCs/>
                <w:color w:val="000000" w:themeColor="text1"/>
                <w:sz w:val="27"/>
                <w:szCs w:val="27"/>
                <w:lang w:val="de-DE"/>
              </w:rPr>
              <w:t xml:space="preserve">GV </w:t>
            </w:r>
            <w:r w:rsidR="005B6E5A" w:rsidRPr="00E268F2">
              <w:rPr>
                <w:rFonts w:ascii="Times New Roman" w:hAnsi="Times New Roman" w:cs="Times New Roman"/>
                <w:iCs/>
                <w:color w:val="000000" w:themeColor="text1"/>
                <w:sz w:val="27"/>
                <w:szCs w:val="27"/>
                <w:lang w:val="de-DE"/>
              </w:rPr>
              <w:t>yêu cầu</w:t>
            </w:r>
            <w:r w:rsidR="00512D6B" w:rsidRPr="00E268F2">
              <w:rPr>
                <w:rFonts w:ascii="Times New Roman" w:hAnsi="Times New Roman" w:cs="Times New Roman"/>
                <w:iCs/>
                <w:color w:val="000000" w:themeColor="text1"/>
                <w:sz w:val="27"/>
                <w:szCs w:val="27"/>
                <w:lang w:val="de-DE"/>
              </w:rPr>
              <w:t xml:space="preserve"> HS làm việc nhóm và thực hiện nhiệm vụ</w:t>
            </w:r>
            <w:r w:rsidR="005B6E5A" w:rsidRPr="00E268F2">
              <w:rPr>
                <w:rFonts w:ascii="Times New Roman" w:hAnsi="Times New Roman" w:cs="Times New Roman"/>
                <w:iCs/>
                <w:color w:val="000000" w:themeColor="text1"/>
                <w:sz w:val="27"/>
                <w:szCs w:val="27"/>
                <w:lang w:val="de-DE"/>
              </w:rPr>
              <w:t xml:space="preserve">: </w:t>
            </w:r>
            <w:r w:rsidR="005A219D" w:rsidRPr="00E268F2">
              <w:rPr>
                <w:rFonts w:ascii="Times New Roman" w:hAnsi="Times New Roman" w:cs="Times New Roman"/>
                <w:i/>
                <w:color w:val="000000" w:themeColor="text1"/>
                <w:sz w:val="27"/>
                <w:szCs w:val="27"/>
                <w:lang w:val="de-DE"/>
              </w:rPr>
              <w:t>C</w:t>
            </w:r>
            <w:r w:rsidR="005B6E5A" w:rsidRPr="00E268F2">
              <w:rPr>
                <w:rFonts w:ascii="Times New Roman" w:hAnsi="Times New Roman" w:cs="Times New Roman"/>
                <w:i/>
                <w:color w:val="000000" w:themeColor="text1"/>
                <w:sz w:val="27"/>
                <w:szCs w:val="27"/>
                <w:lang w:val="de-DE"/>
              </w:rPr>
              <w:t xml:space="preserve">hia sẻ </w:t>
            </w:r>
            <w:r w:rsidR="00E462F0" w:rsidRPr="00E268F2">
              <w:rPr>
                <w:rFonts w:ascii="Times New Roman" w:hAnsi="Times New Roman" w:cs="Times New Roman"/>
                <w:i/>
                <w:color w:val="000000" w:themeColor="text1"/>
                <w:sz w:val="27"/>
                <w:szCs w:val="27"/>
                <w:lang w:val="de-DE"/>
              </w:rPr>
              <w:t xml:space="preserve">trong nhóm </w:t>
            </w:r>
            <w:r w:rsidRPr="00E268F2">
              <w:rPr>
                <w:rFonts w:ascii="Times New Roman" w:hAnsi="Times New Roman" w:cs="Times New Roman"/>
                <w:i/>
                <w:color w:val="000000" w:themeColor="text1"/>
                <w:sz w:val="27"/>
                <w:szCs w:val="27"/>
                <w:lang w:val="de-DE"/>
              </w:rPr>
              <w:t>một tình huống mà bản thân em đã có sự thay đổi cảm xúc và cách em điều chỉnh cảm xúc theo hướng tích cực.</w:t>
            </w:r>
          </w:p>
          <w:p w14:paraId="01D42DB3" w14:textId="14BCF68C" w:rsidR="00B74376" w:rsidRPr="00E268F2" w:rsidRDefault="00B74376" w:rsidP="002268C2">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GV hướng dẫn:</w:t>
            </w:r>
          </w:p>
          <w:p w14:paraId="4B8980E1" w14:textId="549E5E5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Tình huống xảy ra như thế nào?</w:t>
            </w:r>
          </w:p>
          <w:p w14:paraId="71055EA6" w14:textId="2F6BF46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khi đó của em là gì?</w:t>
            </w:r>
          </w:p>
          <w:p w14:paraId="45D47322" w14:textId="6873E848"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đó đã thay đổi như thế nào?</w:t>
            </w:r>
          </w:p>
          <w:p w14:paraId="23F953A7" w14:textId="498196AA"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Em đã làm gì để điều chỉnh</w:t>
            </w:r>
            <w:r w:rsidR="00E462F0" w:rsidRPr="00E268F2">
              <w:rPr>
                <w:rFonts w:ascii="Times New Roman" w:hAnsi="Times New Roman" w:cs="Times New Roman"/>
                <w:i/>
                <w:color w:val="000000" w:themeColor="text1"/>
                <w:sz w:val="27"/>
                <w:szCs w:val="27"/>
                <w:lang w:val="de-DE"/>
              </w:rPr>
              <w:t xml:space="preserve"> được cảm xúc của mình?</w:t>
            </w:r>
          </w:p>
          <w:p w14:paraId="62131010"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5C289B" w14:textId="21BCB6A2"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EF0B73" w:rsidRPr="00E268F2">
              <w:rPr>
                <w:rFonts w:ascii="Times New Roman" w:hAnsi="Times New Roman"/>
                <w:iCs/>
                <w:color w:val="000000" w:themeColor="text1"/>
                <w:sz w:val="27"/>
                <w:szCs w:val="27"/>
                <w:lang w:val="de-DE"/>
              </w:rPr>
              <w:t>hình thành nhóm, phân công và thực hiện nhiệm vụ của bản thân.</w:t>
            </w:r>
          </w:p>
          <w:p w14:paraId="3A8E8046"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7DBDF97"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1D5563" w14:textId="1DC063F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F0B73" w:rsidRPr="00E268F2">
              <w:rPr>
                <w:rFonts w:ascii="Times New Roman" w:hAnsi="Times New Roman"/>
                <w:iCs/>
                <w:color w:val="000000" w:themeColor="text1"/>
                <w:sz w:val="27"/>
                <w:szCs w:val="27"/>
                <w:lang w:val="de-DE"/>
              </w:rPr>
              <w:t>mời đại diện các nhóm chia sẻ trước lớp.</w:t>
            </w:r>
          </w:p>
          <w:p w14:paraId="15616CEB" w14:textId="5AA130B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yêu cầu các</w:t>
            </w:r>
            <w:r w:rsidR="00EF0B73" w:rsidRPr="00E268F2">
              <w:rPr>
                <w:rFonts w:ascii="Times New Roman" w:hAnsi="Times New Roman"/>
                <w:iCs/>
                <w:color w:val="000000" w:themeColor="text1"/>
                <w:sz w:val="27"/>
                <w:szCs w:val="27"/>
                <w:lang w:val="de-DE"/>
              </w:rPr>
              <w:t xml:space="preserve"> nhóm</w:t>
            </w:r>
            <w:r w:rsidRPr="00E268F2">
              <w:rPr>
                <w:rFonts w:ascii="Times New Roman" w:hAnsi="Times New Roman"/>
                <w:iCs/>
                <w:color w:val="000000" w:themeColor="text1"/>
                <w:sz w:val="27"/>
                <w:szCs w:val="27"/>
                <w:lang w:val="de-DE"/>
              </w:rPr>
              <w:t xml:space="preserve"> khác lắng nghe, nhận xét, nêu ý kiến bổ sung (nếu có).</w:t>
            </w:r>
          </w:p>
          <w:p w14:paraId="559C1E74"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4932FD"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2F44162A" w14:textId="400B6F21" w:rsidR="00501FC6" w:rsidRPr="00E268F2" w:rsidRDefault="00501FC6"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F340261" w14:textId="5CC10E5F" w:rsidR="00501FC6" w:rsidRPr="00E268F2" w:rsidRDefault="00735CB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3.</w:t>
            </w:r>
            <w:r w:rsidRPr="00E268F2">
              <w:rPr>
                <w:rFonts w:ascii="Times New Roman" w:hAnsi="Times New Roman"/>
                <w:b/>
                <w:bCs/>
                <w:i/>
                <w:color w:val="000000" w:themeColor="text1"/>
                <w:sz w:val="27"/>
                <w:szCs w:val="27"/>
                <w:lang w:val="de-DE"/>
              </w:rPr>
              <w:t xml:space="preserve"> Thảo luận về cách điều chỉnh cảm xúc theo hướng tích cực</w:t>
            </w:r>
          </w:p>
          <w:p w14:paraId="4D3521B1" w14:textId="03BA17D4" w:rsidR="00550707" w:rsidRPr="00E268F2" w:rsidRDefault="00E462F0" w:rsidP="0058788E">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B47C28" w:rsidRPr="00E268F2">
              <w:rPr>
                <w:rFonts w:ascii="Times New Roman" w:hAnsi="Times New Roman" w:cs="Times New Roman"/>
                <w:iCs/>
                <w:color w:val="000000" w:themeColor="text1"/>
                <w:sz w:val="27"/>
                <w:szCs w:val="27"/>
                <w:lang w:val="de-DE"/>
              </w:rPr>
              <w:t>GV yêu cầu HS thảo luận nhóm (4 HS) và trả lời câu hỏi</w:t>
            </w:r>
            <w:r w:rsidR="0058788E" w:rsidRPr="00E268F2">
              <w:rPr>
                <w:rFonts w:ascii="Times New Roman" w:hAnsi="Times New Roman" w:cs="Times New Roman"/>
                <w:iCs/>
                <w:color w:val="000000" w:themeColor="text1"/>
                <w:sz w:val="27"/>
                <w:szCs w:val="27"/>
                <w:lang w:val="de-DE"/>
              </w:rPr>
              <w:t>:</w:t>
            </w:r>
          </w:p>
          <w:p w14:paraId="235691CD" w14:textId="6B5F45B8"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tiêu cực thường nảy sinh do nguyên nhân chủ yếu nào?</w:t>
            </w:r>
          </w:p>
          <w:p w14:paraId="4B2426CF" w14:textId="328CECC6"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Suy nghĩ tích cực/tiêu cực ảnh hưởng như thế nào đến cảm xúc của bản thân? Nêu ví dụ.</w:t>
            </w:r>
          </w:p>
          <w:p w14:paraId="4F2F932D" w14:textId="2541D10A" w:rsidR="00115E43" w:rsidRPr="00E268F2" w:rsidRDefault="00115E43" w:rsidP="00C246B0">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Phải điều chỉnh cảm xúc tiêu cực như thế nào sao cho hiệu quả?</w:t>
            </w:r>
          </w:p>
          <w:p w14:paraId="3ED7BEC2" w14:textId="04DDA1FB" w:rsidR="000A7871" w:rsidRPr="00E268F2" w:rsidRDefault="000A7871" w:rsidP="00C246B0">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6A3A3F" w:rsidRPr="00E268F2">
              <w:rPr>
                <w:rFonts w:ascii="Times New Roman" w:hAnsi="Times New Roman" w:cs="Times New Roman"/>
                <w:i/>
                <w:color w:val="000000" w:themeColor="text1"/>
                <w:sz w:val="27"/>
                <w:szCs w:val="27"/>
                <w:lang w:val="de-DE"/>
              </w:rPr>
              <w:t>Lưu ý:</w:t>
            </w:r>
            <w:r w:rsidR="006A3A3F" w:rsidRPr="00E268F2">
              <w:rPr>
                <w:rFonts w:ascii="Times New Roman" w:hAnsi="Times New Roman" w:cs="Times New Roman"/>
                <w:iCs/>
                <w:color w:val="000000" w:themeColor="text1"/>
                <w:sz w:val="27"/>
                <w:szCs w:val="27"/>
                <w:lang w:val="de-DE"/>
              </w:rPr>
              <w:t xml:space="preserve"> </w:t>
            </w:r>
            <w:r w:rsidRPr="00E268F2">
              <w:rPr>
                <w:rFonts w:ascii="Times New Roman" w:hAnsi="Times New Roman" w:cs="Times New Roman"/>
                <w:iCs/>
                <w:color w:val="000000" w:themeColor="text1"/>
                <w:sz w:val="27"/>
                <w:szCs w:val="27"/>
                <w:lang w:val="de-DE"/>
              </w:rPr>
              <w:t>GV có thể lấy trường hợp thực tế của bản thân mình để minh họa, làm rõ thêm về các bước</w:t>
            </w:r>
            <w:r w:rsidR="006A3A3F" w:rsidRPr="00E268F2">
              <w:rPr>
                <w:rFonts w:ascii="Times New Roman" w:hAnsi="Times New Roman" w:cs="Times New Roman"/>
                <w:iCs/>
                <w:color w:val="000000" w:themeColor="text1"/>
                <w:sz w:val="27"/>
                <w:szCs w:val="27"/>
                <w:lang w:val="de-DE"/>
              </w:rPr>
              <w:t xml:space="preserve"> điều chỉnh cảm xúc tiêu cực thành cảm xúc tích cực.</w:t>
            </w:r>
          </w:p>
          <w:p w14:paraId="6D9EADCD"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D7DD12A"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1ECE0D74"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DAB513A"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E8F4DF" w14:textId="5FE00338" w:rsidR="007410B0"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các nhóm trình bày kết quả thảo luận</w:t>
            </w:r>
            <w:r w:rsidR="00AB7D29" w:rsidRPr="00E268F2">
              <w:rPr>
                <w:rFonts w:ascii="Times New Roman" w:hAnsi="Times New Roman"/>
                <w:iCs/>
                <w:color w:val="000000" w:themeColor="text1"/>
                <w:sz w:val="27"/>
                <w:szCs w:val="27"/>
                <w:lang w:val="de-DE"/>
              </w:rPr>
              <w:t>.</w:t>
            </w:r>
          </w:p>
          <w:p w14:paraId="24DBAF98" w14:textId="0CD347A6" w:rsidR="005745C8"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5745C8" w:rsidRPr="00E268F2">
              <w:rPr>
                <w:rFonts w:ascii="Times New Roman" w:hAnsi="Times New Roman"/>
                <w:iCs/>
                <w:color w:val="000000" w:themeColor="text1"/>
                <w:sz w:val="27"/>
                <w:szCs w:val="27"/>
                <w:lang w:val="de-DE"/>
              </w:rPr>
              <w:t xml:space="preserve">GV yêu cầu các </w:t>
            </w:r>
            <w:r w:rsidR="00AB7D29" w:rsidRPr="00E268F2">
              <w:rPr>
                <w:rFonts w:ascii="Times New Roman" w:hAnsi="Times New Roman"/>
                <w:iCs/>
                <w:color w:val="000000" w:themeColor="text1"/>
                <w:sz w:val="27"/>
                <w:szCs w:val="27"/>
                <w:lang w:val="de-DE"/>
              </w:rPr>
              <w:t xml:space="preserve">nhóm </w:t>
            </w:r>
            <w:r w:rsidR="005745C8" w:rsidRPr="00E268F2">
              <w:rPr>
                <w:rFonts w:ascii="Times New Roman" w:hAnsi="Times New Roman"/>
                <w:iCs/>
                <w:color w:val="000000" w:themeColor="text1"/>
                <w:sz w:val="27"/>
                <w:szCs w:val="27"/>
                <w:lang w:val="de-DE"/>
              </w:rPr>
              <w:t>khác lắng nghe, nhận xét, nêu ý kiến bổ sung (nếu có).</w:t>
            </w:r>
          </w:p>
          <w:p w14:paraId="1AEC2A9F"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2BC56A" w14:textId="717FD9D9"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w:t>
            </w:r>
            <w:r w:rsidR="00A35130" w:rsidRPr="00E268F2">
              <w:rPr>
                <w:rFonts w:ascii="Times New Roman" w:hAnsi="Times New Roman"/>
                <w:iCs/>
                <w:color w:val="000000" w:themeColor="text1"/>
                <w:sz w:val="27"/>
                <w:szCs w:val="27"/>
                <w:lang w:val="de-DE"/>
              </w:rPr>
              <w:t xml:space="preserve"> và đánh giá</w:t>
            </w:r>
            <w:r w:rsidR="00AE65EB" w:rsidRPr="00E268F2">
              <w:rPr>
                <w:rFonts w:ascii="Times New Roman" w:hAnsi="Times New Roman"/>
                <w:iCs/>
                <w:color w:val="000000" w:themeColor="text1"/>
                <w:sz w:val="27"/>
                <w:szCs w:val="27"/>
                <w:lang w:val="de-DE"/>
              </w:rPr>
              <w:t>.</w:t>
            </w:r>
          </w:p>
          <w:p w14:paraId="6E0CF6A0" w14:textId="3FFA24C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tóm tắt các bước điều chỉnh cảm xúc tiêu cực </w:t>
            </w:r>
            <w:r w:rsidR="000011D8" w:rsidRPr="00E268F2">
              <w:rPr>
                <w:rFonts w:ascii="Times New Roman" w:hAnsi="Times New Roman"/>
                <w:iCs/>
                <w:color w:val="000000" w:themeColor="text1"/>
                <w:sz w:val="27"/>
                <w:szCs w:val="27"/>
                <w:lang w:val="de-DE"/>
              </w:rPr>
              <w:t xml:space="preserve">sang </w:t>
            </w:r>
            <w:r w:rsidRPr="00E268F2">
              <w:rPr>
                <w:rFonts w:ascii="Times New Roman" w:hAnsi="Times New Roman"/>
                <w:iCs/>
                <w:color w:val="000000" w:themeColor="text1"/>
                <w:sz w:val="27"/>
                <w:szCs w:val="27"/>
                <w:lang w:val="de-DE"/>
              </w:rPr>
              <w:t>cảm xúc tích cực bằng sơ đồ:</w:t>
            </w:r>
          </w:p>
          <w:p w14:paraId="000C68D1" w14:textId="796C4F9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3"/>
                          <a:stretch>
                            <a:fillRect/>
                          </a:stretch>
                        </pic:blipFill>
                        <pic:spPr>
                          <a:xfrm>
                            <a:off x="0" y="0"/>
                            <a:ext cx="3247583" cy="513967"/>
                          </a:xfrm>
                          <a:prstGeom prst="rect">
                            <a:avLst/>
                          </a:prstGeom>
                        </pic:spPr>
                      </pic:pic>
                    </a:graphicData>
                  </a:graphic>
                </wp:inline>
              </w:drawing>
            </w:r>
          </w:p>
          <w:p w14:paraId="3741616E" w14:textId="3E8C0682"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Hoạt động 2:</w:t>
            </w:r>
            <w:r w:rsidRPr="00E268F2">
              <w:rPr>
                <w:rFonts w:ascii="Times New Roman" w:hAnsi="Times New Roman"/>
                <w:iCs/>
                <w:color w:val="000000" w:themeColor="text1"/>
                <w:sz w:val="27"/>
                <w:szCs w:val="27"/>
                <w:lang w:val="de-DE"/>
              </w:rPr>
              <w:t xml:space="preserve"> </w:t>
            </w:r>
          </w:p>
          <w:p w14:paraId="6E073514" w14:textId="70B31BEA" w:rsidR="005745C8"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D39F0" w:rsidRPr="00E268F2">
              <w:rPr>
                <w:rFonts w:ascii="Times New Roman" w:hAnsi="Times New Roman"/>
                <w:i/>
                <w:color w:val="000000" w:themeColor="text1"/>
                <w:sz w:val="27"/>
                <w:szCs w:val="27"/>
                <w:lang w:val="de-DE"/>
              </w:rPr>
              <w:t>Trong cuộc sống hàng ngày, có rất nhiều sự việc, tình huống xảy ra tác động đến cảm xúc của mỗi chúng ta. Nếu tác động đó tạo nên cảm xúc tích cự</w:t>
            </w:r>
            <w:r w:rsidR="00471F38" w:rsidRPr="00E268F2">
              <w:rPr>
                <w:rFonts w:ascii="Times New Roman" w:hAnsi="Times New Roman"/>
                <w:i/>
                <w:color w:val="000000" w:themeColor="text1"/>
                <w:sz w:val="27"/>
                <w:szCs w:val="27"/>
                <w:lang w:val="de-DE"/>
              </w:rPr>
              <w:t>c</w:t>
            </w:r>
            <w:r w:rsidR="004D39F0" w:rsidRPr="00E268F2">
              <w:rPr>
                <w:rFonts w:ascii="Times New Roman" w:hAnsi="Times New Roman"/>
                <w:i/>
                <w:color w:val="000000" w:themeColor="text1"/>
                <w:sz w:val="27"/>
                <w:szCs w:val="27"/>
                <w:lang w:val="de-DE"/>
              </w:rPr>
              <w:t xml:space="preserve"> sẽ mang lại suy nghĩ, hành vi, cách ứng xử tích cực cho</w:t>
            </w:r>
            <w:r w:rsidRPr="00E268F2">
              <w:rPr>
                <w:rFonts w:ascii="Times New Roman" w:hAnsi="Times New Roman"/>
                <w:i/>
                <w:color w:val="000000" w:themeColor="text1"/>
                <w:sz w:val="27"/>
                <w:szCs w:val="27"/>
                <w:lang w:val="de-DE"/>
              </w:rPr>
              <w:t xml:space="preserve"> ta.</w:t>
            </w:r>
          </w:p>
          <w:p w14:paraId="3500C78C" w14:textId="77777777" w:rsidR="00463864"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Ngược lại, nếu ta có cảm xúc tiêu cực trước tác động nào đó sẽ dẫn tới suy nghĩ, hành vi, cách ứng xử</w:t>
            </w:r>
            <w:r w:rsidR="00C86AD5" w:rsidRPr="00E268F2">
              <w:rPr>
                <w:rFonts w:ascii="Times New Roman" w:hAnsi="Times New Roman"/>
                <w:i/>
                <w:color w:val="000000" w:themeColor="text1"/>
                <w:sz w:val="27"/>
                <w:szCs w:val="27"/>
                <w:lang w:val="de-DE"/>
              </w:rPr>
              <w:t xml:space="preserve"> tiêu cực, có thể gây ra những hậu quả</w:t>
            </w:r>
            <w:r w:rsidR="005A7AED" w:rsidRPr="00E268F2">
              <w:rPr>
                <w:rFonts w:ascii="Times New Roman" w:hAnsi="Times New Roman"/>
                <w:i/>
                <w:color w:val="000000" w:themeColor="text1"/>
                <w:sz w:val="27"/>
                <w:szCs w:val="27"/>
                <w:lang w:val="de-DE"/>
              </w:rPr>
              <w:t xml:space="preserve"> không tốt, thậm chí rất nguy hại.</w:t>
            </w:r>
          </w:p>
          <w:p w14:paraId="42E519DE" w14:textId="73B2C591" w:rsidR="005A7AED" w:rsidRPr="00E268F2" w:rsidRDefault="005A7AED"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nhận diện được và biết cách điều chỉnh cảm xúc của</w:t>
            </w:r>
            <w:r w:rsidR="00453BFE" w:rsidRPr="00E268F2">
              <w:rPr>
                <w:rFonts w:ascii="Times New Roman" w:hAnsi="Times New Roman"/>
                <w:i/>
                <w:color w:val="000000" w:themeColor="text1"/>
                <w:sz w:val="27"/>
                <w:szCs w:val="27"/>
                <w:lang w:val="de-DE"/>
              </w:rPr>
              <w:t xml:space="preserve"> bản thân theo hướng tích cực là kĩ năng sống cần thiết mà mỗi người cần rèn luyện để làm cho cuộc sống tinh thần của chúng ta trở nên tốt đẹp hơn.</w:t>
            </w:r>
          </w:p>
        </w:tc>
        <w:tc>
          <w:tcPr>
            <w:tcW w:w="4122" w:type="dxa"/>
          </w:tcPr>
          <w:p w14:paraId="4EBE2132" w14:textId="6F4C6AAC" w:rsidR="00DF21A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DF21A3" w:rsidRPr="00E268F2">
              <w:rPr>
                <w:rFonts w:ascii="Times New Roman" w:hAnsi="Times New Roman"/>
                <w:b/>
                <w:iCs/>
                <w:color w:val="000000" w:themeColor="text1"/>
                <w:sz w:val="27"/>
                <w:szCs w:val="27"/>
                <w:lang w:val="de-DE"/>
              </w:rPr>
              <w:t>Tìm hiểu về sự thay đổi cảm xúc của bản thân và cách điều chỉnh cảm xúc theo hướng tích cực.</w:t>
            </w:r>
          </w:p>
          <w:p w14:paraId="473B3457" w14:textId="48DE628C" w:rsidR="001C02AD" w:rsidRPr="00E268F2" w:rsidRDefault="001C02AD"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7857AB" w:rsidRPr="00E268F2">
              <w:rPr>
                <w:rFonts w:ascii="Times New Roman" w:hAnsi="Times New Roman"/>
                <w:b/>
                <w:iCs/>
                <w:color w:val="000000" w:themeColor="text1"/>
                <w:sz w:val="27"/>
                <w:szCs w:val="27"/>
                <w:lang w:val="de-DE"/>
              </w:rPr>
              <w:t>Nhận diện sự thay đổi cảm xúc của nhân vật trong tình huống:</w:t>
            </w:r>
          </w:p>
          <w:p w14:paraId="6BA7A184" w14:textId="77777777" w:rsidR="007857AB" w:rsidRPr="00E268F2" w:rsidRDefault="007857AB" w:rsidP="007857AB">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21981DF0" w14:textId="7777777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ban đầu: bực bội, khó chịu vì Khoa nghĩ Minh ngại đi xa hoặc quên hẹn.</w:t>
            </w:r>
          </w:p>
          <w:p w14:paraId="7F48F5E9" w14:textId="63C13E2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Thay đổi cảm xúc: Khi nhìn thấy Minh mặt mũi đỏ gay, mồ hôi nhễ nhại, thất thểu dắt chiếc xe đạp bị hỏng thì cơn giận của Khoa đã tan biến.</w:t>
            </w:r>
          </w:p>
          <w:p w14:paraId="1B8F26BC"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6D273A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9018522"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4274029"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5BD811E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57B1D4A"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6D25145"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6D0D8B20"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8DCD901"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DF864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92855E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4D7D068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B92726A"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958E45D"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A93BCD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25BCEC9"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C68CF3E"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9E5092"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40F01DC" w14:textId="6AB5DE8D" w:rsidR="00DF21A3"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 Chia sẻ một tình huống em đã có sự thay đổi cảm xúc và cách điều chỉnh cảm xúc của em theo hướng tích cực.</w:t>
            </w:r>
          </w:p>
          <w:p w14:paraId="3C51BE84" w14:textId="4B2A626E" w:rsidR="00B652B4" w:rsidRPr="00E268F2" w:rsidRDefault="00B652B4" w:rsidP="002268C2">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6194F947" w14:textId="51C2CBB2"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Tình huống xảy ra</w:t>
            </w:r>
          </w:p>
          <w:p w14:paraId="2B2C02AB" w14:textId="390D546A"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lúc đó</w:t>
            </w:r>
          </w:p>
          <w:p w14:paraId="526F26D9" w14:textId="1D55DE6E"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w:t>
            </w:r>
            <w:r w:rsidR="005A219D" w:rsidRPr="00E268F2">
              <w:rPr>
                <w:rFonts w:ascii="Times New Roman" w:hAnsi="Times New Roman"/>
                <w:bCs/>
                <w:iCs/>
                <w:color w:val="000000" w:themeColor="text1"/>
                <w:sz w:val="27"/>
                <w:szCs w:val="27"/>
                <w:lang w:val="de-DE"/>
              </w:rPr>
              <w:t xml:space="preserve"> khi đã</w:t>
            </w:r>
            <w:r w:rsidRPr="00E268F2">
              <w:rPr>
                <w:rFonts w:ascii="Times New Roman" w:hAnsi="Times New Roman"/>
                <w:bCs/>
                <w:iCs/>
                <w:color w:val="000000" w:themeColor="text1"/>
                <w:sz w:val="27"/>
                <w:szCs w:val="27"/>
                <w:lang w:val="de-DE"/>
              </w:rPr>
              <w:t xml:space="preserve"> thay đổi</w:t>
            </w:r>
          </w:p>
          <w:p w14:paraId="6D889BEB" w14:textId="5A8FA983"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w:t>
            </w:r>
          </w:p>
          <w:p w14:paraId="48752F7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F9E534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EEF195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91AE67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F5D7AD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028CFBC"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CCCDE29"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25B2846"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171D27B"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495995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415E8C4F"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CB9F258"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F6D39C0"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C1DA8C4"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932ADF5"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AAE39C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1AADB3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3A9EBD4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5A9B56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9DE50B5" w14:textId="76CF9C3D" w:rsidR="000D00A5" w:rsidRPr="00E268F2" w:rsidRDefault="008B7292" w:rsidP="008B729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w:t>
            </w:r>
            <w:r w:rsidR="000D00A5" w:rsidRPr="00E268F2">
              <w:rPr>
                <w:rFonts w:ascii="Times New Roman" w:hAnsi="Times New Roman"/>
                <w:b/>
                <w:iCs/>
                <w:color w:val="000000" w:themeColor="text1"/>
                <w:sz w:val="27"/>
                <w:szCs w:val="27"/>
                <w:lang w:val="de-DE"/>
              </w:rPr>
              <w:t xml:space="preserve"> Thảo luận về cách điều chỉnh cảm xúc theo hướng tích cực</w:t>
            </w:r>
            <w:r w:rsidR="004E0D76" w:rsidRPr="00E268F2">
              <w:rPr>
                <w:rFonts w:ascii="Times New Roman" w:hAnsi="Times New Roman"/>
                <w:b/>
                <w:iCs/>
                <w:color w:val="000000" w:themeColor="text1"/>
                <w:sz w:val="27"/>
                <w:szCs w:val="27"/>
                <w:lang w:val="de-DE"/>
              </w:rPr>
              <w:t>:</w:t>
            </w:r>
          </w:p>
          <w:p w14:paraId="501F74D9" w14:textId="63229B35" w:rsidR="004E0D76" w:rsidRPr="00E268F2" w:rsidRDefault="004E0D76" w:rsidP="000D00A5">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01940FA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tiêu cực nảy sinh do sự tức giận, bối rối, bồn chồn, lo lắng, sợ hãi, ghen tỵ, buồn bã, xấu hổ, bất an,…</w:t>
            </w:r>
          </w:p>
          <w:p w14:paraId="2829FC52"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tiêu cực dẫn tới những hành vi, cư xử, lời nói tiêu cực vì trong lúc nóng giận, mất bình tĩnh.</w:t>
            </w:r>
          </w:p>
          <w:p w14:paraId="6DC1B087" w14:textId="70837ECC"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Ví dụ: Anh Nam rất tức giận vì Nhung làm hỏng mô hình đồ chơi của anh nên đã quát nạt và đánh Nhung.</w:t>
            </w:r>
          </w:p>
          <w:p w14:paraId="3A9E0F1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tích cực dẫn tới những hành vi, cư xử, lời nói tích cực vì tinh thần đang thoải mái.</w:t>
            </w:r>
          </w:p>
          <w:p w14:paraId="5CB68228" w14:textId="386CA4EB"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 xml:space="preserve">Ví dụ: Hoa chạy nhảy làm vỡ bình hoa của mẹ nhưng mẹ không </w:t>
            </w:r>
            <w:r w:rsidR="00F34AED" w:rsidRPr="00E268F2">
              <w:rPr>
                <w:rFonts w:ascii="Times New Roman" w:hAnsi="Times New Roman"/>
                <w:bCs/>
                <w:iCs/>
                <w:color w:val="000000" w:themeColor="text1"/>
                <w:sz w:val="27"/>
                <w:szCs w:val="27"/>
                <w:lang w:val="de-DE"/>
              </w:rPr>
              <w:lastRenderedPageBreak/>
              <w:t>quát nạt, đánh Hoa mà chỉ đưa ra những lời khuyên nhẹ nhàng để Hoa hiểu.</w:t>
            </w:r>
          </w:p>
          <w:p w14:paraId="60AC225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 tiêu cực thành tích cực hiệu quả:</w:t>
            </w:r>
          </w:p>
          <w:p w14:paraId="46ADDCA3"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Bình tĩnh, hít một hơi thật sâu.</w:t>
            </w:r>
          </w:p>
          <w:p w14:paraId="16F6372E"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Ngồi thiền.</w:t>
            </w:r>
          </w:p>
          <w:p w14:paraId="7EAF8AA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Tâm sự với người tin cậy.</w:t>
            </w:r>
          </w:p>
          <w:p w14:paraId="0B210FBC" w14:textId="2F66B8DB" w:rsidR="005745C8" w:rsidRPr="00E268F2" w:rsidRDefault="00F34AED" w:rsidP="00F34AED">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bCs/>
                <w:iCs/>
                <w:color w:val="000000" w:themeColor="text1"/>
                <w:sz w:val="27"/>
                <w:szCs w:val="27"/>
                <w:lang w:val="de-DE"/>
              </w:rPr>
              <w:t>+ Chấp nhận cảm xúc tiêu cực.</w:t>
            </w:r>
          </w:p>
        </w:tc>
      </w:tr>
    </w:tbl>
    <w:p w14:paraId="3FE11732" w14:textId="77777777" w:rsidR="00DD291C" w:rsidRPr="00E268F2" w:rsidRDefault="00DD291C" w:rsidP="00815AEC">
      <w:pPr>
        <w:spacing w:after="0" w:line="360" w:lineRule="auto"/>
        <w:jc w:val="both"/>
        <w:rPr>
          <w:rFonts w:ascii="Times New Roman" w:hAnsi="Times New Roman" w:cs="Times New Roman"/>
          <w:b/>
          <w:sz w:val="27"/>
          <w:szCs w:val="27"/>
          <w:lang w:val="de-DE"/>
        </w:rPr>
      </w:pPr>
    </w:p>
    <w:p w14:paraId="34A786D4" w14:textId="2F1B282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9EC39E7" w14:textId="77777777" w:rsidR="00815AEC" w:rsidRPr="00E268F2" w:rsidRDefault="00815AEC"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C45F390" w14:textId="77777777" w:rsidR="00AE65EB" w:rsidRPr="00E268F2" w:rsidRDefault="00AE65EB" w:rsidP="00642534">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329DC0B1" w14:textId="77777777" w:rsidR="00AE65EB" w:rsidRPr="00E268F2" w:rsidRDefault="00AE65EB" w:rsidP="00642534">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lastRenderedPageBreak/>
        <w:t>Nhận diện được sự thay đổi cảm xúc của bản thân và biết điều chỉnh cảm xúc  theo hướng tích cực.</w:t>
      </w:r>
    </w:p>
    <w:p w14:paraId="61165222" w14:textId="50542D91" w:rsidR="00815AEC" w:rsidRPr="00E268F2" w:rsidRDefault="00815AEC" w:rsidP="00642534">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027D11" w:rsidRPr="00E268F2">
        <w:rPr>
          <w:rFonts w:ascii="Times New Roman" w:hAnsi="Times New Roman" w:cs="Times New Roman"/>
          <w:i/>
          <w:iCs/>
          <w:sz w:val="27"/>
          <w:szCs w:val="27"/>
        </w:rPr>
        <w:t>Chia sẻ kết quả rèn luyện khả năng xác định nét đặc trưng trong tính cách của bản thân.</w:t>
      </w:r>
    </w:p>
    <w:p w14:paraId="3059D06C" w14:textId="77777777" w:rsidR="00815AEC" w:rsidRPr="00E268F2" w:rsidRDefault="00815AEC" w:rsidP="00815AEC">
      <w:pPr>
        <w:spacing w:after="0" w:line="360" w:lineRule="auto"/>
        <w:jc w:val="center"/>
        <w:rPr>
          <w:sz w:val="27"/>
          <w:szCs w:val="27"/>
        </w:rPr>
      </w:pPr>
    </w:p>
    <w:p w14:paraId="75289FAE" w14:textId="478A6ABC" w:rsidR="00DD291C" w:rsidRPr="00E268F2" w:rsidRDefault="00815AEC" w:rsidP="00F0767F">
      <w:pPr>
        <w:spacing w:after="0" w:line="360" w:lineRule="auto"/>
        <w:jc w:val="center"/>
        <w:rPr>
          <w:sz w:val="27"/>
          <w:szCs w:val="27"/>
        </w:rPr>
      </w:pPr>
      <w:r w:rsidRPr="00E268F2">
        <w:rPr>
          <w:sz w:val="27"/>
          <w:szCs w:val="27"/>
        </w:rPr>
        <w:t>*********************</w:t>
      </w:r>
    </w:p>
    <w:p w14:paraId="7F59D494" w14:textId="77777777" w:rsidR="00F0767F" w:rsidRPr="00E268F2" w:rsidRDefault="00F0767F" w:rsidP="00F0767F">
      <w:pPr>
        <w:spacing w:after="0" w:line="360" w:lineRule="auto"/>
        <w:jc w:val="center"/>
        <w:rPr>
          <w:sz w:val="27"/>
          <w:szCs w:val="27"/>
        </w:rPr>
      </w:pPr>
    </w:p>
    <w:p w14:paraId="00614F25" w14:textId="77777777" w:rsidR="00083A60" w:rsidRPr="00E268F2" w:rsidRDefault="00083A60">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707C208F" w14:textId="28487FF3"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4FA0B4D"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679084D4" w14:textId="77777777" w:rsidR="00815AEC" w:rsidRPr="00E268F2" w:rsidRDefault="00815AEC" w:rsidP="00815AEC">
      <w:pPr>
        <w:spacing w:after="0" w:line="360" w:lineRule="auto"/>
        <w:jc w:val="center"/>
        <w:rPr>
          <w:sz w:val="27"/>
          <w:szCs w:val="27"/>
        </w:rPr>
      </w:pPr>
    </w:p>
    <w:p w14:paraId="2E449C86" w14:textId="4B59CB7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3. SHL – </w:t>
      </w:r>
      <w:r w:rsidR="00DD291C" w:rsidRPr="00E268F2">
        <w:rPr>
          <w:sz w:val="27"/>
          <w:szCs w:val="27"/>
        </w:rPr>
        <w:t>Chia sẻ  kết quả rèn luyện khả năng xác định nét đặc trưng trong tính cách của bản thân</w:t>
      </w:r>
    </w:p>
    <w:p w14:paraId="19357C8D"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3F7E5B8"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48349C09"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3D13238F" w14:textId="0D8DECFD" w:rsidR="00815AEC" w:rsidRPr="00E268F2" w:rsidRDefault="00815AEC"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16AEC" w:rsidRPr="00E268F2">
        <w:rPr>
          <w:rFonts w:ascii="Times New Roman" w:hAnsi="Times New Roman" w:cs="Times New Roman"/>
          <w:sz w:val="27"/>
          <w:szCs w:val="27"/>
        </w:rPr>
        <w:t>chia sẻ được kết quả rèn luyện tính cách của bản thân.</w:t>
      </w:r>
    </w:p>
    <w:p w14:paraId="7EBC250A" w14:textId="3D73ED75" w:rsidR="00C16AEC" w:rsidRPr="00E268F2" w:rsidRDefault="00C16AEC" w:rsidP="00642534">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thu thập được thông tin phản hồi về kết quả rèn luyện tính cách trong thực tiễn của HS.</w:t>
      </w:r>
    </w:p>
    <w:p w14:paraId="2247F19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44A86AB" w14:textId="347B3BAE" w:rsidR="00815AEC" w:rsidRPr="00E268F2" w:rsidRDefault="00C97CF8"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E268F2" w:rsidRDefault="00C97CF8"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6AA09EFB" w14:textId="09D90FB0" w:rsidR="00C97CF8" w:rsidRPr="00E268F2" w:rsidRDefault="00C97CF8"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7418C5BA" w14:textId="0CE4B328" w:rsidR="00C97CF8" w:rsidRPr="00E268F2" w:rsidRDefault="00C97CF8"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w:t>
      </w:r>
      <w:r w:rsidR="00BA600C" w:rsidRPr="00E268F2">
        <w:rPr>
          <w:rFonts w:ascii="Times New Roman" w:hAnsi="Times New Roman" w:cs="Times New Roman"/>
          <w:sz w:val="27"/>
          <w:szCs w:val="27"/>
        </w:rPr>
        <w:t>ận chung cả lớp về những biện pháp giúp các bạn vượt qua khó khăn gặp phải trong quá trình rèn luyện tính cách.</w:t>
      </w:r>
    </w:p>
    <w:p w14:paraId="3C574F43" w14:textId="4758244E" w:rsidR="009D31EA" w:rsidRPr="00E268F2" w:rsidRDefault="00BA600C" w:rsidP="00642534">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khen ngợi những HS đã rèn luyện tốt và động viên, khích lệ những HS khác tiếp tục rèn luyện theo gương các bạn.</w:t>
      </w:r>
    </w:p>
    <w:p w14:paraId="1B75A7FE" w14:textId="77777777" w:rsidR="009D31EA" w:rsidRPr="00E268F2" w:rsidRDefault="009D31EA">
      <w:pPr>
        <w:rPr>
          <w:rFonts w:ascii="Times New Roman" w:hAnsi="Times New Roman" w:cs="Times New Roman"/>
          <w:sz w:val="27"/>
          <w:szCs w:val="27"/>
        </w:rPr>
      </w:pPr>
      <w:r w:rsidRPr="00E268F2">
        <w:rPr>
          <w:rFonts w:ascii="Times New Roman" w:hAnsi="Times New Roman" w:cs="Times New Roman"/>
          <w:sz w:val="27"/>
          <w:szCs w:val="27"/>
        </w:rPr>
        <w:br w:type="page"/>
      </w:r>
    </w:p>
    <w:p w14:paraId="6FD91E9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785AC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6385B80" w14:textId="77777777" w:rsidR="00BA54A3" w:rsidRPr="00E268F2" w:rsidRDefault="00BA54A3" w:rsidP="00BA54A3">
      <w:pPr>
        <w:pStyle w:val="Heading1"/>
        <w:spacing w:before="0" w:after="0" w:line="360" w:lineRule="auto"/>
        <w:rPr>
          <w:sz w:val="27"/>
          <w:szCs w:val="27"/>
        </w:rPr>
      </w:pPr>
      <w:r w:rsidRPr="00E268F2">
        <w:rPr>
          <w:sz w:val="27"/>
          <w:szCs w:val="27"/>
        </w:rPr>
        <w:t>CHỦ ĐỀ 2. KHÁM PHÁ BẢN THÂN</w:t>
      </w:r>
    </w:p>
    <w:p w14:paraId="6B1B3588" w14:textId="77777777" w:rsidR="00BA54A3" w:rsidRPr="00E268F2" w:rsidRDefault="00BA54A3"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DE1A250" w14:textId="77777777" w:rsidR="00BA54A3" w:rsidRPr="00E268F2" w:rsidRDefault="00BA54A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1C8CF0" w14:textId="77777777" w:rsidR="00BA54A3" w:rsidRPr="00E268F2" w:rsidRDefault="00BA54A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6579DAA" w14:textId="77777777" w:rsidR="00BA54A3" w:rsidRPr="00E268F2" w:rsidRDefault="00BA54A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1A4871BB" w14:textId="77777777" w:rsidR="00BA54A3" w:rsidRPr="00E268F2" w:rsidRDefault="00BA54A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67078A99" w14:textId="77777777" w:rsidR="009D31EA" w:rsidRPr="00E268F2" w:rsidRDefault="009D31EA" w:rsidP="009D31EA">
      <w:pPr>
        <w:spacing w:after="0" w:line="360" w:lineRule="auto"/>
        <w:jc w:val="center"/>
        <w:rPr>
          <w:sz w:val="27"/>
          <w:szCs w:val="27"/>
        </w:rPr>
      </w:pPr>
      <w:r w:rsidRPr="00E268F2">
        <w:rPr>
          <w:sz w:val="27"/>
          <w:szCs w:val="27"/>
        </w:rPr>
        <w:t>*********************</w:t>
      </w:r>
    </w:p>
    <w:p w14:paraId="275CF93C" w14:textId="70F3DD62"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1. Sinh hoạt dưới cờ - </w:t>
      </w:r>
      <w:r w:rsidR="00A05B27" w:rsidRPr="00E268F2">
        <w:rPr>
          <w:sz w:val="27"/>
          <w:szCs w:val="27"/>
        </w:rPr>
        <w:t>Tham gia cuộc thi “Nghệ sĩ kịch câm tài ba”</w:t>
      </w:r>
    </w:p>
    <w:p w14:paraId="34D22A9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7DB9D599" w14:textId="77777777" w:rsidR="009D31EA" w:rsidRPr="00E268F2" w:rsidRDefault="009D31EA" w:rsidP="009D31E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D44457E" w14:textId="6092D6FB" w:rsidR="009D31EA" w:rsidRPr="00E268F2" w:rsidRDefault="00BB3B7F"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Thể hiện được cảm xúc thông qua ngôn ngữ cơ thể</w:t>
      </w:r>
      <w:r w:rsidR="009D31EA" w:rsidRPr="00E268F2">
        <w:rPr>
          <w:rFonts w:ascii="Times New Roman" w:hAnsi="Times New Roman" w:cs="Times New Roman"/>
          <w:sz w:val="27"/>
          <w:szCs w:val="27"/>
        </w:rPr>
        <w:t>.</w:t>
      </w:r>
    </w:p>
    <w:p w14:paraId="1F2AD6CE" w14:textId="2BA693AB" w:rsidR="009D31EA" w:rsidRPr="00E268F2" w:rsidRDefault="00BB3B7F"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thể hiện và nhận biết cảm xúc</w:t>
      </w:r>
      <w:r w:rsidR="009D31EA" w:rsidRPr="00E268F2">
        <w:rPr>
          <w:rFonts w:ascii="Times New Roman" w:hAnsi="Times New Roman" w:cs="Times New Roman"/>
          <w:sz w:val="27"/>
          <w:szCs w:val="27"/>
        </w:rPr>
        <w:t>.</w:t>
      </w:r>
    </w:p>
    <w:p w14:paraId="370A5E4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3CF7E3F"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88FFAB" w14:textId="4199449B" w:rsidR="009D31EA" w:rsidRPr="00E268F2" w:rsidRDefault="00BB3B7F"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9D31EA" w:rsidRPr="00E268F2">
        <w:rPr>
          <w:rFonts w:ascii="Times New Roman" w:hAnsi="Times New Roman" w:cs="Times New Roman"/>
          <w:sz w:val="27"/>
          <w:szCs w:val="27"/>
        </w:rPr>
        <w:t>.</w:t>
      </w:r>
    </w:p>
    <w:p w14:paraId="38DDD263" w14:textId="60DE0854" w:rsidR="00BB3B7F" w:rsidRPr="00E268F2" w:rsidRDefault="00BB3B7F"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Thiết kế một vài kịch bản kịch câm ngắn với nhiều cung bậc cảm xúc của nhân vật trong vở diễn.</w:t>
      </w:r>
    </w:p>
    <w:p w14:paraId="11C5161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50EC66F0" w14:textId="10395A37" w:rsidR="009D31EA" w:rsidRPr="00E268F2" w:rsidRDefault="0071016E"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thể hiện các cung bậc cảm xúc thông qua ngôn ngữ cơ thể</w:t>
      </w:r>
      <w:r w:rsidR="009D31EA" w:rsidRPr="00E268F2">
        <w:rPr>
          <w:rFonts w:ascii="Times New Roman" w:hAnsi="Times New Roman" w:cs="Times New Roman"/>
          <w:sz w:val="27"/>
          <w:szCs w:val="27"/>
        </w:rPr>
        <w:t>.</w:t>
      </w:r>
    </w:p>
    <w:p w14:paraId="0E4BA9C2" w14:textId="381750A5" w:rsidR="00975CFD" w:rsidRPr="00E268F2" w:rsidRDefault="00975CFD"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Đăng kí tham gia cuộc thi với BTC.</w:t>
      </w:r>
    </w:p>
    <w:p w14:paraId="1835DA1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64FC29C0"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8DA879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E451FE2" w14:textId="76D14B5E" w:rsidR="009D31EA" w:rsidRPr="00E268F2" w:rsidRDefault="00975CFD"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lastRenderedPageBreak/>
        <w:t>MC giới thiệu chủ đề cuộc thi và thành phần BGK.</w:t>
      </w:r>
    </w:p>
    <w:p w14:paraId="3BC5DC94" w14:textId="3D93EE22" w:rsidR="00975CFD" w:rsidRPr="00E268F2" w:rsidRDefault="00975CFD"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diện BGK công bố thể lệ cuộc thi: Các nhóm tham gia thi sẽ bốc thăm kịch bản và chuẩn bị trong 5 phút</w:t>
      </w:r>
      <w:r w:rsidR="007A5B46" w:rsidRPr="00E268F2">
        <w:rPr>
          <w:rFonts w:ascii="Times New Roman" w:hAnsi="Times New Roman" w:cs="Times New Roman"/>
          <w:sz w:val="27"/>
          <w:szCs w:val="27"/>
        </w:rPr>
        <w:t>. Sau 5 phút, các nhóm sẽ biểu diễn</w:t>
      </w:r>
      <w:r w:rsidR="005A0F75" w:rsidRPr="00E268F2">
        <w:rPr>
          <w:rFonts w:ascii="Times New Roman" w:hAnsi="Times New Roman" w:cs="Times New Roman"/>
          <w:sz w:val="27"/>
          <w:szCs w:val="27"/>
        </w:rPr>
        <w:t xml:space="preserve"> tiểu phẩm kịch câm theo thứ tự bốc thăm, thể hiện cảm xúc của nhân vật qua ngôn ngữ cơ thể, nhóm nào thể hiện tốt nhất sẽ thắng cuộc.</w:t>
      </w:r>
    </w:p>
    <w:p w14:paraId="3A5E689F" w14:textId="5659EBA1" w:rsidR="005A0F75" w:rsidRPr="00E268F2" w:rsidRDefault="005A0F75"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Lần lượt các nhóm lên bốc thăm và trình diễn tiểu phẩm.</w:t>
      </w:r>
    </w:p>
    <w:p w14:paraId="796375AF" w14:textId="22DBF217" w:rsidR="005A0F75" w:rsidRPr="00E268F2" w:rsidRDefault="005A0F75"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Sau mỗi tiểu phẩm, các “khán giả” sẽ thảo luận</w:t>
      </w:r>
      <w:r w:rsidR="00961939" w:rsidRPr="00E268F2">
        <w:rPr>
          <w:rFonts w:ascii="Times New Roman" w:hAnsi="Times New Roman" w:cs="Times New Roman"/>
          <w:sz w:val="27"/>
          <w:szCs w:val="27"/>
        </w:rPr>
        <w:t>, nhận xét về khả năng thể hiện cảm xúc của các “diễn viên”.</w:t>
      </w:r>
    </w:p>
    <w:p w14:paraId="76770977" w14:textId="4AA6C14D" w:rsidR="007B490A" w:rsidRPr="00E268F2" w:rsidRDefault="007B490A" w:rsidP="00642534">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BGK công bốc kết quả cuộc thi và trao giải thưởng cho các Nghệ sĩ kịch câm giỏi nhất.</w:t>
      </w:r>
    </w:p>
    <w:p w14:paraId="7CE50786"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3FE5FEE1" w14:textId="4C389E21" w:rsidR="009D31EA" w:rsidRPr="00E268F2" w:rsidRDefault="007B490A"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những thu hoạch về cách thể hiện cảm xúc và cảm xúc của bản thân sau khi tham dự cuộc thi</w:t>
      </w:r>
      <w:r w:rsidR="009D31EA" w:rsidRPr="00E268F2">
        <w:rPr>
          <w:rFonts w:ascii="Times New Roman" w:hAnsi="Times New Roman" w:cs="Times New Roman"/>
          <w:sz w:val="27"/>
          <w:szCs w:val="27"/>
        </w:rPr>
        <w:t>.</w:t>
      </w:r>
    </w:p>
    <w:p w14:paraId="756FCC2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CF92E18" w14:textId="79933467" w:rsidR="009D31EA" w:rsidRPr="00E268F2" w:rsidRDefault="002963C8"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cách thể hiện cảm xúc của bản thân</w:t>
      </w:r>
      <w:r w:rsidR="009D31EA" w:rsidRPr="00E268F2">
        <w:rPr>
          <w:rFonts w:ascii="Times New Roman" w:hAnsi="Times New Roman" w:cs="Times New Roman"/>
          <w:sz w:val="27"/>
          <w:szCs w:val="27"/>
        </w:rPr>
        <w:t>.</w:t>
      </w:r>
    </w:p>
    <w:p w14:paraId="5E6A34D8" w14:textId="77777777" w:rsidR="009D31EA" w:rsidRPr="00E268F2" w:rsidRDefault="009D31EA" w:rsidP="009D31EA">
      <w:pPr>
        <w:spacing w:after="0" w:line="360" w:lineRule="auto"/>
        <w:rPr>
          <w:rFonts w:ascii="Times New Roman" w:hAnsi="Times New Roman" w:cs="Times New Roman"/>
          <w:sz w:val="27"/>
          <w:szCs w:val="27"/>
        </w:rPr>
      </w:pPr>
    </w:p>
    <w:p w14:paraId="2B7A326A" w14:textId="77777777" w:rsidR="009D31EA" w:rsidRPr="00E268F2" w:rsidRDefault="009D31EA" w:rsidP="009D31EA">
      <w:pPr>
        <w:spacing w:after="0" w:line="360" w:lineRule="auto"/>
        <w:jc w:val="center"/>
        <w:rPr>
          <w:sz w:val="27"/>
          <w:szCs w:val="27"/>
        </w:rPr>
      </w:pPr>
      <w:r w:rsidRPr="00E268F2">
        <w:rPr>
          <w:sz w:val="27"/>
          <w:szCs w:val="27"/>
        </w:rPr>
        <w:t>*********************</w:t>
      </w:r>
    </w:p>
    <w:p w14:paraId="09ECCE39" w14:textId="77777777" w:rsidR="009D31EA" w:rsidRPr="00E268F2" w:rsidRDefault="009D31EA" w:rsidP="009D31EA">
      <w:pPr>
        <w:spacing w:after="0" w:line="360" w:lineRule="auto"/>
        <w:rPr>
          <w:sz w:val="27"/>
          <w:szCs w:val="27"/>
        </w:rPr>
      </w:pPr>
      <w:r w:rsidRPr="00E268F2">
        <w:rPr>
          <w:sz w:val="27"/>
          <w:szCs w:val="27"/>
        </w:rPr>
        <w:br w:type="page"/>
      </w:r>
    </w:p>
    <w:p w14:paraId="5CB01FA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BBAECF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21620B" w14:textId="77777777" w:rsidR="009D31EA" w:rsidRPr="00E268F2" w:rsidRDefault="009D31EA" w:rsidP="009D31EA">
      <w:pPr>
        <w:spacing w:after="0" w:line="360" w:lineRule="auto"/>
        <w:jc w:val="center"/>
        <w:rPr>
          <w:sz w:val="27"/>
          <w:szCs w:val="27"/>
        </w:rPr>
      </w:pPr>
    </w:p>
    <w:p w14:paraId="7282D5BB" w14:textId="77777777" w:rsidR="002963C8" w:rsidRPr="00E268F2" w:rsidRDefault="009D31EA" w:rsidP="009D31EA">
      <w:pPr>
        <w:pStyle w:val="Heading2"/>
        <w:spacing w:before="0" w:after="0" w:line="360" w:lineRule="auto"/>
        <w:jc w:val="center"/>
        <w:rPr>
          <w:sz w:val="27"/>
          <w:szCs w:val="27"/>
        </w:rPr>
      </w:pPr>
      <w:r w:rsidRPr="00E268F2">
        <w:rPr>
          <w:sz w:val="27"/>
          <w:szCs w:val="27"/>
        </w:rPr>
        <w:t xml:space="preserve">Tuần 2 - Tiết 2. HĐ giáo dục – </w:t>
      </w:r>
      <w:r w:rsidR="002963C8" w:rsidRPr="00E268F2">
        <w:rPr>
          <w:sz w:val="27"/>
          <w:szCs w:val="27"/>
        </w:rPr>
        <w:t>Tính cách và cảm xúc của tôi</w:t>
      </w:r>
    </w:p>
    <w:p w14:paraId="54C1D001" w14:textId="77777777" w:rsidR="00264F3C" w:rsidRPr="00E268F2" w:rsidRDefault="00264F3C" w:rsidP="00204D03">
      <w:pPr>
        <w:spacing w:after="0" w:line="360" w:lineRule="auto"/>
        <w:jc w:val="both"/>
        <w:rPr>
          <w:rFonts w:ascii="Times New Roman" w:hAnsi="Times New Roman" w:cs="Times New Roman"/>
          <w:b/>
          <w:sz w:val="27"/>
          <w:szCs w:val="27"/>
        </w:rPr>
      </w:pPr>
    </w:p>
    <w:p w14:paraId="21289A05" w14:textId="73D530E6"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2DA968D1"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726D9D7" w14:textId="77777777" w:rsidR="00204D03" w:rsidRPr="00E268F2" w:rsidRDefault="00204D03" w:rsidP="00204D0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FF5004B"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05190C3A"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2CF6B6E2"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p>
    <w:p w14:paraId="3852180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07123D4"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F7860F2" w14:textId="77777777" w:rsidR="00204D03" w:rsidRPr="00E268F2" w:rsidRDefault="00204D03"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582BF117" w14:textId="77777777" w:rsidR="00204D03" w:rsidRPr="00E268F2" w:rsidRDefault="00204D03"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28CCDCA5"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DB34E65"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2D34FAF"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1FA4C1FF" w14:textId="77777777" w:rsidR="00AF29B3" w:rsidRPr="00E268F2" w:rsidRDefault="00AF29B3"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7B1B71A3"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66E385B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18E392A" w14:textId="0535196A"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833DF1F" w14:textId="77777777" w:rsidR="00204D03" w:rsidRPr="00E268F2" w:rsidRDefault="00204D03"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 nét đặc trưng trong tính cách của bản thân.</w:t>
      </w:r>
    </w:p>
    <w:p w14:paraId="49035A17" w14:textId="77777777" w:rsidR="00204D03" w:rsidRPr="00E268F2" w:rsidRDefault="00204D03"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p>
    <w:p w14:paraId="20A3F62E" w14:textId="611CBB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4D2803AC" w14:textId="77777777" w:rsidR="00204D03" w:rsidRPr="00E268F2" w:rsidRDefault="00204D03"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321C9D5" w14:textId="77777777" w:rsidR="00204D03" w:rsidRPr="00E268F2" w:rsidRDefault="00204D03"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0313F3CE" w14:textId="77777777" w:rsidR="009D31EA" w:rsidRPr="00E268F2" w:rsidRDefault="009D31EA"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2F7CE3BA"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53931C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E36D27D" w14:textId="4D9D45F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w:t>
      </w:r>
      <w:r w:rsidR="00BD33F3" w:rsidRPr="00E268F2">
        <w:rPr>
          <w:rFonts w:ascii="Times New Roman" w:hAnsi="Times New Roman" w:cs="Times New Roman"/>
          <w:sz w:val="27"/>
          <w:szCs w:val="27"/>
        </w:rPr>
        <w:t>khi vào bài học mới thông qua việc xem video.</w:t>
      </w:r>
    </w:p>
    <w:p w14:paraId="7835FEA4" w14:textId="2B51237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D33F3" w:rsidRPr="00E268F2">
        <w:rPr>
          <w:rFonts w:ascii="Times New Roman" w:hAnsi="Times New Roman" w:cs="Times New Roman"/>
          <w:sz w:val="27"/>
          <w:szCs w:val="27"/>
        </w:rPr>
        <w:t>xem video và trả lời câu hỏi,</w:t>
      </w:r>
      <w:r w:rsidRPr="00E268F2">
        <w:rPr>
          <w:rFonts w:ascii="Times New Roman" w:hAnsi="Times New Roman" w:cs="Times New Roman"/>
          <w:sz w:val="27"/>
          <w:szCs w:val="27"/>
        </w:rPr>
        <w:t xml:space="preserve"> HS tham gia nhiệt tình.</w:t>
      </w:r>
    </w:p>
    <w:p w14:paraId="4A76D5BC"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BF26663"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D4EBCA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858AABA" w14:textId="34388752" w:rsidR="00CB6F77" w:rsidRPr="00E268F2" w:rsidRDefault="009D31EA" w:rsidP="009D31EA">
      <w:pPr>
        <w:tabs>
          <w:tab w:val="left" w:pos="142"/>
          <w:tab w:val="left" w:pos="284"/>
        </w:tabs>
        <w:spacing w:after="0" w:line="360" w:lineRule="auto"/>
        <w:jc w:val="both"/>
        <w:rPr>
          <w:rStyle w:val="Hyperlink"/>
          <w:rFonts w:ascii="Times New Roman" w:hAnsi="Times New Roman"/>
          <w:iCs/>
          <w:color w:val="000000" w:themeColor="text1"/>
          <w:sz w:val="27"/>
          <w:szCs w:val="27"/>
          <w:u w:val="none"/>
          <w:lang w:val="de-DE"/>
        </w:rPr>
      </w:pPr>
      <w:r w:rsidRPr="00E268F2">
        <w:rPr>
          <w:rFonts w:ascii="Times New Roman" w:hAnsi="Times New Roman"/>
          <w:iCs/>
          <w:color w:val="000000" w:themeColor="text1"/>
          <w:sz w:val="27"/>
          <w:szCs w:val="27"/>
          <w:lang w:val="de-DE"/>
        </w:rPr>
        <w:t xml:space="preserve">- GV </w:t>
      </w:r>
      <w:r w:rsidR="00BD33F3" w:rsidRPr="00E268F2">
        <w:rPr>
          <w:rFonts w:ascii="Times New Roman" w:hAnsi="Times New Roman"/>
          <w:iCs/>
          <w:color w:val="000000" w:themeColor="text1"/>
          <w:sz w:val="27"/>
          <w:szCs w:val="27"/>
          <w:lang w:val="de-DE"/>
        </w:rPr>
        <w:t xml:space="preserve">cho học sinh xem video </w:t>
      </w:r>
      <w:r w:rsidR="00637C13" w:rsidRPr="00E268F2">
        <w:rPr>
          <w:rFonts w:ascii="Times New Roman" w:hAnsi="Times New Roman"/>
          <w:iCs/>
          <w:color w:val="000000" w:themeColor="text1"/>
          <w:sz w:val="27"/>
          <w:szCs w:val="27"/>
          <w:lang w:val="de-DE"/>
        </w:rPr>
        <w:t>sau</w:t>
      </w:r>
      <w:r w:rsidR="00BD33F3" w:rsidRPr="00E268F2">
        <w:rPr>
          <w:rFonts w:ascii="Times New Roman" w:hAnsi="Times New Roman"/>
          <w:iCs/>
          <w:color w:val="000000" w:themeColor="text1"/>
          <w:sz w:val="27"/>
          <w:szCs w:val="27"/>
          <w:lang w:val="de-DE"/>
        </w:rPr>
        <w:t>:</w:t>
      </w:r>
      <w:r w:rsidR="00CB6F77" w:rsidRPr="00E268F2">
        <w:rPr>
          <w:rFonts w:ascii="Times New Roman" w:hAnsi="Times New Roman"/>
          <w:iCs/>
          <w:color w:val="000000" w:themeColor="text1"/>
          <w:sz w:val="27"/>
          <w:szCs w:val="27"/>
          <w:lang w:val="de-DE"/>
        </w:rPr>
        <w:t xml:space="preserve"> </w:t>
      </w:r>
      <w:r w:rsidR="00CB6F77" w:rsidRPr="00FF3FB7">
        <w:rPr>
          <w:rFonts w:ascii="Times New Roman" w:hAnsi="Times New Roman" w:cs="Times New Roman"/>
          <w:bCs/>
          <w:noProof/>
          <w:sz w:val="27"/>
          <w:szCs w:val="27"/>
          <w:lang w:val="de-DE"/>
        </w:rPr>
        <w:t>youtu.be/mClBkFwKcZs</w:t>
      </w:r>
    </w:p>
    <w:p w14:paraId="2089AF0C" w14:textId="1414D072" w:rsidR="009D31EA" w:rsidRPr="00E268F2" w:rsidRDefault="009D31EA" w:rsidP="009D31EA">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CB6F77" w:rsidRPr="00E268F2">
        <w:rPr>
          <w:rFonts w:ascii="Times New Roman" w:hAnsi="Times New Roman" w:cs="Times New Roman"/>
          <w:sz w:val="27"/>
          <w:szCs w:val="27"/>
          <w:lang w:val="de-DE"/>
        </w:rPr>
        <w:t>đặt câu hỏi:</w:t>
      </w:r>
    </w:p>
    <w:p w14:paraId="76AEAB7A" w14:textId="77777777" w:rsidR="00AA2B27" w:rsidRPr="00E268F2" w:rsidRDefault="00CB6F77" w:rsidP="009D31EA">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Sau khi xem xong video, em hãy cho biết tại sao bạn Bờm lại tức giận với bạn Cò?</w:t>
      </w:r>
    </w:p>
    <w:p w14:paraId="43D2D1D3" w14:textId="51779E1A" w:rsidR="00CB6F77" w:rsidRPr="00E268F2" w:rsidRDefault="00AA2B27"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i/>
          <w:iCs/>
          <w:sz w:val="27"/>
          <w:szCs w:val="27"/>
          <w:lang w:val="de-DE"/>
        </w:rPr>
        <w:t xml:space="preserve">+ </w:t>
      </w:r>
      <w:r w:rsidR="00CB6F77" w:rsidRPr="00E268F2">
        <w:rPr>
          <w:rFonts w:ascii="Times New Roman" w:hAnsi="Times New Roman" w:cs="Times New Roman"/>
          <w:i/>
          <w:iCs/>
          <w:sz w:val="27"/>
          <w:szCs w:val="27"/>
          <w:lang w:val="de-DE"/>
        </w:rPr>
        <w:t>Bạn Bờm đã làm gì để điều chỉnh cảm xúc của bản thân?</w:t>
      </w:r>
    </w:p>
    <w:p w14:paraId="5DE27C03"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BC5721" w14:textId="101CC9B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A2B27" w:rsidRPr="00E268F2">
        <w:rPr>
          <w:rFonts w:ascii="Times New Roman" w:hAnsi="Times New Roman"/>
          <w:iCs/>
          <w:color w:val="000000" w:themeColor="text1"/>
          <w:sz w:val="27"/>
          <w:szCs w:val="27"/>
          <w:lang w:val="de-DE"/>
        </w:rPr>
        <w:t>lắng nghe, tiếp nhận và thực hiện nhiệm vụ.</w:t>
      </w:r>
    </w:p>
    <w:p w14:paraId="5867773C"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1456285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48576362" w14:textId="763222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053B0" w:rsidRPr="00E268F2">
        <w:rPr>
          <w:rFonts w:ascii="Times New Roman" w:hAnsi="Times New Roman"/>
          <w:iCs/>
          <w:color w:val="000000" w:themeColor="text1"/>
          <w:sz w:val="27"/>
          <w:szCs w:val="27"/>
          <w:lang w:val="de-DE"/>
        </w:rPr>
        <w:t>mời</w:t>
      </w:r>
      <w:r w:rsidR="00AA2B27" w:rsidRPr="00E268F2">
        <w:rPr>
          <w:rFonts w:ascii="Times New Roman" w:hAnsi="Times New Roman"/>
          <w:iCs/>
          <w:color w:val="000000" w:themeColor="text1"/>
          <w:sz w:val="27"/>
          <w:szCs w:val="27"/>
          <w:lang w:val="de-DE"/>
        </w:rPr>
        <w:t xml:space="preserve"> 2 – 3 HS trả lời câu hỏi</w:t>
      </w:r>
    </w:p>
    <w:p w14:paraId="4115A2D9" w14:textId="0749E2CB" w:rsidR="000C4BDC" w:rsidRPr="00E268F2" w:rsidRDefault="000C4BDC" w:rsidP="00D576D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053B0" w:rsidRPr="00E268F2">
        <w:rPr>
          <w:rFonts w:ascii="Times New Roman" w:hAnsi="Times New Roman"/>
          <w:iCs/>
          <w:color w:val="000000" w:themeColor="text1"/>
          <w:sz w:val="27"/>
          <w:szCs w:val="27"/>
          <w:lang w:val="de-DE"/>
        </w:rPr>
        <w:t>, tuyên dương thái độ học tập của HS.</w:t>
      </w:r>
    </w:p>
    <w:p w14:paraId="5B8C7A25" w14:textId="518487AC" w:rsidR="009D31EA" w:rsidRPr="00E268F2" w:rsidRDefault="009D31EA" w:rsidP="00D576D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5357" w:rsidRPr="00E268F2">
        <w:rPr>
          <w:rFonts w:ascii="Times New Roman" w:hAnsi="Times New Roman"/>
          <w:b/>
          <w:bCs/>
          <w:i/>
          <w:color w:val="000000" w:themeColor="text1"/>
          <w:sz w:val="27"/>
          <w:szCs w:val="27"/>
          <w:lang w:val="de-DE"/>
        </w:rPr>
        <w:t xml:space="preserve">Tính cách và cảm xúc của tôi (Tiết </w:t>
      </w:r>
      <w:r w:rsidR="00E82E98" w:rsidRPr="00E268F2">
        <w:rPr>
          <w:rFonts w:ascii="Times New Roman" w:hAnsi="Times New Roman"/>
          <w:b/>
          <w:bCs/>
          <w:i/>
          <w:color w:val="000000" w:themeColor="text1"/>
          <w:sz w:val="27"/>
          <w:szCs w:val="27"/>
          <w:lang w:val="de-DE"/>
        </w:rPr>
        <w:t>2</w:t>
      </w:r>
      <w:r w:rsidR="00DC5357" w:rsidRPr="00E268F2">
        <w:rPr>
          <w:rFonts w:ascii="Times New Roman" w:hAnsi="Times New Roman"/>
          <w:b/>
          <w:bCs/>
          <w:i/>
          <w:color w:val="000000" w:themeColor="text1"/>
          <w:sz w:val="27"/>
          <w:szCs w:val="27"/>
          <w:lang w:val="de-DE"/>
        </w:rPr>
        <w:t>).</w:t>
      </w:r>
    </w:p>
    <w:p w14:paraId="71B02ECF" w14:textId="77777777" w:rsidR="00CF7A8B"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HOẠT ĐỘNG </w:t>
      </w:r>
      <w:r w:rsidR="00E82E98" w:rsidRPr="00E268F2">
        <w:rPr>
          <w:rFonts w:ascii="Times New Roman" w:hAnsi="Times New Roman"/>
          <w:b/>
          <w:iCs/>
          <w:color w:val="000000" w:themeColor="text1"/>
          <w:sz w:val="27"/>
          <w:szCs w:val="27"/>
          <w:lang w:val="de-DE"/>
        </w:rPr>
        <w:t>LUYỆN TẬP</w:t>
      </w:r>
    </w:p>
    <w:p w14:paraId="64485167" w14:textId="1C43F60C" w:rsidR="009D31EA" w:rsidRPr="00E268F2" w:rsidRDefault="00E82E98"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bookmarkStart w:id="1" w:name="_Hlk137471654"/>
      <w:r w:rsidRPr="00E268F2">
        <w:rPr>
          <w:rFonts w:ascii="Times New Roman" w:hAnsi="Times New Roman"/>
          <w:b/>
          <w:iCs/>
          <w:color w:val="000000" w:themeColor="text1"/>
          <w:sz w:val="27"/>
          <w:szCs w:val="27"/>
          <w:lang w:val="de-DE"/>
        </w:rPr>
        <w:t>GIỚI THIỆU NHỮNG NÉT ĐẶC TRƯNG TRONG TÍNH CÁCH CỦA BẢN THÂN</w:t>
      </w:r>
      <w:r w:rsidR="00304CA0" w:rsidRPr="00E268F2">
        <w:rPr>
          <w:rFonts w:ascii="Times New Roman" w:hAnsi="Times New Roman"/>
          <w:b/>
          <w:iCs/>
          <w:color w:val="000000" w:themeColor="text1"/>
          <w:sz w:val="27"/>
          <w:szCs w:val="27"/>
          <w:lang w:val="de-DE"/>
        </w:rPr>
        <w:t xml:space="preserve"> </w:t>
      </w:r>
      <w:bookmarkEnd w:id="1"/>
      <w:r w:rsidR="00304CA0" w:rsidRPr="00E268F2">
        <w:rPr>
          <w:rFonts w:ascii="Times New Roman" w:hAnsi="Times New Roman"/>
          <w:b/>
          <w:iCs/>
          <w:color w:val="000000" w:themeColor="text1"/>
          <w:sz w:val="27"/>
          <w:szCs w:val="27"/>
          <w:lang w:val="de-DE"/>
        </w:rPr>
        <w:t>VÀ THỰC HÀNH ĐIỀU CHỈNH CẢM XÚC THEO HƯỚNG TÍCH CỰC</w:t>
      </w:r>
    </w:p>
    <w:p w14:paraId="3D841CDD" w14:textId="5D996EAF" w:rsidR="009D64BB" w:rsidRPr="00E268F2" w:rsidRDefault="009D64BB" w:rsidP="009D64B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3. </w:t>
      </w:r>
      <w:r w:rsidR="00304CA0" w:rsidRPr="00E268F2">
        <w:rPr>
          <w:rFonts w:ascii="Times New Roman" w:hAnsi="Times New Roman" w:cs="Times New Roman"/>
          <w:b/>
          <w:sz w:val="27"/>
          <w:szCs w:val="27"/>
          <w:lang w:val="de-DE"/>
        </w:rPr>
        <w:t>Giới thiệu những nét đặc trưng trong tính cách của bản thân</w:t>
      </w:r>
    </w:p>
    <w:p w14:paraId="3A0846FE" w14:textId="6C3FCD81" w:rsidR="009D31EA" w:rsidRPr="00E268F2" w:rsidRDefault="009D31EA" w:rsidP="00CF7A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HS </w:t>
      </w:r>
      <w:r w:rsidR="00CF7A8B" w:rsidRPr="00E268F2">
        <w:rPr>
          <w:rFonts w:ascii="Times New Roman" w:hAnsi="Times New Roman"/>
          <w:iCs/>
          <w:color w:val="000000" w:themeColor="text1"/>
          <w:sz w:val="27"/>
          <w:szCs w:val="27"/>
          <w:lang w:val="de-DE"/>
        </w:rPr>
        <w:t>xác định được và tự tin giới thiệu những nét đặc trưng trong tính cách của bản thân.</w:t>
      </w:r>
    </w:p>
    <w:p w14:paraId="3DA6FCAA" w14:textId="25F0AA3F" w:rsidR="00F81665" w:rsidRPr="00E268F2" w:rsidRDefault="009D31EA" w:rsidP="00F8166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F81665" w:rsidRPr="00E268F2">
        <w:rPr>
          <w:rFonts w:ascii="Times New Roman" w:hAnsi="Times New Roman"/>
          <w:iCs/>
          <w:color w:val="000000" w:themeColor="text1"/>
          <w:sz w:val="27"/>
          <w:szCs w:val="27"/>
          <w:lang w:val="de-DE"/>
        </w:rPr>
        <w:t>giới thiệu những nét đặc trưng trong tính cách của bản thân.</w:t>
      </w:r>
    </w:p>
    <w:p w14:paraId="703450D1" w14:textId="2BF6A186"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F81665" w:rsidRPr="00E268F2">
        <w:rPr>
          <w:rFonts w:ascii="Times New Roman" w:hAnsi="Times New Roman"/>
          <w:iCs/>
          <w:color w:val="000000" w:themeColor="text1"/>
          <w:sz w:val="27"/>
          <w:szCs w:val="27"/>
          <w:lang w:val="de-DE"/>
        </w:rPr>
        <w:t>giới thiệu được những nét đặc trưng trong tính cách của bản thân</w:t>
      </w:r>
      <w:r w:rsidRPr="00E268F2">
        <w:rPr>
          <w:rFonts w:ascii="Times New Roman" w:hAnsi="Times New Roman"/>
          <w:iCs/>
          <w:color w:val="000000" w:themeColor="text1"/>
          <w:sz w:val="27"/>
          <w:szCs w:val="27"/>
          <w:lang w:val="de-DE"/>
        </w:rPr>
        <w:t>.</w:t>
      </w:r>
    </w:p>
    <w:p w14:paraId="220D670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735354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AD4B93" w14:textId="21A8E8CD" w:rsidR="009D31EA" w:rsidRPr="00E268F2" w:rsidRDefault="00B80970"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D31EA" w:rsidRPr="00E268F2">
        <w:rPr>
          <w:rFonts w:ascii="Times New Roman" w:hAnsi="Times New Roman"/>
          <w:iCs/>
          <w:color w:val="000000" w:themeColor="text1"/>
          <w:sz w:val="27"/>
          <w:szCs w:val="27"/>
          <w:lang w:val="de-DE"/>
        </w:rPr>
        <w:t xml:space="preserve">GV </w:t>
      </w:r>
      <w:r w:rsidR="006531A4" w:rsidRPr="00E268F2">
        <w:rPr>
          <w:rFonts w:ascii="Times New Roman" w:hAnsi="Times New Roman"/>
          <w:iCs/>
          <w:color w:val="000000" w:themeColor="text1"/>
          <w:sz w:val="27"/>
          <w:szCs w:val="27"/>
          <w:lang w:val="de-DE"/>
        </w:rPr>
        <w:t>yêu cầu</w:t>
      </w:r>
      <w:r w:rsidR="00BF759E" w:rsidRPr="00E268F2">
        <w:rPr>
          <w:rFonts w:ascii="Times New Roman" w:hAnsi="Times New Roman"/>
          <w:iCs/>
          <w:color w:val="000000" w:themeColor="text1"/>
          <w:sz w:val="27"/>
          <w:szCs w:val="27"/>
          <w:lang w:val="de-DE"/>
        </w:rPr>
        <w:t xml:space="preserve"> HS</w:t>
      </w:r>
      <w:r w:rsidR="009E523C" w:rsidRPr="00E268F2">
        <w:rPr>
          <w:rFonts w:ascii="Times New Roman" w:hAnsi="Times New Roman"/>
          <w:iCs/>
          <w:color w:val="000000" w:themeColor="text1"/>
          <w:sz w:val="27"/>
          <w:szCs w:val="27"/>
          <w:lang w:val="de-DE"/>
        </w:rPr>
        <w:t xml:space="preserve"> làm việc theo nhóm và thực hiện nhiệm vụ</w:t>
      </w:r>
      <w:r w:rsidR="006531A4" w:rsidRPr="00E268F2">
        <w:rPr>
          <w:rFonts w:ascii="Times New Roman" w:hAnsi="Times New Roman"/>
          <w:iCs/>
          <w:color w:val="000000" w:themeColor="text1"/>
          <w:sz w:val="27"/>
          <w:szCs w:val="27"/>
          <w:lang w:val="de-DE"/>
        </w:rPr>
        <w:t xml:space="preserve">: </w:t>
      </w:r>
      <w:r w:rsidR="006531A4" w:rsidRPr="00E268F2">
        <w:rPr>
          <w:rFonts w:ascii="Times New Roman" w:hAnsi="Times New Roman"/>
          <w:i/>
          <w:color w:val="000000" w:themeColor="text1"/>
          <w:sz w:val="27"/>
          <w:szCs w:val="27"/>
          <w:lang w:val="de-DE"/>
        </w:rPr>
        <w:t>Em hãy xác định những nét đặc trưng trong tính cách của bản thân và giới thiệu những nét tính cách đó dưới một hình thức tùy chọn.</w:t>
      </w:r>
    </w:p>
    <w:p w14:paraId="6B39215D" w14:textId="6238292E"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D64BB" w:rsidRPr="00E268F2">
        <w:rPr>
          <w:rFonts w:ascii="Times New Roman" w:hAnsi="Times New Roman"/>
          <w:iCs/>
          <w:color w:val="000000" w:themeColor="text1"/>
          <w:sz w:val="27"/>
          <w:szCs w:val="27"/>
          <w:lang w:val="de-DE"/>
        </w:rPr>
        <w:t>gợi ý một số hình thức</w:t>
      </w:r>
      <w:r w:rsidR="00304CA0" w:rsidRPr="00E268F2">
        <w:rPr>
          <w:rFonts w:ascii="Times New Roman" w:hAnsi="Times New Roman"/>
          <w:iCs/>
          <w:color w:val="000000" w:themeColor="text1"/>
          <w:sz w:val="27"/>
          <w:szCs w:val="27"/>
          <w:lang w:val="de-DE"/>
        </w:rPr>
        <w:t>:</w:t>
      </w:r>
    </w:p>
    <w:p w14:paraId="3C10DFB9" w14:textId="7455D2B2" w:rsidR="009D31EA" w:rsidRPr="00E268F2" w:rsidRDefault="009D31EA"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04CA0" w:rsidRPr="00E268F2">
        <w:rPr>
          <w:rFonts w:ascii="Times New Roman" w:hAnsi="Times New Roman"/>
          <w:i/>
          <w:iCs/>
          <w:color w:val="000000" w:themeColor="text1"/>
          <w:sz w:val="27"/>
          <w:szCs w:val="27"/>
          <w:lang w:val="de-DE"/>
        </w:rPr>
        <w:t>Vẽ chân dung</w:t>
      </w:r>
    </w:p>
    <w:p w14:paraId="3BBF8917" w14:textId="7D05E1F9"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Diễn kịch câm</w:t>
      </w:r>
    </w:p>
    <w:p w14:paraId="510E207D" w14:textId="584F94CE"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Viết bài,...</w:t>
      </w:r>
    </w:p>
    <w:p w14:paraId="54F4E50F" w14:textId="1A4C4554" w:rsidR="00FD3CF6" w:rsidRPr="00E268F2" w:rsidRDefault="00FD3CF6"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4"/>
                    <a:stretch>
                      <a:fillRect/>
                    </a:stretch>
                  </pic:blipFill>
                  <pic:spPr>
                    <a:xfrm>
                      <a:off x="0" y="0"/>
                      <a:ext cx="3578266" cy="1928104"/>
                    </a:xfrm>
                    <a:prstGeom prst="rect">
                      <a:avLst/>
                    </a:prstGeom>
                  </pic:spPr>
                </pic:pic>
              </a:graphicData>
            </a:graphic>
          </wp:inline>
        </w:drawing>
      </w:r>
    </w:p>
    <w:p w14:paraId="6E639BB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A9233" w14:textId="0E13B1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w:t>
      </w:r>
      <w:r w:rsidR="00E24216" w:rsidRPr="00E268F2">
        <w:rPr>
          <w:rFonts w:ascii="Times New Roman" w:hAnsi="Times New Roman"/>
          <w:iCs/>
          <w:color w:val="000000" w:themeColor="text1"/>
          <w:sz w:val="27"/>
          <w:szCs w:val="27"/>
          <w:lang w:val="de-DE"/>
        </w:rPr>
        <w:t xml:space="preserve"> lắng nghe và</w:t>
      </w:r>
      <w:r w:rsidRPr="00E268F2">
        <w:rPr>
          <w:rFonts w:ascii="Times New Roman" w:hAnsi="Times New Roman"/>
          <w:iCs/>
          <w:color w:val="000000" w:themeColor="text1"/>
          <w:sz w:val="27"/>
          <w:szCs w:val="27"/>
          <w:lang w:val="de-DE"/>
        </w:rPr>
        <w:t xml:space="preserve"> tiếp nhận nhiệm vụ</w:t>
      </w:r>
      <w:r w:rsidR="00E24216" w:rsidRPr="00E268F2">
        <w:rPr>
          <w:rFonts w:ascii="Times New Roman" w:hAnsi="Times New Roman"/>
          <w:iCs/>
          <w:color w:val="000000" w:themeColor="text1"/>
          <w:sz w:val="27"/>
          <w:szCs w:val="27"/>
          <w:lang w:val="de-DE"/>
        </w:rPr>
        <w:t>.</w:t>
      </w:r>
    </w:p>
    <w:p w14:paraId="0E191784" w14:textId="49B71FA4" w:rsidR="00E24216" w:rsidRPr="00E268F2" w:rsidRDefault="00E24216"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chuẩn bị cá nhân, sau đó giới thiệu những nét đặc trưng trong tính cách của bản thân với các bạn trong nhóm.</w:t>
      </w:r>
    </w:p>
    <w:p w14:paraId="73A7A822"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1EA1911"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CD04645" w14:textId="050F119C"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B80970" w:rsidRPr="00E268F2">
        <w:rPr>
          <w:rFonts w:ascii="Times New Roman" w:hAnsi="Times New Roman"/>
          <w:iCs/>
          <w:color w:val="000000" w:themeColor="text1"/>
          <w:sz w:val="27"/>
          <w:szCs w:val="27"/>
          <w:lang w:val="de-DE"/>
        </w:rPr>
        <w:t xml:space="preserve">yêu cầu mỗi nhóm cử ra một bạn có cách giới thiệu </w:t>
      </w:r>
      <w:r w:rsidR="00FD166B" w:rsidRPr="00E268F2">
        <w:rPr>
          <w:rFonts w:ascii="Times New Roman" w:hAnsi="Times New Roman"/>
          <w:iCs/>
          <w:color w:val="000000" w:themeColor="text1"/>
          <w:sz w:val="27"/>
          <w:szCs w:val="27"/>
          <w:lang w:val="de-DE"/>
        </w:rPr>
        <w:t xml:space="preserve">ấn tượng nhất để giới thiệu </w:t>
      </w:r>
      <w:r w:rsidR="00B80970" w:rsidRPr="00E268F2">
        <w:rPr>
          <w:rFonts w:ascii="Times New Roman" w:hAnsi="Times New Roman"/>
          <w:iCs/>
          <w:color w:val="000000" w:themeColor="text1"/>
          <w:sz w:val="27"/>
          <w:szCs w:val="27"/>
          <w:lang w:val="de-DE"/>
        </w:rPr>
        <w:t>trước lớp</w:t>
      </w:r>
      <w:r w:rsidR="005F7D98" w:rsidRPr="00E268F2">
        <w:rPr>
          <w:rFonts w:ascii="Times New Roman" w:hAnsi="Times New Roman"/>
          <w:iCs/>
          <w:color w:val="000000" w:themeColor="text1"/>
          <w:sz w:val="27"/>
          <w:szCs w:val="27"/>
          <w:lang w:val="de-DE"/>
        </w:rPr>
        <w:t>.</w:t>
      </w:r>
    </w:p>
    <w:p w14:paraId="30DFA056" w14:textId="6F0665E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w:t>
      </w:r>
      <w:r w:rsidR="005F7D98" w:rsidRPr="00E268F2">
        <w:rPr>
          <w:rFonts w:ascii="Times New Roman" w:hAnsi="Times New Roman"/>
          <w:iCs/>
          <w:color w:val="000000" w:themeColor="text1"/>
          <w:sz w:val="27"/>
          <w:szCs w:val="27"/>
          <w:lang w:val="de-DE"/>
        </w:rPr>
        <w:t xml:space="preserve"> lắng nghe,</w:t>
      </w:r>
      <w:r w:rsidRPr="00E268F2">
        <w:rPr>
          <w:rFonts w:ascii="Times New Roman" w:hAnsi="Times New Roman"/>
          <w:iCs/>
          <w:color w:val="000000" w:themeColor="text1"/>
          <w:sz w:val="27"/>
          <w:szCs w:val="27"/>
          <w:lang w:val="de-DE"/>
        </w:rPr>
        <w:t xml:space="preserve"> quan sát</w:t>
      </w:r>
      <w:r w:rsidR="005F7D98" w:rsidRPr="00E268F2">
        <w:rPr>
          <w:rFonts w:ascii="Times New Roman" w:hAnsi="Times New Roman"/>
          <w:iCs/>
          <w:color w:val="000000" w:themeColor="text1"/>
          <w:sz w:val="27"/>
          <w:szCs w:val="27"/>
          <w:lang w:val="de-DE"/>
        </w:rPr>
        <w:t xml:space="preserve"> và </w:t>
      </w:r>
      <w:r w:rsidRPr="00E268F2">
        <w:rPr>
          <w:rFonts w:ascii="Times New Roman" w:hAnsi="Times New Roman"/>
          <w:iCs/>
          <w:color w:val="000000" w:themeColor="text1"/>
          <w:sz w:val="27"/>
          <w:szCs w:val="27"/>
          <w:lang w:val="de-DE"/>
        </w:rPr>
        <w:t>nhận xét</w:t>
      </w:r>
      <w:r w:rsidR="005F7D98" w:rsidRPr="00E268F2">
        <w:rPr>
          <w:rFonts w:ascii="Times New Roman" w:hAnsi="Times New Roman"/>
          <w:iCs/>
          <w:color w:val="000000" w:themeColor="text1"/>
          <w:sz w:val="27"/>
          <w:szCs w:val="27"/>
          <w:lang w:val="de-DE"/>
        </w:rPr>
        <w:t>.</w:t>
      </w:r>
    </w:p>
    <w:p w14:paraId="1B7A5F57" w14:textId="2E233589" w:rsidR="009D31EA" w:rsidRPr="00E268F2" w:rsidRDefault="009D31EA" w:rsidP="005F7D98">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7D98" w:rsidRPr="00E268F2">
        <w:rPr>
          <w:rFonts w:ascii="Times New Roman" w:hAnsi="Times New Roman"/>
          <w:iCs/>
          <w:color w:val="000000" w:themeColor="text1"/>
          <w:sz w:val="27"/>
          <w:szCs w:val="27"/>
          <w:lang w:val="de-DE"/>
        </w:rPr>
        <w:t>tổ chức cho cả lớp bình chọn bạn có cách giới thiệu ấn tượng nhất</w:t>
      </w:r>
      <w:r w:rsidR="00FD166B" w:rsidRPr="00E268F2">
        <w:rPr>
          <w:rFonts w:ascii="Times New Roman" w:hAnsi="Times New Roman"/>
          <w:iCs/>
          <w:color w:val="000000" w:themeColor="text1"/>
          <w:sz w:val="27"/>
          <w:szCs w:val="27"/>
          <w:lang w:val="de-DE"/>
        </w:rPr>
        <w:t>.</w:t>
      </w:r>
    </w:p>
    <w:p w14:paraId="40A8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61BC459"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các HS.</w:t>
      </w:r>
    </w:p>
    <w:p w14:paraId="42485749" w14:textId="2B00D309" w:rsidR="009D31EA" w:rsidRPr="00E268F2" w:rsidRDefault="009D31EA" w:rsidP="009D31E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nhận xét, đánh giá và kết luận Hoạt động</w:t>
      </w:r>
      <w:r w:rsidR="00FD166B" w:rsidRPr="00E268F2">
        <w:rPr>
          <w:rFonts w:ascii="Times New Roman" w:hAnsi="Times New Roman"/>
          <w:b/>
          <w:bCs/>
          <w:iCs/>
          <w:color w:val="000000" w:themeColor="text1"/>
          <w:sz w:val="27"/>
          <w:szCs w:val="27"/>
          <w:lang w:val="de-DE"/>
        </w:rPr>
        <w:t xml:space="preserve"> 3</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r w:rsidR="00FD166B" w:rsidRPr="00E268F2">
        <w:rPr>
          <w:rFonts w:ascii="Times New Roman" w:hAnsi="Times New Roman"/>
          <w:i/>
          <w:color w:val="000000" w:themeColor="text1"/>
          <w:sz w:val="27"/>
          <w:szCs w:val="27"/>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E268F2" w:rsidRDefault="000D398B" w:rsidP="000D398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Hoạt động 4. Thực hành điều chỉnh cảm xúc theo hướng tích cực</w:t>
      </w:r>
    </w:p>
    <w:p w14:paraId="78799260" w14:textId="1BC196BB" w:rsidR="000D398B" w:rsidRPr="00E268F2" w:rsidRDefault="000D398B" w:rsidP="00BF1F0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đề xuất được cách điều chỉnh cảm xúc theo hướng tích cực.</w:t>
      </w:r>
    </w:p>
    <w:p w14:paraId="348C76DF" w14:textId="38BFDCED" w:rsidR="005F365C" w:rsidRPr="00E268F2" w:rsidRDefault="000D398B" w:rsidP="005F365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w:t>
      </w:r>
      <w:r w:rsidR="005F365C" w:rsidRPr="00E268F2">
        <w:rPr>
          <w:rFonts w:ascii="Times New Roman" w:hAnsi="Times New Roman"/>
          <w:iCs/>
          <w:color w:val="000000" w:themeColor="text1"/>
          <w:sz w:val="27"/>
          <w:szCs w:val="27"/>
          <w:lang w:val="de-DE"/>
        </w:rPr>
        <w:t xml:space="preserve"> thảo luận nhóm và đề xuất cách điều chỉnh cảm xúc theo hướng tích cực.</w:t>
      </w:r>
    </w:p>
    <w:p w14:paraId="4B7F439A" w14:textId="53C2F0DD"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5F365C" w:rsidRPr="00E268F2">
        <w:rPr>
          <w:rFonts w:ascii="Times New Roman" w:hAnsi="Times New Roman"/>
          <w:iCs/>
          <w:color w:val="000000" w:themeColor="text1"/>
          <w:sz w:val="27"/>
          <w:szCs w:val="27"/>
          <w:lang w:val="de-DE"/>
        </w:rPr>
        <w:t>đề xuất được cách điều chỉnh cảm xúc theo hướng tích cực</w:t>
      </w:r>
      <w:r w:rsidRPr="00E268F2">
        <w:rPr>
          <w:rFonts w:ascii="Times New Roman" w:hAnsi="Times New Roman"/>
          <w:iCs/>
          <w:color w:val="000000" w:themeColor="text1"/>
          <w:sz w:val="27"/>
          <w:szCs w:val="27"/>
          <w:lang w:val="de-DE"/>
        </w:rPr>
        <w:t>.</w:t>
      </w:r>
    </w:p>
    <w:p w14:paraId="6C513A4B"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BC7A5B7" w14:textId="62AA56B8" w:rsidR="0059711B" w:rsidRPr="00E268F2" w:rsidRDefault="0059711B" w:rsidP="000D398B">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Đề xuất được cách điều chỉnh cảm xúc theo hướng tích cực</w:t>
      </w:r>
    </w:p>
    <w:p w14:paraId="033636CD"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1E10B25" w14:textId="45508E53"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262EC" w:rsidRPr="00E268F2">
        <w:rPr>
          <w:rFonts w:ascii="Times New Roman" w:hAnsi="Times New Roman"/>
          <w:iCs/>
          <w:color w:val="000000" w:themeColor="text1"/>
          <w:sz w:val="27"/>
          <w:szCs w:val="27"/>
          <w:lang w:val="de-DE"/>
        </w:rPr>
        <w:t>tổ chức cho HS thực hiện nhiệm vụ theo nhóm</w:t>
      </w:r>
      <w:r w:rsidRPr="00E268F2">
        <w:rPr>
          <w:rFonts w:ascii="Times New Roman" w:hAnsi="Times New Roman"/>
          <w:iCs/>
          <w:color w:val="000000" w:themeColor="text1"/>
          <w:sz w:val="27"/>
          <w:szCs w:val="27"/>
          <w:lang w:val="de-DE"/>
        </w:rPr>
        <w:t>.</w:t>
      </w:r>
    </w:p>
    <w:p w14:paraId="37E11D59" w14:textId="77777777" w:rsidR="000E08CD"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365C" w:rsidRPr="00E268F2">
        <w:rPr>
          <w:rFonts w:ascii="Times New Roman" w:hAnsi="Times New Roman"/>
          <w:iCs/>
          <w:color w:val="000000" w:themeColor="text1"/>
          <w:sz w:val="27"/>
          <w:szCs w:val="27"/>
          <w:lang w:val="de-DE"/>
        </w:rPr>
        <w:t>yêu cầu HS</w:t>
      </w:r>
      <w:r w:rsidRPr="00E268F2">
        <w:rPr>
          <w:rFonts w:ascii="Times New Roman" w:hAnsi="Times New Roman"/>
          <w:iCs/>
          <w:color w:val="000000" w:themeColor="text1"/>
          <w:sz w:val="27"/>
          <w:szCs w:val="27"/>
          <w:lang w:val="de-DE"/>
        </w:rPr>
        <w:t xml:space="preserve">: </w:t>
      </w:r>
    </w:p>
    <w:p w14:paraId="41757EE2" w14:textId="3EDF2901" w:rsidR="000D398B" w:rsidRPr="00E268F2" w:rsidRDefault="000E08CD"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C1D6D" w:rsidRPr="00E268F2">
        <w:rPr>
          <w:rFonts w:ascii="Times New Roman" w:hAnsi="Times New Roman"/>
          <w:i/>
          <w:color w:val="000000" w:themeColor="text1"/>
          <w:sz w:val="27"/>
          <w:szCs w:val="27"/>
          <w:lang w:val="de-DE"/>
        </w:rPr>
        <w:t>Đề xuất cách điều chỉnh cảm xúc theo hướng tích cực của các nhận vật ở các tình huống trong SGK_trang 16</w:t>
      </w:r>
      <w:r w:rsidRPr="00E268F2">
        <w:rPr>
          <w:rFonts w:ascii="Times New Roman" w:hAnsi="Times New Roman"/>
          <w:i/>
          <w:color w:val="000000" w:themeColor="text1"/>
          <w:sz w:val="27"/>
          <w:szCs w:val="27"/>
          <w:lang w:val="de-DE"/>
        </w:rPr>
        <w:t>.</w:t>
      </w:r>
    </w:p>
    <w:p w14:paraId="11107BAA" w14:textId="379A434E" w:rsidR="000E08CD" w:rsidRPr="00E268F2" w:rsidRDefault="000E08CD"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
          <w:color w:val="000000" w:themeColor="text1"/>
          <w:sz w:val="27"/>
          <w:szCs w:val="27"/>
          <w:lang w:val="de-DE"/>
        </w:rPr>
        <w:t>+ Sau đó, xây dựng kịch bản và sắm vai thể hiện cách điều chỉnh cảm xúc của nhân vật đó.</w:t>
      </w:r>
    </w:p>
    <w:p w14:paraId="539178EB" w14:textId="5627C8C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E08CD" w:rsidRPr="00E268F2">
        <w:rPr>
          <w:rFonts w:ascii="Times New Roman" w:hAnsi="Times New Roman"/>
          <w:iCs/>
          <w:color w:val="000000" w:themeColor="text1"/>
          <w:sz w:val="27"/>
          <w:szCs w:val="27"/>
          <w:lang w:val="de-DE"/>
        </w:rPr>
        <w:t>đưa ra tình huống:</w:t>
      </w:r>
    </w:p>
    <w:p w14:paraId="5F12FBB8" w14:textId="4ECB7F53" w:rsidR="000D398B" w:rsidRPr="00E268F2" w:rsidRDefault="000E08CD"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1262EC" w:rsidRPr="00E268F2">
        <w:rPr>
          <w:rFonts w:ascii="Times New Roman" w:hAnsi="Times New Roman"/>
          <w:i/>
          <w:iCs/>
          <w:color w:val="000000" w:themeColor="text1"/>
          <w:sz w:val="27"/>
          <w:szCs w:val="27"/>
          <w:lang w:val="de-DE"/>
        </w:rPr>
        <w:t>Bài kiểm tra môn Ngữ Văn vừa rồi Bình nghĩ mình sẽ được ít nhất 7 điểm. Tuy nhiên, đến khi trả bài, Bình chỉ được 5 điểm</w:t>
      </w:r>
      <w:r w:rsidR="004F661F" w:rsidRPr="00E268F2">
        <w:rPr>
          <w:rFonts w:ascii="Times New Roman" w:hAnsi="Times New Roman"/>
          <w:i/>
          <w:iCs/>
          <w:color w:val="000000" w:themeColor="text1"/>
          <w:sz w:val="27"/>
          <w:szCs w:val="27"/>
          <w:lang w:val="de-DE"/>
        </w:rPr>
        <w:t>. Bình cho rằng thầy giáo chấm bài của mình quá chặt nên rất buồn và thất vọng.</w:t>
      </w:r>
    </w:p>
    <w:p w14:paraId="22D43765" w14:textId="79693EEF" w:rsidR="00F168A7" w:rsidRPr="00E268F2" w:rsidRDefault="00F168A7"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B950662" w14:textId="6C870E7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DB020D" w:rsidRPr="00E268F2">
        <w:rPr>
          <w:rFonts w:ascii="Times New Roman" w:hAnsi="Times New Roman"/>
          <w:iCs/>
          <w:color w:val="000000" w:themeColor="text1"/>
          <w:sz w:val="27"/>
          <w:szCs w:val="27"/>
          <w:lang w:val="de-DE"/>
        </w:rPr>
        <w:t>hình thành nhóm, phân công và thực hiện nhiệm vụ của bản thân.</w:t>
      </w:r>
    </w:p>
    <w:p w14:paraId="07257F47"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490764C"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172197" w14:textId="0D002419"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54F63" w:rsidRPr="00E268F2">
        <w:rPr>
          <w:rFonts w:ascii="Times New Roman" w:hAnsi="Times New Roman"/>
          <w:iCs/>
          <w:color w:val="000000" w:themeColor="text1"/>
          <w:sz w:val="27"/>
          <w:szCs w:val="27"/>
          <w:lang w:val="de-DE"/>
        </w:rPr>
        <w:t>mời đại diện một số nhóm trình bày kết quả thực hiện nhiệm vụ qua phần sắm vai xử lí tình huống của nhóm mình</w:t>
      </w:r>
      <w:r w:rsidR="00DC2E68" w:rsidRPr="00E268F2">
        <w:rPr>
          <w:rFonts w:ascii="Times New Roman" w:hAnsi="Times New Roman"/>
          <w:iCs/>
          <w:color w:val="000000" w:themeColor="text1"/>
          <w:sz w:val="27"/>
          <w:szCs w:val="27"/>
          <w:lang w:val="de-DE"/>
        </w:rPr>
        <w:t>:</w:t>
      </w:r>
    </w:p>
    <w:p w14:paraId="0D6FE559" w14:textId="5CAE7833"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Hoa nên nói chuyện rõ với lớp trưởng rằng mình không có năng khiếu về việc múa</w:t>
      </w:r>
      <w:r w:rsidR="00281E1F"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hát </w:t>
      </w:r>
      <w:r w:rsidR="00281E1F" w:rsidRPr="00E268F2">
        <w:rPr>
          <w:rFonts w:ascii="Times New Roman" w:hAnsi="Times New Roman"/>
          <w:i/>
          <w:color w:val="000000" w:themeColor="text1"/>
          <w:sz w:val="27"/>
          <w:szCs w:val="27"/>
          <w:lang w:val="de-DE"/>
        </w:rPr>
        <w:t xml:space="preserve">mà </w:t>
      </w:r>
      <w:r w:rsidRPr="00E268F2">
        <w:rPr>
          <w:rFonts w:ascii="Times New Roman" w:hAnsi="Times New Roman"/>
          <w:i/>
          <w:color w:val="000000" w:themeColor="text1"/>
          <w:sz w:val="27"/>
          <w:szCs w:val="27"/>
          <w:lang w:val="de-DE"/>
        </w:rPr>
        <w:t>mình chỉ có biết vẽ. Nếu bạn vẫn muốn lớp th</w:t>
      </w:r>
      <w:r w:rsidR="00281E1F" w:rsidRPr="00E268F2">
        <w:rPr>
          <w:rFonts w:ascii="Times New Roman" w:hAnsi="Times New Roman"/>
          <w:i/>
          <w:color w:val="000000" w:themeColor="text1"/>
          <w:sz w:val="27"/>
          <w:szCs w:val="27"/>
          <w:lang w:val="de-DE"/>
        </w:rPr>
        <w:t>am</w:t>
      </w:r>
      <w:r w:rsidRPr="00E268F2">
        <w:rPr>
          <w:rFonts w:ascii="Times New Roman" w:hAnsi="Times New Roman"/>
          <w:i/>
          <w:color w:val="000000" w:themeColor="text1"/>
          <w:sz w:val="27"/>
          <w:szCs w:val="27"/>
          <w:lang w:val="de-DE"/>
        </w:rPr>
        <w:t xml:space="preserve"> gia múa hát thì bạn nên cân nhắc bạn khác.</w:t>
      </w:r>
    </w:p>
    <w:p w14:paraId="137091D9"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quan sát và nhận xét.</w:t>
      </w:r>
    </w:p>
    <w:p w14:paraId="6097EC33" w14:textId="18140E2C"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281E1F" w:rsidRPr="00E268F2">
        <w:rPr>
          <w:rFonts w:ascii="Times New Roman" w:hAnsi="Times New Roman"/>
          <w:iCs/>
          <w:color w:val="000000" w:themeColor="text1"/>
          <w:sz w:val="27"/>
          <w:szCs w:val="27"/>
          <w:lang w:val="de-DE"/>
        </w:rPr>
        <w:t>mời một số HS nêu nhận xét và những điều học hỏi được qua quan sát kết quả thực hành của các nhóm</w:t>
      </w:r>
      <w:r w:rsidR="007B3E0C" w:rsidRPr="00E268F2">
        <w:rPr>
          <w:rFonts w:ascii="Times New Roman" w:hAnsi="Times New Roman"/>
          <w:iCs/>
          <w:color w:val="000000" w:themeColor="text1"/>
          <w:sz w:val="27"/>
          <w:szCs w:val="27"/>
          <w:lang w:val="de-DE"/>
        </w:rPr>
        <w:t>.</w:t>
      </w:r>
    </w:p>
    <w:p w14:paraId="3F4D4D79"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3A1F8D8" w14:textId="0B3FF3C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w:t>
      </w:r>
      <w:r w:rsidR="007B3E0C" w:rsidRPr="00E268F2">
        <w:rPr>
          <w:rFonts w:ascii="Times New Roman" w:hAnsi="Times New Roman"/>
          <w:iCs/>
          <w:color w:val="000000" w:themeColor="text1"/>
          <w:sz w:val="27"/>
          <w:szCs w:val="27"/>
          <w:lang w:val="de-DE"/>
        </w:rPr>
        <w:t>hợp ý kiến của HS, nhận xét và đánh giá.</w:t>
      </w:r>
    </w:p>
    <w:p w14:paraId="1B01436C" w14:textId="3F3277D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D2CB175" w14:textId="424C1F32" w:rsidR="007B3E0C" w:rsidRPr="00E268F2" w:rsidRDefault="007B3E0C" w:rsidP="007B3E0C">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w:t>
      </w:r>
      <w:r w:rsidR="0059711B" w:rsidRPr="00E268F2">
        <w:rPr>
          <w:rFonts w:ascii="Times New Roman" w:hAnsi="Times New Roman"/>
          <w:b/>
          <w:bCs/>
          <w:i/>
          <w:color w:val="000000" w:themeColor="text1"/>
          <w:sz w:val="27"/>
          <w:szCs w:val="27"/>
          <w:lang w:val="de-DE"/>
        </w:rPr>
        <w:t>Thực hành điều chỉnh cảm xúc của bản thân theo hướng tích cực.</w:t>
      </w:r>
    </w:p>
    <w:p w14:paraId="07F51B09"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055AA12"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HS: </w:t>
      </w:r>
    </w:p>
    <w:p w14:paraId="516A6A40" w14:textId="2DBEC347" w:rsidR="007B3E0C"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F4AC6" w:rsidRPr="00E268F2">
        <w:rPr>
          <w:rFonts w:ascii="Times New Roman" w:hAnsi="Times New Roman"/>
          <w:i/>
          <w:color w:val="000000" w:themeColor="text1"/>
          <w:sz w:val="27"/>
          <w:szCs w:val="27"/>
          <w:lang w:val="de-DE"/>
        </w:rPr>
        <w:t>Nghĩ về 1 – 2 tình huống gần nhất mà bản thân đã có cảm xúc tiêu cực và nguyên nhân tạo nên cảm xúc đó.</w:t>
      </w:r>
    </w:p>
    <w:p w14:paraId="30CB23A7" w14:textId="150E8419" w:rsidR="005F4AC6"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xml:space="preserve">+ Sau đó, </w:t>
      </w:r>
      <w:r w:rsidR="005F4AC6" w:rsidRPr="00E268F2">
        <w:rPr>
          <w:rFonts w:ascii="Times New Roman" w:hAnsi="Times New Roman"/>
          <w:i/>
          <w:color w:val="000000" w:themeColor="text1"/>
          <w:sz w:val="27"/>
          <w:szCs w:val="27"/>
          <w:lang w:val="de-DE"/>
        </w:rPr>
        <w:t>suy nghĩ lại về sự việc xảy ra theo hướng lạc quan, tích cực và ghi lại kết quả theo mẫu sau:</w:t>
      </w:r>
    </w:p>
    <w:tbl>
      <w:tblPr>
        <w:tblStyle w:val="TableGrid"/>
        <w:tblW w:w="9907" w:type="dxa"/>
        <w:tblLook w:val="04A0" w:firstRow="1" w:lastRow="0" w:firstColumn="1" w:lastColumn="0" w:noHBand="0" w:noVBand="1"/>
      </w:tblPr>
      <w:tblGrid>
        <w:gridCol w:w="2476"/>
        <w:gridCol w:w="2477"/>
        <w:gridCol w:w="2477"/>
        <w:gridCol w:w="2477"/>
      </w:tblGrid>
      <w:tr w:rsidR="005F4AC6" w:rsidRPr="00047924" w14:paraId="6A18912F" w14:textId="77777777" w:rsidTr="00C15336">
        <w:trPr>
          <w:trHeight w:val="980"/>
        </w:trPr>
        <w:tc>
          <w:tcPr>
            <w:tcW w:w="2476" w:type="dxa"/>
            <w:vAlign w:val="center"/>
          </w:tcPr>
          <w:p w14:paraId="0087E907" w14:textId="19256B33"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Tình huống</w:t>
            </w:r>
          </w:p>
        </w:tc>
        <w:tc>
          <w:tcPr>
            <w:tcW w:w="2477" w:type="dxa"/>
            <w:vAlign w:val="center"/>
          </w:tcPr>
          <w:p w14:paraId="79036E15" w14:textId="324F263C"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Cảm xúc tiêu cực đã có</w:t>
            </w:r>
          </w:p>
        </w:tc>
        <w:tc>
          <w:tcPr>
            <w:tcW w:w="2477" w:type="dxa"/>
            <w:vAlign w:val="center"/>
          </w:tcPr>
          <w:p w14:paraId="13A312D8" w14:textId="17FC4C88"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dẫn đến cảm xúc tiêu cực</w:t>
            </w:r>
          </w:p>
        </w:tc>
        <w:tc>
          <w:tcPr>
            <w:tcW w:w="2477" w:type="dxa"/>
            <w:vAlign w:val="center"/>
          </w:tcPr>
          <w:p w14:paraId="7216A72E" w14:textId="374AB5F4"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tích cực sau khi điều chỉnh</w:t>
            </w:r>
          </w:p>
        </w:tc>
      </w:tr>
      <w:tr w:rsidR="005F4AC6" w:rsidRPr="00E268F2" w14:paraId="299F7A0C" w14:textId="77777777" w:rsidTr="00C15336">
        <w:trPr>
          <w:trHeight w:val="701"/>
        </w:trPr>
        <w:tc>
          <w:tcPr>
            <w:tcW w:w="2476" w:type="dxa"/>
            <w:vAlign w:val="center"/>
          </w:tcPr>
          <w:p w14:paraId="4B86B37B" w14:textId="513E2EC2"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2477" w:type="dxa"/>
            <w:vAlign w:val="center"/>
          </w:tcPr>
          <w:p w14:paraId="09A055BF"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67062E9E"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73374002"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r w:rsidR="005F4AC6" w:rsidRPr="00E268F2" w14:paraId="0B4B304A" w14:textId="77777777" w:rsidTr="00C15336">
        <w:trPr>
          <w:trHeight w:val="629"/>
        </w:trPr>
        <w:tc>
          <w:tcPr>
            <w:tcW w:w="2476" w:type="dxa"/>
            <w:vAlign w:val="center"/>
          </w:tcPr>
          <w:p w14:paraId="6619F8CC" w14:textId="7FE856DE"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2477" w:type="dxa"/>
            <w:vAlign w:val="center"/>
          </w:tcPr>
          <w:p w14:paraId="0D6A8D2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4BB6630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2F026E38"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bl>
    <w:p w14:paraId="582363E4"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0BC0961" w14:textId="3AA039C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973ED" w:rsidRPr="00E268F2">
        <w:rPr>
          <w:rFonts w:ascii="Times New Roman" w:hAnsi="Times New Roman"/>
          <w:iCs/>
          <w:color w:val="000000" w:themeColor="text1"/>
          <w:sz w:val="27"/>
          <w:szCs w:val="27"/>
          <w:lang w:val="de-DE"/>
        </w:rPr>
        <w:t>lắng nghe, tiếp nhận và thực hiện nhiệm vụ.</w:t>
      </w:r>
    </w:p>
    <w:p w14:paraId="28C0A921"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2251722"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F5130B" w14:textId="75EEC3A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3973ED" w:rsidRPr="00E268F2">
        <w:rPr>
          <w:rFonts w:ascii="Times New Roman" w:hAnsi="Times New Roman"/>
          <w:iCs/>
          <w:color w:val="000000" w:themeColor="text1"/>
          <w:sz w:val="27"/>
          <w:szCs w:val="27"/>
          <w:lang w:val="de-DE"/>
        </w:rPr>
        <w:t>một số HS chia sẻ kết quả thực hành.</w:t>
      </w:r>
    </w:p>
    <w:p w14:paraId="5DC86082" w14:textId="24384E00"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F53A72" w:rsidRPr="00E268F2">
        <w:rPr>
          <w:rFonts w:ascii="Times New Roman" w:hAnsi="Times New Roman"/>
          <w:iCs/>
          <w:color w:val="000000" w:themeColor="text1"/>
          <w:sz w:val="27"/>
          <w:szCs w:val="27"/>
          <w:lang w:val="de-DE"/>
        </w:rPr>
        <w:t>HS khác lắng nghe, quan sát và nhận xét.</w:t>
      </w:r>
    </w:p>
    <w:p w14:paraId="6B2B30CB" w14:textId="4A37D212"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một số HS </w:t>
      </w:r>
      <w:r w:rsidR="00F53A72" w:rsidRPr="00E268F2">
        <w:rPr>
          <w:rFonts w:ascii="Times New Roman" w:hAnsi="Times New Roman"/>
          <w:iCs/>
          <w:color w:val="000000" w:themeColor="text1"/>
          <w:sz w:val="27"/>
          <w:szCs w:val="27"/>
          <w:lang w:val="de-DE"/>
        </w:rPr>
        <w:t>khác nêu những điều học hỏi được từ chia sẻ của các bạn.</w:t>
      </w:r>
    </w:p>
    <w:p w14:paraId="72FBC637"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F03087"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026661AF" w14:textId="1A7C3D91"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F53A72" w:rsidRPr="00E268F2">
        <w:rPr>
          <w:rFonts w:ascii="Times New Roman" w:hAnsi="Times New Roman"/>
          <w:iCs/>
          <w:color w:val="000000" w:themeColor="text1"/>
          <w:sz w:val="27"/>
          <w:szCs w:val="27"/>
          <w:lang w:val="de-DE"/>
        </w:rPr>
        <w:t>nhận xét chung và kết luận Hoạt động 4 dựa vào kết quả thực hành của HS.</w:t>
      </w:r>
    </w:p>
    <w:p w14:paraId="6C4953E6" w14:textId="77777777" w:rsidR="009D31EA" w:rsidRPr="00E268F2" w:rsidRDefault="009D31EA" w:rsidP="009D31E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248A3A" w14:textId="010F450C" w:rsidR="009D31EA" w:rsidRPr="00E268F2" w:rsidRDefault="009D31EA" w:rsidP="009D31E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w:t>
      </w:r>
      <w:r w:rsidR="00F53A72" w:rsidRPr="00E268F2">
        <w:rPr>
          <w:rFonts w:ascii="Times New Roman" w:hAnsi="Times New Roman"/>
          <w:b/>
          <w:color w:val="000000" w:themeColor="text1"/>
          <w:sz w:val="27"/>
          <w:szCs w:val="27"/>
          <w:lang w:val="de-DE"/>
        </w:rPr>
        <w:t>KHẢ NĂNG ĐIỀU CHỈNH CẢM XÚC CỦA BẢN THÂN THEO HƯỚNG TÍCH CỰC TRONG CÁC TÌNH HUỐNG THỰC TIỄN</w:t>
      </w:r>
    </w:p>
    <w:p w14:paraId="18D7ADA9" w14:textId="733780D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C58F2"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252DF706" w14:textId="40ADCD8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F6A77B8" w14:textId="2AEF70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27FC62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AE2A1C2"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3648184"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yêu cầu và hướng dẫn HS thực hiện các hoạt động sau:</w:t>
      </w:r>
    </w:p>
    <w:p w14:paraId="01C99054" w14:textId="2BB51A51" w:rsidR="009D31EA" w:rsidRPr="00E268F2" w:rsidRDefault="009D31EA"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F6AA5" w:rsidRPr="00E268F2">
        <w:rPr>
          <w:rFonts w:ascii="Times New Roman" w:hAnsi="Times New Roman"/>
          <w:i/>
          <w:iCs/>
          <w:color w:val="000000" w:themeColor="text1"/>
          <w:sz w:val="27"/>
          <w:szCs w:val="27"/>
          <w:lang w:val="de-DE"/>
        </w:rPr>
        <w:t>Thực hiện điều chỉnh cảm xúc của bản thân theo hướng tích cực trong cuộc sống hằng ngày.</w:t>
      </w:r>
    </w:p>
    <w:p w14:paraId="5C76C3AD" w14:textId="17AC76C9" w:rsidR="009D31EA" w:rsidRPr="00E268F2" w:rsidRDefault="009D31EA" w:rsidP="009D31EA">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8051E" w:rsidRPr="00E268F2">
        <w:rPr>
          <w:rFonts w:ascii="Times New Roman" w:hAnsi="Times New Roman"/>
          <w:i/>
          <w:iCs/>
          <w:color w:val="000000" w:themeColor="text1"/>
          <w:sz w:val="27"/>
          <w:szCs w:val="27"/>
          <w:lang w:val="de-DE"/>
        </w:rPr>
        <w:t>Ghi lại kết quả điều chỉnh cảm xúc của em và những khó khăn khi thực hiện để chia sẻ với thầy cô, các bạn</w:t>
      </w:r>
      <w:r w:rsidR="00F8051E" w:rsidRPr="00E268F2">
        <w:rPr>
          <w:rFonts w:ascii="Times New Roman" w:hAnsi="Times New Roman" w:cs="Times New Roman"/>
          <w:i/>
          <w:iCs/>
          <w:sz w:val="27"/>
          <w:szCs w:val="27"/>
          <w:lang w:val="de-DE"/>
        </w:rPr>
        <w:t>.</w:t>
      </w:r>
    </w:p>
    <w:p w14:paraId="533DB404"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12FD413"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22E78F7B"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8782C7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4E9AD9" w14:textId="32C929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6B0C36"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53974F36" w14:textId="5A863B4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019"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ác HS khác lắng nghe, nhận xét, nêu ý kiến bổ sung (nếu có).</w:t>
      </w:r>
    </w:p>
    <w:p w14:paraId="6EC69AAD" w14:textId="0D7E04B9"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w:t>
      </w:r>
      <w:r w:rsidR="003C5316" w:rsidRPr="00E268F2">
        <w:rPr>
          <w:rFonts w:ascii="Times New Roman" w:hAnsi="Times New Roman"/>
          <w:iCs/>
          <w:color w:val="000000" w:themeColor="text1"/>
          <w:sz w:val="27"/>
          <w:szCs w:val="27"/>
          <w:lang w:val="de-DE"/>
        </w:rPr>
        <w:t xml:space="preserve"> và cảm nhận của bản thân</w:t>
      </w:r>
      <w:r w:rsidRPr="00E268F2">
        <w:rPr>
          <w:rFonts w:ascii="Times New Roman" w:hAnsi="Times New Roman"/>
          <w:iCs/>
          <w:color w:val="000000" w:themeColor="text1"/>
          <w:sz w:val="27"/>
          <w:szCs w:val="27"/>
          <w:lang w:val="de-DE"/>
        </w:rPr>
        <w:t xml:space="preserve"> sau khi tham gia các hoạt động.</w:t>
      </w:r>
    </w:p>
    <w:p w14:paraId="5428CF1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C9D8317"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01BAEC1D"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6540B050" w14:textId="3C3CE829" w:rsidR="00D43964" w:rsidRPr="00E268F2" w:rsidRDefault="009D31EA"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D43964" w:rsidRPr="00E268F2">
        <w:rPr>
          <w:rFonts w:ascii="Times New Roman" w:hAnsi="Times New Roman"/>
          <w:i/>
          <w:color w:val="000000" w:themeColor="text1"/>
          <w:sz w:val="27"/>
          <w:szCs w:val="27"/>
          <w:lang w:val="de-DE"/>
        </w:rPr>
        <w:t>Nhận diện được những nét đặc trưng trong tính cách và cảm xúc của bản thân, đồng thời biết cách đi</w:t>
      </w:r>
      <w:r w:rsidR="00A53019" w:rsidRPr="00E268F2">
        <w:rPr>
          <w:rFonts w:ascii="Times New Roman" w:hAnsi="Times New Roman"/>
          <w:i/>
          <w:color w:val="000000" w:themeColor="text1"/>
          <w:sz w:val="27"/>
          <w:szCs w:val="27"/>
          <w:lang w:val="de-DE"/>
        </w:rPr>
        <w:t>ề</w:t>
      </w:r>
      <w:r w:rsidR="00D43964" w:rsidRPr="00E268F2">
        <w:rPr>
          <w:rFonts w:ascii="Times New Roman" w:hAnsi="Times New Roman"/>
          <w:i/>
          <w:color w:val="000000" w:themeColor="text1"/>
          <w:sz w:val="27"/>
          <w:szCs w:val="27"/>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E268F2" w:rsidRDefault="00D43964"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2875827D"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F1BBFF6" w14:textId="77777777" w:rsidR="009D31EA" w:rsidRPr="00E268F2" w:rsidRDefault="009D31EA"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11811A8" w14:textId="77777777" w:rsidR="00AF29B3" w:rsidRPr="00E268F2" w:rsidRDefault="00AF29B3" w:rsidP="00642534">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lastRenderedPageBreak/>
        <w:t>Nhận diện được những nét đặc trưng trong tính cách của bản thân.</w:t>
      </w:r>
    </w:p>
    <w:p w14:paraId="536A3F7C" w14:textId="77777777" w:rsidR="00AF29B3" w:rsidRPr="00E268F2" w:rsidRDefault="00AF29B3" w:rsidP="00642534">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76AFDE40" w14:textId="6CC87101" w:rsidR="004147C2" w:rsidRPr="00E268F2" w:rsidRDefault="004147C2" w:rsidP="00642534">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nhận thức những nét tính cách đặc trưng của bản thân và biết điều chỉnh cảm xúc của bản thân theo hướng tích cực.</w:t>
      </w:r>
    </w:p>
    <w:p w14:paraId="2D37462D" w14:textId="26938D6A" w:rsidR="009D31EA" w:rsidRPr="00E268F2" w:rsidRDefault="009D31EA" w:rsidP="00642534">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C76A73" w:rsidRPr="00E268F2">
        <w:rPr>
          <w:rFonts w:ascii="Times New Roman" w:hAnsi="Times New Roman" w:cs="Times New Roman"/>
          <w:i/>
          <w:iCs/>
          <w:sz w:val="27"/>
          <w:szCs w:val="27"/>
        </w:rPr>
        <w:t>Chia sẻ kết quả rèn luyện khả năng nhận diện cảm xúc và điều chỉnh cảm xúc theo hướng tích cực.</w:t>
      </w:r>
    </w:p>
    <w:p w14:paraId="2020DA26" w14:textId="77777777" w:rsidR="00F16CDE" w:rsidRPr="00E268F2" w:rsidRDefault="00F16CDE" w:rsidP="00F16CDE">
      <w:pPr>
        <w:spacing w:after="0" w:line="360" w:lineRule="auto"/>
        <w:jc w:val="both"/>
        <w:rPr>
          <w:sz w:val="27"/>
          <w:szCs w:val="27"/>
        </w:rPr>
      </w:pPr>
    </w:p>
    <w:p w14:paraId="3C8BF5DA" w14:textId="77777777" w:rsidR="009D31EA" w:rsidRPr="00E268F2" w:rsidRDefault="009D31EA" w:rsidP="009D31EA">
      <w:pPr>
        <w:spacing w:after="0" w:line="360" w:lineRule="auto"/>
        <w:jc w:val="center"/>
        <w:rPr>
          <w:sz w:val="27"/>
          <w:szCs w:val="27"/>
        </w:rPr>
      </w:pPr>
      <w:r w:rsidRPr="00E268F2">
        <w:rPr>
          <w:sz w:val="27"/>
          <w:szCs w:val="27"/>
        </w:rPr>
        <w:t>*********************</w:t>
      </w:r>
    </w:p>
    <w:p w14:paraId="4E79A5A3" w14:textId="77777777" w:rsidR="00C76A73" w:rsidRPr="00E268F2" w:rsidRDefault="00C76A73">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60638D4D" w14:textId="666F14B1"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630AC6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4528E55" w14:textId="77777777" w:rsidR="009D31EA" w:rsidRPr="00E268F2" w:rsidRDefault="009D31EA" w:rsidP="009D31EA">
      <w:pPr>
        <w:spacing w:after="0" w:line="360" w:lineRule="auto"/>
        <w:jc w:val="center"/>
        <w:rPr>
          <w:sz w:val="27"/>
          <w:szCs w:val="27"/>
        </w:rPr>
      </w:pPr>
    </w:p>
    <w:p w14:paraId="1E2B4572" w14:textId="30C02583"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3. SHL – </w:t>
      </w:r>
      <w:r w:rsidR="00F83F63" w:rsidRPr="00E268F2">
        <w:rPr>
          <w:sz w:val="27"/>
          <w:szCs w:val="27"/>
        </w:rPr>
        <w:t>Chia sẻ kết quả rèn luyện khả năng nhận diện cảm xúc và điều chỉnh cảm xúc theo hướng tích cực</w:t>
      </w:r>
    </w:p>
    <w:p w14:paraId="7D13F5E9"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1CDE123"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2905465" w14:textId="172C20A0" w:rsidR="009D31EA" w:rsidRPr="00E268F2" w:rsidRDefault="009D31EA" w:rsidP="00F53D4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r w:rsidR="00F53D40" w:rsidRPr="00E268F2">
        <w:rPr>
          <w:rFonts w:ascii="Times New Roman" w:hAnsi="Times New Roman" w:cs="Times New Roman"/>
          <w:sz w:val="27"/>
          <w:szCs w:val="27"/>
        </w:rPr>
        <w:t>HS chia sẻ được kết quả rèn luyện kĩ năng điều chỉnh cảm xúc của bản thân theo hướng tích cực.</w:t>
      </w:r>
    </w:p>
    <w:p w14:paraId="760245C9"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03C1879" w14:textId="1BD78A68" w:rsidR="009D31EA" w:rsidRPr="00E268F2" w:rsidRDefault="009D31EA"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w:t>
      </w:r>
      <w:r w:rsidR="00F53D40" w:rsidRPr="00E268F2">
        <w:rPr>
          <w:rFonts w:ascii="Times New Roman" w:hAnsi="Times New Roman" w:cs="Times New Roman"/>
          <w:sz w:val="27"/>
          <w:szCs w:val="27"/>
        </w:rPr>
        <w:t>chia sẻ kết quả rèn luyện kĩ năng điều chỉnh cảm xúc của bản thân theo hướng tích cực dựa vào các câu hỏi gợi ý sau:</w:t>
      </w:r>
    </w:p>
    <w:p w14:paraId="6F39CAC2" w14:textId="300F2999" w:rsidR="009D31EA" w:rsidRPr="00E268F2" w:rsidRDefault="00D55820"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Tình huống xảy ra như thế nào?</w:t>
      </w:r>
    </w:p>
    <w:p w14:paraId="17246AB7" w14:textId="69F5DCA0" w:rsidR="009D31EA" w:rsidRPr="00E268F2" w:rsidRDefault="00D55820"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tiêu cực của em khi đó là gì?</w:t>
      </w:r>
    </w:p>
    <w:p w14:paraId="6B1EBA3B" w14:textId="34361FEE" w:rsidR="009D31EA" w:rsidRPr="00E268F2" w:rsidRDefault="00D55820"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điều chỉnh cảm xúc đó như thế nào và ứng xử ra sao?</w:t>
      </w:r>
    </w:p>
    <w:p w14:paraId="41DA3BDB" w14:textId="5DD55AE6" w:rsidR="00D55820" w:rsidRPr="00E268F2" w:rsidRDefault="00D55820"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kĩ năng điều chỉnh cảm xúc của bản thân theo hướng tích cự</w:t>
      </w:r>
      <w:r w:rsidR="00123CF0" w:rsidRPr="00E268F2">
        <w:rPr>
          <w:rFonts w:ascii="Times New Roman" w:hAnsi="Times New Roman" w:cs="Times New Roman"/>
          <w:i/>
          <w:iCs/>
          <w:sz w:val="27"/>
          <w:szCs w:val="27"/>
        </w:rPr>
        <w:t>c trong thực tiễn, nếu có?</w:t>
      </w:r>
    </w:p>
    <w:p w14:paraId="5A6A0748" w14:textId="0648F206" w:rsidR="00123CF0" w:rsidRPr="00E268F2" w:rsidRDefault="00123CF0" w:rsidP="0064253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qua những khó khăn đó?</w:t>
      </w:r>
    </w:p>
    <w:p w14:paraId="14DB5BC7" w14:textId="2AEDA2A2" w:rsidR="009D31EA" w:rsidRPr="00E268F2" w:rsidRDefault="00123CF0"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3E5C9BF6" w14:textId="21AA64B4" w:rsidR="009D31EA" w:rsidRPr="00E268F2" w:rsidRDefault="00123CF0"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E268F2" w:rsidRDefault="009D31EA"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560864" w:rsidRPr="00E268F2">
        <w:rPr>
          <w:rFonts w:ascii="Times New Roman" w:hAnsi="Times New Roman" w:cs="Times New Roman"/>
          <w:sz w:val="27"/>
          <w:szCs w:val="27"/>
        </w:rPr>
        <w:t>nhận xét chung, khen ngợi những HS đã rèn luyện tốt và động viên, khích lệ những HS khác tiếp tục rèn luyện theo gương các bạn.</w:t>
      </w:r>
    </w:p>
    <w:p w14:paraId="623FDEED" w14:textId="77777777" w:rsidR="00BA600C" w:rsidRPr="00E268F2" w:rsidRDefault="00BA600C" w:rsidP="009D31EA">
      <w:pPr>
        <w:spacing w:after="0" w:line="360" w:lineRule="auto"/>
        <w:jc w:val="both"/>
        <w:rPr>
          <w:rFonts w:ascii="Times New Roman" w:hAnsi="Times New Roman" w:cs="Times New Roman"/>
          <w:sz w:val="27"/>
          <w:szCs w:val="27"/>
        </w:rPr>
      </w:pPr>
    </w:p>
    <w:p w14:paraId="47C87712" w14:textId="77777777" w:rsidR="00596121" w:rsidRPr="00E268F2" w:rsidRDefault="00596121" w:rsidP="00944A99">
      <w:pPr>
        <w:spacing w:after="0" w:line="360" w:lineRule="auto"/>
        <w:jc w:val="both"/>
        <w:rPr>
          <w:rFonts w:ascii="Times New Roman" w:hAnsi="Times New Roman" w:cs="Times New Roman"/>
          <w:sz w:val="27"/>
          <w:szCs w:val="27"/>
        </w:rPr>
      </w:pPr>
    </w:p>
    <w:p w14:paraId="299ABD48"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305C474D"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dạy: …/…/…</w:t>
      </w:r>
    </w:p>
    <w:p w14:paraId="5F282E23" w14:textId="77777777" w:rsidR="009A1133" w:rsidRPr="00E268F2" w:rsidRDefault="009A1133" w:rsidP="009A1133">
      <w:pPr>
        <w:pStyle w:val="Heading1"/>
        <w:spacing w:before="0" w:after="0" w:line="360" w:lineRule="auto"/>
        <w:rPr>
          <w:sz w:val="27"/>
          <w:szCs w:val="27"/>
        </w:rPr>
      </w:pPr>
      <w:r w:rsidRPr="00E268F2">
        <w:rPr>
          <w:sz w:val="27"/>
          <w:szCs w:val="27"/>
        </w:rPr>
        <w:t>CHỦ ĐỀ 2. KHÁM PHÁ BẢN THÂN</w:t>
      </w:r>
    </w:p>
    <w:p w14:paraId="237ED466"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53A7252B" w14:textId="77777777" w:rsidR="009A1133" w:rsidRPr="00E268F2" w:rsidRDefault="009A113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4E49D3D6" w14:textId="77777777" w:rsidR="009A1133" w:rsidRPr="00E268F2" w:rsidRDefault="009A113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0150A432" w14:textId="77777777" w:rsidR="009A1133" w:rsidRPr="00E268F2" w:rsidRDefault="009A113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DB7B16A" w14:textId="77777777" w:rsidR="009A1133" w:rsidRPr="00E268F2" w:rsidRDefault="009A1133"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5B1DD92B" w14:textId="77777777" w:rsidR="009A1133" w:rsidRPr="00E268F2" w:rsidRDefault="009A1133" w:rsidP="009A1133">
      <w:pPr>
        <w:spacing w:after="0" w:line="360" w:lineRule="auto"/>
        <w:jc w:val="center"/>
        <w:rPr>
          <w:sz w:val="27"/>
          <w:szCs w:val="27"/>
        </w:rPr>
      </w:pPr>
      <w:r w:rsidRPr="00E268F2">
        <w:rPr>
          <w:sz w:val="27"/>
          <w:szCs w:val="27"/>
        </w:rPr>
        <w:t>*********************</w:t>
      </w:r>
    </w:p>
    <w:p w14:paraId="23212BAA" w14:textId="14F8608B" w:rsidR="009A1133" w:rsidRPr="00E268F2" w:rsidRDefault="009A1133" w:rsidP="009A1133">
      <w:pPr>
        <w:pStyle w:val="Heading2"/>
        <w:spacing w:before="0" w:after="0" w:line="360" w:lineRule="auto"/>
        <w:jc w:val="center"/>
        <w:rPr>
          <w:sz w:val="27"/>
          <w:szCs w:val="27"/>
        </w:rPr>
      </w:pPr>
      <w:r w:rsidRPr="00E268F2">
        <w:rPr>
          <w:sz w:val="27"/>
          <w:szCs w:val="27"/>
        </w:rPr>
        <w:t xml:space="preserve">Tuần 3 - Tiết 1. Sinh hoạt dưới cờ - </w:t>
      </w:r>
      <w:r w:rsidR="007A11DF" w:rsidRPr="00E268F2">
        <w:rPr>
          <w:sz w:val="27"/>
          <w:szCs w:val="27"/>
        </w:rPr>
        <w:t>Tọa đàm về vai trò của tranh biện và thương thuyết trong cuộc sống hiện đại</w:t>
      </w:r>
    </w:p>
    <w:p w14:paraId="4A94DD3E"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BF86E1D" w14:textId="77777777" w:rsidR="009A1133" w:rsidRPr="00E268F2" w:rsidRDefault="009A1133" w:rsidP="009A113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0416DF3" w14:textId="5FA8498D" w:rsidR="00D1768B" w:rsidRPr="00E268F2" w:rsidRDefault="007A11DF"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vai trò quan trọng của tranh biện và thương thuyết trong cuộc sống hiện đại</w:t>
      </w:r>
      <w:r w:rsidR="00D1768B" w:rsidRPr="00E268F2">
        <w:rPr>
          <w:rFonts w:ascii="Times New Roman" w:hAnsi="Times New Roman" w:cs="Times New Roman"/>
          <w:sz w:val="27"/>
          <w:szCs w:val="27"/>
        </w:rPr>
        <w:t>.</w:t>
      </w:r>
    </w:p>
    <w:p w14:paraId="56756085" w14:textId="481C9E6F" w:rsidR="00D1768B" w:rsidRPr="00E268F2" w:rsidRDefault="00D1768B"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ý thức rèn luyện khả năng tranh biện và thương thuyết.</w:t>
      </w:r>
    </w:p>
    <w:p w14:paraId="081A287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6E8E6C50"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0D83FDE5" w14:textId="5029B50E" w:rsidR="009A1133" w:rsidRPr="00E268F2" w:rsidRDefault="00D1768B"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Nội dung </w:t>
      </w:r>
      <w:r w:rsidR="003103B7" w:rsidRPr="00E268F2">
        <w:rPr>
          <w:rFonts w:ascii="Times New Roman" w:hAnsi="Times New Roman" w:cs="Times New Roman"/>
          <w:sz w:val="27"/>
          <w:szCs w:val="27"/>
        </w:rPr>
        <w:t>bài thuyết trình về vai trò quan trọng của tranh biện, thương thuyết trong cuộc sống hiện đại và ví dụ minh họa.</w:t>
      </w:r>
    </w:p>
    <w:p w14:paraId="70F83997" w14:textId="0B69D900" w:rsidR="003103B7" w:rsidRPr="00E268F2" w:rsidRDefault="003103B7"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hỏi dẫn dắt HS thảo luận.</w:t>
      </w:r>
    </w:p>
    <w:p w14:paraId="1BAFEFD8"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CFC65F8" w14:textId="32BB38D9" w:rsidR="009A1133" w:rsidRPr="00E268F2" w:rsidRDefault="003103B7"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trước một số ý kiến liên quan đến nội dung buổi tọa đàm.</w:t>
      </w:r>
    </w:p>
    <w:p w14:paraId="19E08DD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6AD8A01"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5A942499"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04CF26E" w14:textId="6BFCC910" w:rsidR="009A1133" w:rsidRPr="00E268F2" w:rsidRDefault="00291AAD"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TPT/GV trực tuần nêu chủ đề tọa đàm và dẫn dắt HS thảo luận theo một số câu hỏi gợi ý đã chuẩn bị.</w:t>
      </w:r>
    </w:p>
    <w:p w14:paraId="22FD0835" w14:textId="6E6520AC" w:rsidR="009A1133" w:rsidRPr="00E268F2" w:rsidRDefault="00291AAD"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HS trao đổi, chia sẻ ý kiến.</w:t>
      </w:r>
    </w:p>
    <w:p w14:paraId="60308D1B" w14:textId="4BE6BA87" w:rsidR="009A1133" w:rsidRPr="00E268F2" w:rsidRDefault="00291AAD" w:rsidP="0064253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TPT/GVCN </w:t>
      </w:r>
      <w:r w:rsidR="00010D8C" w:rsidRPr="00E268F2">
        <w:rPr>
          <w:rFonts w:ascii="Times New Roman" w:hAnsi="Times New Roman" w:cs="Times New Roman"/>
          <w:sz w:val="27"/>
          <w:szCs w:val="27"/>
        </w:rPr>
        <w:t>lớp trực tuần tóm tắt các ý kiến và kết luận về vai trò quan trọng của tranh biện, thương thuyết trong cuộc sống, đồng thời đưa ra minh chứng:</w:t>
      </w:r>
    </w:p>
    <w:p w14:paraId="41A22158" w14:textId="4984CE25" w:rsidR="009A1133" w:rsidRPr="00E268F2" w:rsidRDefault="00650A47" w:rsidP="00642534">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đặt ra nhi</w:t>
      </w:r>
      <w:r w:rsidR="00DA6CA8" w:rsidRPr="00E268F2">
        <w:rPr>
          <w:rFonts w:ascii="Times New Roman" w:hAnsi="Times New Roman" w:cs="Times New Roman"/>
          <w:sz w:val="27"/>
          <w:szCs w:val="27"/>
        </w:rPr>
        <w:t>ề</w:t>
      </w:r>
      <w:r w:rsidRPr="00E268F2">
        <w:rPr>
          <w:rFonts w:ascii="Times New Roman" w:hAnsi="Times New Roman" w:cs="Times New Roman"/>
          <w:sz w:val="27"/>
          <w:szCs w:val="27"/>
        </w:rPr>
        <w:t>u vấn để cần giải quyết, trong đó có những vấn để cần có sự hợp tác giữa các cá nhân/ tổ ch</w:t>
      </w:r>
      <w:r w:rsidR="00DA6CA8" w:rsidRPr="00E268F2">
        <w:rPr>
          <w:rFonts w:ascii="Times New Roman" w:hAnsi="Times New Roman" w:cs="Times New Roman"/>
          <w:sz w:val="27"/>
          <w:szCs w:val="27"/>
        </w:rPr>
        <w:t>ứ</w:t>
      </w:r>
      <w:r w:rsidRPr="00E268F2">
        <w:rPr>
          <w:rFonts w:ascii="Times New Roman" w:hAnsi="Times New Roman" w:cs="Times New Roman"/>
          <w:sz w:val="27"/>
          <w:szCs w:val="27"/>
        </w:rPr>
        <w:t>c/ cộng đồng/ quốc gia. Mỗi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tổ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 có thể có những quan điểm, những cách tiếp cận khác nhau trong việc giải quyết vấn đề</w:t>
      </w:r>
      <w:r w:rsidR="009A1133" w:rsidRPr="00E268F2">
        <w:rPr>
          <w:rFonts w:ascii="Times New Roman" w:hAnsi="Times New Roman" w:cs="Times New Roman"/>
          <w:sz w:val="27"/>
          <w:szCs w:val="27"/>
        </w:rPr>
        <w:t>.</w:t>
      </w:r>
    </w:p>
    <w:p w14:paraId="03E61353" w14:textId="5EB625B1" w:rsidR="009A1133" w:rsidRPr="00E268F2" w:rsidRDefault="00650A47" w:rsidP="00642534">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cũng tạo ra sự cạnh tranh quyết liệt về nhiều mặt giữa các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tố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w:t>
      </w:r>
      <w:r w:rsidR="009A1133" w:rsidRPr="00E268F2">
        <w:rPr>
          <w:rFonts w:ascii="Times New Roman" w:hAnsi="Times New Roman" w:cs="Times New Roman"/>
          <w:sz w:val="27"/>
          <w:szCs w:val="27"/>
        </w:rPr>
        <w:t>.</w:t>
      </w:r>
    </w:p>
    <w:p w14:paraId="2C800F46" w14:textId="3C298B52" w:rsidR="009A1133" w:rsidRPr="00E268F2" w:rsidRDefault="00650A47" w:rsidP="00642534">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Để tồn tại và cùng hợp tác, phát triển trong xã hội hiện đại, con người cần phải có khả năng tranh biện và thương thuyết</w:t>
      </w:r>
      <w:r w:rsidR="009A1133" w:rsidRPr="00E268F2">
        <w:rPr>
          <w:rFonts w:ascii="Times New Roman" w:hAnsi="Times New Roman" w:cs="Times New Roman"/>
          <w:sz w:val="27"/>
          <w:szCs w:val="27"/>
        </w:rPr>
        <w:t>.</w:t>
      </w:r>
    </w:p>
    <w:p w14:paraId="16626782"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829A551" w14:textId="2A1DAEF8" w:rsidR="009A1133" w:rsidRPr="00E268F2" w:rsidRDefault="00DA6CA8"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thu hoạch và cảm xúc sau khi tham dự tọa đàm</w:t>
      </w:r>
      <w:r w:rsidR="00605D6F" w:rsidRPr="00E268F2">
        <w:rPr>
          <w:rFonts w:ascii="Times New Roman" w:hAnsi="Times New Roman" w:cs="Times New Roman"/>
          <w:sz w:val="27"/>
          <w:szCs w:val="27"/>
        </w:rPr>
        <w:t>.</w:t>
      </w:r>
    </w:p>
    <w:p w14:paraId="50B7EC04"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3AE63C41" w14:textId="10B1FF54" w:rsidR="009A1133" w:rsidRPr="00E268F2" w:rsidRDefault="00605D6F"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tranh biện với bạn bè, người thân về một số vấn đề liên quan đến lứa tuổi HS THCS.</w:t>
      </w:r>
    </w:p>
    <w:p w14:paraId="2DA26B8C" w14:textId="77777777" w:rsidR="009A1133" w:rsidRPr="00E268F2" w:rsidRDefault="009A1133" w:rsidP="009A1133">
      <w:pPr>
        <w:spacing w:after="0" w:line="360" w:lineRule="auto"/>
        <w:rPr>
          <w:rFonts w:ascii="Times New Roman" w:hAnsi="Times New Roman" w:cs="Times New Roman"/>
          <w:sz w:val="27"/>
          <w:szCs w:val="27"/>
        </w:rPr>
      </w:pPr>
    </w:p>
    <w:p w14:paraId="4B049CD8" w14:textId="77777777" w:rsidR="009A1133" w:rsidRPr="00E268F2" w:rsidRDefault="009A1133" w:rsidP="009A1133">
      <w:pPr>
        <w:spacing w:after="0" w:line="360" w:lineRule="auto"/>
        <w:jc w:val="center"/>
        <w:rPr>
          <w:sz w:val="27"/>
          <w:szCs w:val="27"/>
        </w:rPr>
      </w:pPr>
      <w:r w:rsidRPr="00E268F2">
        <w:rPr>
          <w:sz w:val="27"/>
          <w:szCs w:val="27"/>
        </w:rPr>
        <w:t>*********************</w:t>
      </w:r>
    </w:p>
    <w:p w14:paraId="71867285" w14:textId="77777777" w:rsidR="007005E1" w:rsidRPr="00E268F2" w:rsidRDefault="007005E1">
      <w:pPr>
        <w:rPr>
          <w:sz w:val="27"/>
          <w:szCs w:val="27"/>
        </w:rPr>
      </w:pPr>
      <w:r w:rsidRPr="00E268F2">
        <w:rPr>
          <w:sz w:val="27"/>
          <w:szCs w:val="27"/>
        </w:rPr>
        <w:br w:type="page"/>
      </w:r>
    </w:p>
    <w:p w14:paraId="4DE45885"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4C24B810"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7B61E2C" w14:textId="77777777" w:rsidR="007005E1" w:rsidRPr="00E268F2" w:rsidRDefault="007005E1" w:rsidP="007005E1">
      <w:pPr>
        <w:spacing w:after="0" w:line="360" w:lineRule="auto"/>
        <w:jc w:val="center"/>
        <w:rPr>
          <w:sz w:val="27"/>
          <w:szCs w:val="27"/>
        </w:rPr>
      </w:pPr>
    </w:p>
    <w:p w14:paraId="30C05E99" w14:textId="77777777" w:rsidR="00264F3C" w:rsidRPr="00E268F2" w:rsidRDefault="007005E1" w:rsidP="0047308F">
      <w:pPr>
        <w:pStyle w:val="Heading2"/>
        <w:spacing w:before="0" w:after="0" w:line="360" w:lineRule="auto"/>
        <w:jc w:val="center"/>
        <w:rPr>
          <w:sz w:val="27"/>
          <w:szCs w:val="27"/>
        </w:rPr>
      </w:pPr>
      <w:r w:rsidRPr="00E268F2">
        <w:rPr>
          <w:sz w:val="27"/>
          <w:szCs w:val="27"/>
        </w:rPr>
        <w:t>Tuần 3 - Tiết 2. HĐ giáo dục</w:t>
      </w:r>
    </w:p>
    <w:p w14:paraId="36A9A41B" w14:textId="2A55984C" w:rsidR="000A12CB" w:rsidRPr="00E268F2" w:rsidRDefault="007005E1" w:rsidP="0047308F">
      <w:pPr>
        <w:pStyle w:val="Heading2"/>
        <w:spacing w:before="0" w:after="0" w:line="360" w:lineRule="auto"/>
        <w:jc w:val="center"/>
        <w:rPr>
          <w:i/>
          <w:iCs/>
          <w:sz w:val="27"/>
          <w:szCs w:val="27"/>
        </w:rPr>
      </w:pPr>
      <w:r w:rsidRPr="00E268F2">
        <w:rPr>
          <w:sz w:val="27"/>
          <w:szCs w:val="27"/>
        </w:rPr>
        <w:t xml:space="preserve"> – </w:t>
      </w:r>
      <w:r w:rsidR="00693C7B" w:rsidRPr="00E268F2">
        <w:rPr>
          <w:sz w:val="27"/>
          <w:szCs w:val="27"/>
        </w:rPr>
        <w:t xml:space="preserve">Khả năng tranh biện, thương thuyết </w:t>
      </w:r>
      <w:r w:rsidR="006432A7" w:rsidRPr="00E268F2">
        <w:rPr>
          <w:sz w:val="27"/>
          <w:szCs w:val="27"/>
        </w:rPr>
        <w:t>của tôi</w:t>
      </w:r>
      <w:r w:rsidRPr="00E268F2">
        <w:rPr>
          <w:i/>
          <w:iCs/>
          <w:sz w:val="27"/>
          <w:szCs w:val="27"/>
        </w:rPr>
        <w:t xml:space="preserve"> </w:t>
      </w:r>
    </w:p>
    <w:p w14:paraId="20CA6B81"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108B002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3F913B79" w14:textId="77777777" w:rsidR="007005E1" w:rsidRPr="00E268F2" w:rsidRDefault="007005E1" w:rsidP="007005E1">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1A354FE" w14:textId="5572D9A8" w:rsidR="007005E1" w:rsidRPr="00E268F2" w:rsidRDefault="006432A7"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32006B6B" w14:textId="0093C9EA" w:rsidR="007005E1" w:rsidRPr="00E268F2" w:rsidRDefault="006432A7"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w:t>
      </w:r>
      <w:r w:rsidR="000A12CB" w:rsidRPr="00E268F2">
        <w:rPr>
          <w:rFonts w:ascii="Times New Roman" w:hAnsi="Times New Roman" w:cs="Times New Roman"/>
          <w:sz w:val="27"/>
          <w:szCs w:val="27"/>
        </w:rPr>
        <w:t xml:space="preserve"> của bản thân để bảo vệ quan điểm của mình trong một số tình huống.</w:t>
      </w:r>
    </w:p>
    <w:p w14:paraId="5525A4DD" w14:textId="2C9C7393" w:rsidR="007005E1" w:rsidRPr="00E268F2" w:rsidRDefault="007005E1"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được kĩ năng </w:t>
      </w:r>
      <w:r w:rsidR="00AF29B3" w:rsidRPr="00E268F2">
        <w:rPr>
          <w:rFonts w:ascii="Times New Roman" w:hAnsi="Times New Roman" w:cs="Times New Roman"/>
          <w:sz w:val="27"/>
          <w:szCs w:val="27"/>
        </w:rPr>
        <w:t>tranh biện th</w:t>
      </w:r>
      <w:r w:rsidR="00594D84" w:rsidRPr="00E268F2">
        <w:rPr>
          <w:rFonts w:ascii="Times New Roman" w:hAnsi="Times New Roman" w:cs="Times New Roman"/>
          <w:sz w:val="27"/>
          <w:szCs w:val="27"/>
        </w:rPr>
        <w:t>ương thuyết; năng lực giao tiếp, hợp tác; phẩm chất trung thực, trách nhiệm.</w:t>
      </w:r>
    </w:p>
    <w:p w14:paraId="2032869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D61C2DE"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3A7D9617" w14:textId="77777777" w:rsidR="007005E1" w:rsidRPr="00E268F2" w:rsidRDefault="007005E1"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F3C938" w14:textId="77777777" w:rsidR="007005E1" w:rsidRPr="00E268F2" w:rsidRDefault="007005E1"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97B5384"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11F0529" w14:textId="77777777" w:rsidR="00396036" w:rsidRPr="00E268F2" w:rsidRDefault="00396036"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0E15CD44" w14:textId="77777777" w:rsidR="00396036" w:rsidRPr="00E268F2" w:rsidRDefault="00396036"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3272FE84" w14:textId="2F6407FD" w:rsidR="00396036" w:rsidRPr="00E268F2" w:rsidRDefault="00E564E2"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w:t>
      </w:r>
      <w:r w:rsidR="00396036" w:rsidRPr="00E268F2">
        <w:rPr>
          <w:rFonts w:ascii="Times New Roman" w:hAnsi="Times New Roman" w:cs="Times New Roman"/>
          <w:sz w:val="27"/>
          <w:szCs w:val="27"/>
        </w:rPr>
        <w:t xml:space="preserve"> được kĩ năng tranh biện thương thuyết; năng lực giao tiếp, hợp tác; phẩm chất trung thực, trách nhiệm.</w:t>
      </w:r>
    </w:p>
    <w:p w14:paraId="2C03C0CD" w14:textId="0B8D9E84" w:rsidR="00396036" w:rsidRPr="00E268F2" w:rsidRDefault="00396036" w:rsidP="0039603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0777C7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2EFC36B" w14:textId="0C9B7AFC"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328AAF4" w14:textId="765D2C1B" w:rsidR="007005E1" w:rsidRPr="00E268F2" w:rsidRDefault="00494DF1"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r w:rsidR="00124987" w:rsidRPr="00E268F2">
        <w:rPr>
          <w:rFonts w:ascii="Times New Roman" w:hAnsi="Times New Roman" w:cs="Times New Roman"/>
          <w:sz w:val="27"/>
          <w:szCs w:val="27"/>
        </w:rPr>
        <w:t>.</w:t>
      </w:r>
    </w:p>
    <w:p w14:paraId="1A330645" w14:textId="61DD8C93" w:rsidR="007005E1" w:rsidRPr="00E268F2" w:rsidRDefault="00124987"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r w:rsidR="00DF2D4B" w:rsidRPr="00E268F2">
        <w:rPr>
          <w:rFonts w:ascii="Times New Roman" w:hAnsi="Times New Roman" w:cs="Times New Roman"/>
          <w:sz w:val="27"/>
          <w:szCs w:val="27"/>
        </w:rPr>
        <w:t>.</w:t>
      </w:r>
    </w:p>
    <w:p w14:paraId="50AEED97" w14:textId="3CB81630" w:rsidR="00DF2D4B" w:rsidRPr="00E268F2" w:rsidRDefault="00DF2D4B"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r w:rsidR="004F0D20" w:rsidRPr="00E268F2">
        <w:rPr>
          <w:rFonts w:ascii="Times New Roman" w:hAnsi="Times New Roman" w:cs="Times New Roman"/>
          <w:sz w:val="27"/>
          <w:szCs w:val="27"/>
        </w:rPr>
        <w:t>.</w:t>
      </w:r>
    </w:p>
    <w:p w14:paraId="6AD12E91" w14:textId="45313A6F" w:rsidR="004F0D20" w:rsidRPr="00E268F2" w:rsidRDefault="004F0D20"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32843E50" w14:textId="30D849D8"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2F466A98" w14:textId="696EFF23" w:rsidR="007005E1" w:rsidRPr="00E268F2" w:rsidRDefault="004F0D20"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w:t>
      </w:r>
      <w:r w:rsidR="006B2FFE" w:rsidRPr="00E268F2">
        <w:rPr>
          <w:rFonts w:ascii="Times New Roman" w:hAnsi="Times New Roman" w:cs="Times New Roman"/>
          <w:sz w:val="27"/>
          <w:szCs w:val="27"/>
        </w:rPr>
        <w:t xml:space="preserve"> tranh biện, thương thuyết.</w:t>
      </w:r>
    </w:p>
    <w:p w14:paraId="3B740DE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E472C97"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3B86817C" w14:textId="2F7777A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việc </w:t>
      </w:r>
      <w:r w:rsidR="00B678C1" w:rsidRPr="00E268F2">
        <w:rPr>
          <w:rFonts w:ascii="Times New Roman" w:hAnsi="Times New Roman" w:cs="Times New Roman"/>
          <w:sz w:val="27"/>
          <w:szCs w:val="27"/>
        </w:rPr>
        <w:t>kể chuyện về một số nhà thương thuyết nổi tiếng trong lịch sử.</w:t>
      </w:r>
    </w:p>
    <w:p w14:paraId="322249CA" w14:textId="7E7BDAC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678C1" w:rsidRPr="00E268F2">
        <w:rPr>
          <w:rFonts w:ascii="Times New Roman" w:hAnsi="Times New Roman" w:cs="Times New Roman"/>
          <w:sz w:val="27"/>
          <w:szCs w:val="27"/>
        </w:rPr>
        <w:t>nghe kể chuyện</w:t>
      </w:r>
      <w:r w:rsidRPr="00E268F2">
        <w:rPr>
          <w:rFonts w:ascii="Times New Roman" w:hAnsi="Times New Roman" w:cs="Times New Roman"/>
          <w:sz w:val="27"/>
          <w:szCs w:val="27"/>
        </w:rPr>
        <w:t>, HS tham gia nhiệt tình.</w:t>
      </w:r>
    </w:p>
    <w:p w14:paraId="687598C1"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272242B"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E2495B"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465775C" w14:textId="44F8BE1A" w:rsidR="007005E1" w:rsidRPr="00E268F2" w:rsidRDefault="007005E1" w:rsidP="003B2C08">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Cs/>
          <w:color w:val="000000" w:themeColor="text1"/>
          <w:sz w:val="27"/>
          <w:szCs w:val="27"/>
          <w:lang w:val="de-DE"/>
        </w:rPr>
        <w:t xml:space="preserve">- GV </w:t>
      </w:r>
      <w:r w:rsidR="003B2C08" w:rsidRPr="00E268F2">
        <w:rPr>
          <w:rFonts w:ascii="Times New Roman" w:hAnsi="Times New Roman"/>
          <w:iCs/>
          <w:color w:val="000000" w:themeColor="text1"/>
          <w:sz w:val="27"/>
          <w:szCs w:val="27"/>
          <w:lang w:val="de-DE"/>
        </w:rPr>
        <w:t xml:space="preserve">kể cho HS nghe một số câu chuyện về các nhà thương </w:t>
      </w:r>
      <w:r w:rsidR="006E024A" w:rsidRPr="00E268F2">
        <w:rPr>
          <w:rFonts w:ascii="Times New Roman" w:hAnsi="Times New Roman"/>
          <w:iCs/>
          <w:color w:val="000000" w:themeColor="text1"/>
          <w:sz w:val="27"/>
          <w:szCs w:val="27"/>
          <w:lang w:val="de-DE"/>
        </w:rPr>
        <w:t>thuyết nổi tiếng trong lịch sử</w:t>
      </w:r>
      <w:r w:rsidR="006036B2" w:rsidRPr="00E268F2">
        <w:rPr>
          <w:rFonts w:ascii="Times New Roman" w:hAnsi="Times New Roman"/>
          <w:iCs/>
          <w:color w:val="000000" w:themeColor="text1"/>
          <w:sz w:val="27"/>
          <w:szCs w:val="27"/>
          <w:lang w:val="de-DE"/>
        </w:rPr>
        <w:t xml:space="preserve"> </w:t>
      </w:r>
      <w:r w:rsidR="006036B2" w:rsidRPr="00E268F2">
        <w:rPr>
          <w:rFonts w:ascii="Times New Roman" w:hAnsi="Times New Roman"/>
          <w:i/>
          <w:color w:val="000000" w:themeColor="text1"/>
          <w:sz w:val="27"/>
          <w:szCs w:val="27"/>
          <w:lang w:val="de-DE"/>
        </w:rPr>
        <w:t>(</w:t>
      </w:r>
      <w:r w:rsidR="00213B85" w:rsidRPr="00E268F2">
        <w:rPr>
          <w:rFonts w:ascii="Times New Roman" w:hAnsi="Times New Roman"/>
          <w:i/>
          <w:color w:val="000000" w:themeColor="text1"/>
          <w:sz w:val="27"/>
          <w:szCs w:val="27"/>
          <w:lang w:val="de-DE"/>
        </w:rPr>
        <w:t>Bill Clinton, Jimmy Carter</w:t>
      </w:r>
      <w:r w:rsidR="000922D5" w:rsidRPr="00E268F2">
        <w:rPr>
          <w:rFonts w:ascii="Times New Roman" w:hAnsi="Times New Roman"/>
          <w:i/>
          <w:color w:val="000000" w:themeColor="text1"/>
          <w:sz w:val="27"/>
          <w:szCs w:val="27"/>
          <w:lang w:val="de-DE"/>
        </w:rPr>
        <w:t>,...).</w:t>
      </w:r>
    </w:p>
    <w:p w14:paraId="33A0C2C3" w14:textId="65813067" w:rsidR="007005E1" w:rsidRPr="00E268F2" w:rsidRDefault="007005E1" w:rsidP="007005E1">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w:t>
      </w:r>
      <w:r w:rsidR="000922D5" w:rsidRPr="00E268F2">
        <w:rPr>
          <w:rFonts w:ascii="Times New Roman" w:hAnsi="Times New Roman"/>
          <w:color w:val="000000" w:themeColor="text1"/>
          <w:sz w:val="27"/>
          <w:szCs w:val="27"/>
          <w:lang w:val="de-DE"/>
        </w:rPr>
        <w:t>phần kể chuyện</w:t>
      </w:r>
      <w:r w:rsidRPr="00E268F2">
        <w:rPr>
          <w:rFonts w:ascii="Times New Roman" w:hAnsi="Times New Roman"/>
          <w:color w:val="000000" w:themeColor="text1"/>
          <w:sz w:val="27"/>
          <w:szCs w:val="27"/>
          <w:lang w:val="de-DE"/>
        </w:rPr>
        <w:t xml:space="preserve">, GV yêu cầu HS trả lời câu hỏi: </w:t>
      </w:r>
      <w:r w:rsidR="000922D5" w:rsidRPr="00E268F2">
        <w:rPr>
          <w:rFonts w:ascii="Times New Roman" w:hAnsi="Times New Roman"/>
          <w:i/>
          <w:iCs/>
          <w:color w:val="000000" w:themeColor="text1"/>
          <w:sz w:val="27"/>
          <w:szCs w:val="27"/>
          <w:lang w:val="de-DE"/>
        </w:rPr>
        <w:t>Nêu cảm xúc của em sau khi nghe những câu chuyện trên.</w:t>
      </w:r>
    </w:p>
    <w:p w14:paraId="395C917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40B0AA" w14:textId="08682348" w:rsidR="0099235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cả lớp lắng nghe và </w:t>
      </w:r>
      <w:r w:rsidR="00992351" w:rsidRPr="00E268F2">
        <w:rPr>
          <w:rFonts w:ascii="Times New Roman" w:hAnsi="Times New Roman"/>
          <w:iCs/>
          <w:color w:val="000000" w:themeColor="text1"/>
          <w:sz w:val="27"/>
          <w:szCs w:val="27"/>
          <w:lang w:val="de-DE"/>
        </w:rPr>
        <w:t>tiếp nhận nhiệm vụ.</w:t>
      </w:r>
    </w:p>
    <w:p w14:paraId="20C7F07F" w14:textId="77777777"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161F7F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F59B1B" w14:textId="66988814" w:rsidR="00992351" w:rsidRPr="00E268F2" w:rsidRDefault="0099235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thu hoạch.</w:t>
      </w:r>
    </w:p>
    <w:p w14:paraId="1673025F" w14:textId="1E1E3575"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7BC02F1F" w14:textId="72BDFF18" w:rsidR="007005E1" w:rsidRPr="00E268F2" w:rsidRDefault="007005E1" w:rsidP="007005E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CC1D0D"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1).</w:t>
      </w:r>
    </w:p>
    <w:p w14:paraId="16DCA4C3"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9A980EB" w14:textId="4A0CC6A8"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C1D0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CC1D0D" w:rsidRPr="00E268F2">
        <w:rPr>
          <w:rFonts w:ascii="Times New Roman" w:hAnsi="Times New Roman"/>
          <w:b/>
          <w:iCs/>
          <w:color w:val="000000" w:themeColor="text1"/>
          <w:sz w:val="27"/>
          <w:szCs w:val="27"/>
          <w:lang w:val="de-DE"/>
        </w:rPr>
        <w:t>về cách</w:t>
      </w:r>
      <w:r w:rsidR="00EE7CA8" w:rsidRPr="00E268F2">
        <w:rPr>
          <w:rFonts w:ascii="Times New Roman" w:hAnsi="Times New Roman"/>
          <w:b/>
          <w:iCs/>
          <w:color w:val="000000" w:themeColor="text1"/>
          <w:sz w:val="27"/>
          <w:szCs w:val="27"/>
          <w:lang w:val="de-DE"/>
        </w:rPr>
        <w:t xml:space="preserve"> tranh biện, thương thuyết để bảo vệ quan điểm của bản thân</w:t>
      </w:r>
    </w:p>
    <w:p w14:paraId="66C37410" w14:textId="5119C8D2"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Thông qua hoạt động, HS </w:t>
      </w:r>
      <w:r w:rsidR="00EE7CA8" w:rsidRPr="00E268F2">
        <w:rPr>
          <w:rFonts w:ascii="Times New Roman" w:hAnsi="Times New Roman"/>
          <w:iCs/>
          <w:color w:val="000000" w:themeColor="text1"/>
          <w:sz w:val="27"/>
          <w:szCs w:val="27"/>
          <w:lang w:val="de-DE"/>
        </w:rPr>
        <w:t>nêu được cách tranh biện, thương thuyết để bảo vệ quan điểm của bản thân và những điểm cần lưu ý khi tranh biện, thương thuyết.</w:t>
      </w:r>
    </w:p>
    <w:p w14:paraId="416493BF"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cá nhân hoặc nhóm để chia sẻ về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74FD3F13"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55FD62C7" w14:textId="3269B669"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A5030B" w:rsidRPr="00E268F2" w14:paraId="0D6E1A83" w14:textId="77777777" w:rsidTr="002607BB">
        <w:tc>
          <w:tcPr>
            <w:tcW w:w="5502" w:type="dxa"/>
          </w:tcPr>
          <w:p w14:paraId="74C3533E"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045D6165"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5030B" w:rsidRPr="00047924" w14:paraId="14E93A1E" w14:textId="77777777" w:rsidTr="00C1091C">
        <w:trPr>
          <w:trHeight w:val="1070"/>
        </w:trPr>
        <w:tc>
          <w:tcPr>
            <w:tcW w:w="5502" w:type="dxa"/>
          </w:tcPr>
          <w:p w14:paraId="53FBDD9E" w14:textId="2126B998"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ED6A43" w:rsidRPr="00E268F2">
              <w:rPr>
                <w:rFonts w:ascii="Times New Roman" w:hAnsi="Times New Roman"/>
                <w:b/>
                <w:i/>
                <w:iCs/>
                <w:color w:val="000000" w:themeColor="text1"/>
                <w:sz w:val="27"/>
                <w:szCs w:val="27"/>
                <w:lang w:val="de-DE"/>
              </w:rPr>
              <w:t xml:space="preserve">các tình huống em đã tham gia tranh biện, thương thuyết để bảo vệ quan điểm </w:t>
            </w:r>
            <w:r w:rsidR="001E5514" w:rsidRPr="00E268F2">
              <w:rPr>
                <w:rFonts w:ascii="Times New Roman" w:hAnsi="Times New Roman"/>
                <w:b/>
                <w:i/>
                <w:iCs/>
                <w:color w:val="000000" w:themeColor="text1"/>
                <w:sz w:val="27"/>
                <w:szCs w:val="27"/>
                <w:lang w:val="de-DE"/>
              </w:rPr>
              <w:t>của bản thân.</w:t>
            </w:r>
          </w:p>
          <w:p w14:paraId="0071E1ED"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0C5756D" w14:textId="56F505A8" w:rsidR="005E2B64"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2B64" w:rsidRPr="00E268F2">
              <w:rPr>
                <w:rFonts w:ascii="Times New Roman" w:hAnsi="Times New Roman"/>
                <w:iCs/>
                <w:color w:val="000000" w:themeColor="text1"/>
                <w:sz w:val="27"/>
                <w:szCs w:val="27"/>
                <w:lang w:val="de-DE"/>
              </w:rPr>
              <w:t>GV tổ chức cho HS thực hiện nhiệm vụ theo nhóm.</w:t>
            </w:r>
          </w:p>
          <w:p w14:paraId="2BF4E750" w14:textId="3463E9A8"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05E1" w:rsidRPr="00E268F2">
              <w:rPr>
                <w:rFonts w:ascii="Times New Roman" w:hAnsi="Times New Roman"/>
                <w:iCs/>
                <w:color w:val="000000" w:themeColor="text1"/>
                <w:sz w:val="27"/>
                <w:szCs w:val="27"/>
                <w:lang w:val="de-DE"/>
              </w:rPr>
              <w:t xml:space="preserve">GV giao nhiệm vụ và yêu cầu HS chia sẻ về </w:t>
            </w:r>
            <w:r w:rsidR="00C46FD6" w:rsidRPr="00E268F2">
              <w:rPr>
                <w:rFonts w:ascii="Times New Roman" w:hAnsi="Times New Roman"/>
                <w:iCs/>
                <w:color w:val="000000" w:themeColor="text1"/>
                <w:sz w:val="27"/>
                <w:szCs w:val="27"/>
                <w:lang w:val="de-DE"/>
              </w:rPr>
              <w:t>các tình huống em đã tham gia tranh biện, thương thuyết để bảo vệ quan điểm của bản thân.</w:t>
            </w:r>
          </w:p>
          <w:p w14:paraId="75F0BBA9" w14:textId="1B45ACDE" w:rsidR="00C46FD6" w:rsidRPr="00E268F2" w:rsidRDefault="00C46FD6"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r w:rsidRPr="00E268F2">
              <w:rPr>
                <w:rFonts w:ascii="Times New Roman" w:hAnsi="Times New Roman"/>
                <w:i/>
                <w:color w:val="000000" w:themeColor="text1"/>
                <w:sz w:val="27"/>
                <w:szCs w:val="27"/>
                <w:lang w:val="de-DE"/>
              </w:rPr>
              <w:t>HS hồi tưởng lại kinh nghiệm đã có của bản thân về kĩ năng tranh biện, thương thuyết và chia sẻ trong nhóm</w:t>
            </w:r>
            <w:r w:rsidR="00E528F3" w:rsidRPr="00E268F2">
              <w:rPr>
                <w:rFonts w:ascii="Times New Roman" w:hAnsi="Times New Roman"/>
                <w:i/>
                <w:color w:val="000000" w:themeColor="text1"/>
                <w:sz w:val="27"/>
                <w:szCs w:val="27"/>
                <w:lang w:val="de-DE"/>
              </w:rPr>
              <w:t xml:space="preserve"> ở lớp.</w:t>
            </w:r>
          </w:p>
          <w:p w14:paraId="6D5AB3F7" w14:textId="7F512ED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E528F3" w:rsidRPr="00E268F2">
              <w:rPr>
                <w:rFonts w:ascii="Times New Roman" w:hAnsi="Times New Roman"/>
                <w:iCs/>
                <w:color w:val="000000" w:themeColor="text1"/>
                <w:sz w:val="27"/>
                <w:szCs w:val="27"/>
                <w:lang w:val="de-DE"/>
              </w:rPr>
              <w:t>:</w:t>
            </w:r>
          </w:p>
          <w:p w14:paraId="4522EBE4" w14:textId="77777777" w:rsidR="005E2B64"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tranh biện, thương thuyết với ai?</w:t>
            </w:r>
          </w:p>
          <w:p w14:paraId="67CC94E5" w14:textId="43CB35AF" w:rsidR="007005E1" w:rsidRPr="00E268F2" w:rsidRDefault="005E2B64"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thực hiện cuộc tranh biện, thương thuyết như thế nào? Kết quả ra sao?</w:t>
            </w:r>
          </w:p>
          <w:p w14:paraId="2E7913D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5FA3813" w14:textId="2EAFF2C2"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liên hệ bản thân, liên hệ thực tế và </w:t>
            </w:r>
            <w:r w:rsidR="000D4772" w:rsidRPr="00E268F2">
              <w:rPr>
                <w:rFonts w:ascii="Times New Roman" w:hAnsi="Times New Roman"/>
                <w:iCs/>
                <w:color w:val="000000" w:themeColor="text1"/>
                <w:sz w:val="27"/>
                <w:szCs w:val="27"/>
                <w:lang w:val="de-DE"/>
              </w:rPr>
              <w:t>thực hiện nhiệm vụ.</w:t>
            </w:r>
          </w:p>
          <w:p w14:paraId="1B463A7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03DFA50"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4B8BE69" w14:textId="5D8ED1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0D4772" w:rsidRPr="00E268F2">
              <w:rPr>
                <w:rFonts w:ascii="Times New Roman" w:hAnsi="Times New Roman"/>
                <w:iCs/>
                <w:color w:val="000000" w:themeColor="text1"/>
                <w:sz w:val="27"/>
                <w:szCs w:val="27"/>
                <w:lang w:val="de-DE"/>
              </w:rPr>
              <w:t>2 – 3 HS chia sẻ trước lớp.</w:t>
            </w:r>
          </w:p>
          <w:p w14:paraId="0E6D72A0" w14:textId="5841560B"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0D4772" w:rsidRPr="00E268F2">
              <w:rPr>
                <w:rFonts w:ascii="Times New Roman" w:hAnsi="Times New Roman"/>
                <w:iCs/>
                <w:color w:val="000000" w:themeColor="text1"/>
                <w:sz w:val="27"/>
                <w:szCs w:val="27"/>
                <w:lang w:val="de-DE"/>
              </w:rPr>
              <w:t>Các HS khác lắng nghe và nhận xét.</w:t>
            </w:r>
          </w:p>
          <w:p w14:paraId="17D32B9C"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B3CBE17" w14:textId="00DF71B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6686B" w:rsidRPr="00E268F2">
              <w:rPr>
                <w:rFonts w:ascii="Times New Roman" w:hAnsi="Times New Roman"/>
                <w:iCs/>
                <w:color w:val="000000" w:themeColor="text1"/>
                <w:sz w:val="27"/>
                <w:szCs w:val="27"/>
                <w:lang w:val="de-DE"/>
              </w:rPr>
              <w:t>nhận xét, đánh giá.</w:t>
            </w:r>
          </w:p>
          <w:p w14:paraId="0455379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5442A7BF" w14:textId="455B973D"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06686B" w:rsidRPr="00E268F2">
              <w:rPr>
                <w:rFonts w:ascii="Times New Roman" w:hAnsi="Times New Roman"/>
                <w:b/>
                <w:i/>
                <w:iCs/>
                <w:color w:val="000000" w:themeColor="text1"/>
                <w:sz w:val="27"/>
                <w:szCs w:val="27"/>
                <w:lang w:val="de-DE"/>
              </w:rPr>
              <w:t>tranh biện để bảo vệ quan điểm của bản thân.</w:t>
            </w:r>
          </w:p>
          <w:p w14:paraId="1C2A28F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871AE99" w14:textId="3D5F17E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A680A" w:rsidRPr="00E268F2">
              <w:rPr>
                <w:rFonts w:ascii="Times New Roman" w:hAnsi="Times New Roman"/>
                <w:iCs/>
                <w:color w:val="000000" w:themeColor="text1"/>
                <w:sz w:val="27"/>
                <w:szCs w:val="27"/>
                <w:lang w:val="de-DE"/>
              </w:rPr>
              <w:t>tổ chức cho HS thảo luận nhóm</w:t>
            </w:r>
            <w:r w:rsidRPr="00E268F2">
              <w:rPr>
                <w:rFonts w:ascii="Times New Roman" w:hAnsi="Times New Roman"/>
                <w:iCs/>
                <w:color w:val="000000" w:themeColor="text1"/>
                <w:sz w:val="27"/>
                <w:szCs w:val="27"/>
                <w:lang w:val="de-DE"/>
              </w:rPr>
              <w:t>.</w:t>
            </w:r>
          </w:p>
          <w:p w14:paraId="5C43DF86" w14:textId="133DDA2D"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cầu</w:t>
            </w:r>
            <w:r w:rsidR="00104A50" w:rsidRPr="00E268F2">
              <w:rPr>
                <w:rFonts w:ascii="Times New Roman" w:hAnsi="Times New Roman"/>
                <w:iCs/>
                <w:color w:val="000000" w:themeColor="text1"/>
                <w:sz w:val="27"/>
                <w:szCs w:val="27"/>
                <w:lang w:val="de-DE"/>
              </w:rPr>
              <w:t xml:space="preserve">: </w:t>
            </w:r>
            <w:r w:rsidR="00E31123" w:rsidRPr="00E268F2">
              <w:rPr>
                <w:rFonts w:ascii="Times New Roman" w:hAnsi="Times New Roman"/>
                <w:i/>
                <w:color w:val="000000" w:themeColor="text1"/>
                <w:sz w:val="27"/>
                <w:szCs w:val="27"/>
                <w:lang w:val="de-DE"/>
              </w:rPr>
              <w:t>Em hãy n</w:t>
            </w:r>
            <w:r w:rsidR="004425BB" w:rsidRPr="00E268F2">
              <w:rPr>
                <w:rFonts w:ascii="Times New Roman" w:hAnsi="Times New Roman"/>
                <w:i/>
                <w:color w:val="000000" w:themeColor="text1"/>
                <w:sz w:val="27"/>
                <w:szCs w:val="27"/>
                <w:lang w:val="de-DE"/>
              </w:rPr>
              <w:t>êu các bước lập luận khi tranh biện để bảo vệ quan điểm của bản thân</w:t>
            </w:r>
            <w:r w:rsidR="001631EA" w:rsidRPr="00E268F2">
              <w:rPr>
                <w:rFonts w:ascii="Times New Roman" w:hAnsi="Times New Roman"/>
                <w:i/>
                <w:color w:val="000000" w:themeColor="text1"/>
                <w:sz w:val="27"/>
                <w:szCs w:val="27"/>
                <w:lang w:val="de-DE"/>
              </w:rPr>
              <w:t xml:space="preserve"> và những điều lưu ý để tranh biện có hiệu quả.</w:t>
            </w:r>
          </w:p>
          <w:p w14:paraId="5231DA8E" w14:textId="77777777" w:rsidR="00157B32" w:rsidRPr="00E268F2" w:rsidRDefault="00E31123"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157B32" w:rsidRPr="00E268F2">
              <w:rPr>
                <w:rFonts w:ascii="Times New Roman" w:hAnsi="Times New Roman"/>
                <w:iCs/>
                <w:color w:val="000000" w:themeColor="text1"/>
                <w:sz w:val="27"/>
                <w:szCs w:val="27"/>
                <w:lang w:val="de-DE"/>
              </w:rPr>
              <w:t xml:space="preserve"> </w:t>
            </w:r>
          </w:p>
          <w:p w14:paraId="12AB23E2" w14:textId="1EE22044" w:rsidR="00E31123" w:rsidRPr="00E268F2" w:rsidRDefault="00157B32"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i/>
                <w:color w:val="000000" w:themeColor="text1"/>
                <w:sz w:val="27"/>
                <w:szCs w:val="27"/>
                <w:lang w:val="de-DE"/>
              </w:rPr>
              <w:t xml:space="preserve">Chủ đề tranh biện: </w:t>
            </w:r>
            <w:r w:rsidRPr="00E268F2">
              <w:rPr>
                <w:rFonts w:ascii="Times New Roman" w:hAnsi="Times New Roman"/>
                <w:b/>
                <w:bCs/>
                <w:i/>
                <w:color w:val="000000" w:themeColor="text1"/>
                <w:sz w:val="27"/>
                <w:szCs w:val="27"/>
                <w:lang w:val="de-DE"/>
              </w:rPr>
              <w:t>Mạng xã hội rất hữu ích cho mọi người</w:t>
            </w:r>
          </w:p>
          <w:p w14:paraId="68BF0199" w14:textId="798BC2A0" w:rsidR="00E31123" w:rsidRPr="00E268F2" w:rsidRDefault="00157B32"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5"/>
                          <a:stretch>
                            <a:fillRect/>
                          </a:stretch>
                        </pic:blipFill>
                        <pic:spPr>
                          <a:xfrm>
                            <a:off x="0" y="0"/>
                            <a:ext cx="3048346" cy="1628933"/>
                          </a:xfrm>
                          <a:prstGeom prst="rect">
                            <a:avLst/>
                          </a:prstGeom>
                        </pic:spPr>
                      </pic:pic>
                    </a:graphicData>
                  </a:graphic>
                </wp:inline>
              </w:drawing>
            </w:r>
          </w:p>
          <w:p w14:paraId="32E2FD8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924384C" w14:textId="473755C3"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hình thành nhóm, </w:t>
            </w:r>
            <w:r w:rsidR="00F2742E" w:rsidRPr="00E268F2">
              <w:rPr>
                <w:rFonts w:ascii="Times New Roman" w:hAnsi="Times New Roman"/>
                <w:iCs/>
                <w:color w:val="000000" w:themeColor="text1"/>
                <w:sz w:val="27"/>
                <w:szCs w:val="27"/>
                <w:lang w:val="de-DE"/>
              </w:rPr>
              <w:t>phân công</w:t>
            </w:r>
            <w:r w:rsidRPr="00E268F2">
              <w:rPr>
                <w:rFonts w:ascii="Times New Roman" w:hAnsi="Times New Roman"/>
                <w:iCs/>
                <w:color w:val="000000" w:themeColor="text1"/>
                <w:sz w:val="27"/>
                <w:szCs w:val="27"/>
                <w:lang w:val="de-DE"/>
              </w:rPr>
              <w:t xml:space="preserve"> và thực hiện nhiệm vụ.</w:t>
            </w:r>
          </w:p>
          <w:p w14:paraId="0D908DC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7D9CFBA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A6E9A53" w14:textId="03DE5040"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2E7E2A" w:rsidRPr="00E268F2">
              <w:rPr>
                <w:rFonts w:ascii="Times New Roman" w:hAnsi="Times New Roman"/>
                <w:iCs/>
                <w:color w:val="000000" w:themeColor="text1"/>
                <w:sz w:val="27"/>
                <w:szCs w:val="27"/>
                <w:lang w:val="de-DE"/>
              </w:rPr>
              <w:t>một số nhóm trình bày kết quả trước lớp.</w:t>
            </w:r>
          </w:p>
          <w:p w14:paraId="1B30CAE0" w14:textId="2F59EC7E"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 và nhận xét.</w:t>
            </w:r>
          </w:p>
          <w:p w14:paraId="6B4CA6D1"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6A885E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3A25D100" w14:textId="04CF2C0D"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2E3203" w:rsidRPr="00E268F2">
              <w:rPr>
                <w:rFonts w:ascii="Times New Roman" w:hAnsi="Times New Roman"/>
                <w:b/>
                <w:bCs/>
                <w:iCs/>
                <w:color w:val="000000" w:themeColor="text1"/>
                <w:sz w:val="27"/>
                <w:szCs w:val="27"/>
                <w:lang w:val="de-DE"/>
              </w:rPr>
              <w:t xml:space="preserve"> Nhiệm vụ 2:</w:t>
            </w:r>
          </w:p>
          <w:p w14:paraId="57CFBDFF" w14:textId="6E28AEFA"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3203" w:rsidRPr="00E268F2">
              <w:rPr>
                <w:rFonts w:ascii="Times New Roman" w:hAnsi="Times New Roman"/>
                <w:i/>
                <w:iCs/>
                <w:color w:val="000000" w:themeColor="text1"/>
                <w:sz w:val="27"/>
                <w:szCs w:val="27"/>
                <w:lang w:val="de-DE"/>
              </w:rPr>
              <w:t>Cách lập luận khi tranh biện: (1) Trình</w:t>
            </w:r>
            <w:r w:rsidR="00D52F1A" w:rsidRPr="00E268F2">
              <w:rPr>
                <w:rFonts w:ascii="Times New Roman" w:hAnsi="Times New Roman"/>
                <w:i/>
                <w:iCs/>
                <w:color w:val="000000" w:themeColor="text1"/>
                <w:sz w:val="27"/>
                <w:szCs w:val="27"/>
                <w:lang w:val="de-DE"/>
              </w:rPr>
              <w:t xml:space="preserve"> bày rõ luận điểm hay lí do ủng hộ/ phản đối </w:t>
            </w:r>
            <w:r w:rsidR="00D52F1A" w:rsidRPr="00E268F2">
              <w:rPr>
                <w:rFonts w:ascii="Times New Roman" w:hAnsi="Times New Roman"/>
                <w:i/>
                <w:iCs/>
                <w:color w:val="000000" w:themeColor="text1"/>
                <w:sz w:val="27"/>
                <w:szCs w:val="27"/>
                <w:lang w:val="de-DE"/>
              </w:rPr>
              <w:sym w:font="Wingdings" w:char="F0E0"/>
            </w:r>
            <w:r w:rsidR="00D52F1A" w:rsidRPr="00E268F2">
              <w:rPr>
                <w:rFonts w:ascii="Times New Roman" w:hAnsi="Times New Roman"/>
                <w:i/>
                <w:iCs/>
                <w:color w:val="000000" w:themeColor="text1"/>
                <w:sz w:val="27"/>
                <w:szCs w:val="27"/>
                <w:lang w:val="de-DE"/>
              </w:rPr>
              <w:t xml:space="preserve"> (2) Đưa ra</w:t>
            </w:r>
            <w:r w:rsidR="00223EFC" w:rsidRPr="00E268F2">
              <w:rPr>
                <w:rFonts w:ascii="Times New Roman" w:hAnsi="Times New Roman"/>
                <w:i/>
                <w:iCs/>
                <w:color w:val="000000" w:themeColor="text1"/>
                <w:sz w:val="27"/>
                <w:szCs w:val="27"/>
                <w:lang w:val="de-DE"/>
              </w:rPr>
              <w:t xml:space="preserve"> các lí lẽ, dẫn chứng, số liệu thống kê để giải thích, chứng minh cho luận điểm </w:t>
            </w:r>
            <w:r w:rsidR="00223EFC" w:rsidRPr="00E268F2">
              <w:rPr>
                <w:rFonts w:ascii="Times New Roman" w:hAnsi="Times New Roman"/>
                <w:i/>
                <w:iCs/>
                <w:color w:val="000000" w:themeColor="text1"/>
                <w:sz w:val="27"/>
                <w:szCs w:val="27"/>
                <w:lang w:val="de-DE"/>
              </w:rPr>
              <w:sym w:font="Wingdings" w:char="F0E0"/>
            </w:r>
            <w:r w:rsidR="00223EFC" w:rsidRPr="00E268F2">
              <w:rPr>
                <w:rFonts w:ascii="Times New Roman" w:hAnsi="Times New Roman"/>
                <w:i/>
                <w:iCs/>
                <w:color w:val="000000" w:themeColor="text1"/>
                <w:sz w:val="27"/>
                <w:szCs w:val="27"/>
                <w:lang w:val="de-DE"/>
              </w:rPr>
              <w:t xml:space="preserve"> (3) Đưa ra kết luận chúng</w:t>
            </w:r>
          </w:p>
          <w:p w14:paraId="295E847B" w14:textId="77777777" w:rsidR="007005E1" w:rsidRPr="00E268F2" w:rsidRDefault="007005E1"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23EFC" w:rsidRPr="00E268F2">
              <w:rPr>
                <w:rFonts w:ascii="Times New Roman" w:hAnsi="Times New Roman"/>
                <w:i/>
                <w:iCs/>
                <w:color w:val="000000" w:themeColor="text1"/>
                <w:sz w:val="27"/>
                <w:szCs w:val="27"/>
                <w:lang w:val="de-DE"/>
              </w:rPr>
              <w:t>Lưu ý khi tranh biện: Nắm vững quan điểm của bản thân; tự tin, cởi mở, thẳng thắn; lập luận rõ ràng, chặt chẽ, có ví dụ, số liệu, dẫn chứng</w:t>
            </w:r>
            <w:r w:rsidR="00C1091C" w:rsidRPr="00E268F2">
              <w:rPr>
                <w:rFonts w:ascii="Times New Roman" w:hAnsi="Times New Roman"/>
                <w:i/>
                <w:iCs/>
                <w:color w:val="000000" w:themeColor="text1"/>
                <w:sz w:val="27"/>
                <w:szCs w:val="27"/>
                <w:lang w:val="de-DE"/>
              </w:rPr>
              <w:t xml:space="preserve"> minh họa; tôn trọng, lắng nghe ý kiến của đối phương.</w:t>
            </w:r>
          </w:p>
          <w:p w14:paraId="3778B19D" w14:textId="422A133E" w:rsidR="000450E4" w:rsidRPr="00E268F2" w:rsidRDefault="000450E4" w:rsidP="00223EF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6C4A74E" w14:textId="1301652F" w:rsidR="005A5ECC" w:rsidRPr="00E268F2" w:rsidRDefault="005A5ECC" w:rsidP="005A5ECC">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3.</w:t>
            </w:r>
            <w:r w:rsidRPr="00E268F2">
              <w:rPr>
                <w:rFonts w:ascii="Times New Roman" w:hAnsi="Times New Roman"/>
                <w:b/>
                <w:i/>
                <w:iCs/>
                <w:color w:val="000000" w:themeColor="text1"/>
                <w:sz w:val="27"/>
                <w:szCs w:val="27"/>
                <w:lang w:val="de-DE"/>
              </w:rPr>
              <w:t xml:space="preserve"> Thảo luận về cách thương thuyết để bảo vệ quan điểm của bản thân.</w:t>
            </w:r>
          </w:p>
          <w:p w14:paraId="3B6EC798" w14:textId="1B1C14CE"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3EBF859" w14:textId="62A0160A" w:rsidR="005A5ECC" w:rsidRPr="00E268F2" w:rsidRDefault="005A5ECC" w:rsidP="005A5ECC">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413E10"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yêu cầu</w:t>
            </w:r>
            <w:r w:rsidR="00C5035E" w:rsidRPr="00E268F2">
              <w:rPr>
                <w:rFonts w:ascii="Times New Roman" w:hAnsi="Times New Roman"/>
                <w:iCs/>
                <w:color w:val="000000" w:themeColor="text1"/>
                <w:sz w:val="27"/>
                <w:szCs w:val="27"/>
                <w:lang w:val="de-DE"/>
              </w:rPr>
              <w:t xml:space="preserve"> HS</w:t>
            </w:r>
            <w:r w:rsidR="000450E4" w:rsidRPr="00E268F2">
              <w:rPr>
                <w:rFonts w:ascii="Times New Roman" w:hAnsi="Times New Roman"/>
                <w:iCs/>
                <w:color w:val="000000" w:themeColor="text1"/>
                <w:sz w:val="27"/>
                <w:szCs w:val="27"/>
                <w:lang w:val="de-DE"/>
              </w:rPr>
              <w:t xml:space="preserve"> thảo luận nhóm và thực hiện </w:t>
            </w:r>
            <w:r w:rsidR="000450E4" w:rsidRPr="00E268F2">
              <w:rPr>
                <w:rFonts w:ascii="Times New Roman" w:hAnsi="Times New Roman"/>
                <w:iCs/>
                <w:color w:val="000000" w:themeColor="text1"/>
                <w:sz w:val="27"/>
                <w:szCs w:val="27"/>
                <w:lang w:val="de-DE"/>
              </w:rPr>
              <w:lastRenderedPageBreak/>
              <w:t>nhiệm vụ</w:t>
            </w:r>
            <w:r w:rsidR="00C5035E" w:rsidRPr="00E268F2">
              <w:rPr>
                <w:rFonts w:ascii="Times New Roman" w:hAnsi="Times New Roman"/>
                <w:iCs/>
                <w:color w:val="000000" w:themeColor="text1"/>
                <w:sz w:val="27"/>
                <w:szCs w:val="27"/>
                <w:lang w:val="de-DE"/>
              </w:rPr>
              <w:t xml:space="preserve">: </w:t>
            </w:r>
            <w:r w:rsidR="00C5035E" w:rsidRPr="00E268F2">
              <w:rPr>
                <w:rFonts w:ascii="Times New Roman" w:hAnsi="Times New Roman"/>
                <w:i/>
                <w:color w:val="000000" w:themeColor="text1"/>
                <w:sz w:val="27"/>
                <w:szCs w:val="27"/>
                <w:lang w:val="de-DE"/>
              </w:rPr>
              <w:t xml:space="preserve">Nghiên cứu tình huống </w:t>
            </w:r>
            <w:r w:rsidR="00413E10" w:rsidRPr="00E268F2">
              <w:rPr>
                <w:rFonts w:ascii="Times New Roman" w:hAnsi="Times New Roman"/>
                <w:i/>
                <w:color w:val="000000" w:themeColor="text1"/>
                <w:sz w:val="27"/>
                <w:szCs w:val="27"/>
                <w:lang w:val="de-DE"/>
              </w:rPr>
              <w:t xml:space="preserve">trong </w:t>
            </w:r>
            <w:r w:rsidR="00C5035E" w:rsidRPr="00E268F2">
              <w:rPr>
                <w:rFonts w:ascii="Times New Roman" w:hAnsi="Times New Roman"/>
                <w:i/>
                <w:color w:val="000000" w:themeColor="text1"/>
                <w:sz w:val="27"/>
                <w:szCs w:val="27"/>
                <w:lang w:val="de-DE"/>
              </w:rPr>
              <w:t>SGK_trang 17, 18</w:t>
            </w:r>
            <w:r w:rsidR="00413E10" w:rsidRPr="00E268F2">
              <w:rPr>
                <w:rFonts w:ascii="Times New Roman" w:hAnsi="Times New Roman"/>
                <w:i/>
                <w:color w:val="000000" w:themeColor="text1"/>
                <w:sz w:val="27"/>
                <w:szCs w:val="27"/>
                <w:lang w:val="de-DE"/>
              </w:rPr>
              <w:t xml:space="preserve"> và chỉ ra cách thương thuyết của nhân vật Hùng.</w:t>
            </w:r>
          </w:p>
          <w:p w14:paraId="2EA337EA" w14:textId="51A4176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13E10" w:rsidRPr="00E268F2">
              <w:rPr>
                <w:rFonts w:ascii="Times New Roman" w:hAnsi="Times New Roman"/>
                <w:iCs/>
                <w:color w:val="000000" w:themeColor="text1"/>
                <w:sz w:val="27"/>
                <w:szCs w:val="27"/>
                <w:lang w:val="de-DE"/>
              </w:rPr>
              <w:t>đưa ra tình huống:</w:t>
            </w:r>
            <w:r w:rsidRPr="00E268F2">
              <w:rPr>
                <w:rFonts w:ascii="Times New Roman" w:hAnsi="Times New Roman"/>
                <w:iCs/>
                <w:color w:val="000000" w:themeColor="text1"/>
                <w:sz w:val="27"/>
                <w:szCs w:val="27"/>
                <w:lang w:val="de-DE"/>
              </w:rPr>
              <w:t xml:space="preserve"> </w:t>
            </w:r>
          </w:p>
          <w:p w14:paraId="3B74F126" w14:textId="7A6BF628" w:rsidR="005A5ECC"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16"/>
                          <a:stretch>
                            <a:fillRect/>
                          </a:stretch>
                        </pic:blipFill>
                        <pic:spPr>
                          <a:xfrm>
                            <a:off x="0" y="0"/>
                            <a:ext cx="3149384" cy="590120"/>
                          </a:xfrm>
                          <a:prstGeom prst="rect">
                            <a:avLst/>
                          </a:prstGeom>
                        </pic:spPr>
                      </pic:pic>
                    </a:graphicData>
                  </a:graphic>
                </wp:inline>
              </w:drawing>
            </w:r>
          </w:p>
          <w:p w14:paraId="2C1F0A18" w14:textId="51174FC8" w:rsidR="00A5030B"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17"/>
                          <a:stretch>
                            <a:fillRect/>
                          </a:stretch>
                        </pic:blipFill>
                        <pic:spPr>
                          <a:xfrm>
                            <a:off x="0" y="0"/>
                            <a:ext cx="3177999" cy="1774219"/>
                          </a:xfrm>
                          <a:prstGeom prst="rect">
                            <a:avLst/>
                          </a:prstGeom>
                        </pic:spPr>
                      </pic:pic>
                    </a:graphicData>
                  </a:graphic>
                </wp:inline>
              </w:drawing>
            </w:r>
          </w:p>
          <w:p w14:paraId="43A424B6" w14:textId="7DDD9364"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GV tổ chức cho HS</w:t>
            </w:r>
            <w:r w:rsidR="00090ECD" w:rsidRPr="00E268F2">
              <w:rPr>
                <w:rFonts w:ascii="Times New Roman" w:hAnsi="Times New Roman"/>
                <w:bCs/>
                <w:iCs/>
                <w:color w:val="000000" w:themeColor="text1"/>
                <w:sz w:val="27"/>
                <w:szCs w:val="27"/>
                <w:lang w:val="de-DE"/>
              </w:rPr>
              <w:t xml:space="preserve"> </w:t>
            </w:r>
            <w:r w:rsidRPr="00E268F2">
              <w:rPr>
                <w:rFonts w:ascii="Times New Roman" w:hAnsi="Times New Roman"/>
                <w:bCs/>
                <w:iCs/>
                <w:color w:val="000000" w:themeColor="text1"/>
                <w:sz w:val="27"/>
                <w:szCs w:val="27"/>
                <w:lang w:val="de-DE"/>
              </w:rPr>
              <w:t>làm việc nhóm.</w:t>
            </w:r>
          </w:p>
          <w:p w14:paraId="6F1151B2" w14:textId="516C70B7"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GV </w:t>
            </w:r>
            <w:r w:rsidR="001B1643" w:rsidRPr="00E268F2">
              <w:rPr>
                <w:rFonts w:ascii="Times New Roman" w:hAnsi="Times New Roman"/>
                <w:bCs/>
                <w:iCs/>
                <w:color w:val="000000" w:themeColor="text1"/>
                <w:sz w:val="27"/>
                <w:szCs w:val="27"/>
                <w:lang w:val="de-DE"/>
              </w:rPr>
              <w:t xml:space="preserve">yêu cầu: </w:t>
            </w:r>
            <w:r w:rsidR="001B1643" w:rsidRPr="00E268F2">
              <w:rPr>
                <w:rFonts w:ascii="Times New Roman" w:hAnsi="Times New Roman"/>
                <w:bCs/>
                <w:i/>
                <w:color w:val="000000" w:themeColor="text1"/>
                <w:sz w:val="27"/>
                <w:szCs w:val="27"/>
                <w:lang w:val="de-DE"/>
              </w:rPr>
              <w:t>Em hãy nêu cách thương thuyết và những điều cần lưu ý để thương thuyết có hiện quả</w:t>
            </w:r>
            <w:r w:rsidR="00090ECD" w:rsidRPr="00E268F2">
              <w:rPr>
                <w:rFonts w:ascii="Times New Roman" w:hAnsi="Times New Roman"/>
                <w:bCs/>
                <w:i/>
                <w:color w:val="000000" w:themeColor="text1"/>
                <w:sz w:val="27"/>
                <w:szCs w:val="27"/>
                <w:lang w:val="de-DE"/>
              </w:rPr>
              <w:t>.</w:t>
            </w:r>
          </w:p>
          <w:p w14:paraId="10540876" w14:textId="04080B3F"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2D55F8D" w14:textId="58F110DB"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11A6E" w:rsidRPr="00E268F2">
              <w:rPr>
                <w:rFonts w:ascii="Times New Roman" w:hAnsi="Times New Roman"/>
                <w:iCs/>
                <w:color w:val="000000" w:themeColor="text1"/>
                <w:sz w:val="27"/>
                <w:szCs w:val="27"/>
                <w:lang w:val="de-DE"/>
              </w:rPr>
              <w:t>trao đổi</w:t>
            </w:r>
            <w:r w:rsidRPr="00E268F2">
              <w:rPr>
                <w:rFonts w:ascii="Times New Roman" w:hAnsi="Times New Roman"/>
                <w:iCs/>
                <w:color w:val="000000" w:themeColor="text1"/>
                <w:sz w:val="27"/>
                <w:szCs w:val="27"/>
                <w:lang w:val="de-DE"/>
              </w:rPr>
              <w:t xml:space="preserve"> và thực hiện nhiệm vụ.</w:t>
            </w:r>
          </w:p>
          <w:p w14:paraId="4EBF5F0A"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EADF30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2512FB5" w14:textId="6AF56720"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một số nhóm </w:t>
            </w:r>
            <w:r w:rsidR="00F25356" w:rsidRPr="00E268F2">
              <w:rPr>
                <w:rFonts w:ascii="Times New Roman" w:hAnsi="Times New Roman"/>
                <w:iCs/>
                <w:color w:val="000000" w:themeColor="text1"/>
                <w:sz w:val="27"/>
                <w:szCs w:val="27"/>
                <w:lang w:val="de-DE"/>
              </w:rPr>
              <w:t>thể hiện</w:t>
            </w:r>
            <w:r w:rsidRPr="00E268F2">
              <w:rPr>
                <w:rFonts w:ascii="Times New Roman" w:hAnsi="Times New Roman"/>
                <w:iCs/>
                <w:color w:val="000000" w:themeColor="text1"/>
                <w:sz w:val="27"/>
                <w:szCs w:val="27"/>
                <w:lang w:val="de-DE"/>
              </w:rPr>
              <w:t xml:space="preserve"> kết quả </w:t>
            </w:r>
            <w:r w:rsidR="00E13ADF" w:rsidRPr="00E268F2">
              <w:rPr>
                <w:rFonts w:ascii="Times New Roman" w:hAnsi="Times New Roman"/>
                <w:iCs/>
                <w:color w:val="000000" w:themeColor="text1"/>
                <w:sz w:val="27"/>
                <w:szCs w:val="27"/>
                <w:lang w:val="de-DE"/>
              </w:rPr>
              <w:t>giải quyết</w:t>
            </w:r>
            <w:r w:rsidR="00E11A6E" w:rsidRPr="00E268F2">
              <w:rPr>
                <w:rFonts w:ascii="Times New Roman" w:hAnsi="Times New Roman"/>
                <w:iCs/>
                <w:color w:val="000000" w:themeColor="text1"/>
                <w:sz w:val="27"/>
                <w:szCs w:val="27"/>
                <w:lang w:val="de-DE"/>
              </w:rPr>
              <w:t xml:space="preserve"> tình huống.</w:t>
            </w:r>
          </w:p>
          <w:p w14:paraId="69AD5E08" w14:textId="25EFB1B6" w:rsidR="00E11A6E" w:rsidRPr="00E268F2" w:rsidRDefault="00E11A6E"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B13A87" w:rsidRPr="00E268F2">
              <w:rPr>
                <w:rFonts w:ascii="Times New Roman" w:hAnsi="Times New Roman"/>
                <w:iCs/>
                <w:color w:val="000000" w:themeColor="text1"/>
                <w:sz w:val="27"/>
                <w:szCs w:val="27"/>
                <w:lang w:val="de-DE"/>
              </w:rPr>
              <w:t>các</w:t>
            </w:r>
            <w:r w:rsidRPr="00E268F2">
              <w:rPr>
                <w:rFonts w:ascii="Times New Roman" w:hAnsi="Times New Roman"/>
                <w:iCs/>
                <w:color w:val="000000" w:themeColor="text1"/>
                <w:sz w:val="27"/>
                <w:szCs w:val="27"/>
                <w:lang w:val="de-DE"/>
              </w:rPr>
              <w:t xml:space="preserve"> nhóm trình bày kết quả thảo luận</w:t>
            </w:r>
            <w:r w:rsidR="00B13A87" w:rsidRPr="00E268F2">
              <w:rPr>
                <w:rFonts w:ascii="Times New Roman" w:hAnsi="Times New Roman"/>
                <w:iCs/>
                <w:color w:val="000000" w:themeColor="text1"/>
                <w:sz w:val="27"/>
                <w:szCs w:val="27"/>
                <w:lang w:val="de-DE"/>
              </w:rPr>
              <w:t xml:space="preserve"> về cách thương thuyết và những điều cần lưu ý.</w:t>
            </w:r>
            <w:r w:rsidRPr="00E268F2">
              <w:rPr>
                <w:rFonts w:ascii="Times New Roman" w:hAnsi="Times New Roman"/>
                <w:iCs/>
                <w:color w:val="000000" w:themeColor="text1"/>
                <w:sz w:val="27"/>
                <w:szCs w:val="27"/>
                <w:lang w:val="de-DE"/>
              </w:rPr>
              <w:t xml:space="preserve"> </w:t>
            </w:r>
          </w:p>
          <w:p w14:paraId="4F9FF644" w14:textId="33B6D37A"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w:t>
            </w:r>
            <w:r w:rsidR="00B13A87"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nhận xé</w:t>
            </w:r>
            <w:r w:rsidR="00B13A87" w:rsidRPr="00E268F2">
              <w:rPr>
                <w:rFonts w:ascii="Times New Roman" w:hAnsi="Times New Roman"/>
                <w:iCs/>
                <w:color w:val="000000" w:themeColor="text1"/>
                <w:sz w:val="27"/>
                <w:szCs w:val="27"/>
                <w:lang w:val="de-DE"/>
              </w:rPr>
              <w:t xml:space="preserve">t và </w:t>
            </w:r>
            <w:r w:rsidR="00B13A87" w:rsidRPr="00E268F2">
              <w:rPr>
                <w:rFonts w:ascii="Times New Roman" w:hAnsi="Times New Roman"/>
                <w:iCs/>
                <w:color w:val="000000" w:themeColor="text1"/>
                <w:sz w:val="27"/>
                <w:szCs w:val="27"/>
                <w:lang w:val="de-DE"/>
              </w:rPr>
              <w:lastRenderedPageBreak/>
              <w:t>bổ sung ý kiến (nếu có)</w:t>
            </w:r>
          </w:p>
          <w:p w14:paraId="46B75B6E"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33B64CE"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1896DE26" w14:textId="149BC8C3"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Nhiệm vụ </w:t>
            </w:r>
            <w:r w:rsidR="00B13A87" w:rsidRPr="00E268F2">
              <w:rPr>
                <w:rFonts w:ascii="Times New Roman" w:hAnsi="Times New Roman"/>
                <w:b/>
                <w:bCs/>
                <w:iCs/>
                <w:color w:val="000000" w:themeColor="text1"/>
                <w:sz w:val="27"/>
                <w:szCs w:val="27"/>
                <w:lang w:val="de-DE"/>
              </w:rPr>
              <w:t>3</w:t>
            </w:r>
            <w:r w:rsidRPr="00E268F2">
              <w:rPr>
                <w:rFonts w:ascii="Times New Roman" w:hAnsi="Times New Roman"/>
                <w:b/>
                <w:bCs/>
                <w:iCs/>
                <w:color w:val="000000" w:themeColor="text1"/>
                <w:sz w:val="27"/>
                <w:szCs w:val="27"/>
                <w:lang w:val="de-DE"/>
              </w:rPr>
              <w:t>:</w:t>
            </w:r>
          </w:p>
          <w:p w14:paraId="6ED50AD5" w14:textId="50B074A4"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B13A87" w:rsidRPr="00E268F2">
              <w:rPr>
                <w:rFonts w:ascii="Times New Roman" w:hAnsi="Times New Roman"/>
                <w:i/>
                <w:iCs/>
                <w:color w:val="000000" w:themeColor="text1"/>
                <w:sz w:val="27"/>
                <w:szCs w:val="27"/>
                <w:lang w:val="de-DE"/>
              </w:rPr>
              <w:t>Các bước thương thuyết</w:t>
            </w:r>
            <w:r w:rsidR="00B8564B" w:rsidRPr="00E268F2">
              <w:rPr>
                <w:rFonts w:ascii="Times New Roman" w:hAnsi="Times New Roman"/>
                <w:i/>
                <w:iCs/>
                <w:color w:val="000000" w:themeColor="text1"/>
                <w:sz w:val="27"/>
                <w:szCs w:val="27"/>
                <w:lang w:val="de-DE"/>
              </w:rPr>
              <w:t>:</w:t>
            </w:r>
          </w:p>
          <w:p w14:paraId="352903FB" w14:textId="6F5F38B2" w:rsidR="00B8564B" w:rsidRPr="00E268F2" w:rsidRDefault="00B8564B"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18"/>
                          <a:stretch>
                            <a:fillRect/>
                          </a:stretch>
                        </pic:blipFill>
                        <pic:spPr>
                          <a:xfrm>
                            <a:off x="0" y="0"/>
                            <a:ext cx="3072910" cy="1853333"/>
                          </a:xfrm>
                          <a:prstGeom prst="rect">
                            <a:avLst/>
                          </a:prstGeom>
                        </pic:spPr>
                      </pic:pic>
                    </a:graphicData>
                  </a:graphic>
                </wp:inline>
              </w:drawing>
            </w:r>
          </w:p>
          <w:p w14:paraId="66B89795" w14:textId="7E1050BE" w:rsidR="00C1091C" w:rsidRPr="00E268F2" w:rsidRDefault="005A5ECC"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Lưu ý khi </w:t>
            </w:r>
            <w:r w:rsidR="00B8564B" w:rsidRPr="00E268F2">
              <w:rPr>
                <w:rFonts w:ascii="Times New Roman" w:hAnsi="Times New Roman"/>
                <w:i/>
                <w:iCs/>
                <w:color w:val="000000" w:themeColor="text1"/>
                <w:sz w:val="27"/>
                <w:szCs w:val="27"/>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4105" w:type="dxa"/>
          </w:tcPr>
          <w:p w14:paraId="4A32DFAF" w14:textId="285FAC1E"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5001DA" w:rsidRPr="00E268F2">
              <w:rPr>
                <w:rFonts w:ascii="Times New Roman" w:hAnsi="Times New Roman"/>
                <w:b/>
                <w:iCs/>
                <w:color w:val="000000" w:themeColor="text1"/>
                <w:sz w:val="27"/>
                <w:szCs w:val="27"/>
                <w:lang w:val="de-DE"/>
              </w:rPr>
              <w:t>Chia sẻ các tình huống em đã tham gia tranh biện, thương thuyết để bảo vệ quan điểm của bản thân.</w:t>
            </w:r>
          </w:p>
          <w:p w14:paraId="1CBC1717" w14:textId="0FC3DA81" w:rsidR="007005E1" w:rsidRPr="00E268F2" w:rsidRDefault="005001DA"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các tình huống em đã tham gia tranh biện, thương thuyết để bảo vệ quan điểm của bản thân</w:t>
            </w:r>
            <w:r w:rsidR="007005E1" w:rsidRPr="00E268F2">
              <w:rPr>
                <w:rFonts w:ascii="Times New Roman" w:hAnsi="Times New Roman"/>
                <w:b/>
                <w:i/>
                <w:iCs/>
                <w:color w:val="000000" w:themeColor="text1"/>
                <w:sz w:val="27"/>
                <w:szCs w:val="27"/>
                <w:lang w:val="de-DE"/>
              </w:rPr>
              <w:t>:</w:t>
            </w:r>
          </w:p>
          <w:p w14:paraId="76CE9103" w14:textId="77777777"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26269AF3" w14:textId="3681A137"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Người mà em đã tranh biện, thương thuyết cùng</w:t>
            </w:r>
          </w:p>
          <w:p w14:paraId="4481D9DB" w14:textId="711518B2"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Diễn biến </w:t>
            </w:r>
            <w:r w:rsidR="00F2742E" w:rsidRPr="00E268F2">
              <w:rPr>
                <w:rFonts w:ascii="Times New Roman" w:hAnsi="Times New Roman"/>
                <w:iCs/>
                <w:color w:val="000000" w:themeColor="text1"/>
                <w:sz w:val="27"/>
                <w:szCs w:val="27"/>
                <w:lang w:val="de-DE"/>
              </w:rPr>
              <w:t xml:space="preserve">của </w:t>
            </w:r>
            <w:r w:rsidRPr="00E268F2">
              <w:rPr>
                <w:rFonts w:ascii="Times New Roman" w:hAnsi="Times New Roman"/>
                <w:iCs/>
                <w:color w:val="000000" w:themeColor="text1"/>
                <w:sz w:val="27"/>
                <w:szCs w:val="27"/>
                <w:lang w:val="de-DE"/>
              </w:rPr>
              <w:t>cuộc</w:t>
            </w:r>
            <w:r w:rsidRPr="00E268F2">
              <w:rPr>
                <w:sz w:val="27"/>
                <w:szCs w:val="27"/>
                <w:lang w:val="de-DE"/>
              </w:rPr>
              <w:t xml:space="preserve"> </w:t>
            </w:r>
            <w:r w:rsidRPr="00E268F2">
              <w:rPr>
                <w:rFonts w:ascii="Times New Roman" w:hAnsi="Times New Roman"/>
                <w:iCs/>
                <w:color w:val="000000" w:themeColor="text1"/>
                <w:sz w:val="27"/>
                <w:szCs w:val="27"/>
                <w:lang w:val="de-DE"/>
              </w:rPr>
              <w:t>tranh biện, thương thuyết</w:t>
            </w:r>
          </w:p>
          <w:p w14:paraId="45CE278B" w14:textId="0975DFCF"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Kết quả của </w:t>
            </w:r>
            <w:r w:rsidR="005D360E" w:rsidRPr="00E268F2">
              <w:rPr>
                <w:rFonts w:ascii="Times New Roman" w:hAnsi="Times New Roman"/>
                <w:iCs/>
                <w:color w:val="000000" w:themeColor="text1"/>
                <w:sz w:val="27"/>
                <w:szCs w:val="27"/>
                <w:lang w:val="de-DE"/>
              </w:rPr>
              <w:t>cuộc tranh biện, thương thuyết</w:t>
            </w:r>
          </w:p>
          <w:p w14:paraId="3213246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698D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56923C"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B34CA55"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343041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7D0168D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3A208CB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DC376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E9624E0"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1117B0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6A939E6"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51EE02E"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46ED988" w14:textId="4782749A"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7A680A" w:rsidRPr="00E268F2">
              <w:rPr>
                <w:rFonts w:ascii="Times New Roman" w:hAnsi="Times New Roman"/>
                <w:b/>
                <w:iCs/>
                <w:color w:val="000000" w:themeColor="text1"/>
                <w:sz w:val="27"/>
                <w:szCs w:val="27"/>
                <w:lang w:val="de-DE"/>
              </w:rPr>
              <w:t>Thảo luận về cách tranh biện để bảo vệ quan điểm của bản thân.</w:t>
            </w:r>
          </w:p>
          <w:p w14:paraId="5B9C2047"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EC9AEE1" w14:textId="77777777" w:rsidR="007005E1" w:rsidRPr="00E268F2" w:rsidRDefault="007A680A"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Các bước lập luận</w:t>
            </w:r>
            <w:r w:rsidR="00500E44" w:rsidRPr="00E268F2">
              <w:rPr>
                <w:rFonts w:ascii="Times New Roman" w:hAnsi="Times New Roman"/>
                <w:b/>
                <w:bCs/>
                <w:i/>
                <w:color w:val="000000" w:themeColor="text1"/>
                <w:sz w:val="27"/>
                <w:szCs w:val="27"/>
                <w:lang w:val="de-DE"/>
              </w:rPr>
              <w:t xml:space="preserve"> khi tranh biện:</w:t>
            </w:r>
          </w:p>
          <w:p w14:paraId="109BB477" w14:textId="77777777" w:rsidR="00500E44" w:rsidRPr="00E268F2" w:rsidRDefault="00500E4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Trình bày rõ ràng luận điểm hay lí do chính vì sao ủng hộ hoặc phản đối.</w:t>
            </w:r>
          </w:p>
          <w:p w14:paraId="04123492"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các lí lẽ, dẫn chứng,... để giải thích, chứng minh cho luận điểm.</w:t>
            </w:r>
          </w:p>
          <w:p w14:paraId="51B28CA3"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kết luận chung</w:t>
            </w:r>
            <w:r w:rsidR="001631EA" w:rsidRPr="00E268F2">
              <w:rPr>
                <w:rFonts w:ascii="Times New Roman" w:hAnsi="Times New Roman"/>
                <w:iCs/>
                <w:color w:val="000000" w:themeColor="text1"/>
                <w:sz w:val="27"/>
                <w:szCs w:val="27"/>
                <w:lang w:val="de-DE"/>
              </w:rPr>
              <w:t>.</w:t>
            </w:r>
          </w:p>
          <w:p w14:paraId="300F151D" w14:textId="41AC2771" w:rsidR="001631EA" w:rsidRPr="00E268F2" w:rsidRDefault="001631EA" w:rsidP="001631EA">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lưu ý để tranh biện có hiệu quả:</w:t>
            </w:r>
          </w:p>
          <w:p w14:paraId="4CC5315E" w14:textId="77777777" w:rsidR="001631EA" w:rsidRPr="00E268F2" w:rsidRDefault="001631E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07D9B" w:rsidRPr="00E268F2">
              <w:rPr>
                <w:rFonts w:ascii="Times New Roman" w:hAnsi="Times New Roman"/>
                <w:iCs/>
                <w:color w:val="000000" w:themeColor="text1"/>
                <w:sz w:val="27"/>
                <w:szCs w:val="27"/>
                <w:lang w:val="de-DE"/>
              </w:rPr>
              <w:t>Trình bày, lập luận rõ ràng, chặt chẽ.</w:t>
            </w:r>
          </w:p>
          <w:p w14:paraId="02186CB7"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Nắm vững quan điểm của bản </w:t>
            </w:r>
            <w:r w:rsidRPr="00E268F2">
              <w:rPr>
                <w:rFonts w:ascii="Times New Roman" w:hAnsi="Times New Roman"/>
                <w:iCs/>
                <w:color w:val="000000" w:themeColor="text1"/>
                <w:sz w:val="27"/>
                <w:szCs w:val="27"/>
                <w:lang w:val="de-DE"/>
              </w:rPr>
              <w:lastRenderedPageBreak/>
              <w:t>thân.</w:t>
            </w:r>
          </w:p>
          <w:p w14:paraId="0F7AEF0D"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cởi mở, thẳng thắn.</w:t>
            </w:r>
          </w:p>
          <w:p w14:paraId="406FC9CD" w14:textId="77777777"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trọng, lắng nghe ý kiến đối phương.</w:t>
            </w:r>
          </w:p>
          <w:p w14:paraId="2B35F7C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7E4051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22848D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343B1D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7476D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B34860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E0C1BE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9A98B4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6AADC9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16B711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4AA2AC1"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C8B052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370A0F3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23C50E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4FA505A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A5F644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95D569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1D213D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B8800B7" w14:textId="77777777" w:rsidR="000450E4" w:rsidRPr="00E268F2" w:rsidRDefault="000450E4"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1B9D8C99" w14:textId="63310B36"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 Thảo luận về cách thương thuyết để bảo vệ quan điểm của bản thân.</w:t>
            </w:r>
          </w:p>
          <w:p w14:paraId="06279C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56D33F27" w14:textId="734A36B8" w:rsidR="00040AEB" w:rsidRPr="00E268F2" w:rsidRDefault="00040AEB"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lastRenderedPageBreak/>
              <w:t xml:space="preserve">* </w:t>
            </w:r>
            <w:r w:rsidR="004B2379" w:rsidRPr="00E268F2">
              <w:rPr>
                <w:rFonts w:ascii="Times New Roman" w:hAnsi="Times New Roman"/>
                <w:b/>
                <w:bCs/>
                <w:i/>
                <w:color w:val="000000" w:themeColor="text1"/>
                <w:sz w:val="27"/>
                <w:szCs w:val="27"/>
                <w:lang w:val="de-DE"/>
              </w:rPr>
              <w:t xml:space="preserve">Cách thương thuyết của nhân vật Hùng trong </w:t>
            </w:r>
            <w:r w:rsidRPr="00E268F2">
              <w:rPr>
                <w:rFonts w:ascii="Times New Roman" w:hAnsi="Times New Roman"/>
                <w:b/>
                <w:bCs/>
                <w:i/>
                <w:color w:val="000000" w:themeColor="text1"/>
                <w:sz w:val="27"/>
                <w:szCs w:val="27"/>
                <w:lang w:val="de-DE"/>
              </w:rPr>
              <w:t>tình huống:</w:t>
            </w:r>
          </w:p>
          <w:p w14:paraId="64962AFB" w14:textId="2A706FA4" w:rsidR="00040AEB" w:rsidRPr="00E268F2" w:rsidRDefault="00040AE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Bạn Hùng đã ngồi nói chuyện với mẹ một cách nghiêm túc</w:t>
            </w:r>
            <w:r w:rsidR="00035146" w:rsidRPr="00E268F2">
              <w:rPr>
                <w:rFonts w:ascii="Times New Roman" w:hAnsi="Times New Roman"/>
                <w:iCs/>
                <w:color w:val="000000" w:themeColor="text1"/>
                <w:sz w:val="27"/>
                <w:szCs w:val="27"/>
                <w:lang w:val="de-DE"/>
              </w:rPr>
              <w:t xml:space="preserve">. Bạn </w:t>
            </w:r>
            <w:r w:rsidRPr="00E268F2">
              <w:rPr>
                <w:rFonts w:ascii="Times New Roman" w:hAnsi="Times New Roman"/>
                <w:iCs/>
                <w:color w:val="000000" w:themeColor="text1"/>
                <w:sz w:val="27"/>
                <w:szCs w:val="27"/>
                <w:lang w:val="de-DE"/>
              </w:rPr>
              <w:t xml:space="preserve">nói cho mẹ nghe về lợi ích của </w:t>
            </w:r>
            <w:r w:rsidR="00035146" w:rsidRPr="00E268F2">
              <w:rPr>
                <w:rFonts w:ascii="Times New Roman" w:hAnsi="Times New Roman"/>
                <w:iCs/>
                <w:color w:val="000000" w:themeColor="text1"/>
                <w:sz w:val="27"/>
                <w:szCs w:val="27"/>
                <w:lang w:val="de-DE"/>
              </w:rPr>
              <w:t xml:space="preserve">việc tham gia câu lạc bộ bóng đá </w:t>
            </w:r>
            <w:r w:rsidRPr="00E268F2">
              <w:rPr>
                <w:rFonts w:ascii="Times New Roman" w:hAnsi="Times New Roman"/>
                <w:iCs/>
                <w:color w:val="000000" w:themeColor="text1"/>
                <w:sz w:val="27"/>
                <w:szCs w:val="27"/>
                <w:lang w:val="de-DE"/>
              </w:rPr>
              <w:t xml:space="preserve">và </w:t>
            </w:r>
            <w:r w:rsidR="00035146" w:rsidRPr="00E268F2">
              <w:rPr>
                <w:rFonts w:ascii="Times New Roman" w:hAnsi="Times New Roman"/>
                <w:iCs/>
                <w:color w:val="000000" w:themeColor="text1"/>
                <w:sz w:val="27"/>
                <w:szCs w:val="27"/>
                <w:lang w:val="de-DE"/>
              </w:rPr>
              <w:t xml:space="preserve">điều đó </w:t>
            </w:r>
            <w:r w:rsidRPr="00E268F2">
              <w:rPr>
                <w:rFonts w:ascii="Times New Roman" w:hAnsi="Times New Roman"/>
                <w:iCs/>
                <w:color w:val="000000" w:themeColor="text1"/>
                <w:sz w:val="27"/>
                <w:szCs w:val="27"/>
                <w:lang w:val="de-DE"/>
              </w:rPr>
              <w:t>sẽ không ảnh hưởng tới việc học</w:t>
            </w:r>
            <w:r w:rsidR="00035146" w:rsidRPr="00E268F2">
              <w:rPr>
                <w:rFonts w:ascii="Times New Roman" w:hAnsi="Times New Roman"/>
                <w:iCs/>
                <w:color w:val="000000" w:themeColor="text1"/>
                <w:sz w:val="27"/>
                <w:szCs w:val="27"/>
                <w:lang w:val="de-DE"/>
              </w:rPr>
              <w:t xml:space="preserve">. Bạn Hùng cũng </w:t>
            </w:r>
            <w:r w:rsidRPr="00E268F2">
              <w:rPr>
                <w:rFonts w:ascii="Times New Roman" w:hAnsi="Times New Roman"/>
                <w:iCs/>
                <w:color w:val="000000" w:themeColor="text1"/>
                <w:sz w:val="27"/>
                <w:szCs w:val="27"/>
                <w:lang w:val="de-DE"/>
              </w:rPr>
              <w:t>hứa vẫn sẽ chăm chỉ học hành.</w:t>
            </w:r>
          </w:p>
          <w:p w14:paraId="38A14453" w14:textId="785B04C7" w:rsidR="005A5ECC" w:rsidRPr="00E268F2" w:rsidRDefault="005A5ECC"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B8564B" w:rsidRPr="00E268F2">
              <w:rPr>
                <w:rFonts w:ascii="Times New Roman" w:hAnsi="Times New Roman"/>
                <w:b/>
                <w:bCs/>
                <w:i/>
                <w:color w:val="000000" w:themeColor="text1"/>
                <w:sz w:val="27"/>
                <w:szCs w:val="27"/>
                <w:lang w:val="de-DE"/>
              </w:rPr>
              <w:t>Cách thương thuyết:</w:t>
            </w:r>
          </w:p>
          <w:p w14:paraId="1DC6E32B" w14:textId="0362A76F"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8564B" w:rsidRPr="00E268F2">
              <w:rPr>
                <w:rFonts w:ascii="Times New Roman" w:hAnsi="Times New Roman"/>
                <w:iCs/>
                <w:color w:val="000000" w:themeColor="text1"/>
                <w:sz w:val="27"/>
                <w:szCs w:val="27"/>
                <w:lang w:val="de-DE"/>
              </w:rPr>
              <w:t>Nêu những yêu cầu cụ thể của mình, những gì mình muốn hoặc không muốn</w:t>
            </w:r>
            <w:r w:rsidR="004911AE" w:rsidRPr="00E268F2">
              <w:rPr>
                <w:rFonts w:ascii="Times New Roman" w:hAnsi="Times New Roman"/>
                <w:iCs/>
                <w:color w:val="000000" w:themeColor="text1"/>
                <w:sz w:val="27"/>
                <w:szCs w:val="27"/>
                <w:lang w:val="de-DE"/>
              </w:rPr>
              <w:t>.</w:t>
            </w:r>
          </w:p>
          <w:p w14:paraId="7205B93E" w14:textId="1EE8A0B2"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911AE" w:rsidRPr="00E268F2">
              <w:rPr>
                <w:rFonts w:ascii="Times New Roman" w:hAnsi="Times New Roman"/>
                <w:iCs/>
                <w:color w:val="000000" w:themeColor="text1"/>
                <w:sz w:val="27"/>
                <w:szCs w:val="27"/>
                <w:lang w:val="de-DE"/>
              </w:rPr>
              <w:t>Lắng nghe yêu cầu của đối phương và đưa ra một thỏa hiệp tương xứng.</w:t>
            </w:r>
          </w:p>
          <w:p w14:paraId="60A06A72" w14:textId="44AF30F9" w:rsidR="00A5030B" w:rsidRPr="00E268F2" w:rsidRDefault="005A5ECC"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0EE1" w:rsidRPr="00E268F2">
              <w:rPr>
                <w:rFonts w:ascii="Times New Roman" w:hAnsi="Times New Roman"/>
                <w:iCs/>
                <w:color w:val="000000" w:themeColor="text1"/>
                <w:sz w:val="27"/>
                <w:szCs w:val="27"/>
                <w:lang w:val="de-DE"/>
              </w:rPr>
              <w:t>Trong trường hợp nảy sinh mâu thuẫn, tìm một cách giải quyết khác mà cả hai bên cùng chấp nhận.</w:t>
            </w:r>
          </w:p>
          <w:p w14:paraId="029E4661" w14:textId="710A4C69" w:rsidR="005E0EE1" w:rsidRPr="00E268F2" w:rsidRDefault="005E0EE1"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Chốt lại ý kiến đồng thuận của cả hai bên.</w:t>
            </w:r>
          </w:p>
          <w:p w14:paraId="3A2E0669" w14:textId="0ACAFA01" w:rsidR="005E0EE1" w:rsidRPr="00E268F2" w:rsidRDefault="005E0EE1" w:rsidP="005E0EE1">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điều cần lưu ý để thương thuyết hiệu quả:</w:t>
            </w:r>
          </w:p>
          <w:p w14:paraId="44CCE0E0" w14:textId="76CAA0A0" w:rsidR="005E0EE1" w:rsidRPr="00E268F2" w:rsidRDefault="005E0EE1"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w:t>
            </w:r>
            <w:r w:rsidR="00040AEB" w:rsidRPr="00E268F2">
              <w:rPr>
                <w:rFonts w:ascii="Times New Roman" w:hAnsi="Times New Roman"/>
                <w:iCs/>
                <w:color w:val="000000" w:themeColor="text1"/>
                <w:sz w:val="27"/>
                <w:szCs w:val="27"/>
                <w:lang w:val="de-DE"/>
              </w:rPr>
              <w:t>ọn</w:t>
            </w:r>
            <w:r w:rsidR="00C266DA" w:rsidRPr="00E268F2">
              <w:rPr>
                <w:rFonts w:ascii="Times New Roman" w:hAnsi="Times New Roman"/>
                <w:iCs/>
                <w:color w:val="000000" w:themeColor="text1"/>
                <w:sz w:val="27"/>
                <w:szCs w:val="27"/>
                <w:lang w:val="de-DE"/>
              </w:rPr>
              <w:t>g,</w:t>
            </w:r>
            <w:r w:rsidR="00040AEB" w:rsidRPr="00E268F2">
              <w:rPr>
                <w:rFonts w:ascii="Times New Roman" w:hAnsi="Times New Roman"/>
                <w:iCs/>
                <w:color w:val="000000" w:themeColor="text1"/>
                <w:sz w:val="27"/>
                <w:szCs w:val="27"/>
                <w:lang w:val="de-DE"/>
              </w:rPr>
              <w:t xml:space="preserve"> lắng nghe đối phương</w:t>
            </w:r>
            <w:r w:rsidR="00C266DA" w:rsidRPr="00E268F2">
              <w:rPr>
                <w:rFonts w:ascii="Times New Roman" w:hAnsi="Times New Roman"/>
                <w:iCs/>
                <w:color w:val="000000" w:themeColor="text1"/>
                <w:sz w:val="27"/>
                <w:szCs w:val="27"/>
                <w:lang w:val="de-DE"/>
              </w:rPr>
              <w:t>.</w:t>
            </w:r>
          </w:p>
          <w:p w14:paraId="067708DB" w14:textId="5E2D4E3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Tạo cảm tình với đối phương.</w:t>
            </w:r>
          </w:p>
          <w:p w14:paraId="03D013F3" w14:textId="07E31F26"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thiện chí.</w:t>
            </w:r>
          </w:p>
          <w:p w14:paraId="29824048" w14:textId="073F3F9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Chọn thời điểm thương thuyết </w:t>
            </w:r>
            <w:r w:rsidRPr="00E268F2">
              <w:rPr>
                <w:rFonts w:ascii="Times New Roman" w:hAnsi="Times New Roman"/>
                <w:iCs/>
                <w:color w:val="000000" w:themeColor="text1"/>
                <w:sz w:val="27"/>
                <w:szCs w:val="27"/>
                <w:lang w:val="de-DE"/>
              </w:rPr>
              <w:lastRenderedPageBreak/>
              <w:t>phù hợp.</w:t>
            </w:r>
          </w:p>
          <w:p w14:paraId="043C35D1" w14:textId="31363A0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2C69410" w14:textId="77777777" w:rsidR="00E13ADF" w:rsidRPr="00E268F2" w:rsidRDefault="00E13ADF" w:rsidP="007005E1">
      <w:pPr>
        <w:spacing w:after="0" w:line="360" w:lineRule="auto"/>
        <w:jc w:val="both"/>
        <w:rPr>
          <w:rFonts w:ascii="Times New Roman" w:hAnsi="Times New Roman" w:cs="Times New Roman"/>
          <w:b/>
          <w:sz w:val="27"/>
          <w:szCs w:val="27"/>
          <w:lang w:val="de-DE"/>
        </w:rPr>
      </w:pPr>
    </w:p>
    <w:p w14:paraId="24BEFA33" w14:textId="638224B1"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4D913E88" w14:textId="77777777" w:rsidR="007005E1" w:rsidRPr="00E268F2" w:rsidRDefault="007005E1"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6BCA81C2" w14:textId="77777777" w:rsidR="00EE4BDD" w:rsidRPr="00E268F2" w:rsidRDefault="00EE4BDD" w:rsidP="00642534">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18832CF7" w14:textId="5C581E7B" w:rsidR="00EE4BDD" w:rsidRPr="00E268F2" w:rsidRDefault="00EE4BDD" w:rsidP="00642534">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7554AD2D" w14:textId="56F806E5" w:rsidR="007005E1" w:rsidRPr="00E268F2" w:rsidRDefault="007005E1" w:rsidP="00642534">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EE4BDD" w:rsidRPr="00E268F2">
        <w:rPr>
          <w:rFonts w:ascii="Times New Roman" w:hAnsi="Times New Roman" w:cs="Times New Roman"/>
          <w:i/>
          <w:iCs/>
          <w:sz w:val="27"/>
          <w:szCs w:val="27"/>
        </w:rPr>
        <w:t>Chia sẻ kết quả tự đánh giá khả năng tranh biện, thương thuyết của bản thân.</w:t>
      </w:r>
    </w:p>
    <w:p w14:paraId="4C84839E" w14:textId="77777777" w:rsidR="007005E1" w:rsidRPr="00E268F2" w:rsidRDefault="007005E1" w:rsidP="007005E1">
      <w:pPr>
        <w:spacing w:after="0" w:line="360" w:lineRule="auto"/>
        <w:jc w:val="center"/>
        <w:rPr>
          <w:sz w:val="27"/>
          <w:szCs w:val="27"/>
        </w:rPr>
      </w:pPr>
    </w:p>
    <w:p w14:paraId="12BA3060" w14:textId="77777777" w:rsidR="007005E1" w:rsidRPr="00E268F2" w:rsidRDefault="007005E1" w:rsidP="007005E1">
      <w:pPr>
        <w:spacing w:after="0" w:line="360" w:lineRule="auto"/>
        <w:jc w:val="center"/>
        <w:rPr>
          <w:sz w:val="27"/>
          <w:szCs w:val="27"/>
        </w:rPr>
      </w:pPr>
      <w:r w:rsidRPr="00E268F2">
        <w:rPr>
          <w:sz w:val="27"/>
          <w:szCs w:val="27"/>
        </w:rPr>
        <w:t>*********************</w:t>
      </w:r>
    </w:p>
    <w:p w14:paraId="56D4A568" w14:textId="77777777" w:rsidR="00022CD1" w:rsidRPr="00E268F2" w:rsidRDefault="00022CD1">
      <w:pPr>
        <w:rPr>
          <w:sz w:val="27"/>
          <w:szCs w:val="27"/>
        </w:rPr>
      </w:pPr>
      <w:r w:rsidRPr="00E268F2">
        <w:rPr>
          <w:sz w:val="27"/>
          <w:szCs w:val="27"/>
        </w:rPr>
        <w:br w:type="page"/>
      </w:r>
    </w:p>
    <w:p w14:paraId="36DA639E"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32C8042"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D415858" w14:textId="77777777" w:rsidR="00022CD1" w:rsidRPr="00E268F2" w:rsidRDefault="00022CD1" w:rsidP="00022CD1">
      <w:pPr>
        <w:spacing w:after="0" w:line="360" w:lineRule="auto"/>
        <w:jc w:val="center"/>
        <w:rPr>
          <w:sz w:val="27"/>
          <w:szCs w:val="27"/>
        </w:rPr>
      </w:pPr>
    </w:p>
    <w:p w14:paraId="1EE6DEE5" w14:textId="162650D7" w:rsidR="00022CD1" w:rsidRPr="00E268F2" w:rsidRDefault="00022CD1" w:rsidP="00022CD1">
      <w:pPr>
        <w:pStyle w:val="Heading2"/>
        <w:spacing w:before="0" w:after="0" w:line="360" w:lineRule="auto"/>
        <w:jc w:val="center"/>
        <w:rPr>
          <w:sz w:val="27"/>
          <w:szCs w:val="27"/>
        </w:rPr>
      </w:pPr>
      <w:r w:rsidRPr="00E268F2">
        <w:rPr>
          <w:sz w:val="27"/>
          <w:szCs w:val="27"/>
        </w:rPr>
        <w:t>Tuần 3 - Tiết 3. SHL – Chia sẻ kết quả tự đánh giá khả năng tranh biện, thương thuyết của bản thân</w:t>
      </w:r>
    </w:p>
    <w:p w14:paraId="1A01B024"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4DCF0A5A"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ACCFE28" w14:textId="05DB2735"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83019" w:rsidRPr="00E268F2">
        <w:rPr>
          <w:rFonts w:ascii="Times New Roman" w:hAnsi="Times New Roman" w:cs="Times New Roman"/>
          <w:sz w:val="27"/>
          <w:szCs w:val="27"/>
        </w:rPr>
        <w:t>kế hoạch rèn luyện khả năng tranh biện, thương thuyết của bản thân.</w:t>
      </w:r>
    </w:p>
    <w:p w14:paraId="453F07BE" w14:textId="77777777"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E18DB3E" w14:textId="688989CC" w:rsidR="00022CD1" w:rsidRPr="00E268F2" w:rsidRDefault="00022CD1"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chia sẻ </w:t>
      </w:r>
      <w:r w:rsidR="00483019" w:rsidRPr="00E268F2">
        <w:rPr>
          <w:rFonts w:ascii="Times New Roman" w:hAnsi="Times New Roman" w:cs="Times New Roman"/>
          <w:sz w:val="27"/>
          <w:szCs w:val="27"/>
        </w:rPr>
        <w:t>kế hoạch rèn luyện khả năng tranh biện, thương thuyết của bản thân.</w:t>
      </w:r>
    </w:p>
    <w:p w14:paraId="5C7EFD6C" w14:textId="331A04FD" w:rsidR="00022CD1" w:rsidRPr="00E268F2" w:rsidRDefault="00022CD1"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483019" w:rsidRPr="00E268F2">
        <w:rPr>
          <w:rFonts w:ascii="Times New Roman" w:hAnsi="Times New Roman" w:cs="Times New Roman"/>
          <w:sz w:val="27"/>
          <w:szCs w:val="27"/>
        </w:rPr>
        <w:t>, nhận xét về những điểm phù hợp và chưa phù hợp trong kế hoạch của mỗi bạn.</w:t>
      </w:r>
    </w:p>
    <w:p w14:paraId="0ECCEF3B" w14:textId="26818362" w:rsidR="00022CD1" w:rsidRPr="00E268F2" w:rsidRDefault="00483019"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670264F3" w14:textId="288D8433" w:rsidR="00022CD1" w:rsidRPr="00E268F2" w:rsidRDefault="00483019"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 nhận xét về kế hoạch rèn luyện khả năng tranh biện, thương thuyết của các bạn.</w:t>
      </w:r>
    </w:p>
    <w:p w14:paraId="4561E4E7" w14:textId="2CDD38B6" w:rsidR="00822C76" w:rsidRPr="00E268F2" w:rsidRDefault="00483019"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nhắc nhở HS hoàn thiện kế hoạch rèn luyện theo góp ý và rèn luyện theo kế hoạch đã hoàn thiện</w:t>
      </w:r>
      <w:r w:rsidR="00822C76" w:rsidRPr="00E268F2">
        <w:rPr>
          <w:rFonts w:ascii="Times New Roman" w:hAnsi="Times New Roman" w:cs="Times New Roman"/>
          <w:sz w:val="27"/>
          <w:szCs w:val="27"/>
        </w:rPr>
        <w:t>.</w:t>
      </w:r>
    </w:p>
    <w:p w14:paraId="3DD560A7" w14:textId="77777777" w:rsidR="00822C76" w:rsidRPr="00E268F2" w:rsidRDefault="00822C76">
      <w:pPr>
        <w:rPr>
          <w:rFonts w:ascii="Times New Roman" w:hAnsi="Times New Roman" w:cs="Times New Roman"/>
          <w:sz w:val="27"/>
          <w:szCs w:val="27"/>
        </w:rPr>
      </w:pPr>
      <w:r w:rsidRPr="00E268F2">
        <w:rPr>
          <w:rFonts w:ascii="Times New Roman" w:hAnsi="Times New Roman" w:cs="Times New Roman"/>
          <w:sz w:val="27"/>
          <w:szCs w:val="27"/>
        </w:rPr>
        <w:br w:type="page"/>
      </w:r>
    </w:p>
    <w:p w14:paraId="2F365F23"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3EC8C6B"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4D3C262" w14:textId="77777777" w:rsidR="00822C76" w:rsidRPr="00E268F2" w:rsidRDefault="00822C76" w:rsidP="00822C76">
      <w:pPr>
        <w:pStyle w:val="Heading1"/>
        <w:spacing w:before="0" w:after="0" w:line="360" w:lineRule="auto"/>
        <w:rPr>
          <w:sz w:val="27"/>
          <w:szCs w:val="27"/>
        </w:rPr>
      </w:pPr>
      <w:r w:rsidRPr="00E268F2">
        <w:rPr>
          <w:sz w:val="27"/>
          <w:szCs w:val="27"/>
        </w:rPr>
        <w:t>CHỦ ĐỀ 2. KHÁM PHÁ BẢN THÂN</w:t>
      </w:r>
    </w:p>
    <w:p w14:paraId="3AD4F774"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1725EC6B" w14:textId="77777777" w:rsidR="00822C76" w:rsidRPr="00E268F2" w:rsidRDefault="00822C76"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EB7F18" w14:textId="77777777" w:rsidR="00822C76" w:rsidRPr="00E268F2" w:rsidRDefault="00822C76"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977745D" w14:textId="77777777" w:rsidR="00822C76" w:rsidRPr="00E268F2" w:rsidRDefault="00822C76"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76B7F9E9" w14:textId="77777777" w:rsidR="00822C76" w:rsidRPr="00E268F2" w:rsidRDefault="00822C76" w:rsidP="0064253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0AFB4FAA" w14:textId="77777777" w:rsidR="00822C76" w:rsidRPr="00E268F2" w:rsidRDefault="00822C76" w:rsidP="00822C76">
      <w:pPr>
        <w:spacing w:after="0" w:line="360" w:lineRule="auto"/>
        <w:jc w:val="center"/>
        <w:rPr>
          <w:sz w:val="27"/>
          <w:szCs w:val="27"/>
        </w:rPr>
      </w:pPr>
      <w:r w:rsidRPr="00E268F2">
        <w:rPr>
          <w:sz w:val="27"/>
          <w:szCs w:val="27"/>
        </w:rPr>
        <w:t>*********************</w:t>
      </w:r>
    </w:p>
    <w:p w14:paraId="662BF583" w14:textId="0524573D" w:rsidR="00822C76" w:rsidRPr="00E268F2" w:rsidRDefault="00822C76" w:rsidP="00822C76">
      <w:pPr>
        <w:pStyle w:val="Heading2"/>
        <w:spacing w:before="0" w:after="0" w:line="360" w:lineRule="auto"/>
        <w:jc w:val="center"/>
        <w:rPr>
          <w:sz w:val="27"/>
          <w:szCs w:val="27"/>
        </w:rPr>
      </w:pPr>
      <w:r w:rsidRPr="00E268F2">
        <w:rPr>
          <w:sz w:val="27"/>
          <w:szCs w:val="27"/>
        </w:rPr>
        <w:t xml:space="preserve">Tuần 4 - Tiết 1. Sinh hoạt dưới cờ - </w:t>
      </w:r>
      <w:r w:rsidR="005C7170" w:rsidRPr="00E268F2">
        <w:rPr>
          <w:sz w:val="27"/>
          <w:szCs w:val="27"/>
        </w:rPr>
        <w:t>Tham gia tranh biện về một số vấn đề liên quan đến HS THCS</w:t>
      </w:r>
    </w:p>
    <w:p w14:paraId="3F768ABE"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1B560EF" w14:textId="77777777" w:rsidR="00822C76" w:rsidRPr="00E268F2" w:rsidRDefault="00822C76" w:rsidP="00822C76">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14D707A" w14:textId="67F44889" w:rsidR="00822C76" w:rsidRPr="00E268F2" w:rsidRDefault="00FD6C39"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Tranh biện được về một số vấn đề liên quan đến HS THCS.</w:t>
      </w:r>
    </w:p>
    <w:p w14:paraId="1F50814A" w14:textId="59AFED82" w:rsidR="00FD6C39" w:rsidRPr="00E268F2" w:rsidRDefault="00FD6C39" w:rsidP="00642534">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tính tự tin, khả năng tranh biện để bảo vệ quan điểm của bản thân.</w:t>
      </w:r>
    </w:p>
    <w:p w14:paraId="22E0D5FC"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67DD9F9"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451FEC7D" w14:textId="38E53CBC" w:rsidR="00822C76" w:rsidRPr="00E268F2" w:rsidRDefault="00930384"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Lựa chọn một vài vấn đề liên quan đến HS THCS ở địa phương để tổ chức cho HS tranh biện. Ví dụ:</w:t>
      </w:r>
    </w:p>
    <w:p w14:paraId="3C8A215F" w14:textId="660B0B50" w:rsidR="00930384" w:rsidRPr="00E268F2" w:rsidRDefault="00913AB9" w:rsidP="00642534">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bạo lực học đường, bắt nạt học đường ở HS THCS.</w:t>
      </w:r>
    </w:p>
    <w:p w14:paraId="236C8F69" w14:textId="2488B1F0" w:rsidR="00913AB9" w:rsidRPr="00E268F2" w:rsidRDefault="00913AB9" w:rsidP="00642534">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nghiện trò chơi điện tử.</w:t>
      </w:r>
    </w:p>
    <w:p w14:paraId="618DFE35" w14:textId="01ABCC82" w:rsidR="00913AB9" w:rsidRPr="00E268F2" w:rsidRDefault="00913AB9" w:rsidP="00642534">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sử dụng thuốc lá.</w:t>
      </w:r>
    </w:p>
    <w:p w14:paraId="14AA7E66" w14:textId="1CF059C5" w:rsidR="00913AB9" w:rsidRPr="00E268F2" w:rsidRDefault="00913AB9" w:rsidP="00642534">
      <w:pPr>
        <w:pStyle w:val="ListParagraph"/>
        <w:numPr>
          <w:ilvl w:val="0"/>
          <w:numId w:val="37"/>
        </w:numPr>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Vấn đề ứng xử văn minh nơi công cộng của giới trẻ hiện nay</w:t>
      </w:r>
      <w:r w:rsidRPr="00E268F2">
        <w:rPr>
          <w:rFonts w:ascii="Times New Roman" w:hAnsi="Times New Roman" w:cs="Times New Roman"/>
          <w:sz w:val="27"/>
          <w:szCs w:val="27"/>
        </w:rPr>
        <w:t>.</w:t>
      </w:r>
    </w:p>
    <w:p w14:paraId="74C058BD" w14:textId="28FABF64" w:rsidR="00822C76" w:rsidRPr="00E268F2" w:rsidRDefault="00913AB9"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Phổ biến trước những vấn đề sẽ được tổ chức tranh biện</w:t>
      </w:r>
      <w:r w:rsidR="005566DE" w:rsidRPr="00E268F2">
        <w:rPr>
          <w:rFonts w:ascii="Times New Roman" w:hAnsi="Times New Roman" w:cs="Times New Roman"/>
          <w:sz w:val="27"/>
          <w:szCs w:val="27"/>
        </w:rPr>
        <w:t xml:space="preserve"> đến HS các lớp để các em chuẩn bị tham gia.</w:t>
      </w:r>
    </w:p>
    <w:p w14:paraId="5E142F20" w14:textId="3CC375A4" w:rsidR="005566DE" w:rsidRPr="00E268F2" w:rsidRDefault="005566DE"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Cử người điều khiển cuộc tranh biện của HS.</w:t>
      </w:r>
    </w:p>
    <w:p w14:paraId="121948FE"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6F11F556" w14:textId="3E5DB0EE" w:rsidR="00822C76" w:rsidRPr="00E268F2" w:rsidRDefault="004E138F" w:rsidP="00642534">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lí lẽ, lập luận để tham gia</w:t>
      </w:r>
      <w:r w:rsidR="009C229D" w:rsidRPr="00E268F2">
        <w:rPr>
          <w:rFonts w:ascii="Times New Roman" w:hAnsi="Times New Roman" w:cs="Times New Roman"/>
          <w:sz w:val="27"/>
          <w:szCs w:val="27"/>
        </w:rPr>
        <w:t xml:space="preserve"> tranh biện về những vấn đề</w:t>
      </w:r>
      <w:r w:rsidR="004B5494" w:rsidRPr="00E268F2">
        <w:rPr>
          <w:rFonts w:ascii="Times New Roman" w:hAnsi="Times New Roman" w:cs="Times New Roman"/>
          <w:sz w:val="27"/>
          <w:szCs w:val="27"/>
        </w:rPr>
        <w:t xml:space="preserve"> đã được nhà trường phổ biến</w:t>
      </w:r>
    </w:p>
    <w:p w14:paraId="1EFDE5DF"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0D6858C8"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7722B00B"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8C88977" w14:textId="612B41C5" w:rsidR="00822C76" w:rsidRPr="00E268F2" w:rsidRDefault="00822C76"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TPT/GV</w:t>
      </w:r>
      <w:r w:rsidR="004B5494" w:rsidRPr="00E268F2">
        <w:rPr>
          <w:rFonts w:ascii="Times New Roman" w:hAnsi="Times New Roman" w:cs="Times New Roman"/>
          <w:sz w:val="27"/>
          <w:szCs w:val="27"/>
        </w:rPr>
        <w:t>CN lớp trực tuần nêu chủ đề tranh biện.</w:t>
      </w:r>
    </w:p>
    <w:p w14:paraId="49BEDF7E" w14:textId="5342B687" w:rsidR="00822C76" w:rsidRPr="00E268F2" w:rsidRDefault="00822C76"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80ABC" w:rsidRPr="00E268F2">
        <w:rPr>
          <w:rFonts w:ascii="Times New Roman" w:hAnsi="Times New Roman" w:cs="Times New Roman"/>
          <w:sz w:val="27"/>
          <w:szCs w:val="27"/>
        </w:rPr>
        <w:t xml:space="preserve">tự </w:t>
      </w:r>
      <w:r w:rsidR="00576D6A" w:rsidRPr="00E268F2">
        <w:rPr>
          <w:rFonts w:ascii="Times New Roman" w:hAnsi="Times New Roman" w:cs="Times New Roman"/>
          <w:sz w:val="27"/>
          <w:szCs w:val="27"/>
        </w:rPr>
        <w:t>chọn theo hai nhóm:</w:t>
      </w:r>
      <w:r w:rsidR="00290178" w:rsidRPr="00E268F2">
        <w:rPr>
          <w:rFonts w:ascii="Times New Roman" w:hAnsi="Times New Roman" w:cs="Times New Roman"/>
          <w:sz w:val="27"/>
          <w:szCs w:val="27"/>
        </w:rPr>
        <w:t xml:space="preserve"> </w:t>
      </w:r>
      <w:r w:rsidR="00087359" w:rsidRPr="00E268F2">
        <w:rPr>
          <w:rFonts w:ascii="Times New Roman" w:hAnsi="Times New Roman" w:cs="Times New Roman"/>
          <w:sz w:val="27"/>
          <w:szCs w:val="27"/>
        </w:rPr>
        <w:t>ủ</w:t>
      </w:r>
      <w:r w:rsidR="00290178" w:rsidRPr="00E268F2">
        <w:rPr>
          <w:rFonts w:ascii="Times New Roman" w:hAnsi="Times New Roman" w:cs="Times New Roman"/>
          <w:sz w:val="27"/>
          <w:szCs w:val="27"/>
        </w:rPr>
        <w:t>ng hộ hoặc phản đối vấn đề đặt ra.</w:t>
      </w:r>
    </w:p>
    <w:p w14:paraId="088CBC30" w14:textId="10F4FC2F" w:rsidR="00290178" w:rsidRPr="00E268F2" w:rsidRDefault="00290178"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thảo luận, thống nhất các lí lẽ, lập luận, dẫn chứng để sử dụng khi tranh biện</w:t>
      </w:r>
      <w:r w:rsidR="00F86F17" w:rsidRPr="00E268F2">
        <w:rPr>
          <w:rFonts w:ascii="Times New Roman" w:hAnsi="Times New Roman" w:cs="Times New Roman"/>
          <w:sz w:val="27"/>
          <w:szCs w:val="27"/>
        </w:rPr>
        <w:t>.</w:t>
      </w:r>
    </w:p>
    <w:p w14:paraId="33F77A05" w14:textId="478D091A" w:rsidR="00290178" w:rsidRPr="00E268F2" w:rsidRDefault="00290178"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tiến hành tranh biện.</w:t>
      </w:r>
    </w:p>
    <w:p w14:paraId="72862391" w14:textId="5E70CB2C" w:rsidR="00290178" w:rsidRPr="00E268F2" w:rsidRDefault="00290178" w:rsidP="0064253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thúc cuộc tranh biện, TPT/GVCN lớp trực tuần nhận xét về khả năng tranh biện của hai nhóm.</w:t>
      </w:r>
    </w:p>
    <w:p w14:paraId="3A90CBE0"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FEA27D1" w14:textId="5DFF3455" w:rsidR="00822C76" w:rsidRPr="00E268F2" w:rsidRDefault="00822C76" w:rsidP="0064253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thu hoạch và cảm xúc sau khi </w:t>
      </w:r>
      <w:r w:rsidR="00F86F17" w:rsidRPr="00E268F2">
        <w:rPr>
          <w:rFonts w:ascii="Times New Roman" w:hAnsi="Times New Roman" w:cs="Times New Roman"/>
          <w:sz w:val="27"/>
          <w:szCs w:val="27"/>
        </w:rPr>
        <w:t>tham gia tranh biện/ theo dõi, quan sát các bạn tranh biện.</w:t>
      </w:r>
    </w:p>
    <w:p w14:paraId="350655CB"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4F16108E" w14:textId="43BA8354" w:rsidR="00822C76" w:rsidRPr="00E268F2" w:rsidRDefault="00822C76" w:rsidP="00642534">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w:t>
      </w:r>
      <w:r w:rsidR="006236FC" w:rsidRPr="00E268F2">
        <w:rPr>
          <w:rFonts w:ascii="Times New Roman" w:hAnsi="Times New Roman" w:cs="Times New Roman"/>
          <w:sz w:val="27"/>
          <w:szCs w:val="27"/>
        </w:rPr>
        <w:t>thương thuyết với bạn bè, người thân để mọi người đồng thuận với cách giải quyết của bản thân về một vấn đề thực tiễn nào đó.</w:t>
      </w:r>
    </w:p>
    <w:p w14:paraId="1C860030" w14:textId="77777777" w:rsidR="00822C76" w:rsidRPr="00E268F2" w:rsidRDefault="00822C76" w:rsidP="00822C76">
      <w:pPr>
        <w:spacing w:after="0" w:line="360" w:lineRule="auto"/>
        <w:rPr>
          <w:rFonts w:ascii="Times New Roman" w:hAnsi="Times New Roman" w:cs="Times New Roman"/>
          <w:sz w:val="27"/>
          <w:szCs w:val="27"/>
        </w:rPr>
      </w:pPr>
    </w:p>
    <w:p w14:paraId="5BC1FACA" w14:textId="13611D12" w:rsidR="00E01592" w:rsidRPr="00E268F2" w:rsidRDefault="00822C76" w:rsidP="00822C76">
      <w:pPr>
        <w:spacing w:after="0" w:line="360" w:lineRule="auto"/>
        <w:jc w:val="center"/>
        <w:rPr>
          <w:sz w:val="27"/>
          <w:szCs w:val="27"/>
        </w:rPr>
      </w:pPr>
      <w:r w:rsidRPr="00E268F2">
        <w:rPr>
          <w:sz w:val="27"/>
          <w:szCs w:val="27"/>
        </w:rPr>
        <w:t>*********************</w:t>
      </w:r>
    </w:p>
    <w:p w14:paraId="0FA4EA39" w14:textId="77777777" w:rsidR="00E01592" w:rsidRPr="00E268F2" w:rsidRDefault="00E01592">
      <w:pPr>
        <w:rPr>
          <w:sz w:val="27"/>
          <w:szCs w:val="27"/>
        </w:rPr>
      </w:pPr>
      <w:r w:rsidRPr="00E268F2">
        <w:rPr>
          <w:sz w:val="27"/>
          <w:szCs w:val="27"/>
        </w:rPr>
        <w:br w:type="page"/>
      </w:r>
    </w:p>
    <w:p w14:paraId="44BA4667"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92BB203"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C58F9B3" w14:textId="77777777" w:rsidR="00E01592" w:rsidRPr="00E268F2" w:rsidRDefault="00E01592" w:rsidP="00E01592">
      <w:pPr>
        <w:spacing w:after="0" w:line="360" w:lineRule="auto"/>
        <w:jc w:val="center"/>
        <w:rPr>
          <w:sz w:val="27"/>
          <w:szCs w:val="27"/>
        </w:rPr>
      </w:pPr>
    </w:p>
    <w:p w14:paraId="318F8284" w14:textId="77777777" w:rsidR="00264F3C" w:rsidRPr="00E268F2" w:rsidRDefault="00E01592" w:rsidP="00E01592">
      <w:pPr>
        <w:pStyle w:val="Heading2"/>
        <w:spacing w:before="0" w:after="0" w:line="360" w:lineRule="auto"/>
        <w:jc w:val="center"/>
        <w:rPr>
          <w:sz w:val="27"/>
          <w:szCs w:val="27"/>
        </w:rPr>
      </w:pPr>
      <w:r w:rsidRPr="00E268F2">
        <w:rPr>
          <w:sz w:val="27"/>
          <w:szCs w:val="27"/>
        </w:rPr>
        <w:t xml:space="preserve">Tuần 4 - Tiết 2. HĐ giáo dục </w:t>
      </w:r>
    </w:p>
    <w:p w14:paraId="5C703559" w14:textId="5EF9D5E4" w:rsidR="00E01592" w:rsidRPr="00E268F2" w:rsidRDefault="00E01592" w:rsidP="00E01592">
      <w:pPr>
        <w:pStyle w:val="Heading2"/>
        <w:spacing w:before="0" w:after="0" w:line="360" w:lineRule="auto"/>
        <w:jc w:val="center"/>
        <w:rPr>
          <w:sz w:val="27"/>
          <w:szCs w:val="27"/>
        </w:rPr>
      </w:pPr>
      <w:r w:rsidRPr="00E268F2">
        <w:rPr>
          <w:sz w:val="27"/>
          <w:szCs w:val="27"/>
        </w:rPr>
        <w:t xml:space="preserve">– </w:t>
      </w:r>
      <w:r w:rsidR="007F717F" w:rsidRPr="00E268F2">
        <w:rPr>
          <w:sz w:val="27"/>
          <w:szCs w:val="27"/>
        </w:rPr>
        <w:t>Khả năng tranh biện, thương thuyết của tôi</w:t>
      </w:r>
      <w:r w:rsidR="00470607" w:rsidRPr="00E268F2">
        <w:rPr>
          <w:sz w:val="27"/>
          <w:szCs w:val="27"/>
        </w:rPr>
        <w:t xml:space="preserve"> </w:t>
      </w:r>
    </w:p>
    <w:p w14:paraId="4D0595C0"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A4EC9A7"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B9B02E0" w14:textId="77777777" w:rsidR="00E01592" w:rsidRPr="00E268F2" w:rsidRDefault="00E01592" w:rsidP="00E01592">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251AC85"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52544AC0"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6C478D4"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tranh biện thương thuyết; năng lực giao tiếp, hợp tác; phẩm chất trung thực, trách nhiệm.</w:t>
      </w:r>
    </w:p>
    <w:p w14:paraId="70379841"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FD8FA1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61FEFD39" w14:textId="77777777" w:rsidR="00E01592" w:rsidRPr="00E268F2" w:rsidRDefault="00E01592"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E456EBE" w14:textId="77777777" w:rsidR="00E01592" w:rsidRPr="00E268F2" w:rsidRDefault="00E01592" w:rsidP="00642534">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8B62C3E"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55C36DE0"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455B1D9D"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538BF7CF" w14:textId="77777777" w:rsidR="00D9602D" w:rsidRPr="00E268F2" w:rsidRDefault="00D9602D"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được kĩ năng tranh biện thương thuyết; năng lực giao tiếp, hợp tác; phẩm chất trung thực, trách nhiệm.</w:t>
      </w:r>
    </w:p>
    <w:p w14:paraId="0295575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36439F16"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C0920FA" w14:textId="77777777" w:rsidR="00D9602D" w:rsidRPr="00E268F2" w:rsidRDefault="00D9602D" w:rsidP="00D9602D">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542CEB7" w14:textId="77777777" w:rsidR="00D9602D" w:rsidRPr="00E268F2" w:rsidRDefault="00D9602D" w:rsidP="00642534">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p>
    <w:p w14:paraId="1F012FA7" w14:textId="77777777" w:rsidR="00D9602D" w:rsidRPr="00E268F2" w:rsidRDefault="00D9602D"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p>
    <w:p w14:paraId="0B8DE62C" w14:textId="77777777" w:rsidR="00D9602D" w:rsidRPr="00E268F2" w:rsidRDefault="00D9602D"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p>
    <w:p w14:paraId="5DC3EAEB" w14:textId="77777777" w:rsidR="00D9602D" w:rsidRPr="00E268F2" w:rsidRDefault="00D9602D" w:rsidP="00642534">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40181768" w14:textId="77777777" w:rsidR="00D9602D" w:rsidRPr="00E268F2" w:rsidRDefault="00D9602D" w:rsidP="00D9602D">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46C90B" w14:textId="77777777" w:rsidR="00D9602D" w:rsidRPr="00E268F2" w:rsidRDefault="00D9602D" w:rsidP="00642534">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 tranh biện, thương thuyết.</w:t>
      </w:r>
    </w:p>
    <w:p w14:paraId="12D4B4F4"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52EA25A"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917028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khi vào bài học mới thông qua việc xem video.</w:t>
      </w:r>
    </w:p>
    <w:p w14:paraId="32C8D8D9"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xem video và trả lời câu hỏi, HS tham gia nhiệt tình.</w:t>
      </w:r>
    </w:p>
    <w:p w14:paraId="5E33D49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56ED9C8"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08A580F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E884866" w14:textId="77777777" w:rsidR="00213935"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cho học sinh xem video sau: </w:t>
      </w:r>
    </w:p>
    <w:p w14:paraId="25EAFFEB" w14:textId="6B0D29DE" w:rsidR="00F52E78" w:rsidRPr="00E268F2" w:rsidRDefault="002B5BD6" w:rsidP="00E01592">
      <w:pPr>
        <w:tabs>
          <w:tab w:val="left" w:pos="142"/>
          <w:tab w:val="left" w:pos="284"/>
        </w:tabs>
        <w:spacing w:after="0" w:line="360" w:lineRule="auto"/>
        <w:jc w:val="both"/>
        <w:rPr>
          <w:rStyle w:val="Hyperlink"/>
          <w:rFonts w:ascii="Times New Roman" w:hAnsi="Times New Roman" w:cs="Times New Roman"/>
          <w:color w:val="auto"/>
          <w:sz w:val="27"/>
          <w:szCs w:val="27"/>
          <w:u w:val="none"/>
          <w:lang w:val="de-DE"/>
        </w:rPr>
      </w:pPr>
      <w:r w:rsidRPr="00FF3FB7">
        <w:rPr>
          <w:rFonts w:ascii="Times New Roman" w:hAnsi="Times New Roman" w:cs="Times New Roman"/>
          <w:sz w:val="27"/>
          <w:szCs w:val="27"/>
          <w:lang w:val="de-DE"/>
        </w:rPr>
        <w:t>https://www.youtube.com/watch?v=ef_lApT7r54</w:t>
      </w:r>
      <w:r w:rsidRPr="00E268F2">
        <w:rPr>
          <w:rFonts w:ascii="Times New Roman" w:hAnsi="Times New Roman" w:cs="Times New Roman"/>
          <w:sz w:val="27"/>
          <w:szCs w:val="27"/>
          <w:lang w:val="de-DE"/>
        </w:rPr>
        <w:t xml:space="preserve"> (7:28 – 15:42)</w:t>
      </w:r>
    </w:p>
    <w:p w14:paraId="1E65BADF" w14:textId="69BCBF68" w:rsidR="00E01592" w:rsidRPr="00E268F2" w:rsidRDefault="00E01592" w:rsidP="00E01592">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GV đặt câu hỏi</w:t>
      </w:r>
      <w:r w:rsidR="007A4F9A" w:rsidRPr="00E268F2">
        <w:rPr>
          <w:rFonts w:ascii="Times New Roman" w:hAnsi="Times New Roman" w:cs="Times New Roman"/>
          <w:sz w:val="27"/>
          <w:szCs w:val="27"/>
          <w:lang w:val="de-DE"/>
        </w:rPr>
        <w:t>:</w:t>
      </w:r>
      <w:r w:rsidRPr="00E268F2">
        <w:rPr>
          <w:rFonts w:ascii="Times New Roman" w:hAnsi="Times New Roman" w:cs="Times New Roman"/>
          <w:i/>
          <w:iCs/>
          <w:sz w:val="27"/>
          <w:szCs w:val="27"/>
          <w:lang w:val="de-DE"/>
        </w:rPr>
        <w:t xml:space="preserve"> Sau khi xem xong video, </w:t>
      </w:r>
      <w:r w:rsidR="002B5BD6" w:rsidRPr="00E268F2">
        <w:rPr>
          <w:rFonts w:ascii="Times New Roman" w:hAnsi="Times New Roman" w:cs="Times New Roman"/>
          <w:i/>
          <w:iCs/>
          <w:sz w:val="27"/>
          <w:szCs w:val="27"/>
          <w:lang w:val="de-DE"/>
        </w:rPr>
        <w:t>h</w:t>
      </w:r>
      <w:r w:rsidRPr="00E268F2">
        <w:rPr>
          <w:rFonts w:ascii="Times New Roman" w:hAnsi="Times New Roman" w:cs="Times New Roman"/>
          <w:i/>
          <w:iCs/>
          <w:sz w:val="27"/>
          <w:szCs w:val="27"/>
          <w:lang w:val="de-DE"/>
        </w:rPr>
        <w:t xml:space="preserve">ãy cho </w:t>
      </w:r>
      <w:r w:rsidR="007A4F9A" w:rsidRPr="00E268F2">
        <w:rPr>
          <w:rFonts w:ascii="Times New Roman" w:hAnsi="Times New Roman" w:cs="Times New Roman"/>
          <w:i/>
          <w:iCs/>
          <w:sz w:val="27"/>
          <w:szCs w:val="27"/>
          <w:lang w:val="de-DE"/>
        </w:rPr>
        <w:t>biết em ủng hộ hay phản đối vấn đề được nêu trong video</w:t>
      </w:r>
      <w:r w:rsidR="002B5BD6" w:rsidRPr="00E268F2">
        <w:rPr>
          <w:rFonts w:ascii="Times New Roman" w:hAnsi="Times New Roman" w:cs="Times New Roman"/>
          <w:i/>
          <w:iCs/>
          <w:sz w:val="27"/>
          <w:szCs w:val="27"/>
          <w:lang w:val="de-DE"/>
        </w:rPr>
        <w:t>? Vì sao?</w:t>
      </w:r>
    </w:p>
    <w:p w14:paraId="3FBEB36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F5980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D689C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26F8DF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6CA57F23" w14:textId="0B69D58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2 – 3 HS trả lời câu hỏi</w:t>
      </w:r>
    </w:p>
    <w:p w14:paraId="240B561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tuyên dương thái độ học tập của HS.</w:t>
      </w:r>
    </w:p>
    <w:p w14:paraId="61F21A8D" w14:textId="626302A8"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B85CD6"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2).</w:t>
      </w:r>
    </w:p>
    <w:p w14:paraId="1FF1728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LUYỆN TẬP</w:t>
      </w:r>
    </w:p>
    <w:p w14:paraId="0CC3A70C" w14:textId="3E543414" w:rsidR="00E01592" w:rsidRPr="00E268F2" w:rsidRDefault="002704BD"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TRANH BIỆN, THƯƠNG THUYẾT VÀ NHẬN DIỆN KHẢ NĂNG TRANH BIỆN, THƯƠNG THUYẾT CỦA BẢN THÂN</w:t>
      </w:r>
    </w:p>
    <w:p w14:paraId="48EC3074" w14:textId="75CCF6F9"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2704BD" w:rsidRPr="00E268F2">
        <w:rPr>
          <w:rFonts w:ascii="Times New Roman" w:hAnsi="Times New Roman" w:cs="Times New Roman"/>
          <w:b/>
          <w:sz w:val="27"/>
          <w:szCs w:val="27"/>
          <w:lang w:val="de-DE"/>
        </w:rPr>
        <w:t>2</w:t>
      </w:r>
      <w:r w:rsidRPr="00E268F2">
        <w:rPr>
          <w:rFonts w:ascii="Times New Roman" w:hAnsi="Times New Roman" w:cs="Times New Roman"/>
          <w:b/>
          <w:sz w:val="27"/>
          <w:szCs w:val="27"/>
          <w:lang w:val="de-DE"/>
        </w:rPr>
        <w:t xml:space="preserve">. </w:t>
      </w:r>
      <w:r w:rsidR="002704BD" w:rsidRPr="00E268F2">
        <w:rPr>
          <w:rFonts w:ascii="Times New Roman" w:hAnsi="Times New Roman" w:cs="Times New Roman"/>
          <w:b/>
          <w:sz w:val="27"/>
          <w:szCs w:val="27"/>
          <w:lang w:val="de-DE"/>
        </w:rPr>
        <w:t>Thực hành tranh biện, thương thuyết</w:t>
      </w:r>
    </w:p>
    <w:p w14:paraId="280BBBB7" w14:textId="18EAD589"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HS </w:t>
      </w:r>
      <w:r w:rsidR="00D82C45" w:rsidRPr="00E268F2">
        <w:rPr>
          <w:rFonts w:ascii="Times New Roman" w:hAnsi="Times New Roman"/>
          <w:iCs/>
          <w:color w:val="000000" w:themeColor="text1"/>
          <w:sz w:val="27"/>
          <w:szCs w:val="27"/>
          <w:lang w:val="de-DE"/>
        </w:rPr>
        <w:t>bước đầu có kĩ năng tranh biện, thương thuyết</w:t>
      </w:r>
    </w:p>
    <w:p w14:paraId="1FADDA0A" w14:textId="1D16B8AA" w:rsidR="00A549F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A549F2" w:rsidRPr="00E268F2">
        <w:rPr>
          <w:rFonts w:ascii="Times New Roman" w:hAnsi="Times New Roman"/>
          <w:iCs/>
          <w:color w:val="000000" w:themeColor="text1"/>
          <w:sz w:val="27"/>
          <w:szCs w:val="27"/>
          <w:lang w:val="de-DE"/>
        </w:rPr>
        <w:t>thực hành kĩ năng tranh biện, thương thuyết.</w:t>
      </w:r>
    </w:p>
    <w:p w14:paraId="11FEC0FE" w14:textId="3BC4690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có được kĩ năng tranh biện, thương thuyết.</w:t>
      </w:r>
    </w:p>
    <w:p w14:paraId="753E7A15"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55F83A1" w14:textId="3CBD087B" w:rsidR="004A7A79" w:rsidRPr="00E268F2" w:rsidRDefault="004A7A79" w:rsidP="00E01592">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Thực hành tranh biện</w:t>
      </w:r>
    </w:p>
    <w:p w14:paraId="78DE5F1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7CF5F1F" w14:textId="2F8BE935" w:rsidR="00F74377"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74377" w:rsidRPr="00E268F2">
        <w:rPr>
          <w:rFonts w:ascii="Times New Roman" w:hAnsi="Times New Roman"/>
          <w:iCs/>
          <w:color w:val="000000" w:themeColor="text1"/>
          <w:sz w:val="27"/>
          <w:szCs w:val="27"/>
          <w:lang w:val="de-DE"/>
        </w:rPr>
        <w:t xml:space="preserve">GV chia </w:t>
      </w:r>
      <w:r w:rsidR="00FC0A97" w:rsidRPr="00E268F2">
        <w:rPr>
          <w:rFonts w:ascii="Times New Roman" w:hAnsi="Times New Roman"/>
          <w:iCs/>
          <w:color w:val="000000" w:themeColor="text1"/>
          <w:sz w:val="27"/>
          <w:szCs w:val="27"/>
          <w:lang w:val="de-DE"/>
        </w:rPr>
        <w:t>HS</w:t>
      </w:r>
      <w:r w:rsidR="00F74377" w:rsidRPr="00E268F2">
        <w:rPr>
          <w:rFonts w:ascii="Times New Roman" w:hAnsi="Times New Roman"/>
          <w:iCs/>
          <w:color w:val="000000" w:themeColor="text1"/>
          <w:sz w:val="27"/>
          <w:szCs w:val="27"/>
          <w:lang w:val="de-DE"/>
        </w:rPr>
        <w:t xml:space="preserve"> thành hai nhóm: nhóm ủng hộ và nhóm phản đối</w:t>
      </w:r>
      <w:r w:rsidR="00326AAE" w:rsidRPr="00E268F2">
        <w:rPr>
          <w:rFonts w:ascii="Times New Roman" w:hAnsi="Times New Roman"/>
          <w:iCs/>
          <w:color w:val="000000" w:themeColor="text1"/>
          <w:sz w:val="27"/>
          <w:szCs w:val="27"/>
          <w:lang w:val="de-DE"/>
        </w:rPr>
        <w:t>.</w:t>
      </w:r>
    </w:p>
    <w:p w14:paraId="62374134" w14:textId="3AAB2BC8" w:rsidR="00E01592" w:rsidRPr="00E268F2" w:rsidRDefault="00F74377" w:rsidP="00A870B9">
      <w:pPr>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yêu cầu: </w:t>
      </w:r>
      <w:r w:rsidR="00326AAE" w:rsidRPr="00E268F2">
        <w:rPr>
          <w:rFonts w:ascii="Times New Roman" w:hAnsi="Times New Roman"/>
          <w:i/>
          <w:color w:val="000000" w:themeColor="text1"/>
          <w:sz w:val="27"/>
          <w:szCs w:val="27"/>
          <w:lang w:val="de-DE"/>
        </w:rPr>
        <w:t>Các e</w:t>
      </w:r>
      <w:r w:rsidRPr="00E268F2">
        <w:rPr>
          <w:rFonts w:ascii="Times New Roman" w:hAnsi="Times New Roman"/>
          <w:i/>
          <w:color w:val="000000" w:themeColor="text1"/>
          <w:sz w:val="27"/>
          <w:szCs w:val="27"/>
          <w:lang w:val="de-DE"/>
        </w:rPr>
        <w:t xml:space="preserve">m hãy tranh biện về quan điểm </w:t>
      </w:r>
      <w:r w:rsidR="00326AAE" w:rsidRPr="00E268F2">
        <w:rPr>
          <w:rFonts w:ascii="Times New Roman" w:hAnsi="Times New Roman" w:cs="Times New Roman"/>
          <w:sz w:val="27"/>
          <w:szCs w:val="27"/>
          <w:lang w:val="de-DE"/>
        </w:rPr>
        <w:t>“</w:t>
      </w:r>
      <w:r w:rsidR="001F2D1B" w:rsidRPr="00E268F2">
        <w:rPr>
          <w:rFonts w:ascii="Times New Roman" w:hAnsi="Times New Roman"/>
          <w:i/>
          <w:color w:val="000000" w:themeColor="text1"/>
          <w:sz w:val="27"/>
          <w:szCs w:val="27"/>
          <w:lang w:val="de-DE"/>
        </w:rPr>
        <w:t>Thức khuya chơi trò chơi điện tử có hại cho sự phát triển của bản thân</w:t>
      </w:r>
      <w:r w:rsidR="00326AAE" w:rsidRPr="00E268F2">
        <w:rPr>
          <w:rFonts w:ascii="Times New Roman" w:hAnsi="Times New Roman" w:cs="Times New Roman"/>
          <w:sz w:val="27"/>
          <w:szCs w:val="27"/>
          <w:lang w:val="de-DE"/>
        </w:rPr>
        <w:t>”.</w:t>
      </w:r>
    </w:p>
    <w:p w14:paraId="7CCD5D6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D8424E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và tiếp nhận nhiệm vụ.</w:t>
      </w:r>
    </w:p>
    <w:p w14:paraId="0187D96F" w14:textId="61402366"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870B9" w:rsidRPr="00E268F2">
        <w:rPr>
          <w:rFonts w:ascii="Times New Roman" w:hAnsi="Times New Roman"/>
          <w:iCs/>
          <w:color w:val="000000" w:themeColor="text1"/>
          <w:sz w:val="27"/>
          <w:szCs w:val="27"/>
          <w:lang w:val="de-DE"/>
        </w:rPr>
        <w:t>tiến hành tranh biện theo các bước đã bi</w:t>
      </w:r>
      <w:r w:rsidR="003C38F6" w:rsidRPr="00E268F2">
        <w:rPr>
          <w:rFonts w:ascii="Times New Roman" w:hAnsi="Times New Roman"/>
          <w:iCs/>
          <w:color w:val="000000" w:themeColor="text1"/>
          <w:sz w:val="27"/>
          <w:szCs w:val="27"/>
          <w:lang w:val="de-DE"/>
        </w:rPr>
        <w:t xml:space="preserve">ết ở bài </w:t>
      </w:r>
      <w:r w:rsidR="003C38F6" w:rsidRPr="00E268F2">
        <w:rPr>
          <w:rFonts w:ascii="Times New Roman" w:hAnsi="Times New Roman"/>
          <w:i/>
          <w:color w:val="000000" w:themeColor="text1"/>
          <w:sz w:val="27"/>
          <w:szCs w:val="27"/>
          <w:lang w:val="de-DE"/>
        </w:rPr>
        <w:t>Khả năng tranh biện, thương thuyết của tôi (Tiết 1).</w:t>
      </w:r>
    </w:p>
    <w:p w14:paraId="53AD170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258EE4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8BA592A" w14:textId="2EC6311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04F1" w:rsidRPr="00E268F2">
        <w:rPr>
          <w:rFonts w:ascii="Times New Roman" w:hAnsi="Times New Roman"/>
          <w:iCs/>
          <w:color w:val="000000" w:themeColor="text1"/>
          <w:sz w:val="27"/>
          <w:szCs w:val="27"/>
          <w:lang w:val="de-DE"/>
        </w:rPr>
        <w:t xml:space="preserve">GV </w:t>
      </w:r>
      <w:r w:rsidR="005773D3" w:rsidRPr="00E268F2">
        <w:rPr>
          <w:rFonts w:ascii="Times New Roman" w:hAnsi="Times New Roman"/>
          <w:iCs/>
          <w:color w:val="000000" w:themeColor="text1"/>
          <w:sz w:val="27"/>
          <w:szCs w:val="27"/>
          <w:lang w:val="de-DE"/>
        </w:rPr>
        <w:t>mời</w:t>
      </w:r>
      <w:r w:rsidR="00B504F1" w:rsidRPr="00E268F2">
        <w:rPr>
          <w:rFonts w:ascii="Times New Roman" w:hAnsi="Times New Roman"/>
          <w:iCs/>
          <w:color w:val="000000" w:themeColor="text1"/>
          <w:sz w:val="27"/>
          <w:szCs w:val="27"/>
          <w:lang w:val="de-DE"/>
        </w:rPr>
        <w:t xml:space="preserve"> hai nhóm trình bày phần tranh biện của mình.</w:t>
      </w:r>
    </w:p>
    <w:p w14:paraId="3FFB504A" w14:textId="7A0FFD4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B504F1" w:rsidRPr="00E268F2">
        <w:rPr>
          <w:rFonts w:ascii="Times New Roman" w:hAnsi="Times New Roman"/>
          <w:iCs/>
          <w:color w:val="000000" w:themeColor="text1"/>
          <w:sz w:val="27"/>
          <w:szCs w:val="27"/>
          <w:lang w:val="de-DE"/>
        </w:rPr>
        <w:t xml:space="preserve">HS </w:t>
      </w:r>
      <w:r w:rsidRPr="00E268F2">
        <w:rPr>
          <w:rFonts w:ascii="Times New Roman" w:hAnsi="Times New Roman"/>
          <w:iCs/>
          <w:color w:val="000000" w:themeColor="text1"/>
          <w:sz w:val="27"/>
          <w:szCs w:val="27"/>
          <w:lang w:val="de-DE"/>
        </w:rPr>
        <w:t>khác lắng nghe, quan sát và nhận xét.</w:t>
      </w:r>
    </w:p>
    <w:p w14:paraId="7398108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BBE54F2" w14:textId="1A764E04"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773D3" w:rsidRPr="00E268F2">
        <w:rPr>
          <w:rFonts w:ascii="Times New Roman" w:hAnsi="Times New Roman"/>
          <w:iCs/>
          <w:color w:val="000000" w:themeColor="text1"/>
          <w:sz w:val="27"/>
          <w:szCs w:val="27"/>
          <w:lang w:val="de-DE"/>
        </w:rPr>
        <w:t>nhận xét, đánh giá về kĩ năng tranh biện của các nhóm.</w:t>
      </w:r>
    </w:p>
    <w:p w14:paraId="3B333A33" w14:textId="2734944E" w:rsidR="005773D3" w:rsidRPr="00E268F2" w:rsidRDefault="005773D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nhắc HS</w:t>
      </w:r>
      <w:r w:rsidR="00732D30" w:rsidRPr="00E268F2">
        <w:rPr>
          <w:rFonts w:ascii="Times New Roman" w:hAnsi="Times New Roman"/>
          <w:iCs/>
          <w:color w:val="000000" w:themeColor="text1"/>
          <w:sz w:val="27"/>
          <w:szCs w:val="27"/>
          <w:lang w:val="de-DE"/>
        </w:rPr>
        <w:t xml:space="preserve"> những vấn đề cần rút kinh nghiệm khi tranh biện.</w:t>
      </w:r>
    </w:p>
    <w:p w14:paraId="1A488594" w14:textId="5A8CBE7F" w:rsidR="00732D30" w:rsidRPr="00E268F2" w:rsidRDefault="00732D30"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B98759B" w14:textId="014F42E3" w:rsidR="00732D30" w:rsidRPr="00E268F2" w:rsidRDefault="00732D30" w:rsidP="00732D30">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Thực hành thương thuyết</w:t>
      </w:r>
    </w:p>
    <w:p w14:paraId="12E4895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4F5AFC" w14:textId="4B7C418C" w:rsidR="00732D30" w:rsidRPr="00E268F2" w:rsidRDefault="00732D30" w:rsidP="00732D30">
      <w:pPr>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w:t>
      </w:r>
      <w:r w:rsidR="00CD73C1" w:rsidRPr="00E268F2">
        <w:rPr>
          <w:rFonts w:ascii="Times New Roman" w:hAnsi="Times New Roman"/>
          <w:iCs/>
          <w:color w:val="000000" w:themeColor="text1"/>
          <w:sz w:val="27"/>
          <w:szCs w:val="27"/>
          <w:lang w:val="de-DE"/>
        </w:rPr>
        <w:t>u</w:t>
      </w:r>
      <w:r w:rsidR="00DF5002" w:rsidRPr="00E268F2">
        <w:rPr>
          <w:rFonts w:ascii="Times New Roman" w:hAnsi="Times New Roman"/>
          <w:iCs/>
          <w:color w:val="000000" w:themeColor="text1"/>
          <w:sz w:val="27"/>
          <w:szCs w:val="27"/>
          <w:lang w:val="de-DE"/>
        </w:rPr>
        <w:t xml:space="preserve"> HS thảo luận theo nhóm và thực hiện nhiệm vụ</w:t>
      </w:r>
      <w:r w:rsidR="00CD73C1" w:rsidRPr="00E268F2">
        <w:rPr>
          <w:rFonts w:ascii="Times New Roman" w:hAnsi="Times New Roman"/>
          <w:iCs/>
          <w:color w:val="000000" w:themeColor="text1"/>
          <w:sz w:val="27"/>
          <w:szCs w:val="27"/>
          <w:lang w:val="de-DE"/>
        </w:rPr>
        <w:t xml:space="preserve">: </w:t>
      </w:r>
      <w:r w:rsidR="00DF5002" w:rsidRPr="00E268F2">
        <w:rPr>
          <w:rFonts w:ascii="Times New Roman" w:hAnsi="Times New Roman"/>
          <w:i/>
          <w:color w:val="000000" w:themeColor="text1"/>
          <w:sz w:val="27"/>
          <w:szCs w:val="27"/>
          <w:lang w:val="de-DE"/>
        </w:rPr>
        <w:t>T</w:t>
      </w:r>
      <w:r w:rsidR="00CD73C1" w:rsidRPr="00E268F2">
        <w:rPr>
          <w:rFonts w:ascii="Times New Roman" w:hAnsi="Times New Roman"/>
          <w:i/>
          <w:color w:val="000000" w:themeColor="text1"/>
          <w:sz w:val="27"/>
          <w:szCs w:val="27"/>
          <w:lang w:val="de-DE"/>
        </w:rPr>
        <w:t>hực hành thương thuyết trong tình huống sau:</w:t>
      </w:r>
    </w:p>
    <w:p w14:paraId="4346F98B" w14:textId="7C1AF7EB" w:rsidR="001C2CA9" w:rsidRPr="00E268F2" w:rsidRDefault="001C2CA9" w:rsidP="00732D30">
      <w:pPr>
        <w:spacing w:after="0" w:line="360" w:lineRule="auto"/>
        <w:jc w:val="both"/>
        <w:rPr>
          <w:rFonts w:ascii="Times New Roman" w:hAnsi="Times New Roman" w:cs="Times New Roman"/>
          <w:iCs/>
          <w:sz w:val="27"/>
          <w:szCs w:val="27"/>
        </w:rPr>
      </w:pPr>
      <w:r w:rsidRPr="00E268F2">
        <w:rPr>
          <w:noProof/>
          <w:sz w:val="27"/>
          <w:szCs w:val="27"/>
        </w:rPr>
        <w:lastRenderedPageBreak/>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19"/>
                    <a:stretch>
                      <a:fillRect/>
                    </a:stretch>
                  </pic:blipFill>
                  <pic:spPr>
                    <a:xfrm>
                      <a:off x="0" y="0"/>
                      <a:ext cx="4682249" cy="908016"/>
                    </a:xfrm>
                    <a:prstGeom prst="rect">
                      <a:avLst/>
                    </a:prstGeom>
                  </pic:spPr>
                </pic:pic>
              </a:graphicData>
            </a:graphic>
          </wp:inline>
        </w:drawing>
      </w:r>
    </w:p>
    <w:p w14:paraId="382B91F6" w14:textId="24587A6D" w:rsidR="008B7B46" w:rsidRPr="00E268F2" w:rsidRDefault="001C2CA9"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8B7B46" w:rsidRPr="00E268F2">
        <w:rPr>
          <w:rFonts w:ascii="Times New Roman" w:hAnsi="Times New Roman" w:cs="Times New Roman"/>
          <w:iCs/>
          <w:sz w:val="27"/>
          <w:szCs w:val="27"/>
        </w:rPr>
        <w:t>GV tổ chức cho HS thực hiện nhiệm vụ theo nhóm.</w:t>
      </w:r>
    </w:p>
    <w:p w14:paraId="008072C2" w14:textId="04E90518" w:rsidR="008B7B46" w:rsidRPr="00E268F2" w:rsidRDefault="008B7B46"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GV yêu cầu HS: </w:t>
      </w:r>
      <w:r w:rsidRPr="00E268F2">
        <w:rPr>
          <w:rFonts w:ascii="Times New Roman" w:hAnsi="Times New Roman" w:cs="Times New Roman"/>
          <w:i/>
          <w:sz w:val="27"/>
          <w:szCs w:val="27"/>
        </w:rPr>
        <w:t>Thực hành luyện tập kĩ năng thương thuyết trong nhóm về các v</w:t>
      </w:r>
      <w:r w:rsidR="00DA7F1E" w:rsidRPr="00E268F2">
        <w:rPr>
          <w:rFonts w:ascii="Times New Roman" w:hAnsi="Times New Roman" w:cs="Times New Roman"/>
          <w:i/>
          <w:sz w:val="27"/>
          <w:szCs w:val="27"/>
        </w:rPr>
        <w:t xml:space="preserve">ấn </w:t>
      </w:r>
      <w:r w:rsidRPr="00E268F2">
        <w:rPr>
          <w:rFonts w:ascii="Times New Roman" w:hAnsi="Times New Roman" w:cs="Times New Roman"/>
          <w:i/>
          <w:sz w:val="27"/>
          <w:szCs w:val="27"/>
        </w:rPr>
        <w:t>đề cần thương thuyết.</w:t>
      </w:r>
    </w:p>
    <w:p w14:paraId="2BBF4A43" w14:textId="7E8C2E22" w:rsidR="001C2CA9" w:rsidRPr="00E268F2" w:rsidRDefault="00DF5002"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1C2CA9" w:rsidRPr="00E268F2">
        <w:rPr>
          <w:rFonts w:ascii="Times New Roman" w:hAnsi="Times New Roman" w:cs="Times New Roman"/>
          <w:iCs/>
          <w:sz w:val="27"/>
          <w:szCs w:val="27"/>
        </w:rPr>
        <w:t>GV gợi ý</w:t>
      </w:r>
      <w:r w:rsidR="008B7B46" w:rsidRPr="00E268F2">
        <w:rPr>
          <w:rFonts w:ascii="Times New Roman" w:hAnsi="Times New Roman" w:cs="Times New Roman"/>
          <w:iCs/>
          <w:sz w:val="27"/>
          <w:szCs w:val="27"/>
        </w:rPr>
        <w:t>:</w:t>
      </w:r>
    </w:p>
    <w:p w14:paraId="790F3938" w14:textId="07625A68" w:rsidR="001C2CA9" w:rsidRPr="00E268F2" w:rsidRDefault="001C2CA9"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lựa chọn</w:t>
      </w:r>
      <w:r w:rsidR="00CD73C1" w:rsidRPr="00E268F2">
        <w:rPr>
          <w:rFonts w:ascii="Times New Roman" w:hAnsi="Times New Roman" w:cs="Times New Roman"/>
          <w:i/>
          <w:sz w:val="27"/>
          <w:szCs w:val="27"/>
        </w:rPr>
        <w:t xml:space="preserve"> địa điểm tham quan, dã ngoại</w:t>
      </w:r>
      <w:r w:rsidR="00F00E4B" w:rsidRPr="00E268F2">
        <w:rPr>
          <w:rFonts w:ascii="Times New Roman" w:hAnsi="Times New Roman" w:cs="Times New Roman"/>
          <w:i/>
          <w:sz w:val="27"/>
          <w:szCs w:val="27"/>
        </w:rPr>
        <w:t>.</w:t>
      </w:r>
    </w:p>
    <w:p w14:paraId="0EEDFD61" w14:textId="5668A3D7" w:rsidR="00CD73C1" w:rsidRPr="00E268F2" w:rsidRDefault="00CD73C1"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w:t>
      </w:r>
      <w:r w:rsidR="00F00E4B" w:rsidRPr="00E268F2">
        <w:rPr>
          <w:rFonts w:ascii="Times New Roman" w:hAnsi="Times New Roman" w:cs="Times New Roman"/>
          <w:i/>
          <w:sz w:val="27"/>
          <w:szCs w:val="27"/>
        </w:rPr>
        <w:t xml:space="preserve"> trong việc sử dụng khi đi tham quan, dã ngoại.</w:t>
      </w:r>
    </w:p>
    <w:p w14:paraId="367EDD68" w14:textId="208046B7" w:rsidR="00F00E4B" w:rsidRPr="00E268F2" w:rsidRDefault="00F00E4B"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tổ chức một sự kiện chung của nhóm</w:t>
      </w:r>
      <w:r w:rsidR="001D7578" w:rsidRPr="00E268F2">
        <w:rPr>
          <w:rFonts w:ascii="Times New Roman" w:hAnsi="Times New Roman" w:cs="Times New Roman"/>
          <w:i/>
          <w:sz w:val="27"/>
          <w:szCs w:val="27"/>
        </w:rPr>
        <w:t>,…</w:t>
      </w:r>
    </w:p>
    <w:p w14:paraId="7662554D"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56F706C" w14:textId="3D11AC05"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1D7578" w:rsidRPr="00E268F2">
        <w:rPr>
          <w:rFonts w:ascii="Times New Roman" w:hAnsi="Times New Roman"/>
          <w:iCs/>
          <w:color w:val="000000" w:themeColor="text1"/>
          <w:sz w:val="27"/>
          <w:szCs w:val="27"/>
          <w:lang w:val="de-DE"/>
        </w:rPr>
        <w:t>hình thành nhóm, phân công</w:t>
      </w:r>
      <w:r w:rsidRPr="00E268F2">
        <w:rPr>
          <w:rFonts w:ascii="Times New Roman" w:hAnsi="Times New Roman"/>
          <w:iCs/>
          <w:color w:val="000000" w:themeColor="text1"/>
          <w:sz w:val="27"/>
          <w:szCs w:val="27"/>
          <w:lang w:val="de-DE"/>
        </w:rPr>
        <w:t xml:space="preserve"> và </w:t>
      </w:r>
      <w:r w:rsidR="001D7578" w:rsidRPr="00E268F2">
        <w:rPr>
          <w:rFonts w:ascii="Times New Roman" w:hAnsi="Times New Roman"/>
          <w:iCs/>
          <w:color w:val="000000" w:themeColor="text1"/>
          <w:sz w:val="27"/>
          <w:szCs w:val="27"/>
          <w:lang w:val="de-DE"/>
        </w:rPr>
        <w:t>thực hiện</w:t>
      </w:r>
      <w:r w:rsidRPr="00E268F2">
        <w:rPr>
          <w:rFonts w:ascii="Times New Roman" w:hAnsi="Times New Roman"/>
          <w:iCs/>
          <w:color w:val="000000" w:themeColor="text1"/>
          <w:sz w:val="27"/>
          <w:szCs w:val="27"/>
          <w:lang w:val="de-DE"/>
        </w:rPr>
        <w:t xml:space="preserve"> nhiệm vụ</w:t>
      </w:r>
      <w:r w:rsidR="001D7578" w:rsidRPr="00E268F2">
        <w:rPr>
          <w:rFonts w:ascii="Times New Roman" w:hAnsi="Times New Roman"/>
          <w:iCs/>
          <w:color w:val="000000" w:themeColor="text1"/>
          <w:sz w:val="27"/>
          <w:szCs w:val="27"/>
          <w:lang w:val="de-DE"/>
        </w:rPr>
        <w:t xml:space="preserve"> của bản thân.</w:t>
      </w:r>
    </w:p>
    <w:p w14:paraId="0B46C06D" w14:textId="77777777"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450D39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BD11D79" w14:textId="540ADE3F"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1D7578" w:rsidRPr="00E268F2">
        <w:rPr>
          <w:rFonts w:ascii="Times New Roman" w:hAnsi="Times New Roman"/>
          <w:iCs/>
          <w:color w:val="000000" w:themeColor="text1"/>
          <w:sz w:val="27"/>
          <w:szCs w:val="27"/>
          <w:lang w:val="de-DE"/>
        </w:rPr>
        <w:t>các nhóm lần lượt lên thể hiện quá trình thương</w:t>
      </w:r>
      <w:r w:rsidR="00725EB3" w:rsidRPr="00E268F2">
        <w:rPr>
          <w:rFonts w:ascii="Times New Roman" w:hAnsi="Times New Roman"/>
          <w:iCs/>
          <w:color w:val="000000" w:themeColor="text1"/>
          <w:sz w:val="27"/>
          <w:szCs w:val="27"/>
          <w:lang w:val="de-DE"/>
        </w:rPr>
        <w:t xml:space="preserve"> thuyết trước lớp.</w:t>
      </w:r>
    </w:p>
    <w:p w14:paraId="40645C7C" w14:textId="65250968"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Cả lớp</w:t>
      </w: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quan sát, nhận xét và góp ý.</w:t>
      </w:r>
    </w:p>
    <w:p w14:paraId="653CDD5B"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B04E3DE" w14:textId="4400F190"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25EB3" w:rsidRPr="00E268F2">
        <w:rPr>
          <w:rFonts w:ascii="Times New Roman" w:hAnsi="Times New Roman"/>
          <w:iCs/>
          <w:color w:val="000000" w:themeColor="text1"/>
          <w:sz w:val="27"/>
          <w:szCs w:val="27"/>
          <w:lang w:val="de-DE"/>
        </w:rPr>
        <w:t>.</w:t>
      </w:r>
    </w:p>
    <w:p w14:paraId="35A6A67F" w14:textId="3E5C936D"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5EB3" w:rsidRPr="00E268F2">
        <w:rPr>
          <w:rFonts w:ascii="Times New Roman" w:hAnsi="Times New Roman"/>
          <w:iCs/>
          <w:color w:val="000000" w:themeColor="text1"/>
          <w:sz w:val="27"/>
          <w:szCs w:val="27"/>
          <w:lang w:val="de-DE"/>
        </w:rPr>
        <w:t>lưu ý HS những vấn đề cần rút kinh nghiệm khi thương thuyết</w:t>
      </w:r>
    </w:p>
    <w:p w14:paraId="4DF44419" w14:textId="3DE64E48"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725EB3" w:rsidRPr="00E268F2">
        <w:rPr>
          <w:rFonts w:ascii="Times New Roman" w:hAnsi="Times New Roman" w:cs="Times New Roman"/>
          <w:b/>
          <w:sz w:val="27"/>
          <w:szCs w:val="27"/>
          <w:lang w:val="de-DE"/>
        </w:rPr>
        <w:t>3</w:t>
      </w:r>
      <w:r w:rsidRPr="00E268F2">
        <w:rPr>
          <w:rFonts w:ascii="Times New Roman" w:hAnsi="Times New Roman" w:cs="Times New Roman"/>
          <w:b/>
          <w:sz w:val="27"/>
          <w:szCs w:val="27"/>
          <w:lang w:val="de-DE"/>
        </w:rPr>
        <w:t xml:space="preserve">. </w:t>
      </w:r>
      <w:r w:rsidR="00725EB3" w:rsidRPr="00E268F2">
        <w:rPr>
          <w:rFonts w:ascii="Times New Roman" w:hAnsi="Times New Roman" w:cs="Times New Roman"/>
          <w:b/>
          <w:sz w:val="27"/>
          <w:szCs w:val="27"/>
          <w:lang w:val="de-DE"/>
        </w:rPr>
        <w:t>Nhận diện khả năng tranh biện, thương thuyết của bản thân</w:t>
      </w:r>
    </w:p>
    <w:p w14:paraId="2EE54248" w14:textId="5A7ABF2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725EB3" w:rsidRPr="00E268F2">
        <w:rPr>
          <w:rFonts w:ascii="Times New Roman" w:hAnsi="Times New Roman"/>
          <w:iCs/>
          <w:color w:val="000000" w:themeColor="text1"/>
          <w:sz w:val="27"/>
          <w:szCs w:val="27"/>
          <w:lang w:val="de-DE"/>
        </w:rPr>
        <w:t xml:space="preserve">tự đánh giá được điểm mạnh, điểm </w:t>
      </w:r>
      <w:r w:rsidR="00DA7F1E" w:rsidRPr="00E268F2">
        <w:rPr>
          <w:rFonts w:ascii="Times New Roman" w:hAnsi="Times New Roman"/>
          <w:iCs/>
          <w:color w:val="000000" w:themeColor="text1"/>
          <w:sz w:val="27"/>
          <w:szCs w:val="27"/>
          <w:lang w:val="de-DE"/>
        </w:rPr>
        <w:t>hạn chế của bản thân trong tranh biện, thương thuyết và lập được kế hoạch để rèn luyện nâng cao khả năng tranh biện, thương thuyết.</w:t>
      </w:r>
    </w:p>
    <w:p w14:paraId="2C2C9DC6" w14:textId="58BB1CB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w:t>
      </w:r>
      <w:r w:rsidR="00A549F2" w:rsidRPr="00E268F2">
        <w:rPr>
          <w:rFonts w:ascii="Times New Roman" w:hAnsi="Times New Roman"/>
          <w:iCs/>
          <w:color w:val="000000" w:themeColor="text1"/>
          <w:sz w:val="27"/>
          <w:szCs w:val="27"/>
          <w:lang w:val="de-DE"/>
        </w:rPr>
        <w:t xml:space="preserve"> HS</w:t>
      </w:r>
      <w:r w:rsidRPr="00E268F2">
        <w:rPr>
          <w:rFonts w:ascii="Times New Roman" w:hAnsi="Times New Roman"/>
          <w:iCs/>
          <w:color w:val="000000" w:themeColor="text1"/>
          <w:sz w:val="27"/>
          <w:szCs w:val="27"/>
          <w:lang w:val="de-DE"/>
        </w:rPr>
        <w:t xml:space="preserve"> </w:t>
      </w:r>
      <w:r w:rsidR="00A549F2" w:rsidRPr="00E268F2">
        <w:rPr>
          <w:rFonts w:ascii="Times New Roman" w:hAnsi="Times New Roman"/>
          <w:iCs/>
          <w:color w:val="000000" w:themeColor="text1"/>
          <w:sz w:val="27"/>
          <w:szCs w:val="27"/>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tự đánh giá được điểm mạnh, điểm hạn chế của bản thân trong tranh biện, thương thuyết và lập được kế hoạch để rèn luyện nâng cao khả năng tranh biện, thương thuyết</w:t>
      </w:r>
      <w:r w:rsidRPr="00E268F2">
        <w:rPr>
          <w:rFonts w:ascii="Times New Roman" w:hAnsi="Times New Roman"/>
          <w:iCs/>
          <w:color w:val="000000" w:themeColor="text1"/>
          <w:sz w:val="27"/>
          <w:szCs w:val="27"/>
          <w:lang w:val="de-DE"/>
        </w:rPr>
        <w:t>.</w:t>
      </w:r>
    </w:p>
    <w:p w14:paraId="06EF9F6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DB312F4"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346897C" w14:textId="66A3D302" w:rsidR="009116B5" w:rsidRPr="00E268F2" w:rsidRDefault="00FD720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w:t>
      </w:r>
      <w:r w:rsidR="00316A4C" w:rsidRPr="00E268F2">
        <w:rPr>
          <w:rFonts w:ascii="Times New Roman" w:hAnsi="Times New Roman"/>
          <w:iCs/>
          <w:color w:val="000000" w:themeColor="text1"/>
          <w:sz w:val="27"/>
          <w:szCs w:val="27"/>
          <w:lang w:val="de-DE"/>
        </w:rPr>
        <w:t xml:space="preserve">yêu cầu </w:t>
      </w:r>
      <w:r w:rsidR="00712923" w:rsidRPr="00E268F2">
        <w:rPr>
          <w:rFonts w:ascii="Times New Roman" w:hAnsi="Times New Roman"/>
          <w:iCs/>
          <w:color w:val="000000" w:themeColor="text1"/>
          <w:sz w:val="27"/>
          <w:szCs w:val="27"/>
          <w:lang w:val="de-DE"/>
        </w:rPr>
        <w:t>HS làm việc cá nhân và thực hiện nhiệm vụ:</w:t>
      </w:r>
    </w:p>
    <w:p w14:paraId="3B97C5FE" w14:textId="3E3A8545" w:rsidR="00E01592" w:rsidRPr="00E268F2" w:rsidRDefault="009116B5"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Dựa vào những kiến thức đã tìm hiểu được về tranh biện, thương thuyết,</w:t>
      </w:r>
      <w:r w:rsidR="00712923" w:rsidRPr="00E268F2">
        <w:rPr>
          <w:rFonts w:ascii="Times New Roman" w:hAnsi="Times New Roman"/>
          <w:i/>
          <w:color w:val="000000" w:themeColor="text1"/>
          <w:sz w:val="27"/>
          <w:szCs w:val="27"/>
          <w:lang w:val="de-DE"/>
        </w:rPr>
        <w:t xml:space="preserve"> em</w:t>
      </w:r>
      <w:r w:rsidR="00D6650F" w:rsidRPr="00E268F2">
        <w:rPr>
          <w:rFonts w:ascii="Times New Roman" w:hAnsi="Times New Roman"/>
          <w:i/>
          <w:color w:val="000000" w:themeColor="text1"/>
          <w:sz w:val="27"/>
          <w:szCs w:val="27"/>
          <w:lang w:val="de-DE"/>
        </w:rPr>
        <w:t xml:space="preserve"> </w:t>
      </w:r>
      <w:r w:rsidR="009A183C" w:rsidRPr="00E268F2">
        <w:rPr>
          <w:rFonts w:ascii="Times New Roman" w:hAnsi="Times New Roman"/>
          <w:i/>
          <w:color w:val="000000" w:themeColor="text1"/>
          <w:sz w:val="27"/>
          <w:szCs w:val="27"/>
          <w:lang w:val="de-DE"/>
        </w:rPr>
        <w:t>hãy</w:t>
      </w:r>
      <w:r w:rsidR="00D6650F" w:rsidRPr="00E268F2">
        <w:rPr>
          <w:rFonts w:ascii="Times New Roman" w:hAnsi="Times New Roman"/>
          <w:i/>
          <w:color w:val="000000" w:themeColor="text1"/>
          <w:sz w:val="27"/>
          <w:szCs w:val="27"/>
          <w:lang w:val="de-DE"/>
        </w:rPr>
        <w:t xml:space="preserve"> xác định</w:t>
      </w:r>
      <w:r w:rsidR="009A183C" w:rsidRPr="00E268F2">
        <w:rPr>
          <w:rFonts w:ascii="Times New Roman" w:hAnsi="Times New Roman"/>
          <w:i/>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những điểm</w:t>
      </w:r>
      <w:r w:rsidR="003B5BFE" w:rsidRPr="00E268F2">
        <w:rPr>
          <w:rFonts w:ascii="Times New Roman" w:hAnsi="Times New Roman"/>
          <w:i/>
          <w:color w:val="000000" w:themeColor="text1"/>
          <w:sz w:val="27"/>
          <w:szCs w:val="27"/>
          <w:lang w:val="de-DE"/>
        </w:rPr>
        <w:t xml:space="preserve"> còn</w:t>
      </w:r>
      <w:r w:rsidR="00D6650F" w:rsidRPr="00E268F2">
        <w:rPr>
          <w:rFonts w:ascii="Times New Roman" w:hAnsi="Times New Roman"/>
          <w:i/>
          <w:color w:val="000000" w:themeColor="text1"/>
          <w:sz w:val="27"/>
          <w:szCs w:val="27"/>
          <w:lang w:val="de-DE"/>
        </w:rPr>
        <w:t xml:space="preserve"> hạn chế về khả năng tranh biện, thương thuyết của bản thân.</w:t>
      </w:r>
    </w:p>
    <w:p w14:paraId="71FA7AE2" w14:textId="20132FB7" w:rsidR="003B5BFE" w:rsidRPr="00E268F2" w:rsidRDefault="003B5BFE"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712923" w:rsidRPr="00E268F2">
        <w:rPr>
          <w:rFonts w:ascii="Times New Roman" w:hAnsi="Times New Roman"/>
          <w:i/>
          <w:color w:val="000000" w:themeColor="text1"/>
          <w:sz w:val="27"/>
          <w:szCs w:val="27"/>
          <w:lang w:val="de-DE"/>
        </w:rPr>
        <w:t>Em hãy đ</w:t>
      </w:r>
      <w:r w:rsidR="004735E6" w:rsidRPr="00E268F2">
        <w:rPr>
          <w:rFonts w:ascii="Times New Roman" w:hAnsi="Times New Roman"/>
          <w:i/>
          <w:color w:val="000000" w:themeColor="text1"/>
          <w:sz w:val="27"/>
          <w:szCs w:val="27"/>
          <w:lang w:val="de-DE"/>
        </w:rPr>
        <w:t>ề xuất các biện pháp rèn luyện về khả năng tranh biện, thương thuyết của bản thân.</w:t>
      </w:r>
    </w:p>
    <w:p w14:paraId="10553793" w14:textId="0FA3F3A8" w:rsidR="00D6650F" w:rsidRPr="00E268F2" w:rsidRDefault="00D6650F"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939F2" w:rsidRPr="00E268F2">
        <w:rPr>
          <w:rFonts w:ascii="Times New Roman" w:hAnsi="Times New Roman"/>
          <w:iCs/>
          <w:color w:val="000000" w:themeColor="text1"/>
          <w:sz w:val="27"/>
          <w:szCs w:val="27"/>
          <w:lang w:val="de-DE"/>
        </w:rPr>
        <w:t>gợi ý:</w:t>
      </w:r>
    </w:p>
    <w:p w14:paraId="37012F5D" w14:textId="4B7EE6FC" w:rsidR="00A939F2" w:rsidRPr="00E268F2" w:rsidRDefault="00A939F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0"/>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E268F2" w:rsidRDefault="003E03D8" w:rsidP="00893965">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F1A77" w:rsidRPr="00E268F2">
        <w:rPr>
          <w:rFonts w:ascii="Times New Roman" w:hAnsi="Times New Roman"/>
          <w:iCs/>
          <w:color w:val="000000" w:themeColor="text1"/>
          <w:sz w:val="27"/>
          <w:szCs w:val="27"/>
          <w:lang w:val="de-DE"/>
        </w:rPr>
        <w:t xml:space="preserve">GV </w:t>
      </w:r>
      <w:r w:rsidR="006862B6" w:rsidRPr="00E268F2">
        <w:rPr>
          <w:rFonts w:ascii="Times New Roman" w:hAnsi="Times New Roman"/>
          <w:iCs/>
          <w:color w:val="000000" w:themeColor="text1"/>
          <w:sz w:val="27"/>
          <w:szCs w:val="27"/>
          <w:lang w:val="de-DE"/>
        </w:rPr>
        <w:t xml:space="preserve">tiếp tục </w:t>
      </w:r>
      <w:r w:rsidR="00AF1A77" w:rsidRPr="00E268F2">
        <w:rPr>
          <w:rFonts w:ascii="Times New Roman" w:hAnsi="Times New Roman"/>
          <w:iCs/>
          <w:color w:val="000000" w:themeColor="text1"/>
          <w:sz w:val="27"/>
          <w:szCs w:val="27"/>
          <w:lang w:val="de-DE"/>
        </w:rPr>
        <w:t>yêu cầu</w:t>
      </w:r>
      <w:r w:rsidR="006862B6" w:rsidRPr="00E268F2">
        <w:rPr>
          <w:rFonts w:ascii="Times New Roman" w:hAnsi="Times New Roman"/>
          <w:iCs/>
          <w:color w:val="000000" w:themeColor="text1"/>
          <w:sz w:val="27"/>
          <w:szCs w:val="27"/>
          <w:lang w:val="de-DE"/>
        </w:rPr>
        <w:t xml:space="preserve"> HS</w:t>
      </w:r>
      <w:r w:rsidR="00AF1A77" w:rsidRPr="00E268F2">
        <w:rPr>
          <w:rFonts w:ascii="Times New Roman" w:hAnsi="Times New Roman"/>
          <w:iCs/>
          <w:color w:val="000000" w:themeColor="text1"/>
          <w:sz w:val="27"/>
          <w:szCs w:val="27"/>
          <w:lang w:val="de-DE"/>
        </w:rPr>
        <w:t xml:space="preserve">: </w:t>
      </w:r>
      <w:r w:rsidR="006862B6" w:rsidRPr="00E268F2">
        <w:rPr>
          <w:rFonts w:ascii="Times New Roman" w:hAnsi="Times New Roman"/>
          <w:i/>
          <w:color w:val="000000" w:themeColor="text1"/>
          <w:sz w:val="27"/>
          <w:szCs w:val="27"/>
          <w:lang w:val="de-DE"/>
        </w:rPr>
        <w:t>L</w:t>
      </w:r>
      <w:r w:rsidR="00AF1A77" w:rsidRPr="00E268F2">
        <w:rPr>
          <w:rFonts w:ascii="Times New Roman" w:hAnsi="Times New Roman"/>
          <w:i/>
          <w:color w:val="000000" w:themeColor="text1"/>
          <w:sz w:val="27"/>
          <w:szCs w:val="27"/>
          <w:lang w:val="de-DE"/>
        </w:rPr>
        <w:t>ập kế hoạch rèn luyện</w:t>
      </w:r>
      <w:r w:rsidR="00893965" w:rsidRPr="00E268F2">
        <w:rPr>
          <w:rFonts w:ascii="Times New Roman" w:hAnsi="Times New Roman"/>
          <w:i/>
          <w:color w:val="000000" w:themeColor="text1"/>
          <w:sz w:val="27"/>
          <w:szCs w:val="27"/>
          <w:lang w:val="de-DE"/>
        </w:rPr>
        <w:t xml:space="preserve"> để nâng cao khả năng tranh biện, thương thuyết của bản thân theo mẫu</w:t>
      </w:r>
      <w:r w:rsidR="006862B6" w:rsidRPr="00E268F2">
        <w:rPr>
          <w:rFonts w:ascii="Times New Roman" w:hAnsi="Times New Roman"/>
          <w:i/>
          <w:color w:val="000000" w:themeColor="text1"/>
          <w:sz w:val="27"/>
          <w:szCs w:val="27"/>
          <w:lang w:val="de-DE"/>
        </w:rPr>
        <w:t>.</w:t>
      </w:r>
    </w:p>
    <w:p w14:paraId="24693F46" w14:textId="5E29D66B" w:rsidR="00BE58CE" w:rsidRPr="00E268F2" w:rsidRDefault="00BE58CE" w:rsidP="000F6DC4">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Pr="00E268F2">
        <w:rPr>
          <w:rFonts w:ascii="Times New Roman" w:hAnsi="Times New Roman"/>
          <w:iCs/>
          <w:color w:val="000000" w:themeColor="text1"/>
          <w:sz w:val="27"/>
          <w:szCs w:val="27"/>
          <w:lang w:val="de-DE"/>
        </w:rPr>
        <w:br w:type="page"/>
      </w:r>
    </w:p>
    <w:tbl>
      <w:tblPr>
        <w:tblStyle w:val="TableGrid"/>
        <w:tblW w:w="9715" w:type="dxa"/>
        <w:tblLook w:val="04A0" w:firstRow="1" w:lastRow="0" w:firstColumn="1" w:lastColumn="0" w:noHBand="0" w:noVBand="1"/>
      </w:tblPr>
      <w:tblGrid>
        <w:gridCol w:w="9833"/>
      </w:tblGrid>
      <w:tr w:rsidR="00CB1D84" w:rsidRPr="00E268F2" w14:paraId="154B1C47" w14:textId="77777777" w:rsidTr="00BE58CE">
        <w:tc>
          <w:tcPr>
            <w:tcW w:w="9715" w:type="dxa"/>
          </w:tcPr>
          <w:p w14:paraId="3078A6E8" w14:textId="77777777" w:rsidR="00267BAF"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p>
          <w:p w14:paraId="4288335F" w14:textId="241C3BEB" w:rsidR="00CB1D84"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 hoạch rèn luyện khả năng tranh biện, thương thuyết</w:t>
            </w:r>
          </w:p>
          <w:p w14:paraId="7E279CBF" w14:textId="77777777" w:rsidR="00CB1D84" w:rsidRPr="00E268F2" w:rsidRDefault="00CB1D84" w:rsidP="00CB1D84">
            <w:pPr>
              <w:tabs>
                <w:tab w:val="left" w:pos="142"/>
                <w:tab w:val="left" w:pos="284"/>
              </w:tabs>
              <w:spacing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Họ và tên: .....................................</w:t>
            </w:r>
          </w:p>
          <w:tbl>
            <w:tblPr>
              <w:tblStyle w:val="TableGrid"/>
              <w:tblW w:w="9986" w:type="dxa"/>
              <w:tblLook w:val="04A0" w:firstRow="1" w:lastRow="0" w:firstColumn="1" w:lastColumn="0" w:noHBand="0" w:noVBand="1"/>
            </w:tblPr>
            <w:tblGrid>
              <w:gridCol w:w="2750"/>
              <w:gridCol w:w="1751"/>
              <w:gridCol w:w="1749"/>
              <w:gridCol w:w="1753"/>
              <w:gridCol w:w="1983"/>
            </w:tblGrid>
            <w:tr w:rsidR="00CB1D84" w:rsidRPr="00047924" w14:paraId="59E83389" w14:textId="77777777" w:rsidTr="00E015C4">
              <w:trPr>
                <w:trHeight w:val="511"/>
              </w:trPr>
              <w:tc>
                <w:tcPr>
                  <w:tcW w:w="2750" w:type="dxa"/>
                  <w:vAlign w:val="center"/>
                </w:tcPr>
                <w:p w14:paraId="50B55867"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Điểm hạn chế về khả năng tranh biện, thương thuyết</w:t>
                  </w:r>
                </w:p>
              </w:tc>
              <w:tc>
                <w:tcPr>
                  <w:tcW w:w="1751" w:type="dxa"/>
                  <w:vAlign w:val="center"/>
                </w:tcPr>
                <w:p w14:paraId="580D3B9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Biện pháp khắc phục</w:t>
                  </w:r>
                </w:p>
              </w:tc>
              <w:tc>
                <w:tcPr>
                  <w:tcW w:w="1749" w:type="dxa"/>
                  <w:vAlign w:val="center"/>
                </w:tcPr>
                <w:p w14:paraId="0EB2DC7B"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Thời gian thực hiện</w:t>
                  </w:r>
                </w:p>
              </w:tc>
              <w:tc>
                <w:tcPr>
                  <w:tcW w:w="1753" w:type="dxa"/>
                  <w:vAlign w:val="center"/>
                </w:tcPr>
                <w:p w14:paraId="7EC1140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Kết quả mong đợi</w:t>
                  </w:r>
                </w:p>
              </w:tc>
              <w:tc>
                <w:tcPr>
                  <w:tcW w:w="1983" w:type="dxa"/>
                  <w:vAlign w:val="center"/>
                </w:tcPr>
                <w:p w14:paraId="5029427A"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Người/Phương tiện hỗ trợ</w:t>
                  </w:r>
                </w:p>
              </w:tc>
            </w:tr>
            <w:tr w:rsidR="00CB1D84" w:rsidRPr="00E268F2" w14:paraId="58F64897" w14:textId="77777777" w:rsidTr="00E015C4">
              <w:trPr>
                <w:trHeight w:val="1250"/>
              </w:trPr>
              <w:tc>
                <w:tcPr>
                  <w:tcW w:w="2750" w:type="dxa"/>
                  <w:vAlign w:val="center"/>
                </w:tcPr>
                <w:p w14:paraId="3C0DFA38" w14:textId="0063F7A0"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1751" w:type="dxa"/>
                </w:tcPr>
                <w:p w14:paraId="7F44FBF3"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4828FA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FCE464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576BADC5"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r w:rsidR="00CB1D84" w:rsidRPr="00E268F2" w14:paraId="74897BF7" w14:textId="77777777" w:rsidTr="00E015C4">
              <w:trPr>
                <w:trHeight w:val="1250"/>
              </w:trPr>
              <w:tc>
                <w:tcPr>
                  <w:tcW w:w="2750" w:type="dxa"/>
                  <w:vAlign w:val="center"/>
                </w:tcPr>
                <w:p w14:paraId="7B4BA384" w14:textId="48677F49"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1751" w:type="dxa"/>
                </w:tcPr>
                <w:p w14:paraId="1FCCF6EA"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5294182"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AC2CB2D"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4DF96AF8"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D099FFB" w14:textId="3135C502" w:rsidR="00CB1D84" w:rsidRPr="00E268F2" w:rsidRDefault="00267BAF" w:rsidP="002607BB">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 </w:t>
            </w:r>
          </w:p>
        </w:tc>
      </w:tr>
    </w:tbl>
    <w:p w14:paraId="4D2558A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2B0EA9E" w14:textId="427AF982" w:rsidR="00E015C4"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3C7085E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CE609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138A9CE" w14:textId="7A56D224" w:rsidR="00720A79" w:rsidRPr="00E268F2" w:rsidRDefault="00A4788D"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0A79" w:rsidRPr="00E268F2">
        <w:rPr>
          <w:rFonts w:ascii="Times New Roman" w:hAnsi="Times New Roman"/>
          <w:iCs/>
          <w:color w:val="000000" w:themeColor="text1"/>
          <w:sz w:val="27"/>
          <w:szCs w:val="27"/>
          <w:lang w:val="de-DE"/>
        </w:rPr>
        <w:t xml:space="preserve">GV mời một số HS </w:t>
      </w:r>
      <w:r w:rsidR="007F6F0A" w:rsidRPr="00E268F2">
        <w:rPr>
          <w:rFonts w:ascii="Times New Roman" w:hAnsi="Times New Roman"/>
          <w:iCs/>
          <w:color w:val="000000" w:themeColor="text1"/>
          <w:sz w:val="27"/>
          <w:szCs w:val="27"/>
          <w:lang w:val="de-DE"/>
        </w:rPr>
        <w:t>trình bày kết quả thực hiện nhiệm vụ cá nhân.</w:t>
      </w:r>
    </w:p>
    <w:p w14:paraId="6665BD3F" w14:textId="6711C7F8" w:rsidR="00A4788D" w:rsidRPr="00E268F2" w:rsidRDefault="007F6F0A"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4788D" w:rsidRPr="00E268F2">
        <w:rPr>
          <w:rFonts w:ascii="Times New Roman" w:hAnsi="Times New Roman"/>
          <w:iCs/>
          <w:color w:val="000000" w:themeColor="text1"/>
          <w:sz w:val="27"/>
          <w:szCs w:val="27"/>
          <w:lang w:val="de-DE"/>
        </w:rPr>
        <w:t xml:space="preserve">GV </w:t>
      </w:r>
      <w:r w:rsidRPr="00E268F2">
        <w:rPr>
          <w:rFonts w:ascii="Times New Roman" w:hAnsi="Times New Roman"/>
          <w:iCs/>
          <w:color w:val="000000" w:themeColor="text1"/>
          <w:sz w:val="27"/>
          <w:szCs w:val="27"/>
          <w:lang w:val="de-DE"/>
        </w:rPr>
        <w:t>yêu cầu</w:t>
      </w:r>
      <w:r w:rsidR="00A4788D" w:rsidRPr="00E268F2">
        <w:rPr>
          <w:rFonts w:ascii="Times New Roman" w:hAnsi="Times New Roman"/>
          <w:iCs/>
          <w:color w:val="000000" w:themeColor="text1"/>
          <w:sz w:val="27"/>
          <w:szCs w:val="27"/>
          <w:lang w:val="de-DE"/>
        </w:rPr>
        <w:t xml:space="preserve"> HS chia sẻ kế hoạch rèn luyện khả năng tranh biện, thương</w:t>
      </w:r>
      <w:r w:rsidR="00720A79" w:rsidRPr="00E268F2">
        <w:rPr>
          <w:rFonts w:ascii="Times New Roman" w:hAnsi="Times New Roman"/>
          <w:iCs/>
          <w:color w:val="000000" w:themeColor="text1"/>
          <w:sz w:val="27"/>
          <w:szCs w:val="27"/>
          <w:lang w:val="de-DE"/>
        </w:rPr>
        <w:t xml:space="preserve"> thuyết của bản thân</w:t>
      </w:r>
      <w:r w:rsidRPr="00E268F2">
        <w:rPr>
          <w:rFonts w:ascii="Times New Roman" w:hAnsi="Times New Roman"/>
          <w:iCs/>
          <w:color w:val="000000" w:themeColor="text1"/>
          <w:sz w:val="27"/>
          <w:szCs w:val="27"/>
          <w:lang w:val="de-DE"/>
        </w:rPr>
        <w:t xml:space="preserve"> với các bạn trong nhóm hoặc trước lớp.</w:t>
      </w:r>
    </w:p>
    <w:p w14:paraId="4B9E6DA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quan sát và nhận xét.</w:t>
      </w:r>
    </w:p>
    <w:p w14:paraId="6543B4A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76C90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750BFC1E" w14:textId="6638A75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chung và kết luận Hoạt động </w:t>
      </w:r>
      <w:r w:rsidR="00720A79" w:rsidRPr="00E268F2">
        <w:rPr>
          <w:rFonts w:ascii="Times New Roman" w:hAnsi="Times New Roman"/>
          <w:iCs/>
          <w:color w:val="000000" w:themeColor="text1"/>
          <w:sz w:val="27"/>
          <w:szCs w:val="27"/>
          <w:lang w:val="de-DE"/>
        </w:rPr>
        <w:t>3</w:t>
      </w:r>
      <w:r w:rsidRPr="00E268F2">
        <w:rPr>
          <w:rFonts w:ascii="Times New Roman" w:hAnsi="Times New Roman"/>
          <w:iCs/>
          <w:color w:val="000000" w:themeColor="text1"/>
          <w:sz w:val="27"/>
          <w:szCs w:val="27"/>
          <w:lang w:val="de-DE"/>
        </w:rPr>
        <w:t xml:space="preserve"> dựa vào kết quả </w:t>
      </w:r>
      <w:r w:rsidR="00720A79" w:rsidRPr="00E268F2">
        <w:rPr>
          <w:rFonts w:ascii="Times New Roman" w:hAnsi="Times New Roman"/>
          <w:iCs/>
          <w:color w:val="000000" w:themeColor="text1"/>
          <w:sz w:val="27"/>
          <w:szCs w:val="27"/>
          <w:lang w:val="de-DE"/>
        </w:rPr>
        <w:t>thực hiện nhiệm vụ</w:t>
      </w:r>
      <w:r w:rsidRPr="00E268F2">
        <w:rPr>
          <w:rFonts w:ascii="Times New Roman" w:hAnsi="Times New Roman"/>
          <w:iCs/>
          <w:color w:val="000000" w:themeColor="text1"/>
          <w:sz w:val="27"/>
          <w:szCs w:val="27"/>
          <w:lang w:val="de-DE"/>
        </w:rPr>
        <w:t xml:space="preserve"> của HS.</w:t>
      </w:r>
    </w:p>
    <w:p w14:paraId="2FE08479" w14:textId="77777777" w:rsidR="007F6F0A"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C8138C7" w14:textId="748BBD0D" w:rsidR="00E01592"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color w:val="000000" w:themeColor="text1"/>
          <w:sz w:val="27"/>
          <w:szCs w:val="27"/>
          <w:lang w:val="de-DE"/>
        </w:rPr>
        <w:t xml:space="preserve">RÈN LUYỆN KHẢ NĂNG </w:t>
      </w:r>
      <w:r w:rsidR="007F6F0A" w:rsidRPr="00E268F2">
        <w:rPr>
          <w:rFonts w:ascii="Times New Roman" w:hAnsi="Times New Roman"/>
          <w:b/>
          <w:color w:val="000000" w:themeColor="text1"/>
          <w:sz w:val="27"/>
          <w:szCs w:val="27"/>
          <w:lang w:val="de-DE"/>
        </w:rPr>
        <w:t>TRANH BIỆN, THƯƠNG THUYẾT</w:t>
      </w:r>
    </w:p>
    <w:p w14:paraId="146C1059" w14:textId="2CE285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HS thực hiện được việc rèn luyện </w:t>
      </w:r>
      <w:r w:rsidR="007F6F0A" w:rsidRPr="00E268F2">
        <w:rPr>
          <w:rFonts w:ascii="Times New Roman" w:hAnsi="Times New Roman"/>
          <w:iCs/>
          <w:color w:val="000000" w:themeColor="text1"/>
          <w:sz w:val="27"/>
          <w:szCs w:val="27"/>
          <w:lang w:val="de-DE"/>
        </w:rPr>
        <w:t>nâng cao khả năng tranh biện, thương thuyết theo kế hoạch đã xây dựng.</w:t>
      </w:r>
    </w:p>
    <w:p w14:paraId="6EDAB833"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thực hiện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6E5C507D"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được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3920F151" w14:textId="6688B282"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3FD67D9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29D5A3C"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99B68BF" w14:textId="6C0AF38A" w:rsidR="00E01592" w:rsidRPr="00E268F2" w:rsidRDefault="00E01592" w:rsidP="00E01592">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w:t>
      </w:r>
      <w:r w:rsidR="00570339" w:rsidRPr="00E268F2">
        <w:rPr>
          <w:rFonts w:ascii="Times New Roman" w:hAnsi="Times New Roman"/>
          <w:i/>
          <w:iCs/>
          <w:color w:val="000000" w:themeColor="text1"/>
          <w:sz w:val="27"/>
          <w:szCs w:val="27"/>
          <w:lang w:val="de-DE"/>
        </w:rPr>
        <w:t xml:space="preserve"> các biện pháp</w:t>
      </w:r>
      <w:r w:rsidR="00BC06C6" w:rsidRPr="00E268F2">
        <w:rPr>
          <w:rFonts w:ascii="Times New Roman" w:hAnsi="Times New Roman"/>
          <w:i/>
          <w:iCs/>
          <w:color w:val="000000" w:themeColor="text1"/>
          <w:sz w:val="27"/>
          <w:szCs w:val="27"/>
          <w:lang w:val="de-DE"/>
        </w:rPr>
        <w:t xml:space="preserve"> rèn luyện khả năng tranh biện, thương thuyết theo kế hoạch đã xây dựng</w:t>
      </w:r>
      <w:r w:rsidR="00570339" w:rsidRPr="00E268F2">
        <w:rPr>
          <w:rFonts w:ascii="Times New Roman" w:hAnsi="Times New Roman"/>
          <w:i/>
          <w:iCs/>
          <w:color w:val="000000" w:themeColor="text1"/>
          <w:sz w:val="27"/>
          <w:szCs w:val="27"/>
          <w:lang w:val="de-DE"/>
        </w:rPr>
        <w:t xml:space="preserve"> của bản thân.</w:t>
      </w:r>
    </w:p>
    <w:p w14:paraId="2A0E1CAA" w14:textId="1ED5B3C9" w:rsidR="00E01592" w:rsidRPr="00E268F2" w:rsidRDefault="00E01592" w:rsidP="00E0159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Ghi </w:t>
      </w:r>
      <w:r w:rsidR="006B0C36" w:rsidRPr="00E268F2">
        <w:rPr>
          <w:rFonts w:ascii="Times New Roman" w:hAnsi="Times New Roman"/>
          <w:i/>
          <w:iCs/>
          <w:color w:val="000000" w:themeColor="text1"/>
          <w:sz w:val="27"/>
          <w:szCs w:val="27"/>
          <w:lang w:val="de-DE"/>
        </w:rPr>
        <w:t>chép</w:t>
      </w:r>
      <w:r w:rsidR="00570339" w:rsidRPr="00E268F2">
        <w:rPr>
          <w:rFonts w:ascii="Times New Roman" w:hAnsi="Times New Roman"/>
          <w:i/>
          <w:iCs/>
          <w:color w:val="000000" w:themeColor="text1"/>
          <w:sz w:val="27"/>
          <w:szCs w:val="27"/>
          <w:lang w:val="de-DE"/>
        </w:rPr>
        <w:t xml:space="preserve"> và chia sẻ </w:t>
      </w:r>
      <w:r w:rsidR="006B0C36" w:rsidRPr="00E268F2">
        <w:rPr>
          <w:rFonts w:ascii="Times New Roman" w:hAnsi="Times New Roman"/>
          <w:i/>
          <w:iCs/>
          <w:color w:val="000000" w:themeColor="text1"/>
          <w:sz w:val="27"/>
          <w:szCs w:val="27"/>
          <w:lang w:val="de-DE"/>
        </w:rPr>
        <w:t xml:space="preserve">kết </w:t>
      </w:r>
      <w:r w:rsidR="00E635F8" w:rsidRPr="00E268F2">
        <w:rPr>
          <w:rFonts w:ascii="Times New Roman" w:hAnsi="Times New Roman"/>
          <w:i/>
          <w:iCs/>
          <w:color w:val="000000" w:themeColor="text1"/>
          <w:sz w:val="27"/>
          <w:szCs w:val="27"/>
          <w:lang w:val="de-DE"/>
        </w:rPr>
        <w:t>quả sự tiến bộ của em sau mỗi lần tranh biện, thương thuyết.</w:t>
      </w:r>
    </w:p>
    <w:p w14:paraId="7A6E5ED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739BAC4"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CBEEED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DE38ED"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F3AAF32" w14:textId="5B2F6AD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w:t>
      </w:r>
      <w:r w:rsidR="006B0C36" w:rsidRPr="00E268F2">
        <w:rPr>
          <w:rFonts w:ascii="Times New Roman" w:hAnsi="Times New Roman"/>
          <w:iCs/>
          <w:color w:val="000000" w:themeColor="text1"/>
          <w:sz w:val="27"/>
          <w:szCs w:val="27"/>
          <w:lang w:val="de-DE"/>
        </w:rPr>
        <w:t xml:space="preserve"> một số</w:t>
      </w:r>
      <w:r w:rsidRPr="00E268F2">
        <w:rPr>
          <w:rFonts w:ascii="Times New Roman" w:hAnsi="Times New Roman"/>
          <w:iCs/>
          <w:color w:val="000000" w:themeColor="text1"/>
          <w:sz w:val="27"/>
          <w:szCs w:val="27"/>
          <w:lang w:val="de-DE"/>
        </w:rPr>
        <w:t xml:space="preserve"> HS chia sẻ kết quả thực hiện nhiệm vụ.</w:t>
      </w:r>
    </w:p>
    <w:p w14:paraId="495FD580"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nhận xét, nêu ý kiến bổ sung (nếu có).</w:t>
      </w:r>
    </w:p>
    <w:p w14:paraId="7C8E5C26" w14:textId="34C9CBC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một số HS chia sẻ </w:t>
      </w:r>
      <w:r w:rsidR="006B0C36" w:rsidRPr="00E268F2">
        <w:rPr>
          <w:rFonts w:ascii="Times New Roman" w:hAnsi="Times New Roman"/>
          <w:iCs/>
          <w:color w:val="000000" w:themeColor="text1"/>
          <w:sz w:val="27"/>
          <w:szCs w:val="27"/>
          <w:lang w:val="de-DE"/>
        </w:rPr>
        <w:t xml:space="preserve">cảm nhận của bản thân và </w:t>
      </w:r>
      <w:r w:rsidRPr="00E268F2">
        <w:rPr>
          <w:rFonts w:ascii="Times New Roman" w:hAnsi="Times New Roman"/>
          <w:iCs/>
          <w:color w:val="000000" w:themeColor="text1"/>
          <w:sz w:val="27"/>
          <w:szCs w:val="27"/>
          <w:lang w:val="de-DE"/>
        </w:rPr>
        <w:t>những điều học hỏi được sau khi tham gia các hoạt động.</w:t>
      </w:r>
    </w:p>
    <w:p w14:paraId="7C72170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EAB093"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984DE6E"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19F0EA7D" w14:textId="77777777" w:rsidR="000F6DC4" w:rsidRPr="00E268F2" w:rsidRDefault="00153730"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Tranh biện và thương thuyết là những kĩ năng tất c</w:t>
      </w:r>
      <w:r w:rsidR="000F6DC4" w:rsidRPr="00E268F2">
        <w:rPr>
          <w:rFonts w:ascii="Times New Roman" w:hAnsi="Times New Roman"/>
          <w:i/>
          <w:color w:val="000000" w:themeColor="text1"/>
          <w:sz w:val="27"/>
          <w:szCs w:val="27"/>
          <w:lang w:val="de-DE"/>
        </w:rPr>
        <w:t>ầ</w:t>
      </w:r>
      <w:r w:rsidRPr="00E268F2">
        <w:rPr>
          <w:rFonts w:ascii="Times New Roman" w:hAnsi="Times New Roman"/>
          <w:i/>
          <w:color w:val="000000" w:themeColor="text1"/>
          <w:sz w:val="27"/>
          <w:szCs w:val="27"/>
          <w:lang w:val="de-DE"/>
        </w:rPr>
        <w:t xml:space="preserve">n thiết cho mỗi người trong cuộc sống hiện đại. Có được </w:t>
      </w:r>
      <w:r w:rsidR="000F6DC4" w:rsidRPr="00E268F2">
        <w:rPr>
          <w:rFonts w:ascii="Times New Roman" w:hAnsi="Times New Roman"/>
          <w:i/>
          <w:color w:val="000000" w:themeColor="text1"/>
          <w:sz w:val="27"/>
          <w:szCs w:val="27"/>
          <w:lang w:val="de-DE"/>
        </w:rPr>
        <w:t>k</w:t>
      </w:r>
      <w:r w:rsidRPr="00E268F2">
        <w:rPr>
          <w:rFonts w:ascii="Times New Roman" w:hAnsi="Times New Roman"/>
          <w:i/>
          <w:color w:val="000000" w:themeColor="text1"/>
          <w:sz w:val="27"/>
          <w:szCs w:val="27"/>
          <w:lang w:val="de-DE"/>
        </w:rPr>
        <w:t xml:space="preserve">ĩ năng tranh biện, thương thuyết không chỉ giúp chúng ta bảo vệ được quan điểm của mình mà còn giúp ta thương lượng, thuyết phục được người khác để </w:t>
      </w:r>
      <w:r w:rsidR="000F6DC4" w:rsidRPr="00E268F2">
        <w:rPr>
          <w:rFonts w:ascii="Times New Roman" w:hAnsi="Times New Roman"/>
          <w:i/>
          <w:color w:val="000000" w:themeColor="text1"/>
          <w:sz w:val="27"/>
          <w:szCs w:val="27"/>
          <w:lang w:val="de-DE"/>
        </w:rPr>
        <w:t>đ</w:t>
      </w:r>
      <w:r w:rsidRPr="00E268F2">
        <w:rPr>
          <w:rFonts w:ascii="Times New Roman" w:hAnsi="Times New Roman"/>
          <w:i/>
          <w:color w:val="000000" w:themeColor="text1"/>
          <w:sz w:val="27"/>
          <w:szCs w:val="27"/>
          <w:lang w:val="de-DE"/>
        </w:rPr>
        <w:t xml:space="preserve">i đến thoả thuận giải quyết vấn đề một cách thoả đáng nhất, tránh được những mâu thuẫn không cần thiết. </w:t>
      </w:r>
    </w:p>
    <w:p w14:paraId="21426950" w14:textId="722AB6E0" w:rsidR="00E01592" w:rsidRPr="00E268F2" w:rsidRDefault="000F6DC4"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xml:space="preserve">+ </w:t>
      </w:r>
      <w:r w:rsidR="00153730" w:rsidRPr="00E268F2">
        <w:rPr>
          <w:rFonts w:ascii="Times New Roman" w:hAnsi="Times New Roman"/>
          <w:i/>
          <w:color w:val="000000" w:themeColor="text1"/>
          <w:sz w:val="27"/>
          <w:szCs w:val="27"/>
          <w:lang w:val="de-DE"/>
        </w:rPr>
        <w:t>Để làm điểu đó, mỗi chúng ta cần biết cách tranh biện, thương thuyết một cách hiệu quả và thường xuyên thực hành để rèn luyện những kĩ năng đó</w:t>
      </w:r>
      <w:r w:rsidR="00E01592" w:rsidRPr="00E268F2">
        <w:rPr>
          <w:rFonts w:ascii="Times New Roman" w:hAnsi="Times New Roman"/>
          <w:i/>
          <w:color w:val="000000" w:themeColor="text1"/>
          <w:sz w:val="27"/>
          <w:szCs w:val="27"/>
          <w:lang w:val="de-DE"/>
        </w:rPr>
        <w:t>.</w:t>
      </w:r>
    </w:p>
    <w:p w14:paraId="0BCEE58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1B472543"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36D32F1" w14:textId="77777777" w:rsidR="00E01592" w:rsidRPr="00E268F2" w:rsidRDefault="00E01592" w:rsidP="00642534">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594486C0" w14:textId="77777777" w:rsidR="00D163F0" w:rsidRPr="00E268F2" w:rsidRDefault="00D163F0" w:rsidP="00642534">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34F24700" w14:textId="77777777" w:rsidR="00D163F0" w:rsidRPr="00E268F2" w:rsidRDefault="00D163F0" w:rsidP="00642534">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1B8AA8D6" w14:textId="623A8495" w:rsidR="00E01592" w:rsidRPr="00E268F2" w:rsidRDefault="00D163F0" w:rsidP="00642534">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tranh biện thương thuyết; năng lực giao tiếp, hợp tác; phẩm chất trung thực, trách nhiệm</w:t>
      </w:r>
      <w:r w:rsidR="00E01592" w:rsidRPr="00E268F2">
        <w:rPr>
          <w:rFonts w:ascii="Times New Roman" w:hAnsi="Times New Roman" w:cs="Times New Roman"/>
          <w:i/>
          <w:iCs/>
          <w:sz w:val="27"/>
          <w:szCs w:val="27"/>
        </w:rPr>
        <w:t>.</w:t>
      </w:r>
    </w:p>
    <w:p w14:paraId="317BE39F" w14:textId="212796EB" w:rsidR="00E01592" w:rsidRPr="00E268F2" w:rsidRDefault="00E01592" w:rsidP="00642534">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163F0" w:rsidRPr="00E268F2">
        <w:rPr>
          <w:rFonts w:ascii="Times New Roman" w:hAnsi="Times New Roman" w:cs="Times New Roman"/>
          <w:i/>
          <w:iCs/>
          <w:sz w:val="27"/>
          <w:szCs w:val="27"/>
        </w:rPr>
        <w:t>Chia sẻ kết quả rèn luyện khả năng tranh biện, thương thuyết để bảo vệ quan điểm bản thân trong một số tình huống</w:t>
      </w:r>
      <w:r w:rsidRPr="00E268F2">
        <w:rPr>
          <w:rFonts w:ascii="Times New Roman" w:hAnsi="Times New Roman" w:cs="Times New Roman"/>
          <w:i/>
          <w:iCs/>
          <w:sz w:val="27"/>
          <w:szCs w:val="27"/>
        </w:rPr>
        <w:t>.</w:t>
      </w:r>
    </w:p>
    <w:p w14:paraId="78D82858" w14:textId="77777777" w:rsidR="00E01592" w:rsidRPr="00E268F2" w:rsidRDefault="00E01592" w:rsidP="00E01592">
      <w:pPr>
        <w:spacing w:after="0" w:line="360" w:lineRule="auto"/>
        <w:jc w:val="both"/>
        <w:rPr>
          <w:sz w:val="27"/>
          <w:szCs w:val="27"/>
        </w:rPr>
      </w:pPr>
    </w:p>
    <w:p w14:paraId="1790B327" w14:textId="77777777" w:rsidR="00E01592" w:rsidRPr="00E268F2" w:rsidRDefault="00E01592" w:rsidP="00E01592">
      <w:pPr>
        <w:spacing w:after="0" w:line="360" w:lineRule="auto"/>
        <w:jc w:val="center"/>
        <w:rPr>
          <w:sz w:val="27"/>
          <w:szCs w:val="27"/>
        </w:rPr>
      </w:pPr>
      <w:r w:rsidRPr="00E268F2">
        <w:rPr>
          <w:sz w:val="27"/>
          <w:szCs w:val="27"/>
        </w:rPr>
        <w:t>*********************</w:t>
      </w:r>
    </w:p>
    <w:p w14:paraId="7906C283" w14:textId="67E5E6E1" w:rsidR="00470607" w:rsidRPr="00E268F2" w:rsidRDefault="00470607">
      <w:pPr>
        <w:rPr>
          <w:sz w:val="27"/>
          <w:szCs w:val="27"/>
        </w:rPr>
      </w:pPr>
      <w:r w:rsidRPr="00E268F2">
        <w:rPr>
          <w:sz w:val="27"/>
          <w:szCs w:val="27"/>
        </w:rPr>
        <w:br w:type="page"/>
      </w:r>
    </w:p>
    <w:p w14:paraId="22F7B437"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3C95E4D"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F336BEB" w14:textId="77777777" w:rsidR="00470607" w:rsidRPr="00E268F2" w:rsidRDefault="00470607" w:rsidP="00470607">
      <w:pPr>
        <w:spacing w:after="0" w:line="360" w:lineRule="auto"/>
        <w:jc w:val="center"/>
        <w:rPr>
          <w:sz w:val="27"/>
          <w:szCs w:val="27"/>
        </w:rPr>
      </w:pPr>
    </w:p>
    <w:p w14:paraId="62BFD5D5" w14:textId="3FE22770" w:rsidR="00470607" w:rsidRPr="00E268F2" w:rsidRDefault="00470607" w:rsidP="00470607">
      <w:pPr>
        <w:pStyle w:val="Heading2"/>
        <w:spacing w:before="0" w:after="0" w:line="360" w:lineRule="auto"/>
        <w:jc w:val="center"/>
        <w:rPr>
          <w:sz w:val="27"/>
          <w:szCs w:val="27"/>
        </w:rPr>
      </w:pPr>
      <w:r w:rsidRPr="00E268F2">
        <w:rPr>
          <w:sz w:val="27"/>
          <w:szCs w:val="27"/>
        </w:rPr>
        <w:t>Tuần 4 - Tiết 3. SHL – Chia sẻ kết quả rèn luyện khả năng tranh biện, thương thuyết để bảo vệ quan điểm bản thân trong một số tình huống</w:t>
      </w:r>
    </w:p>
    <w:p w14:paraId="747B46CF"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8586BC2"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2AD55B" w14:textId="175457D2"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963C8" w:rsidRPr="00E268F2">
        <w:rPr>
          <w:rFonts w:ascii="Times New Roman" w:hAnsi="Times New Roman" w:cs="Times New Roman"/>
          <w:sz w:val="27"/>
          <w:szCs w:val="27"/>
        </w:rPr>
        <w:t>kết quả rèn luyện khả năng tranh biện, thương thuyết của bản thân.</w:t>
      </w:r>
    </w:p>
    <w:p w14:paraId="0D47E2C5" w14:textId="77777777"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9D369D3" w14:textId="6B580905" w:rsidR="00470607" w:rsidRPr="00E268F2" w:rsidRDefault="00470607" w:rsidP="0064253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chia sẻ</w:t>
      </w:r>
      <w:r w:rsidR="00F4515E" w:rsidRPr="00E268F2">
        <w:rPr>
          <w:rFonts w:ascii="Times New Roman" w:hAnsi="Times New Roman" w:cs="Times New Roman"/>
          <w:sz w:val="27"/>
          <w:szCs w:val="27"/>
        </w:rPr>
        <w:t xml:space="preserve"> kết quả rèn luyện khả năng tranh biện, thương thuyết của bản thân trong thực tiễn dựa vào các câu hỏi gợi ý sau:</w:t>
      </w:r>
    </w:p>
    <w:p w14:paraId="75E632DB" w14:textId="6EF1594C" w:rsidR="00F4515E" w:rsidRPr="00E268F2" w:rsidRDefault="00F4515E" w:rsidP="0064253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tiến hành tranh biện, thương thuyết với ai? Về vấn đề gì?</w:t>
      </w:r>
    </w:p>
    <w:p w14:paraId="1D931781" w14:textId="66A01F75" w:rsidR="00F4515E" w:rsidRPr="00E268F2" w:rsidRDefault="00F4515E" w:rsidP="0064253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tranh biện, thương thuyết như thế nào? Kết quả ra sao?</w:t>
      </w:r>
    </w:p>
    <w:p w14:paraId="65DD3506" w14:textId="363EB8F8" w:rsidR="00F4515E" w:rsidRPr="00E268F2" w:rsidRDefault="00F34BF4" w:rsidP="0064253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của em khi đó như thế nào?</w:t>
      </w:r>
    </w:p>
    <w:p w14:paraId="159F349A" w14:textId="5FB69685" w:rsidR="00F34BF4" w:rsidRPr="00E268F2" w:rsidRDefault="00F34BF4" w:rsidP="0064253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khả năng tranh biện, thương thuyết của bản thân?</w:t>
      </w:r>
    </w:p>
    <w:p w14:paraId="341817EC" w14:textId="741E4A3F" w:rsidR="00F34BF4" w:rsidRPr="00E268F2" w:rsidRDefault="00F34BF4" w:rsidP="0064253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w:t>
      </w:r>
      <w:r w:rsidR="00063E16" w:rsidRPr="00E268F2">
        <w:rPr>
          <w:rFonts w:ascii="Times New Roman" w:hAnsi="Times New Roman" w:cs="Times New Roman"/>
          <w:i/>
          <w:iCs/>
          <w:sz w:val="27"/>
          <w:szCs w:val="27"/>
        </w:rPr>
        <w:t>ua những khó khăn đó?</w:t>
      </w:r>
    </w:p>
    <w:p w14:paraId="5E8F775A" w14:textId="63E9148C" w:rsidR="00470607" w:rsidRPr="00E268F2" w:rsidRDefault="00470607"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063E16" w:rsidRPr="00E268F2">
        <w:rPr>
          <w:rFonts w:ascii="Times New Roman" w:hAnsi="Times New Roman" w:cs="Times New Roman"/>
          <w:sz w:val="27"/>
          <w:szCs w:val="27"/>
        </w:rPr>
        <w:t>.</w:t>
      </w:r>
    </w:p>
    <w:p w14:paraId="40E29E46" w14:textId="77777777" w:rsidR="00470607" w:rsidRPr="00E268F2" w:rsidRDefault="00470607"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50DEB075" w14:textId="217F52A5" w:rsidR="00470607" w:rsidRPr="00E268F2" w:rsidRDefault="00470607"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w:t>
      </w:r>
      <w:r w:rsidR="00EF6260" w:rsidRPr="00E268F2">
        <w:rPr>
          <w:rFonts w:ascii="Times New Roman" w:hAnsi="Times New Roman" w:cs="Times New Roman"/>
          <w:sz w:val="27"/>
          <w:szCs w:val="27"/>
        </w:rPr>
        <w:t xml:space="preserve"> về những biện pháp vượt qua khó khăn trong quá trình rèn luyện khả năng tranh biện, thương thuyết của bản thân.</w:t>
      </w:r>
    </w:p>
    <w:p w14:paraId="0A2447DB" w14:textId="066BEE6B" w:rsidR="00470607" w:rsidRPr="00E268F2" w:rsidRDefault="00470607"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nhận xét chung, </w:t>
      </w:r>
      <w:r w:rsidR="00EF6260" w:rsidRPr="00E268F2">
        <w:rPr>
          <w:rFonts w:ascii="Times New Roman" w:hAnsi="Times New Roman" w:cs="Times New Roman"/>
          <w:sz w:val="27"/>
          <w:szCs w:val="27"/>
        </w:rPr>
        <w:t>khen ngợi những HS đã rèn luyện tốt và động viên, khích lệ những HS khác tiếp tục rèn luyện theo gương các bạn.</w:t>
      </w:r>
    </w:p>
    <w:p w14:paraId="08B3A800" w14:textId="746AA18B" w:rsidR="00073FFC" w:rsidRPr="00E268F2" w:rsidRDefault="00073FFC" w:rsidP="0064253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cho HS đánh giá kết quả thực hiện Chủ đề 2.</w:t>
      </w:r>
    </w:p>
    <w:p w14:paraId="79D72FFC" w14:textId="764A4346" w:rsidR="00822C76" w:rsidRPr="00E268F2" w:rsidRDefault="00470607" w:rsidP="00470607">
      <w:pPr>
        <w:rPr>
          <w:rFonts w:ascii="Times New Roman" w:hAnsi="Times New Roman" w:cs="Times New Roman"/>
          <w:sz w:val="27"/>
          <w:szCs w:val="27"/>
        </w:rPr>
      </w:pPr>
      <w:r w:rsidRPr="00E268F2">
        <w:rPr>
          <w:rFonts w:ascii="Times New Roman" w:hAnsi="Times New Roman" w:cs="Times New Roman"/>
          <w:sz w:val="27"/>
          <w:szCs w:val="27"/>
        </w:rPr>
        <w:br w:type="page"/>
      </w:r>
    </w:p>
    <w:p w14:paraId="085E229F" w14:textId="38A9090D" w:rsidR="009B6860" w:rsidRPr="00E268F2" w:rsidRDefault="009B6860" w:rsidP="009B6860">
      <w:pPr>
        <w:pStyle w:val="Heading1"/>
        <w:spacing w:before="0" w:after="0" w:line="360" w:lineRule="auto"/>
        <w:ind w:left="720"/>
        <w:rPr>
          <w:sz w:val="27"/>
          <w:szCs w:val="27"/>
        </w:rPr>
      </w:pPr>
      <w:r w:rsidRPr="00E268F2">
        <w:rPr>
          <w:sz w:val="27"/>
          <w:szCs w:val="27"/>
        </w:rPr>
        <w:lastRenderedPageBreak/>
        <w:t>ĐÁNH GIÁ CHỦ ĐỀ 2</w:t>
      </w:r>
    </w:p>
    <w:p w14:paraId="1E62E74F" w14:textId="3AA3D9C8" w:rsidR="009B6860" w:rsidRPr="00E268F2" w:rsidRDefault="009B6860" w:rsidP="009B6860">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2 theo các tiêu chí sau:</w:t>
      </w:r>
    </w:p>
    <w:p w14:paraId="192071E7" w14:textId="24950E1D" w:rsidR="009B6860" w:rsidRPr="00E268F2" w:rsidRDefault="005115A1"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ít nhất 3 nét đặc trưng trong tính cách của bản thân.</w:t>
      </w:r>
    </w:p>
    <w:p w14:paraId="0591E387" w14:textId="0ACB4BD7" w:rsidR="005115A1" w:rsidRPr="00E268F2" w:rsidRDefault="005115A1"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w:t>
      </w:r>
      <w:r w:rsidR="00B72735" w:rsidRPr="00E268F2">
        <w:rPr>
          <w:rFonts w:ascii="Times New Roman" w:hAnsi="Times New Roman" w:cs="Times New Roman"/>
          <w:sz w:val="27"/>
          <w:szCs w:val="27"/>
        </w:rPr>
        <w:t xml:space="preserve"> của bản thân và biết cách điều chỉnh cảm xúc theo hướng tích cực.</w:t>
      </w:r>
    </w:p>
    <w:p w14:paraId="2959530E" w14:textId="331D76E5" w:rsidR="00B72735" w:rsidRPr="00E268F2" w:rsidRDefault="00B72735" w:rsidP="0064253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Xác định được ít nhất 2 điểm mạnh và 2 điểm hạn chế của bản thân về khả năng tranh biện</w:t>
      </w:r>
      <w:r w:rsidR="00C65C6A" w:rsidRPr="00E268F2">
        <w:rPr>
          <w:rFonts w:ascii="Times New Roman" w:hAnsi="Times New Roman" w:cs="Times New Roman"/>
          <w:sz w:val="27"/>
          <w:szCs w:val="27"/>
        </w:rPr>
        <w:t>, thương thuyết để bảo vệ quan điểm của mình trong một số tình huống.</w:t>
      </w:r>
    </w:p>
    <w:p w14:paraId="0CBE63B8" w14:textId="28B55F60" w:rsidR="009B6860" w:rsidRPr="00E268F2" w:rsidRDefault="009B6860" w:rsidP="00642534">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Thực hiện được ít nhất </w:t>
      </w:r>
      <w:r w:rsidR="00C65C6A" w:rsidRPr="00E268F2">
        <w:rPr>
          <w:rFonts w:ascii="Times New Roman" w:hAnsi="Times New Roman" w:cs="Times New Roman"/>
          <w:i/>
          <w:iCs/>
          <w:sz w:val="27"/>
          <w:szCs w:val="27"/>
        </w:rPr>
        <w:t xml:space="preserve">2 trong </w:t>
      </w:r>
      <w:r w:rsidRPr="00E268F2">
        <w:rPr>
          <w:rFonts w:ascii="Times New Roman" w:hAnsi="Times New Roman" w:cs="Times New Roman"/>
          <w:i/>
          <w:iCs/>
          <w:sz w:val="27"/>
          <w:szCs w:val="27"/>
        </w:rPr>
        <w:t>3 tiêu chí.</w:t>
      </w:r>
    </w:p>
    <w:p w14:paraId="7F04312D" w14:textId="38AB98C3" w:rsidR="009B6860" w:rsidRPr="00E268F2" w:rsidRDefault="009B6860" w:rsidP="00642534">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Chỉ thực hiện được </w:t>
      </w:r>
      <w:r w:rsidR="00C65C6A" w:rsidRPr="00E268F2">
        <w:rPr>
          <w:rFonts w:ascii="Times New Roman" w:hAnsi="Times New Roman" w:cs="Times New Roman"/>
          <w:i/>
          <w:iCs/>
          <w:sz w:val="27"/>
          <w:szCs w:val="27"/>
        </w:rPr>
        <w:t>1</w:t>
      </w:r>
      <w:r w:rsidRPr="00E268F2">
        <w:rPr>
          <w:rFonts w:ascii="Times New Roman" w:hAnsi="Times New Roman" w:cs="Times New Roman"/>
          <w:i/>
          <w:iCs/>
          <w:sz w:val="27"/>
          <w:szCs w:val="27"/>
        </w:rPr>
        <w:t xml:space="preserve"> tiêu chí trở xuống</w:t>
      </w:r>
    </w:p>
    <w:p w14:paraId="5EDF9969" w14:textId="608C11D9" w:rsidR="009B6860" w:rsidRPr="00E268F2" w:rsidRDefault="009B6860" w:rsidP="009B686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Pr="00E268F2">
        <w:rPr>
          <w:rFonts w:ascii="Times New Roman" w:hAnsi="Times New Roman" w:cs="Times New Roman"/>
          <w:bCs/>
          <w:sz w:val="27"/>
          <w:szCs w:val="27"/>
        </w:rPr>
        <w:t>GV tổ chức cho HS đánh giá đồng đẳng trong nhóm/</w:t>
      </w:r>
      <w:r w:rsidR="00F202F4" w:rsidRPr="00E268F2">
        <w:rPr>
          <w:rFonts w:ascii="Times New Roman" w:hAnsi="Times New Roman" w:cs="Times New Roman"/>
          <w:bCs/>
          <w:sz w:val="27"/>
          <w:szCs w:val="27"/>
        </w:rPr>
        <w:t xml:space="preserve"> </w:t>
      </w:r>
      <w:r w:rsidRPr="00E268F2">
        <w:rPr>
          <w:rFonts w:ascii="Times New Roman" w:hAnsi="Times New Roman" w:cs="Times New Roman"/>
          <w:bCs/>
          <w:sz w:val="27"/>
          <w:szCs w:val="27"/>
        </w:rPr>
        <w:t>tổ.</w:t>
      </w:r>
    </w:p>
    <w:p w14:paraId="1663A687" w14:textId="77777777" w:rsidR="004851DC" w:rsidRPr="00E268F2" w:rsidRDefault="009B6860"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r w:rsidR="00F202F4" w:rsidRPr="00E268F2">
        <w:rPr>
          <w:rFonts w:ascii="Times New Roman" w:hAnsi="Times New Roman" w:cs="Times New Roman"/>
          <w:b/>
          <w:sz w:val="27"/>
          <w:szCs w:val="27"/>
        </w:rPr>
        <w:t xml:space="preserve"> </w:t>
      </w:r>
    </w:p>
    <w:p w14:paraId="1D67A3BD" w14:textId="20B144A5" w:rsidR="00F202F4" w:rsidRPr="00E268F2" w:rsidRDefault="004851DC"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4. </w:t>
      </w:r>
      <w:r w:rsidR="00F202F4" w:rsidRPr="00E268F2">
        <w:rPr>
          <w:rFonts w:ascii="Times New Roman" w:hAnsi="Times New Roman" w:cs="Times New Roman"/>
          <w:bCs/>
          <w:sz w:val="27"/>
          <w:szCs w:val="27"/>
        </w:rPr>
        <w:t>GV Biểu dương, khen ngợi những cá nhân, nhóm/ tổ có kết quả hoạt động tốt, có nhiều đóng góp cho hoạt động chung hoặc có nhiều tiến bộ.</w:t>
      </w:r>
    </w:p>
    <w:p w14:paraId="6D75BD5A" w14:textId="77777777" w:rsidR="009B6860" w:rsidRPr="00E268F2" w:rsidRDefault="009B6860" w:rsidP="009B6860">
      <w:pPr>
        <w:spacing w:after="0" w:line="360" w:lineRule="auto"/>
        <w:jc w:val="both"/>
        <w:rPr>
          <w:rFonts w:ascii="Times New Roman" w:hAnsi="Times New Roman" w:cs="Times New Roman"/>
          <w:bCs/>
          <w:sz w:val="27"/>
          <w:szCs w:val="27"/>
        </w:rPr>
      </w:pPr>
    </w:p>
    <w:p w14:paraId="58EE12DD"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40569B27"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833"/>
      </w:tblGrid>
      <w:tr w:rsidR="009B6860" w:rsidRPr="00E268F2" w14:paraId="1940DAB4" w14:textId="77777777" w:rsidTr="000F3E9E">
        <w:tc>
          <w:tcPr>
            <w:tcW w:w="9833" w:type="dxa"/>
          </w:tcPr>
          <w:p w14:paraId="558AEC1A" w14:textId="77777777" w:rsidR="009B6860" w:rsidRPr="00E268F2" w:rsidRDefault="009B6860" w:rsidP="002268C2">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E268F2" w14:paraId="7C2D3761" w14:textId="77777777" w:rsidTr="002268C2">
              <w:tc>
                <w:tcPr>
                  <w:tcW w:w="4424" w:type="dxa"/>
                  <w:vAlign w:val="center"/>
                </w:tcPr>
                <w:p w14:paraId="4D907F7B"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3B7769F3"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6F286811"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6DB270F5"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1A4566B"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9B6860" w:rsidRPr="00E268F2" w14:paraId="19D8C958" w14:textId="77777777" w:rsidTr="002268C2">
              <w:trPr>
                <w:trHeight w:val="510"/>
              </w:trPr>
              <w:tc>
                <w:tcPr>
                  <w:tcW w:w="744" w:type="dxa"/>
                  <w:vAlign w:val="center"/>
                </w:tcPr>
                <w:p w14:paraId="48944AF8"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7C0CEEEC"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1736C3FB"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B092B8F"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9B6860" w:rsidRPr="00E268F2" w14:paraId="16F53FEF" w14:textId="77777777" w:rsidTr="002268C2">
              <w:trPr>
                <w:trHeight w:val="510"/>
              </w:trPr>
              <w:tc>
                <w:tcPr>
                  <w:tcW w:w="744" w:type="dxa"/>
                  <w:vAlign w:val="center"/>
                </w:tcPr>
                <w:p w14:paraId="2CB0F7E2"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1C225473" w14:textId="4796418D"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ít nhất 3 nét đặc trưng trong tính cách của bản thân.</w:t>
                  </w:r>
                </w:p>
              </w:tc>
              <w:tc>
                <w:tcPr>
                  <w:tcW w:w="2309" w:type="dxa"/>
                  <w:vAlign w:val="center"/>
                </w:tcPr>
                <w:p w14:paraId="6C0E6DDB"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0995F9A"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BF9E029" w14:textId="77777777" w:rsidTr="002268C2">
              <w:trPr>
                <w:trHeight w:val="510"/>
              </w:trPr>
              <w:tc>
                <w:tcPr>
                  <w:tcW w:w="744" w:type="dxa"/>
                  <w:vAlign w:val="center"/>
                </w:tcPr>
                <w:p w14:paraId="59A2750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486FDA7B" w14:textId="72C7CB46"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sự thay đổi cảm xúc của bản thân và biết cách điều chỉnh cảm xúc theo hướng tích cực.</w:t>
                  </w:r>
                </w:p>
              </w:tc>
              <w:tc>
                <w:tcPr>
                  <w:tcW w:w="2309" w:type="dxa"/>
                  <w:vAlign w:val="center"/>
                </w:tcPr>
                <w:p w14:paraId="061D6F8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324BAB5D"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22A48B4" w14:textId="77777777" w:rsidTr="002268C2">
              <w:trPr>
                <w:trHeight w:val="510"/>
              </w:trPr>
              <w:tc>
                <w:tcPr>
                  <w:tcW w:w="744" w:type="dxa"/>
                  <w:vAlign w:val="center"/>
                </w:tcPr>
                <w:p w14:paraId="5C194269"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501594DA" w14:textId="17A43DCB"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Xác định được ít nhất 2 điểm mạnh và 2 điểm hạn chế của bản thân về khả năng tranh biện, thương thuyết để bảo vệ quan điểm của mình trong một số tình huống.</w:t>
                  </w:r>
                </w:p>
              </w:tc>
              <w:tc>
                <w:tcPr>
                  <w:tcW w:w="2309" w:type="dxa"/>
                  <w:vAlign w:val="center"/>
                </w:tcPr>
                <w:p w14:paraId="66FC5FC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AF4889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bl>
          <w:p w14:paraId="54C37EE6" w14:textId="391EB7E8"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w:t>
            </w:r>
            <w:r w:rsidR="006E7C01" w:rsidRPr="00E268F2">
              <w:rPr>
                <w:rFonts w:ascii="Times New Roman" w:hAnsi="Times New Roman" w:cs="Times New Roman"/>
                <w:b/>
                <w:bCs/>
                <w:noProof/>
                <w:sz w:val="27"/>
                <w:szCs w:val="27"/>
              </w:rPr>
              <w:t xml:space="preserve">3 </w:t>
            </w:r>
            <w:r w:rsidRPr="00E268F2">
              <w:rPr>
                <w:rFonts w:ascii="Times New Roman" w:hAnsi="Times New Roman" w:cs="Times New Roman"/>
                <w:b/>
                <w:bCs/>
                <w:noProof/>
                <w:sz w:val="27"/>
                <w:szCs w:val="27"/>
              </w:rPr>
              <w:t>tiêu chí – Đạt/Không đạt</w:t>
            </w:r>
          </w:p>
          <w:p w14:paraId="6AE81418" w14:textId="77777777"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2. Đánh giá đồng đẳng trong tổ/nhóm</w:t>
            </w:r>
          </w:p>
          <w:p w14:paraId="6457D50D"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18954923"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3. Ý kiến chung của giáo viên</w:t>
            </w:r>
          </w:p>
          <w:p w14:paraId="32238F65"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3C693AB9" w14:textId="77777777" w:rsidR="000F3E9E" w:rsidRPr="000F3E9E" w:rsidRDefault="000F3E9E" w:rsidP="000F3E9E">
      <w:pPr>
        <w:rPr>
          <w:sz w:val="27"/>
          <w:szCs w:val="27"/>
        </w:rPr>
      </w:pPr>
      <w:r w:rsidRPr="000F3E9E">
        <w:rPr>
          <w:sz w:val="27"/>
          <w:szCs w:val="27"/>
        </w:rPr>
        <w:lastRenderedPageBreak/>
        <w:t>Tài liệu được chia sẻ bởi Website VnTeach.Com</w:t>
      </w:r>
    </w:p>
    <w:p w14:paraId="2BFEA858" w14:textId="77777777" w:rsidR="000F3E9E" w:rsidRPr="000F3E9E" w:rsidRDefault="000F3E9E" w:rsidP="000F3E9E">
      <w:pPr>
        <w:rPr>
          <w:sz w:val="27"/>
          <w:szCs w:val="27"/>
        </w:rPr>
      </w:pPr>
      <w:r w:rsidRPr="000F3E9E">
        <w:rPr>
          <w:sz w:val="27"/>
          <w:szCs w:val="27"/>
        </w:rPr>
        <w:t>https://www.vnteach.com</w:t>
      </w:r>
    </w:p>
    <w:p w14:paraId="638D0957" w14:textId="77777777" w:rsidR="000F3E9E" w:rsidRPr="000F3E9E" w:rsidRDefault="000F3E9E" w:rsidP="000F3E9E">
      <w:pPr>
        <w:rPr>
          <w:sz w:val="27"/>
          <w:szCs w:val="27"/>
        </w:rPr>
      </w:pPr>
      <w:r w:rsidRPr="000F3E9E">
        <w:rPr>
          <w:sz w:val="27"/>
          <w:szCs w:val="27"/>
        </w:rPr>
        <w:t>Một sản phẩm của cộng đồng facebook Thư Viện VnTeach.Com</w:t>
      </w:r>
    </w:p>
    <w:p w14:paraId="34AC327C" w14:textId="77777777" w:rsidR="000F3E9E" w:rsidRPr="000F3E9E" w:rsidRDefault="000F3E9E" w:rsidP="000F3E9E">
      <w:pPr>
        <w:rPr>
          <w:sz w:val="27"/>
          <w:szCs w:val="27"/>
        </w:rPr>
      </w:pPr>
      <w:r w:rsidRPr="000F3E9E">
        <w:rPr>
          <w:sz w:val="27"/>
          <w:szCs w:val="27"/>
        </w:rPr>
        <w:t>https://www.facebook.com/groups/vnteach/</w:t>
      </w:r>
    </w:p>
    <w:p w14:paraId="0D449C1A" w14:textId="4D199DC1" w:rsidR="00A77644" w:rsidRPr="00E268F2" w:rsidRDefault="000F3E9E" w:rsidP="000F3E9E">
      <w:pPr>
        <w:rPr>
          <w:sz w:val="27"/>
          <w:szCs w:val="27"/>
        </w:rPr>
      </w:pPr>
      <w:r w:rsidRPr="000F3E9E">
        <w:rPr>
          <w:sz w:val="27"/>
          <w:szCs w:val="27"/>
        </w:rPr>
        <w:t>https://www.facebook.com/groups/thuvienvnteach/</w:t>
      </w:r>
    </w:p>
    <w:sectPr w:rsidR="00A77644" w:rsidRPr="00E268F2" w:rsidSect="00C64DE4">
      <w:headerReference w:type="default" r:id="rId21"/>
      <w:footerReference w:type="default" r:id="rId2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EADC" w14:textId="77777777" w:rsidR="000D01A4" w:rsidRDefault="000D01A4" w:rsidP="000276EC">
      <w:pPr>
        <w:spacing w:after="0" w:line="240" w:lineRule="auto"/>
      </w:pPr>
      <w:r>
        <w:separator/>
      </w:r>
    </w:p>
  </w:endnote>
  <w:endnote w:type="continuationSeparator" w:id="0">
    <w:p w14:paraId="0F22AB4F" w14:textId="77777777" w:rsidR="000D01A4" w:rsidRDefault="000D01A4"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D31C" w14:textId="20B398F2" w:rsidR="00FF3FB7" w:rsidRPr="00FF3FB7" w:rsidRDefault="00FF3FB7" w:rsidP="00FF3FB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EF872" w14:textId="77777777" w:rsidR="000D01A4" w:rsidRDefault="000D01A4" w:rsidP="000276EC">
      <w:pPr>
        <w:spacing w:after="0" w:line="240" w:lineRule="auto"/>
      </w:pPr>
      <w:r>
        <w:separator/>
      </w:r>
    </w:p>
  </w:footnote>
  <w:footnote w:type="continuationSeparator" w:id="0">
    <w:p w14:paraId="38E4E155" w14:textId="77777777" w:rsidR="000D01A4" w:rsidRDefault="000D01A4" w:rsidP="00027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53CE" w14:textId="3C11D7EA" w:rsidR="00FF3FB7" w:rsidRPr="00FF3FB7" w:rsidRDefault="00FF3FB7" w:rsidP="00FF3FB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1435892">
    <w:abstractNumId w:val="22"/>
  </w:num>
  <w:num w:numId="2" w16cid:durableId="1590965311">
    <w:abstractNumId w:val="30"/>
  </w:num>
  <w:num w:numId="3" w16cid:durableId="1870214971">
    <w:abstractNumId w:val="3"/>
  </w:num>
  <w:num w:numId="4" w16cid:durableId="1101797108">
    <w:abstractNumId w:val="32"/>
  </w:num>
  <w:num w:numId="5" w16cid:durableId="531068147">
    <w:abstractNumId w:val="17"/>
  </w:num>
  <w:num w:numId="6" w16cid:durableId="1170412139">
    <w:abstractNumId w:val="2"/>
  </w:num>
  <w:num w:numId="7" w16cid:durableId="587736789">
    <w:abstractNumId w:val="24"/>
  </w:num>
  <w:num w:numId="8" w16cid:durableId="311180730">
    <w:abstractNumId w:val="10"/>
  </w:num>
  <w:num w:numId="9" w16cid:durableId="189346404">
    <w:abstractNumId w:val="28"/>
  </w:num>
  <w:num w:numId="10" w16cid:durableId="1823737669">
    <w:abstractNumId w:val="16"/>
  </w:num>
  <w:num w:numId="11" w16cid:durableId="217983214">
    <w:abstractNumId w:val="14"/>
  </w:num>
  <w:num w:numId="12" w16cid:durableId="1872184108">
    <w:abstractNumId w:val="4"/>
  </w:num>
  <w:num w:numId="13" w16cid:durableId="211621081">
    <w:abstractNumId w:val="15"/>
  </w:num>
  <w:num w:numId="14" w16cid:durableId="1357268051">
    <w:abstractNumId w:val="36"/>
  </w:num>
  <w:num w:numId="15" w16cid:durableId="1032850621">
    <w:abstractNumId w:val="11"/>
  </w:num>
  <w:num w:numId="16" w16cid:durableId="1619483079">
    <w:abstractNumId w:val="34"/>
  </w:num>
  <w:num w:numId="17" w16cid:durableId="1550804854">
    <w:abstractNumId w:val="6"/>
  </w:num>
  <w:num w:numId="18" w16cid:durableId="107743808">
    <w:abstractNumId w:val="33"/>
  </w:num>
  <w:num w:numId="19" w16cid:durableId="933512756">
    <w:abstractNumId w:val="21"/>
  </w:num>
  <w:num w:numId="20" w16cid:durableId="928778101">
    <w:abstractNumId w:val="19"/>
  </w:num>
  <w:num w:numId="21" w16cid:durableId="1546603528">
    <w:abstractNumId w:val="35"/>
  </w:num>
  <w:num w:numId="22" w16cid:durableId="291785763">
    <w:abstractNumId w:val="1"/>
  </w:num>
  <w:num w:numId="23" w16cid:durableId="814907108">
    <w:abstractNumId w:val="27"/>
  </w:num>
  <w:num w:numId="24" w16cid:durableId="1969892788">
    <w:abstractNumId w:val="29"/>
  </w:num>
  <w:num w:numId="25" w16cid:durableId="1952736855">
    <w:abstractNumId w:val="23"/>
  </w:num>
  <w:num w:numId="26" w16cid:durableId="1912545515">
    <w:abstractNumId w:val="12"/>
  </w:num>
  <w:num w:numId="27" w16cid:durableId="1092241714">
    <w:abstractNumId w:val="18"/>
  </w:num>
  <w:num w:numId="28" w16cid:durableId="999771525">
    <w:abstractNumId w:val="7"/>
  </w:num>
  <w:num w:numId="29" w16cid:durableId="1502351631">
    <w:abstractNumId w:val="37"/>
  </w:num>
  <w:num w:numId="30" w16cid:durableId="2029133061">
    <w:abstractNumId w:val="26"/>
  </w:num>
  <w:num w:numId="31" w16cid:durableId="90007966">
    <w:abstractNumId w:val="31"/>
  </w:num>
  <w:num w:numId="32" w16cid:durableId="1484084920">
    <w:abstractNumId w:val="5"/>
  </w:num>
  <w:num w:numId="33" w16cid:durableId="1539776181">
    <w:abstractNumId w:val="13"/>
  </w:num>
  <w:num w:numId="34" w16cid:durableId="1425373185">
    <w:abstractNumId w:val="0"/>
  </w:num>
  <w:num w:numId="35" w16cid:durableId="897202743">
    <w:abstractNumId w:val="20"/>
  </w:num>
  <w:num w:numId="36" w16cid:durableId="1514608116">
    <w:abstractNumId w:val="25"/>
  </w:num>
  <w:num w:numId="37" w16cid:durableId="1533301189">
    <w:abstractNumId w:val="8"/>
  </w:num>
  <w:num w:numId="38" w16cid:durableId="700475606">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EEE"/>
    <w:rsid w:val="000011D8"/>
    <w:rsid w:val="0000238A"/>
    <w:rsid w:val="00010D8C"/>
    <w:rsid w:val="000124E7"/>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1A4"/>
    <w:rsid w:val="000D0E02"/>
    <w:rsid w:val="000D277E"/>
    <w:rsid w:val="000D398B"/>
    <w:rsid w:val="000D4772"/>
    <w:rsid w:val="000D686B"/>
    <w:rsid w:val="000D70D1"/>
    <w:rsid w:val="000E08CD"/>
    <w:rsid w:val="000E2629"/>
    <w:rsid w:val="000E531A"/>
    <w:rsid w:val="000F0698"/>
    <w:rsid w:val="000F3766"/>
    <w:rsid w:val="000F3E9E"/>
    <w:rsid w:val="000F6DC4"/>
    <w:rsid w:val="00101BDD"/>
    <w:rsid w:val="00104A50"/>
    <w:rsid w:val="00107709"/>
    <w:rsid w:val="00114F29"/>
    <w:rsid w:val="00115E43"/>
    <w:rsid w:val="001174FE"/>
    <w:rsid w:val="00121B85"/>
    <w:rsid w:val="00121C5D"/>
    <w:rsid w:val="00123AE2"/>
    <w:rsid w:val="00123CF0"/>
    <w:rsid w:val="00124987"/>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7BAF"/>
    <w:rsid w:val="002704BD"/>
    <w:rsid w:val="00272C1B"/>
    <w:rsid w:val="00274D03"/>
    <w:rsid w:val="00281E1F"/>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783C"/>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218F4"/>
    <w:rsid w:val="00323EE0"/>
    <w:rsid w:val="00326AAE"/>
    <w:rsid w:val="00327DCA"/>
    <w:rsid w:val="0033059C"/>
    <w:rsid w:val="00335D5B"/>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911AE"/>
    <w:rsid w:val="00494DF1"/>
    <w:rsid w:val="004955FC"/>
    <w:rsid w:val="004963C8"/>
    <w:rsid w:val="004971B8"/>
    <w:rsid w:val="00497E9D"/>
    <w:rsid w:val="004A06B2"/>
    <w:rsid w:val="004A6E73"/>
    <w:rsid w:val="004A7A79"/>
    <w:rsid w:val="004A7BB7"/>
    <w:rsid w:val="004B2379"/>
    <w:rsid w:val="004B5494"/>
    <w:rsid w:val="004B6354"/>
    <w:rsid w:val="004B6DC2"/>
    <w:rsid w:val="004B7788"/>
    <w:rsid w:val="004C1D6D"/>
    <w:rsid w:val="004D1E8B"/>
    <w:rsid w:val="004D313D"/>
    <w:rsid w:val="004D39F0"/>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2089"/>
    <w:rsid w:val="00541391"/>
    <w:rsid w:val="005418D7"/>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B64"/>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FBA"/>
    <w:rsid w:val="00633206"/>
    <w:rsid w:val="00633432"/>
    <w:rsid w:val="00637C13"/>
    <w:rsid w:val="00642534"/>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A3A3F"/>
    <w:rsid w:val="006A5ED4"/>
    <w:rsid w:val="006A6813"/>
    <w:rsid w:val="006A7230"/>
    <w:rsid w:val="006B0C36"/>
    <w:rsid w:val="006B1BB5"/>
    <w:rsid w:val="006B2FFE"/>
    <w:rsid w:val="006B3402"/>
    <w:rsid w:val="006B340D"/>
    <w:rsid w:val="006B3B9C"/>
    <w:rsid w:val="006C3346"/>
    <w:rsid w:val="006C3DBA"/>
    <w:rsid w:val="006C44EE"/>
    <w:rsid w:val="006D0747"/>
    <w:rsid w:val="006D0D89"/>
    <w:rsid w:val="006D1BBC"/>
    <w:rsid w:val="006D5CAC"/>
    <w:rsid w:val="006D6258"/>
    <w:rsid w:val="006E024A"/>
    <w:rsid w:val="006E1FC6"/>
    <w:rsid w:val="006E25DB"/>
    <w:rsid w:val="006E2A73"/>
    <w:rsid w:val="006E6C88"/>
    <w:rsid w:val="006E7565"/>
    <w:rsid w:val="006E7C01"/>
    <w:rsid w:val="006F0A97"/>
    <w:rsid w:val="006F23B7"/>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410B0"/>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60AF1"/>
    <w:rsid w:val="008642E4"/>
    <w:rsid w:val="0086483C"/>
    <w:rsid w:val="008650DB"/>
    <w:rsid w:val="00880342"/>
    <w:rsid w:val="0088766B"/>
    <w:rsid w:val="00893965"/>
    <w:rsid w:val="00895352"/>
    <w:rsid w:val="008A0096"/>
    <w:rsid w:val="008A04CA"/>
    <w:rsid w:val="008A51F7"/>
    <w:rsid w:val="008A74FD"/>
    <w:rsid w:val="008B1BD8"/>
    <w:rsid w:val="008B5F83"/>
    <w:rsid w:val="008B7292"/>
    <w:rsid w:val="008B7B46"/>
    <w:rsid w:val="008C4F0E"/>
    <w:rsid w:val="008D6F80"/>
    <w:rsid w:val="008D7670"/>
    <w:rsid w:val="008E4480"/>
    <w:rsid w:val="008E5F75"/>
    <w:rsid w:val="008E62CD"/>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7DAC"/>
    <w:rsid w:val="009B2872"/>
    <w:rsid w:val="009B6860"/>
    <w:rsid w:val="009C229D"/>
    <w:rsid w:val="009C37F2"/>
    <w:rsid w:val="009C4838"/>
    <w:rsid w:val="009C5894"/>
    <w:rsid w:val="009D31EA"/>
    <w:rsid w:val="009D3831"/>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46653"/>
    <w:rsid w:val="00B47506"/>
    <w:rsid w:val="00B47C28"/>
    <w:rsid w:val="00B47D10"/>
    <w:rsid w:val="00B504F1"/>
    <w:rsid w:val="00B50543"/>
    <w:rsid w:val="00B53D90"/>
    <w:rsid w:val="00B56AD4"/>
    <w:rsid w:val="00B5797E"/>
    <w:rsid w:val="00B621E2"/>
    <w:rsid w:val="00B62B86"/>
    <w:rsid w:val="00B652B4"/>
    <w:rsid w:val="00B65B9E"/>
    <w:rsid w:val="00B65BE0"/>
    <w:rsid w:val="00B678C1"/>
    <w:rsid w:val="00B72735"/>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7FA"/>
    <w:rsid w:val="00BD33F3"/>
    <w:rsid w:val="00BE58CE"/>
    <w:rsid w:val="00BE75AC"/>
    <w:rsid w:val="00BE7745"/>
    <w:rsid w:val="00BF0BF0"/>
    <w:rsid w:val="00BF1F0A"/>
    <w:rsid w:val="00BF23B4"/>
    <w:rsid w:val="00BF4113"/>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3011"/>
    <w:rsid w:val="00C76A73"/>
    <w:rsid w:val="00C7774A"/>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41DE"/>
    <w:rsid w:val="00CD47C3"/>
    <w:rsid w:val="00CD73C1"/>
    <w:rsid w:val="00CE61FF"/>
    <w:rsid w:val="00CF05AD"/>
    <w:rsid w:val="00CF2D67"/>
    <w:rsid w:val="00CF3034"/>
    <w:rsid w:val="00CF37FC"/>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3964"/>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65C9"/>
    <w:rsid w:val="00E06768"/>
    <w:rsid w:val="00E108D0"/>
    <w:rsid w:val="00E11A6E"/>
    <w:rsid w:val="00E13ADF"/>
    <w:rsid w:val="00E13EEE"/>
    <w:rsid w:val="00E20699"/>
    <w:rsid w:val="00E24216"/>
    <w:rsid w:val="00E268F2"/>
    <w:rsid w:val="00E27F07"/>
    <w:rsid w:val="00E31123"/>
    <w:rsid w:val="00E42790"/>
    <w:rsid w:val="00E462F0"/>
    <w:rsid w:val="00E46D1F"/>
    <w:rsid w:val="00E504C4"/>
    <w:rsid w:val="00E528F3"/>
    <w:rsid w:val="00E55525"/>
    <w:rsid w:val="00E564E2"/>
    <w:rsid w:val="00E60005"/>
    <w:rsid w:val="00E61FB1"/>
    <w:rsid w:val="00E635F8"/>
    <w:rsid w:val="00E6493E"/>
    <w:rsid w:val="00E6515B"/>
    <w:rsid w:val="00E73A60"/>
    <w:rsid w:val="00E82E98"/>
    <w:rsid w:val="00E845ED"/>
    <w:rsid w:val="00E85788"/>
    <w:rsid w:val="00E87AC8"/>
    <w:rsid w:val="00E9074B"/>
    <w:rsid w:val="00E922EB"/>
    <w:rsid w:val="00E9477E"/>
    <w:rsid w:val="00E96669"/>
    <w:rsid w:val="00EA2DD7"/>
    <w:rsid w:val="00EC48B7"/>
    <w:rsid w:val="00EC715D"/>
    <w:rsid w:val="00ED6A43"/>
    <w:rsid w:val="00EE4BDD"/>
    <w:rsid w:val="00EE6ABE"/>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6F17"/>
    <w:rsid w:val="00F906EC"/>
    <w:rsid w:val="00F91D79"/>
    <w:rsid w:val="00F926B4"/>
    <w:rsid w:val="00F93C63"/>
    <w:rsid w:val="00F93CA9"/>
    <w:rsid w:val="00F94CCA"/>
    <w:rsid w:val="00F95751"/>
    <w:rsid w:val="00FB654E"/>
    <w:rsid w:val="00FB7E3B"/>
    <w:rsid w:val="00FC0A97"/>
    <w:rsid w:val="00FC6B25"/>
    <w:rsid w:val="00FD085B"/>
    <w:rsid w:val="00FD166B"/>
    <w:rsid w:val="00FD3CF6"/>
    <w:rsid w:val="00FD549C"/>
    <w:rsid w:val="00FD6C39"/>
    <w:rsid w:val="00FD7203"/>
    <w:rsid w:val="00FE32F8"/>
    <w:rsid w:val="00FF0CFF"/>
    <w:rsid w:val="00FF15BD"/>
    <w:rsid w:val="00FF3DD3"/>
    <w:rsid w:val="00FF3F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5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customStyle="1" w:styleId="cpChagiiquyt1">
    <w:name w:val="Đề cập Chưa giải quyết1"/>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0</TotalTime>
  <Pages>1</Pages>
  <Words>15772</Words>
  <Characters>89906</Characters>
  <Application>Microsoft Office Word</Application>
  <DocSecurity>0</DocSecurity>
  <Lines>749</Lines>
  <Paragraphs>210</Paragraphs>
  <ScaleCrop>false</ScaleCrop>
  <Manager/>
  <Company/>
  <LinksUpToDate>false</LinksUpToDate>
  <CharactersWithSpaces>105468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2023-08-11T05:08:00Z</dcterms:created>
  <dcterms:modified xsi:type="dcterms:W3CDTF">2023-09-14T08:22:00Z</dcterms:modified>
</cp:coreProperties>
</file>