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1E1BF5" w14:textId="43D1A09C" w:rsidR="001B6B1F" w:rsidRDefault="001B6B1F" w:rsidP="001B6B1F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 xml:space="preserve">TUẦN </w:t>
      </w:r>
      <w:r w:rsidR="008F593F">
        <w:rPr>
          <w:b/>
          <w:bCs/>
          <w:sz w:val="28"/>
          <w:szCs w:val="28"/>
          <w:u w:val="single"/>
          <w:lang w:val="nl-NL"/>
        </w:rPr>
        <w:t>24</w:t>
      </w:r>
      <w:r w:rsidR="00AF7B55" w:rsidRPr="00AF7B55">
        <w:rPr>
          <w:noProof/>
        </w:rPr>
        <w:t xml:space="preserve"> </w:t>
      </w:r>
    </w:p>
    <w:p w14:paraId="001E1BF6" w14:textId="77777777" w:rsidR="007A3125" w:rsidRDefault="007A3125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001E1BF7" w14:textId="599F93DF" w:rsidR="007A3125" w:rsidRDefault="003F5977" w:rsidP="0049401B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</w:t>
      </w:r>
      <w:r w:rsidR="007A3125">
        <w:rPr>
          <w:b/>
          <w:bCs/>
          <w:sz w:val="28"/>
          <w:szCs w:val="28"/>
          <w:lang w:val="nl-NL"/>
        </w:rPr>
        <w:t xml:space="preserve"> </w:t>
      </w:r>
      <w:r w:rsidR="00AF7B55">
        <w:rPr>
          <w:b/>
          <w:bCs/>
          <w:sz w:val="28"/>
          <w:szCs w:val="28"/>
          <w:lang w:val="nl-NL"/>
        </w:rPr>
        <w:t>75</w:t>
      </w:r>
      <w:r w:rsidR="007A3125" w:rsidRPr="007A3125">
        <w:rPr>
          <w:b/>
          <w:bCs/>
          <w:sz w:val="28"/>
          <w:szCs w:val="28"/>
          <w:lang w:val="nl-NL"/>
        </w:rPr>
        <w:t xml:space="preserve">: </w:t>
      </w:r>
      <w:r w:rsidR="00AF7B55">
        <w:rPr>
          <w:b/>
          <w:bCs/>
          <w:sz w:val="28"/>
          <w:szCs w:val="28"/>
          <w:lang w:val="nl-NL"/>
        </w:rPr>
        <w:t xml:space="preserve">THÁNG – NĂM (T2) </w:t>
      </w:r>
      <w:r>
        <w:rPr>
          <w:b/>
          <w:bCs/>
          <w:sz w:val="28"/>
          <w:szCs w:val="28"/>
          <w:lang w:val="nl-NL"/>
        </w:rPr>
        <w:t>– Trang 6</w:t>
      </w:r>
    </w:p>
    <w:p w14:paraId="76DD4350" w14:textId="77777777" w:rsidR="00904627" w:rsidRDefault="00904627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001E1BF9" w14:textId="77777777" w:rsidR="007A3125" w:rsidRPr="00415609" w:rsidRDefault="007A3125" w:rsidP="0049401B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01E1BFA" w14:textId="77777777" w:rsidR="007A3125" w:rsidRPr="004E2BC4" w:rsidRDefault="007A3125" w:rsidP="0049401B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01E1BFB" w14:textId="2AE9F915" w:rsidR="007A3125" w:rsidRPr="004E2BC4" w:rsidRDefault="007A3125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1505AB">
        <w:rPr>
          <w:sz w:val="28"/>
          <w:szCs w:val="28"/>
          <w:lang w:val="nl-NL"/>
        </w:rPr>
        <w:t>Ôn tập</w:t>
      </w:r>
      <w:r w:rsidR="00AF7B55">
        <w:rPr>
          <w:sz w:val="28"/>
          <w:szCs w:val="28"/>
          <w:lang w:val="nl-NL"/>
        </w:rPr>
        <w:t xml:space="preserve"> xác định ngày trong tuần, ngày trong tháng. Xác định được một năm có 12 tháng, số ngày có trong một tháng trong năm.</w:t>
      </w:r>
    </w:p>
    <w:p w14:paraId="001E1BFD" w14:textId="77777777" w:rsidR="00771E49" w:rsidRPr="008B7FB0" w:rsidRDefault="00771E49" w:rsidP="0049401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 w:rsidR="00850F57" w:rsidRPr="008B7FB0">
        <w:rPr>
          <w:sz w:val="28"/>
          <w:szCs w:val="28"/>
          <w:lang w:val="nl-NL"/>
        </w:rPr>
        <w:t>Phát triển năng lực</w:t>
      </w:r>
      <w:r w:rsidRPr="008B7FB0">
        <w:rPr>
          <w:sz w:val="28"/>
          <w:szCs w:val="28"/>
          <w:lang w:val="nl-NL"/>
        </w:rPr>
        <w:t xml:space="preserve"> lập luận, tư duy toán học</w:t>
      </w:r>
      <w:r w:rsidR="00850F57" w:rsidRPr="008B7FB0">
        <w:rPr>
          <w:sz w:val="28"/>
          <w:szCs w:val="28"/>
          <w:lang w:val="nl-NL"/>
        </w:rPr>
        <w:t xml:space="preserve"> và năng lực giao tiếp toán học</w:t>
      </w:r>
    </w:p>
    <w:p w14:paraId="001E1BFE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001E1BFF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tự chủ, tự học:</w:t>
      </w:r>
      <w:r w:rsidR="00D82C43">
        <w:rPr>
          <w:sz w:val="28"/>
          <w:szCs w:val="28"/>
        </w:rPr>
        <w:t xml:space="preserve"> Chủ động học tập</w:t>
      </w:r>
      <w:r w:rsidR="005A5243">
        <w:rPr>
          <w:sz w:val="28"/>
          <w:szCs w:val="28"/>
        </w:rPr>
        <w:t>, tìm hiểu nội dung bài học. Biết lắng nghe và</w:t>
      </w:r>
      <w:r w:rsidRPr="008B7FB0">
        <w:rPr>
          <w:sz w:val="28"/>
          <w:szCs w:val="28"/>
        </w:rPr>
        <w:t xml:space="preserve"> trả </w:t>
      </w:r>
      <w:r w:rsidR="005A5243"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001E1C00" w14:textId="77777777" w:rsidR="004E2BC4" w:rsidRPr="008B7FB0" w:rsidRDefault="0049401B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="004E2BC4" w:rsidRPr="008B7FB0">
        <w:rPr>
          <w:sz w:val="28"/>
          <w:szCs w:val="28"/>
        </w:rPr>
        <w:t>ăng lực giải quyết vấn đề và sáng tạo</w:t>
      </w:r>
      <w:r w:rsidR="0000402C" w:rsidRPr="008B7FB0">
        <w:rPr>
          <w:sz w:val="28"/>
          <w:szCs w:val="28"/>
        </w:rPr>
        <w:t>:</w:t>
      </w:r>
      <w:r w:rsidR="004E2BC4" w:rsidRPr="008B7FB0">
        <w:rPr>
          <w:sz w:val="28"/>
          <w:szCs w:val="28"/>
        </w:rPr>
        <w:t xml:space="preserve"> </w:t>
      </w:r>
      <w:r w:rsidR="0000402C" w:rsidRPr="008B7FB0">
        <w:rPr>
          <w:sz w:val="28"/>
          <w:szCs w:val="28"/>
        </w:rPr>
        <w:t xml:space="preserve">tham gia </w:t>
      </w:r>
      <w:r w:rsidR="005A5243">
        <w:rPr>
          <w:sz w:val="28"/>
          <w:szCs w:val="28"/>
        </w:rPr>
        <w:t xml:space="preserve">tích cực </w:t>
      </w:r>
      <w:r w:rsidR="00B953D0" w:rsidRPr="008B7FB0">
        <w:rPr>
          <w:sz w:val="28"/>
          <w:szCs w:val="28"/>
        </w:rPr>
        <w:t>trò chơi, vận dụng.</w:t>
      </w:r>
    </w:p>
    <w:p w14:paraId="001E1C01" w14:textId="77777777" w:rsidR="00B953D0" w:rsidRPr="008B7FB0" w:rsidRDefault="00B953D0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N</w:t>
      </w:r>
      <w:r w:rsidRPr="008B7FB0">
        <w:rPr>
          <w:sz w:val="28"/>
          <w:szCs w:val="28"/>
        </w:rPr>
        <w:t>ăng lực giao tiếp và hợp tác</w:t>
      </w:r>
      <w:r w:rsidR="0000402C" w:rsidRPr="008B7FB0">
        <w:rPr>
          <w:sz w:val="28"/>
          <w:szCs w:val="28"/>
        </w:rPr>
        <w:t>:</w:t>
      </w:r>
      <w:r w:rsidRPr="008B7FB0">
        <w:rPr>
          <w:sz w:val="28"/>
          <w:szCs w:val="28"/>
        </w:rPr>
        <w:t xml:space="preserve"> </w:t>
      </w:r>
      <w:r w:rsidR="005A5243"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01E1C02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001E1C03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nhân ái: Có ý thức giúp đỡ lẫn nhau </w:t>
      </w:r>
      <w:r w:rsidR="00771E49" w:rsidRPr="008B7FB0">
        <w:rPr>
          <w:sz w:val="28"/>
          <w:szCs w:val="28"/>
        </w:rPr>
        <w:t>trong hoạt động nhóm để hoàn thành nhiệm vụ</w:t>
      </w:r>
      <w:r w:rsidRPr="008B7FB0">
        <w:rPr>
          <w:sz w:val="28"/>
          <w:szCs w:val="28"/>
        </w:rPr>
        <w:t>.</w:t>
      </w:r>
    </w:p>
    <w:p w14:paraId="001E1C04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chăm chỉ: </w:t>
      </w:r>
      <w:r w:rsidR="0000402C" w:rsidRPr="008B7FB0">
        <w:rPr>
          <w:sz w:val="28"/>
          <w:szCs w:val="28"/>
        </w:rPr>
        <w:t>Chăm chỉ suy nghĩ, trả lời câu hỏi; làm tốt các bài tập</w:t>
      </w:r>
      <w:r w:rsidRPr="008B7FB0">
        <w:rPr>
          <w:sz w:val="28"/>
          <w:szCs w:val="28"/>
        </w:rPr>
        <w:t>.</w:t>
      </w:r>
    </w:p>
    <w:p w14:paraId="001E1C05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00402C" w:rsidRPr="008B7FB0">
        <w:rPr>
          <w:sz w:val="28"/>
          <w:szCs w:val="28"/>
        </w:rPr>
        <w:t>P</w:t>
      </w:r>
      <w:r w:rsidRPr="008B7FB0">
        <w:rPr>
          <w:sz w:val="28"/>
          <w:szCs w:val="28"/>
        </w:rPr>
        <w:t xml:space="preserve">hẩm chất trách nhiệm: </w:t>
      </w:r>
      <w:r w:rsidR="0000402C" w:rsidRPr="008B7FB0">
        <w:rPr>
          <w:sz w:val="28"/>
          <w:szCs w:val="28"/>
        </w:rPr>
        <w:t>Giữ trật tự, biết lắng nghe, học tập nghiêm túc</w:t>
      </w:r>
      <w:r w:rsidRPr="008B7FB0">
        <w:rPr>
          <w:sz w:val="28"/>
          <w:szCs w:val="28"/>
        </w:rPr>
        <w:t>.</w:t>
      </w:r>
    </w:p>
    <w:p w14:paraId="001E1C06" w14:textId="77777777" w:rsidR="004E2BC4" w:rsidRPr="008B7FB0" w:rsidRDefault="004E2BC4" w:rsidP="0049401B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</w:t>
      </w:r>
      <w:r w:rsidR="008463E6" w:rsidRPr="008B7FB0">
        <w:rPr>
          <w:b/>
          <w:sz w:val="28"/>
          <w:szCs w:val="28"/>
        </w:rPr>
        <w:t>.</w:t>
      </w:r>
      <w:r w:rsidRPr="008B7FB0">
        <w:rPr>
          <w:b/>
          <w:sz w:val="28"/>
          <w:szCs w:val="28"/>
        </w:rPr>
        <w:t xml:space="preserve"> </w:t>
      </w:r>
      <w:r w:rsidR="008463E6" w:rsidRPr="008B7FB0">
        <w:rPr>
          <w:b/>
          <w:sz w:val="28"/>
          <w:szCs w:val="28"/>
        </w:rPr>
        <w:t>ĐỒ DÙNG DẠY HỌC</w:t>
      </w:r>
      <w:r w:rsidRPr="008B7FB0">
        <w:rPr>
          <w:b/>
          <w:sz w:val="28"/>
          <w:szCs w:val="28"/>
        </w:rPr>
        <w:t xml:space="preserve"> </w:t>
      </w:r>
    </w:p>
    <w:p w14:paraId="001E1C07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</w:t>
      </w:r>
      <w:r w:rsidR="00771E49" w:rsidRPr="008B7FB0">
        <w:rPr>
          <w:sz w:val="28"/>
          <w:szCs w:val="28"/>
        </w:rPr>
        <w:t>Kế hoạch bài dạy, bài giảng Power point</w:t>
      </w:r>
      <w:r w:rsidR="008F5992" w:rsidRPr="008B7FB0">
        <w:rPr>
          <w:sz w:val="28"/>
          <w:szCs w:val="28"/>
        </w:rPr>
        <w:t>.</w:t>
      </w:r>
    </w:p>
    <w:p w14:paraId="001E1C08" w14:textId="77777777" w:rsidR="004E2BC4" w:rsidRPr="008B7FB0" w:rsidRDefault="004E2BC4" w:rsidP="0049401B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01E1C09" w14:textId="77777777" w:rsidR="007A3125" w:rsidRPr="008B7FB0" w:rsidRDefault="004E2BC4" w:rsidP="0049401B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</w:t>
      </w:r>
      <w:r w:rsidR="008F5992" w:rsidRPr="008B7FB0">
        <w:rPr>
          <w:b/>
          <w:sz w:val="28"/>
          <w:szCs w:val="28"/>
        </w:rPr>
        <w:t>II.</w:t>
      </w:r>
      <w:r w:rsidRPr="008B7FB0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7A3125" w:rsidRPr="00415609" w14:paraId="001E1C0C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001E1C0A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001E1C0B" w14:textId="77777777" w:rsidR="007A3125" w:rsidRPr="00415609" w:rsidRDefault="007A3125" w:rsidP="0049401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1E49" w:rsidRPr="00415609" w14:paraId="001E1C11" w14:textId="77777777" w:rsidTr="00C5040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01E1C0D" w14:textId="77777777" w:rsidR="00771E49" w:rsidRDefault="000655D1" w:rsidP="0049401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01E1C0E" w14:textId="77777777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1E49">
              <w:rPr>
                <w:sz w:val="28"/>
                <w:szCs w:val="28"/>
                <w:lang w:val="nl-NL"/>
              </w:rPr>
              <w:t xml:space="preserve"> Mục tiêu:</w:t>
            </w:r>
            <w:r>
              <w:rPr>
                <w:sz w:val="28"/>
                <w:szCs w:val="28"/>
                <w:lang w:val="nl-NL"/>
              </w:rPr>
              <w:t xml:space="preserve"> +</w:t>
            </w:r>
            <w:r w:rsidR="00771E49">
              <w:rPr>
                <w:sz w:val="28"/>
                <w:szCs w:val="28"/>
                <w:lang w:val="nl-NL"/>
              </w:rPr>
              <w:t xml:space="preserve"> Tạo không khí vui vẻ, khấn khởi trước giờ học.</w:t>
            </w:r>
          </w:p>
          <w:p w14:paraId="001E1C0F" w14:textId="77777777" w:rsidR="00771E49" w:rsidRDefault="00BD2EF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</w:t>
            </w:r>
            <w:r w:rsidR="0000402C" w:rsidRPr="00BD2EFC">
              <w:rPr>
                <w:sz w:val="28"/>
                <w:szCs w:val="28"/>
                <w:lang w:val="nl-NL"/>
              </w:rPr>
              <w:t>+</w:t>
            </w:r>
            <w:r w:rsidR="00771E49" w:rsidRPr="00BD2EFC">
              <w:rPr>
                <w:sz w:val="28"/>
                <w:szCs w:val="28"/>
                <w:lang w:val="nl-NL"/>
              </w:rPr>
              <w:t xml:space="preserve"> Kiểm tra kiến thức đã học của học sinh ở bài trước.</w:t>
            </w:r>
          </w:p>
          <w:p w14:paraId="001E1C10" w14:textId="77777777" w:rsidR="00771E49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14:paraId="001E1C1B" w14:textId="77777777" w:rsidTr="006639CE">
        <w:tc>
          <w:tcPr>
            <w:tcW w:w="5862" w:type="dxa"/>
            <w:tcBorders>
              <w:bottom w:val="dashed" w:sz="4" w:space="0" w:color="auto"/>
            </w:tcBorders>
          </w:tcPr>
          <w:p w14:paraId="001E1C12" w14:textId="77777777" w:rsidR="00771E49" w:rsidRDefault="00771E49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001E1C13" w14:textId="1C592C23" w:rsidR="00A42DC2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AF7B55">
              <w:rPr>
                <w:bCs/>
                <w:sz w:val="28"/>
                <w:szCs w:val="28"/>
                <w:lang w:val="nl-NL"/>
              </w:rPr>
              <w:t xml:space="preserve"> 2 năm là bao nhiêu tháng?</w:t>
            </w:r>
          </w:p>
          <w:p w14:paraId="001E1C14" w14:textId="1B96935F" w:rsidR="00A42DC2" w:rsidRPr="00415609" w:rsidRDefault="00A42DC2" w:rsidP="0049401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</w:t>
            </w:r>
            <w:r w:rsidR="0002546B">
              <w:rPr>
                <w:bCs/>
                <w:sz w:val="28"/>
                <w:szCs w:val="28"/>
                <w:lang w:val="nl-NL"/>
              </w:rPr>
              <w:t xml:space="preserve"> Tháng nào có 28 hoặc 29 ngày?</w:t>
            </w:r>
          </w:p>
          <w:p w14:paraId="001E1C15" w14:textId="77777777" w:rsidR="007A3125" w:rsidRDefault="007A3125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C5040A"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001E1C16" w14:textId="77777777" w:rsidR="00C5040A" w:rsidRPr="00415609" w:rsidRDefault="00C5040A" w:rsidP="00C5040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001E1C17" w14:textId="77777777" w:rsidR="007A3125" w:rsidRDefault="007A3125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 w:rsidR="00771E49">
              <w:rPr>
                <w:sz w:val="28"/>
                <w:szCs w:val="28"/>
                <w:lang w:val="nl-NL"/>
              </w:rPr>
              <w:t>HS tham gia trò chơi</w:t>
            </w:r>
          </w:p>
          <w:p w14:paraId="001E1C18" w14:textId="7AE46235" w:rsidR="00A42DC2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</w:t>
            </w:r>
            <w:r w:rsidR="0002546B">
              <w:rPr>
                <w:sz w:val="28"/>
                <w:szCs w:val="28"/>
                <w:lang w:val="nl-NL"/>
              </w:rPr>
              <w:t xml:space="preserve"> 24 tháng</w:t>
            </w:r>
          </w:p>
          <w:p w14:paraId="001E1C19" w14:textId="3FEDA074" w:rsidR="00A42DC2" w:rsidRPr="00415609" w:rsidRDefault="00A42DC2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</w:t>
            </w:r>
            <w:r w:rsidR="0002546B">
              <w:rPr>
                <w:sz w:val="28"/>
                <w:szCs w:val="28"/>
                <w:lang w:val="nl-NL"/>
              </w:rPr>
              <w:t>: tháng 2</w:t>
            </w:r>
          </w:p>
          <w:p w14:paraId="001E1C1A" w14:textId="77777777" w:rsidR="00C5040A" w:rsidRPr="00415609" w:rsidRDefault="00C5040A" w:rsidP="0000402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00402C">
              <w:rPr>
                <w:sz w:val="28"/>
                <w:szCs w:val="28"/>
                <w:lang w:val="nl-NL"/>
              </w:rPr>
              <w:t>.</w:t>
            </w:r>
          </w:p>
        </w:tc>
      </w:tr>
      <w:tr w:rsidR="007A3125" w:rsidRPr="00415609" w14:paraId="001E1C21" w14:textId="77777777" w:rsidTr="00C5040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C1C" w14:textId="77777777" w:rsidR="007A3125" w:rsidRPr="00415609" w:rsidRDefault="007A3125" w:rsidP="0049401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 w:rsidR="008F5992"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 w:rsidR="000655D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1E1C1D" w14:textId="77777777" w:rsidR="00DE125E" w:rsidRPr="0000402C" w:rsidRDefault="0000402C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7A3125"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771E49"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="007A3125"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0ECD8D58" w14:textId="77777777" w:rsidR="001E330B" w:rsidRDefault="00E327F2" w:rsidP="00E327F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t xml:space="preserve">- </w:t>
            </w:r>
            <w:r w:rsidR="001E330B">
              <w:rPr>
                <w:sz w:val="28"/>
                <w:szCs w:val="28"/>
                <w:lang w:val="nl-NL"/>
              </w:rPr>
              <w:t xml:space="preserve">Ôn tập xác định ngày trong tuần, ngày trong tháng. </w:t>
            </w:r>
          </w:p>
          <w:p w14:paraId="001E1C1E" w14:textId="5F2FAD86" w:rsidR="00E327F2" w:rsidRPr="004E2BC4" w:rsidRDefault="001E330B" w:rsidP="00E327F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Xác định được một năm có 12 tháng, số ngày có trong một tháng trong năm.</w:t>
            </w:r>
          </w:p>
          <w:p w14:paraId="001E1C1F" w14:textId="7E40E985" w:rsidR="00E327F2" w:rsidRPr="004E2BC4" w:rsidRDefault="00E327F2" w:rsidP="00E327F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4E2BC4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7E48F1">
              <w:rPr>
                <w:sz w:val="28"/>
                <w:szCs w:val="28"/>
                <w:lang w:val="nl-NL"/>
              </w:rPr>
              <w:t>Xác định khoảng thời gian nhất định nào đó trong tháng trong năm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001E1C20" w14:textId="77777777" w:rsidR="007A3125" w:rsidRPr="00415609" w:rsidRDefault="0000402C" w:rsidP="00DE125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="00DE125E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="00DE125E"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7A3125" w:rsidRPr="00415609" w14:paraId="001E1C75" w14:textId="77777777" w:rsidTr="006639CE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001E1C22" w14:textId="45EC35E1" w:rsidR="007A3125" w:rsidRDefault="008F5992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="0002546B">
              <w:rPr>
                <w:b/>
                <w:sz w:val="28"/>
                <w:szCs w:val="28"/>
                <w:lang w:val="nl-NL"/>
              </w:rPr>
              <w:t>2</w:t>
            </w:r>
            <w:r>
              <w:rPr>
                <w:b/>
                <w:sz w:val="28"/>
                <w:szCs w:val="28"/>
                <w:lang w:val="nl-NL"/>
              </w:rPr>
              <w:t xml:space="preserve">. </w:t>
            </w:r>
            <w:r w:rsidR="00740EBF">
              <w:rPr>
                <w:b/>
                <w:sz w:val="28"/>
                <w:szCs w:val="28"/>
                <w:lang w:val="nl-NL"/>
              </w:rPr>
              <w:t>Xem hai từi lịch sau và trả lời các câu hỏi.</w:t>
            </w:r>
            <w:r w:rsidR="00D077C9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7E48F1">
              <w:rPr>
                <w:b/>
                <w:sz w:val="28"/>
                <w:szCs w:val="28"/>
                <w:lang w:val="nl-NL"/>
              </w:rPr>
              <w:t xml:space="preserve">nhóm </w:t>
            </w:r>
            <w:r w:rsidR="00E62E39">
              <w:rPr>
                <w:b/>
                <w:sz w:val="28"/>
                <w:szCs w:val="28"/>
                <w:lang w:val="nl-NL"/>
              </w:rPr>
              <w:t>2</w:t>
            </w:r>
            <w:r w:rsidR="00D077C9">
              <w:rPr>
                <w:b/>
                <w:sz w:val="28"/>
                <w:szCs w:val="28"/>
                <w:lang w:val="nl-NL"/>
              </w:rPr>
              <w:t>)</w:t>
            </w:r>
            <w:r w:rsidR="007E48F1">
              <w:rPr>
                <w:noProof/>
              </w:rPr>
              <w:t xml:space="preserve"> </w:t>
            </w:r>
          </w:p>
          <w:p w14:paraId="34A6EEE4" w14:textId="15C65228" w:rsidR="00A525E6" w:rsidRPr="00F51C95" w:rsidRDefault="001C1A24" w:rsidP="00F51C9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a)</w:t>
            </w:r>
            <w:r w:rsidR="008F5992">
              <w:rPr>
                <w:b/>
                <w:sz w:val="28"/>
                <w:szCs w:val="28"/>
                <w:lang w:val="nl-NL"/>
              </w:rPr>
              <w:t xml:space="preserve"> </w:t>
            </w:r>
            <w:r w:rsidR="008F5992">
              <w:rPr>
                <w:sz w:val="28"/>
                <w:szCs w:val="28"/>
                <w:lang w:val="nl-NL"/>
              </w:rPr>
              <w:t xml:space="preserve">GV </w:t>
            </w:r>
            <w:r w:rsidR="00193F74">
              <w:rPr>
                <w:sz w:val="28"/>
                <w:szCs w:val="28"/>
                <w:lang w:val="nl-NL"/>
              </w:rPr>
              <w:t xml:space="preserve">cho HS quan sát </w:t>
            </w:r>
            <w:r w:rsidR="007E48F1">
              <w:rPr>
                <w:sz w:val="28"/>
                <w:szCs w:val="28"/>
                <w:lang w:val="nl-NL"/>
              </w:rPr>
              <w:t>t</w:t>
            </w:r>
            <w:r w:rsidR="00A525E6">
              <w:rPr>
                <w:sz w:val="28"/>
                <w:szCs w:val="28"/>
                <w:lang w:val="nl-NL"/>
              </w:rPr>
              <w:t>ờ</w:t>
            </w:r>
            <w:r w:rsidR="007E48F1">
              <w:rPr>
                <w:sz w:val="28"/>
                <w:szCs w:val="28"/>
                <w:lang w:val="nl-NL"/>
              </w:rPr>
              <w:t xml:space="preserve"> lịch của tháng 11 và tháng 12. </w:t>
            </w:r>
          </w:p>
          <w:p w14:paraId="001E1C24" w14:textId="286A2ED0" w:rsidR="009B19A9" w:rsidRDefault="00F51C95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t xml:space="preserve">   </w:t>
            </w:r>
            <w:r w:rsidR="007E48F1">
              <w:rPr>
                <w:noProof/>
              </w:rPr>
              <w:drawing>
                <wp:inline distT="0" distB="0" distL="0" distR="0" wp14:anchorId="02E3B9F2" wp14:editId="45CED530">
                  <wp:extent cx="2994552" cy="217780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89" t="1870" r="2292" b="1283"/>
                          <a:stretch/>
                        </pic:blipFill>
                        <pic:spPr bwMode="auto">
                          <a:xfrm>
                            <a:off x="0" y="0"/>
                            <a:ext cx="3014073" cy="2191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BC7ED9" w14:textId="325B0B92" w:rsidR="00A525E6" w:rsidRDefault="00A525E6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14:paraId="69D7B77A" w14:textId="00ABB0C8" w:rsidR="00A525E6" w:rsidRDefault="00A525E6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5C32053" wp14:editId="0AC43057">
                  <wp:extent cx="3055222" cy="227316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426" cy="227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C25" w14:textId="77777777" w:rsidR="00330D3D" w:rsidRDefault="00330D3D" w:rsidP="00567549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</w:p>
          <w:p w14:paraId="001E1C2D" w14:textId="22BA4641" w:rsidR="00B86DD7" w:rsidRPr="00B86DD7" w:rsidRDefault="00B86DD7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B86DD7">
              <w:rPr>
                <w:sz w:val="28"/>
                <w:szCs w:val="28"/>
                <w:lang w:val="nl-NL"/>
              </w:rPr>
              <w:t xml:space="preserve">- GV Mời </w:t>
            </w:r>
            <w:r w:rsidR="00740EBF">
              <w:rPr>
                <w:sz w:val="28"/>
                <w:szCs w:val="28"/>
                <w:lang w:val="nl-NL"/>
              </w:rPr>
              <w:t>nhóm</w:t>
            </w:r>
            <w:r w:rsidRPr="00B86DD7">
              <w:rPr>
                <w:sz w:val="28"/>
                <w:szCs w:val="28"/>
                <w:lang w:val="nl-NL"/>
              </w:rPr>
              <w:t xml:space="preserve"> khác nhận xét.</w:t>
            </w:r>
          </w:p>
          <w:p w14:paraId="001E1C34" w14:textId="03203945" w:rsidR="00BA47E5" w:rsidRPr="00F51C95" w:rsidRDefault="008F5992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</w:t>
            </w:r>
            <w:r w:rsidR="00F51C95">
              <w:rPr>
                <w:sz w:val="28"/>
                <w:szCs w:val="28"/>
                <w:lang w:val="nl-NL"/>
              </w:rPr>
              <w:t>.</w:t>
            </w:r>
          </w:p>
          <w:p w14:paraId="469654AD" w14:textId="73E451E8" w:rsidR="00E62E39" w:rsidRDefault="00B0720E" w:rsidP="008F599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740EBF">
              <w:rPr>
                <w:b/>
                <w:sz w:val="28"/>
                <w:szCs w:val="28"/>
                <w:lang w:val="nl-NL"/>
              </w:rPr>
              <w:t>3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E62E39">
              <w:rPr>
                <w:b/>
                <w:sz w:val="28"/>
                <w:szCs w:val="28"/>
                <w:lang w:val="nl-NL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 xml:space="preserve">) </w:t>
            </w:r>
          </w:p>
          <w:p w14:paraId="001E1C36" w14:textId="77777777" w:rsidR="008B6D7D" w:rsidRDefault="008B6D7D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001E1C37" w14:textId="55F794EF" w:rsidR="008B6D7D" w:rsidRDefault="008B6D7D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63EC1">
              <w:rPr>
                <w:sz w:val="28"/>
                <w:szCs w:val="28"/>
                <w:lang w:val="nl-NL"/>
              </w:rPr>
              <w:t>HS đọc thông tin và trả lời câu hỏi</w:t>
            </w:r>
            <w:r w:rsidR="00847371">
              <w:rPr>
                <w:sz w:val="28"/>
                <w:szCs w:val="28"/>
                <w:lang w:val="nl-NL"/>
              </w:rPr>
              <w:t>.</w:t>
            </w:r>
          </w:p>
          <w:p w14:paraId="16196F7E" w14:textId="5DBB03FA" w:rsidR="00263EC1" w:rsidRDefault="007B25CD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</w:t>
            </w:r>
            <w:r w:rsidR="00263EC1">
              <w:rPr>
                <w:sz w:val="28"/>
                <w:szCs w:val="28"/>
                <w:lang w:val="nl-NL"/>
              </w:rPr>
              <w:t xml:space="preserve"> Một hội triển lãm tranh diễn ra từ ngày 25 tháng 8 đến hết ngày 30 tháng 8</w:t>
            </w:r>
            <w:r>
              <w:rPr>
                <w:sz w:val="28"/>
                <w:szCs w:val="28"/>
                <w:lang w:val="nl-NL"/>
              </w:rPr>
              <w:t>?</w:t>
            </w:r>
          </w:p>
          <w:p w14:paraId="25D9DF50" w14:textId="5E50596A" w:rsidR="007B25CD" w:rsidRDefault="007B25CD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Hội chợ Xuân diễn ra trong một tuần bắt đầu từ ngày 9 tháng 1. Hỏi hội chợ đó kết thúc vào ngày nào?</w:t>
            </w:r>
          </w:p>
          <w:p w14:paraId="001E1C38" w14:textId="4861F303" w:rsidR="00B0720E" w:rsidRPr="00B0720E" w:rsidRDefault="007B4398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B0720E" w:rsidRPr="00B0720E">
              <w:rPr>
                <w:sz w:val="28"/>
                <w:szCs w:val="28"/>
                <w:lang w:val="nl-NL"/>
              </w:rPr>
              <w:t xml:space="preserve"> </w:t>
            </w:r>
            <w:r w:rsidR="007B25CD">
              <w:rPr>
                <w:sz w:val="28"/>
                <w:szCs w:val="28"/>
                <w:lang w:val="nl-NL"/>
              </w:rPr>
              <w:t xml:space="preserve">Yêu cầu học sinh đổi chéo kết quả kiểm tra bạn </w:t>
            </w:r>
            <w:r w:rsidR="007B25CD">
              <w:rPr>
                <w:sz w:val="28"/>
                <w:szCs w:val="28"/>
                <w:lang w:val="nl-NL"/>
              </w:rPr>
              <w:lastRenderedPageBreak/>
              <w:t>bên cạnh</w:t>
            </w:r>
            <w:r w:rsidR="00B0720E" w:rsidRPr="00B0720E">
              <w:rPr>
                <w:sz w:val="28"/>
                <w:szCs w:val="28"/>
                <w:lang w:val="nl-NL"/>
              </w:rPr>
              <w:t>.</w:t>
            </w:r>
          </w:p>
          <w:p w14:paraId="001E1C4C" w14:textId="545275F6" w:rsidR="00D44DEC" w:rsidRPr="006639CE" w:rsidRDefault="00B0720E" w:rsidP="00850F5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020574">
              <w:rPr>
                <w:sz w:val="28"/>
                <w:szCs w:val="28"/>
                <w:lang w:val="nl-NL"/>
              </w:rPr>
              <w:t xml:space="preserve"> chốt đáp án, n</w:t>
            </w:r>
            <w:r>
              <w:rPr>
                <w:sz w:val="28"/>
                <w:szCs w:val="28"/>
                <w:lang w:val="nl-NL"/>
              </w:rPr>
              <w:t>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001E1C4D" w14:textId="77777777" w:rsidR="007A3125" w:rsidRDefault="007A3125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01E1C4E" w14:textId="174D0A60" w:rsidR="008F5992" w:rsidRDefault="008F5992" w:rsidP="005251E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5251EB">
              <w:rPr>
                <w:sz w:val="28"/>
                <w:szCs w:val="28"/>
                <w:lang w:val="nl-NL"/>
              </w:rPr>
              <w:t xml:space="preserve">quan sát </w:t>
            </w:r>
            <w:r w:rsidR="00295E43">
              <w:rPr>
                <w:sz w:val="28"/>
                <w:szCs w:val="28"/>
                <w:lang w:val="nl-NL"/>
              </w:rPr>
              <w:t xml:space="preserve">lịch và trả lời câu hỏi theo nhóm </w:t>
            </w:r>
            <w:r w:rsidR="00E62E39">
              <w:rPr>
                <w:sz w:val="28"/>
                <w:szCs w:val="28"/>
                <w:lang w:val="nl-NL"/>
              </w:rPr>
              <w:t>2</w:t>
            </w:r>
            <w:r w:rsidR="00295E43">
              <w:rPr>
                <w:sz w:val="28"/>
                <w:szCs w:val="28"/>
                <w:lang w:val="nl-NL"/>
              </w:rPr>
              <w:t>:</w:t>
            </w:r>
          </w:p>
          <w:p w14:paraId="6F2749E5" w14:textId="77777777" w:rsidR="00F51C95" w:rsidRDefault="00F51C95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C4F" w14:textId="0C9299E9" w:rsidR="008F5992" w:rsidRDefault="00295E43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Tháng 11 có bao nhiêu ngày? Tháng 12 có bao nhiêu ngày?</w:t>
            </w:r>
          </w:p>
          <w:p w14:paraId="23106E6C" w14:textId="4076F70D" w:rsidR="00295E43" w:rsidRDefault="00295E43" w:rsidP="008F599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Tháng 11 có 30 ngày. Tháng 12 có 31 ngày.</w:t>
            </w:r>
          </w:p>
          <w:p w14:paraId="31B74906" w14:textId="77777777" w:rsidR="00295E43" w:rsidRDefault="00295E43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Ngày 20 tháng 11 là thứ mấy?</w:t>
            </w:r>
          </w:p>
          <w:p w14:paraId="001E1C50" w14:textId="1B5EE302" w:rsidR="0054742A" w:rsidRDefault="00295E43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Là </w:t>
            </w:r>
            <w:r w:rsidR="00E62E39">
              <w:rPr>
                <w:sz w:val="28"/>
                <w:szCs w:val="28"/>
                <w:lang w:val="nl-NL"/>
              </w:rPr>
              <w:t>T</w:t>
            </w:r>
            <w:r>
              <w:rPr>
                <w:sz w:val="28"/>
                <w:szCs w:val="28"/>
                <w:lang w:val="nl-NL"/>
              </w:rPr>
              <w:t>hứ Hai.</w:t>
            </w:r>
            <w:r w:rsidR="008F5992">
              <w:rPr>
                <w:sz w:val="28"/>
                <w:szCs w:val="28"/>
                <w:lang w:val="nl-NL"/>
              </w:rPr>
              <w:t xml:space="preserve"> </w:t>
            </w:r>
          </w:p>
          <w:p w14:paraId="3F185220" w14:textId="77777777" w:rsidR="00F51C95" w:rsidRDefault="00F51C95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BD317F7" w14:textId="77777777" w:rsidR="00F51C95" w:rsidRDefault="00F51C95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93113F7" w14:textId="69D0E137" w:rsidR="00F51C95" w:rsidRDefault="00F51C95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D5CF348" w14:textId="77777777" w:rsidR="00F51C95" w:rsidRDefault="00F51C95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C51" w14:textId="2C4B20AB" w:rsidR="00330D3D" w:rsidRDefault="00295E43" w:rsidP="0054742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? Ngày cuối cùng của tháng 12 là thứ mấy?</w:t>
            </w:r>
            <w:r w:rsidR="00AA4D7E">
              <w:rPr>
                <w:sz w:val="28"/>
                <w:szCs w:val="28"/>
                <w:lang w:val="nl-NL"/>
              </w:rPr>
              <w:t xml:space="preserve"> </w:t>
            </w:r>
          </w:p>
          <w:p w14:paraId="001E1C52" w14:textId="46045622" w:rsidR="00F63CA6" w:rsidRDefault="00F63CA6" w:rsidP="00F63CA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295E43">
              <w:rPr>
                <w:sz w:val="28"/>
                <w:szCs w:val="28"/>
                <w:lang w:val="nl-NL"/>
              </w:rPr>
              <w:t xml:space="preserve">Là </w:t>
            </w:r>
            <w:r w:rsidR="00E62E39">
              <w:rPr>
                <w:sz w:val="28"/>
                <w:szCs w:val="28"/>
                <w:lang w:val="nl-NL"/>
              </w:rPr>
              <w:t>C</w:t>
            </w:r>
            <w:r w:rsidR="00295E43">
              <w:rPr>
                <w:sz w:val="28"/>
                <w:szCs w:val="28"/>
                <w:lang w:val="nl-NL"/>
              </w:rPr>
              <w:t>hủ nhật.</w:t>
            </w:r>
          </w:p>
          <w:p w14:paraId="001E1C53" w14:textId="54EFE0AF" w:rsidR="00B0720E" w:rsidRDefault="00F51C95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? Các ngày Chủ nhật của </w:t>
            </w:r>
            <w:r w:rsidR="00E62E39">
              <w:rPr>
                <w:sz w:val="28"/>
                <w:szCs w:val="28"/>
                <w:lang w:val="nl-NL"/>
              </w:rPr>
              <w:t>tháng</w:t>
            </w:r>
            <w:r>
              <w:rPr>
                <w:sz w:val="28"/>
                <w:szCs w:val="28"/>
                <w:lang w:val="nl-NL"/>
              </w:rPr>
              <w:t xml:space="preserve"> 12 là những ngày nào?</w:t>
            </w:r>
          </w:p>
          <w:p w14:paraId="5341C024" w14:textId="4592F89B" w:rsidR="00F51C95" w:rsidRDefault="00F51C95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ngày: 3; 10; 17; 24; 31.</w:t>
            </w:r>
          </w:p>
          <w:p w14:paraId="001E1C54" w14:textId="4AD7CE62" w:rsidR="00B86DD7" w:rsidRDefault="00B86DD7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41575C5" w14:textId="5653DD2F" w:rsidR="00F51C95" w:rsidRDefault="00F51C95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A592D03" w14:textId="7A20BD3A" w:rsidR="00F51C95" w:rsidRDefault="00F51C95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0864E9" w14:textId="77777777" w:rsidR="00F51C95" w:rsidRDefault="00F51C95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1E859FC" w14:textId="0F0E5123" w:rsidR="00F51C95" w:rsidRDefault="00740EBF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nhóm nhận xét.</w:t>
            </w:r>
          </w:p>
          <w:p w14:paraId="0DDEE82D" w14:textId="77777777" w:rsidR="00E62E39" w:rsidRDefault="00E62E39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28DB6F8" w14:textId="0561B31C" w:rsidR="00E62E39" w:rsidRDefault="00E62E39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020EFDF" w14:textId="77777777" w:rsidR="007B25CD" w:rsidRDefault="007B25CD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AD06E53" w14:textId="646EAFF8" w:rsidR="007B25CD" w:rsidRDefault="007B25CD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nêu yêu cầu bài. </w:t>
            </w:r>
          </w:p>
          <w:p w14:paraId="42570390" w14:textId="77777777" w:rsidR="007B25CD" w:rsidRDefault="007B25CD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C57" w14:textId="6BBD84D1" w:rsidR="00A25138" w:rsidRDefault="00A25138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7B25CD">
              <w:rPr>
                <w:sz w:val="28"/>
                <w:szCs w:val="28"/>
                <w:lang w:val="nl-NL"/>
              </w:rPr>
              <w:t>Hội triển lãm diễn ra trong 5 ngày.</w:t>
            </w:r>
          </w:p>
          <w:p w14:paraId="001E1C58" w14:textId="676126F2" w:rsidR="00B0720E" w:rsidRDefault="007B25CD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Hội chợ đó kết thcus vào ngày 16 tháng 1.</w:t>
            </w:r>
          </w:p>
          <w:p w14:paraId="001E1C59" w14:textId="1BF35975" w:rsidR="00B87CDB" w:rsidRDefault="00B87CDB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1BBA12A" w14:textId="383CF2DA" w:rsidR="00020574" w:rsidRDefault="00020574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đổi chéo kiểm tra.</w:t>
            </w:r>
          </w:p>
          <w:p w14:paraId="001E1C62" w14:textId="64A49763" w:rsidR="006E1900" w:rsidRDefault="00020574" w:rsidP="00B0720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nhận xét bài bạn.</w:t>
            </w:r>
          </w:p>
          <w:p w14:paraId="001E1C74" w14:textId="2CF7CAE5" w:rsidR="00D44DEC" w:rsidRPr="00415609" w:rsidRDefault="00020574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6639CE" w:rsidRPr="00415609" w14:paraId="001E1C7C" w14:textId="77777777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C76" w14:textId="77777777" w:rsidR="006639CE" w:rsidRDefault="006639CE" w:rsidP="0049401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001E1C77" w14:textId="77777777" w:rsidR="006639CE" w:rsidRDefault="006639CE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001E1C78" w14:textId="77777777"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01E1C79" w14:textId="77777777"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01E1C7A" w14:textId="77777777" w:rsidR="006639CE" w:rsidRDefault="006639CE" w:rsidP="006639CE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1E1C7B" w14:textId="77777777" w:rsidR="006639CE" w:rsidRPr="00415609" w:rsidRDefault="006639CE" w:rsidP="006639CE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463E6" w:rsidRPr="00415609" w14:paraId="001E1C88" w14:textId="77777777" w:rsidTr="003B67B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4740E1F2" w14:textId="6989EE70" w:rsidR="00E32E8F" w:rsidRDefault="00E32E8F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quan sát tranh.</w:t>
            </w:r>
          </w:p>
          <w:p w14:paraId="21BED94D" w14:textId="774A6D45" w:rsidR="00020574" w:rsidRDefault="00E32E8F" w:rsidP="00020574">
            <w:pPr>
              <w:spacing w:line="288" w:lineRule="auto"/>
              <w:jc w:val="both"/>
              <w:rPr>
                <w:noProof/>
              </w:rPr>
            </w:pPr>
            <w:r w:rsidRPr="00E32E8F">
              <w:rPr>
                <w:noProof/>
              </w:rPr>
              <w:drawing>
                <wp:inline distT="0" distB="0" distL="0" distR="0" wp14:anchorId="7D4EF07D" wp14:editId="2868ED29">
                  <wp:extent cx="3505923" cy="1845310"/>
                  <wp:effectExtent l="0" t="0" r="0" b="254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55CF57-2988-1882-9F92-05A48CC7D4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F55CF57-2988-1882-9F92-05A48CC7D4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058" t="-470" r="4545" b="470"/>
                          <a:stretch/>
                        </pic:blipFill>
                        <pic:spPr bwMode="auto">
                          <a:xfrm>
                            <a:off x="0" y="0"/>
                            <a:ext cx="3524448" cy="1855061"/>
                          </a:xfrm>
                          <a:custGeom>
                            <a:avLst/>
                            <a:gdLst>
                              <a:gd name="connsiteX0" fmla="*/ 3465500 w 5391150"/>
                              <a:gd name="connsiteY0" fmla="*/ 0 h 1933575"/>
                              <a:gd name="connsiteX1" fmla="*/ 5391150 w 5391150"/>
                              <a:gd name="connsiteY1" fmla="*/ 0 h 1933575"/>
                              <a:gd name="connsiteX2" fmla="*/ 5391150 w 5391150"/>
                              <a:gd name="connsiteY2" fmla="*/ 1933575 h 1933575"/>
                              <a:gd name="connsiteX3" fmla="*/ 0 w 5391150"/>
                              <a:gd name="connsiteY3" fmla="*/ 1933575 h 1933575"/>
                              <a:gd name="connsiteX4" fmla="*/ 0 w 5391150"/>
                              <a:gd name="connsiteY4" fmla="*/ 296357 h 1933575"/>
                              <a:gd name="connsiteX5" fmla="*/ 3465500 w 5391150"/>
                              <a:gd name="connsiteY5" fmla="*/ 296357 h 19335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5391150" h="1933575">
                                <a:moveTo>
                                  <a:pt x="3465500" y="0"/>
                                </a:moveTo>
                                <a:lnTo>
                                  <a:pt x="5391150" y="0"/>
                                </a:lnTo>
                                <a:lnTo>
                                  <a:pt x="5391150" y="1933575"/>
                                </a:lnTo>
                                <a:lnTo>
                                  <a:pt x="0" y="1933575"/>
                                </a:lnTo>
                                <a:lnTo>
                                  <a:pt x="0" y="296357"/>
                                </a:lnTo>
                                <a:lnTo>
                                  <a:pt x="3465500" y="296357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E1C81" w14:textId="36AA4E56" w:rsidR="009C48F6" w:rsidRDefault="00E32E8F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học sinh thực hành theo hướng dẫn của GV để xác định số ngày trong mỗi tháng.</w:t>
            </w:r>
          </w:p>
          <w:p w14:paraId="3C97B5E5" w14:textId="716AAD6F" w:rsidR="00922C8D" w:rsidRDefault="00922C8D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học sinh nêu:</w:t>
            </w:r>
          </w:p>
          <w:p w14:paraId="248C5E9B" w14:textId="6D1B794C" w:rsidR="00922C8D" w:rsidRDefault="00922C8D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tháng có 30 ngày?</w:t>
            </w:r>
          </w:p>
          <w:p w14:paraId="51473EF4" w14:textId="77777777" w:rsidR="00922C8D" w:rsidRDefault="00922C8D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2093CDD" w14:textId="5973F9E9" w:rsidR="00922C8D" w:rsidRDefault="00922C8D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tháng có 31 ngày?</w:t>
            </w:r>
          </w:p>
          <w:p w14:paraId="7DC96D40" w14:textId="77777777" w:rsidR="00922C8D" w:rsidRDefault="00922C8D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645A852" w14:textId="3546F247" w:rsidR="00922C8D" w:rsidRDefault="00922C8D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Tháng có 28 hoặc 29 ngày?</w:t>
            </w:r>
          </w:p>
          <w:p w14:paraId="6EAF2A02" w14:textId="7572CDD3" w:rsidR="008D75DD" w:rsidRDefault="008D75DD" w:rsidP="0002057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4E2E6CB" w14:textId="77777777" w:rsidR="006639CE" w:rsidRDefault="009C48F6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14:paraId="001E1C82" w14:textId="52BEA75B" w:rsidR="008D75DD" w:rsidRPr="009C48F6" w:rsidRDefault="008D75DD" w:rsidP="0049401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* 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001E1C83" w14:textId="77777777" w:rsidR="009C48F6" w:rsidRDefault="009C48F6" w:rsidP="009C48F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 4.</w:t>
            </w:r>
          </w:p>
          <w:p w14:paraId="2C689910" w14:textId="77777777" w:rsidR="00466D0A" w:rsidRDefault="002313FB" w:rsidP="00E32E8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E32E8F">
              <w:rPr>
                <w:sz w:val="28"/>
                <w:szCs w:val="28"/>
                <w:lang w:val="nl-NL"/>
              </w:rPr>
              <w:t xml:space="preserve"> HS quan sát tranh</w:t>
            </w:r>
          </w:p>
          <w:p w14:paraId="6C87313B" w14:textId="77777777" w:rsidR="00E32E8F" w:rsidRP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43E0B7EE" w14:textId="77777777" w:rsidR="00E32E8F" w:rsidRP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6BE092E0" w14:textId="77777777" w:rsidR="00E32E8F" w:rsidRP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4D29E28E" w14:textId="77777777" w:rsidR="00E32E8F" w:rsidRP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28C0A3C7" w14:textId="77777777" w:rsidR="00E32E8F" w:rsidRP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218C59BA" w14:textId="77777777" w:rsidR="00E32E8F" w:rsidRP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5D6D7009" w14:textId="77777777" w:rsidR="00E32E8F" w:rsidRP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448EC688" w14:textId="77777777" w:rsidR="00E32E8F" w:rsidRDefault="00E32E8F" w:rsidP="00E32E8F">
            <w:pPr>
              <w:rPr>
                <w:sz w:val="28"/>
                <w:szCs w:val="28"/>
                <w:lang w:val="nl-NL"/>
              </w:rPr>
            </w:pPr>
          </w:p>
          <w:p w14:paraId="0F29D1BF" w14:textId="77777777" w:rsidR="00E32E8F" w:rsidRDefault="00E32E8F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hành theo hướng dẫn của GV.</w:t>
            </w:r>
          </w:p>
          <w:p w14:paraId="0A3561FB" w14:textId="77777777" w:rsidR="00E32E8F" w:rsidRDefault="00E32E8F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Xác định số ngày trong mỗi tháng.</w:t>
            </w:r>
          </w:p>
          <w:p w14:paraId="24DF2CFE" w14:textId="64CEBE7E" w:rsidR="00E32E8F" w:rsidRDefault="00E32E8F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Tháng có 30 ngày:</w:t>
            </w:r>
            <w:r w:rsidR="00922C8D">
              <w:rPr>
                <w:sz w:val="28"/>
                <w:szCs w:val="28"/>
                <w:lang w:val="nl-NL"/>
              </w:rPr>
              <w:t xml:space="preserve"> Tháng 4, 6, 9, 11.</w:t>
            </w:r>
          </w:p>
          <w:p w14:paraId="10139C0F" w14:textId="487C4198" w:rsidR="00922C8D" w:rsidRDefault="00922C8D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Tháng có 31 ngày: Tháng 1, 3, 5, 7, 8, 10, 12.</w:t>
            </w:r>
          </w:p>
          <w:p w14:paraId="77269D69" w14:textId="6A6EC5E2" w:rsidR="00922C8D" w:rsidRDefault="00922C8D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Các tháng có 28 hoặc 29 ngày: Tháng 2.</w:t>
            </w:r>
          </w:p>
          <w:p w14:paraId="001E1C87" w14:textId="6C307CC0" w:rsidR="00E32E8F" w:rsidRPr="00E32E8F" w:rsidRDefault="00922C8D" w:rsidP="00E32E8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8D75DD">
              <w:rPr>
                <w:sz w:val="28"/>
                <w:szCs w:val="28"/>
                <w:lang w:val="nl-NL"/>
              </w:rPr>
              <w:t>HS nhận xét.</w:t>
            </w:r>
          </w:p>
        </w:tc>
      </w:tr>
      <w:tr w:rsidR="003B67B0" w:rsidRPr="00415609" w14:paraId="001E1C8D" w14:textId="77777777" w:rsidTr="00F8002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001E1C89" w14:textId="77777777" w:rsidR="003B67B0" w:rsidRPr="003B67B0" w:rsidRDefault="00D10AC6" w:rsidP="0049401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3B67B0"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001E1C8A" w14:textId="77777777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C8B" w14:textId="77777777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C8C" w14:textId="77777777" w:rsidR="003B67B0" w:rsidRDefault="003B67B0" w:rsidP="0049401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01E1C8E" w14:textId="77777777" w:rsidR="00FB4E65" w:rsidRDefault="00534D04" w:rsidP="00534D04">
      <w:pPr>
        <w:spacing w:line="288" w:lineRule="auto"/>
        <w:jc w:val="center"/>
      </w:pPr>
      <w:r>
        <w:t>-----------------------------------------------------------------</w:t>
      </w:r>
    </w:p>
    <w:p w14:paraId="001E1C8F" w14:textId="77777777" w:rsidR="00534D04" w:rsidRDefault="00534D04" w:rsidP="00534D04">
      <w:pPr>
        <w:spacing w:line="288" w:lineRule="auto"/>
        <w:jc w:val="center"/>
        <w:rPr>
          <w:b/>
          <w:bCs/>
          <w:sz w:val="28"/>
          <w:szCs w:val="28"/>
          <w:lang w:val="nl-NL"/>
        </w:rPr>
      </w:pPr>
    </w:p>
    <w:p w14:paraId="001E1C90" w14:textId="77777777" w:rsidR="00C422D5" w:rsidRDefault="00C422D5" w:rsidP="00C422D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001E1C91" w14:textId="4DF0C518" w:rsidR="00C422D5" w:rsidRDefault="00C422D5" w:rsidP="00C422D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="00711DCC">
        <w:rPr>
          <w:b/>
          <w:bCs/>
          <w:sz w:val="28"/>
          <w:szCs w:val="28"/>
          <w:lang w:val="nl-NL"/>
        </w:rPr>
        <w:t>76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 w:rsidR="00711DCC">
        <w:rPr>
          <w:b/>
          <w:sz w:val="28"/>
          <w:szCs w:val="28"/>
        </w:rPr>
        <w:t>EM ÔN LẠI NHỮNG GÌ ĐÃ HỌC</w:t>
      </w:r>
      <w:r>
        <w:rPr>
          <w:b/>
          <w:sz w:val="28"/>
          <w:szCs w:val="28"/>
        </w:rPr>
        <w:t xml:space="preserve"> (T1)</w:t>
      </w:r>
      <w:r>
        <w:rPr>
          <w:b/>
          <w:bCs/>
          <w:sz w:val="28"/>
          <w:szCs w:val="28"/>
          <w:lang w:val="nl-NL"/>
        </w:rPr>
        <w:t xml:space="preserve"> </w:t>
      </w:r>
    </w:p>
    <w:p w14:paraId="001E1C92" w14:textId="7448AC40" w:rsidR="00C422D5" w:rsidRDefault="00C422D5" w:rsidP="00C422D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Trang </w:t>
      </w:r>
      <w:r w:rsidR="00711DCC">
        <w:rPr>
          <w:b/>
          <w:bCs/>
          <w:sz w:val="28"/>
          <w:szCs w:val="28"/>
          <w:lang w:val="nl-NL"/>
        </w:rPr>
        <w:t>47</w:t>
      </w:r>
    </w:p>
    <w:p w14:paraId="001E1C93" w14:textId="77777777" w:rsidR="00C422D5" w:rsidRPr="007A3125" w:rsidRDefault="00C422D5" w:rsidP="00C422D5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216C4E6C" w14:textId="77777777" w:rsidR="00904627" w:rsidRDefault="00904627" w:rsidP="00C422D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14:paraId="001E1C94" w14:textId="77777777" w:rsidR="00C422D5" w:rsidRPr="00415609" w:rsidRDefault="00C422D5" w:rsidP="00C422D5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 w:rsidRPr="00415609">
        <w:rPr>
          <w:b/>
          <w:bCs/>
          <w:sz w:val="28"/>
          <w:szCs w:val="28"/>
          <w:u w:val="single"/>
          <w:lang w:val="nl-NL"/>
        </w:rPr>
        <w:lastRenderedPageBreak/>
        <w:t>I. YÊU CẦU CẦN ĐẠT:</w:t>
      </w:r>
    </w:p>
    <w:p w14:paraId="001E1C95" w14:textId="77777777" w:rsidR="00C422D5" w:rsidRPr="004E2BC4" w:rsidRDefault="00C422D5" w:rsidP="00C422D5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01E1C96" w14:textId="13D520FE" w:rsidR="00C422D5" w:rsidRDefault="00C422D5" w:rsidP="00C422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Ôn tập</w:t>
      </w:r>
      <w:r w:rsidR="00393724">
        <w:rPr>
          <w:sz w:val="28"/>
          <w:szCs w:val="28"/>
          <w:lang w:val="nl-NL"/>
        </w:rPr>
        <w:t xml:space="preserve"> </w:t>
      </w:r>
      <w:r w:rsidR="00711DCC">
        <w:rPr>
          <w:sz w:val="28"/>
          <w:szCs w:val="28"/>
          <w:lang w:val="nl-NL"/>
        </w:rPr>
        <w:t>củng cố rèn luyện kĩ năng tổng hợp về đếm, đọc, viết, so sánh các số trong phạm vi 100000, luyện tập về làm tròn số.</w:t>
      </w:r>
    </w:p>
    <w:p w14:paraId="001E1C97" w14:textId="77777777" w:rsidR="00183109" w:rsidRPr="004E2BC4" w:rsidRDefault="00183109" w:rsidP="00183109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Vận dụng được các phép tính đã học vào giải quyết một số tình huống gắn với thực tế.</w:t>
      </w:r>
    </w:p>
    <w:p w14:paraId="001E1C98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14:paraId="001E1C99" w14:textId="77777777" w:rsidR="00C422D5" w:rsidRPr="008B7FB0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001E1C9A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001E1C9B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001E1C9C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01E1C9D" w14:textId="77777777" w:rsidR="00C422D5" w:rsidRPr="008B7FB0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001E1C9E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01E1C9F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001E1CA0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001E1CA1" w14:textId="77777777" w:rsidR="00C422D5" w:rsidRPr="008B7FB0" w:rsidRDefault="00C422D5" w:rsidP="00C422D5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01E1CA2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001E1CA3" w14:textId="77777777" w:rsidR="00C422D5" w:rsidRPr="008B7FB0" w:rsidRDefault="00C422D5" w:rsidP="00C422D5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01E1CA4" w14:textId="77777777" w:rsidR="00C422D5" w:rsidRPr="008B7FB0" w:rsidRDefault="00C422D5" w:rsidP="00C422D5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C422D5" w:rsidRPr="00415609" w14:paraId="001E1CA7" w14:textId="77777777" w:rsidTr="00F80028">
        <w:tc>
          <w:tcPr>
            <w:tcW w:w="5862" w:type="dxa"/>
            <w:tcBorders>
              <w:bottom w:val="dashed" w:sz="4" w:space="0" w:color="auto"/>
            </w:tcBorders>
          </w:tcPr>
          <w:p w14:paraId="001E1CA5" w14:textId="77777777" w:rsidR="00C422D5" w:rsidRPr="00415609" w:rsidRDefault="00C422D5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001E1CA6" w14:textId="77777777" w:rsidR="00C422D5" w:rsidRPr="00415609" w:rsidRDefault="00C422D5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C422D5" w:rsidRPr="00415609" w14:paraId="001E1CAC" w14:textId="77777777" w:rsidTr="00F8002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01E1CA8" w14:textId="77777777" w:rsidR="00C422D5" w:rsidRDefault="00C422D5" w:rsidP="00F80028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01E1CA9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001E1CAA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</w:t>
            </w:r>
            <w:r w:rsidR="008D7DF5">
              <w:rPr>
                <w:sz w:val="28"/>
                <w:szCs w:val="28"/>
                <w:lang w:val="nl-NL"/>
              </w:rPr>
              <w:t xml:space="preserve">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01E1CAB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C422D5" w:rsidRPr="00415609" w14:paraId="001E1CBB" w14:textId="77777777" w:rsidTr="00F80028">
        <w:tc>
          <w:tcPr>
            <w:tcW w:w="5862" w:type="dxa"/>
            <w:tcBorders>
              <w:bottom w:val="dashed" w:sz="4" w:space="0" w:color="auto"/>
            </w:tcBorders>
          </w:tcPr>
          <w:p w14:paraId="001E1CAD" w14:textId="77777777" w:rsidR="00C422D5" w:rsidRDefault="00C422D5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001E1CAE" w14:textId="09B42164" w:rsidR="00C422D5" w:rsidRDefault="00C422D5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8D7DF5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B95C7C">
              <w:rPr>
                <w:bCs/>
                <w:sz w:val="28"/>
                <w:szCs w:val="28"/>
                <w:lang w:val="nl-NL"/>
              </w:rPr>
              <w:t>Làm tròn số 2342 đến hàng trăm</w:t>
            </w:r>
          </w:p>
          <w:p w14:paraId="001E1CAF" w14:textId="56D2E4FB" w:rsidR="00C422D5" w:rsidRDefault="00C422D5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036DAC">
              <w:rPr>
                <w:bCs/>
                <w:sz w:val="28"/>
                <w:szCs w:val="28"/>
                <w:lang w:val="nl-NL"/>
              </w:rPr>
              <w:t>Tháng 12 có bao nhiêu ngày</w:t>
            </w:r>
            <w:r w:rsidR="008D7DF5">
              <w:rPr>
                <w:bCs/>
                <w:sz w:val="28"/>
                <w:szCs w:val="28"/>
                <w:lang w:val="nl-NL"/>
              </w:rPr>
              <w:t>?</w:t>
            </w:r>
          </w:p>
          <w:p w14:paraId="001E1CB1" w14:textId="63E957E2" w:rsidR="00A9199C" w:rsidRDefault="0020221A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3: </w:t>
            </w:r>
            <w:r w:rsidR="005E6EF3">
              <w:rPr>
                <w:bCs/>
                <w:sz w:val="28"/>
                <w:szCs w:val="28"/>
                <w:lang w:val="nl-NL"/>
              </w:rPr>
              <w:t>Làm tròn số 35</w:t>
            </w:r>
            <w:r w:rsidR="00E62CAD">
              <w:rPr>
                <w:bCs/>
                <w:sz w:val="28"/>
                <w:szCs w:val="28"/>
                <w:lang w:val="nl-NL"/>
              </w:rPr>
              <w:t>623 đến hàng nghìn</w:t>
            </w:r>
            <w:r>
              <w:rPr>
                <w:bCs/>
                <w:sz w:val="28"/>
                <w:szCs w:val="28"/>
                <w:lang w:val="nl-NL"/>
              </w:rPr>
              <w:t>?</w:t>
            </w:r>
          </w:p>
          <w:p w14:paraId="001E1CB3" w14:textId="77777777" w:rsidR="00C422D5" w:rsidRDefault="00C422D5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001E1CB4" w14:textId="77777777" w:rsidR="00C422D5" w:rsidRPr="00415609" w:rsidRDefault="00C422D5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14:paraId="001E1CB5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01E1CB6" w14:textId="512F239C" w:rsidR="00C422D5" w:rsidRDefault="00A9199C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36DAC">
              <w:rPr>
                <w:bCs/>
                <w:sz w:val="28"/>
                <w:szCs w:val="28"/>
                <w:lang w:val="nl-NL"/>
              </w:rPr>
              <w:t xml:space="preserve">2342 </w:t>
            </w:r>
            <w:r w:rsidR="00036DAC" w:rsidRPr="00036DAC">
              <w:rPr>
                <w:bCs/>
                <w:sz w:val="28"/>
                <w:szCs w:val="28"/>
                <w:lang w:val="nl-NL"/>
              </w:rPr>
              <w:sym w:font="Wingdings" w:char="F0E0"/>
            </w:r>
            <w:r w:rsidR="00036DAC">
              <w:rPr>
                <w:bCs/>
                <w:sz w:val="28"/>
                <w:szCs w:val="28"/>
                <w:lang w:val="nl-NL"/>
              </w:rPr>
              <w:t xml:space="preserve"> 2300</w:t>
            </w:r>
            <w:r w:rsidR="0020221A">
              <w:rPr>
                <w:bCs/>
                <w:sz w:val="28"/>
                <w:szCs w:val="28"/>
                <w:lang w:val="nl-NL"/>
              </w:rPr>
              <w:t>.</w:t>
            </w:r>
          </w:p>
          <w:p w14:paraId="001E1CB7" w14:textId="21349D98" w:rsidR="00C422D5" w:rsidRDefault="00A9199C" w:rsidP="00F8002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036DAC">
              <w:rPr>
                <w:bCs/>
                <w:sz w:val="28"/>
                <w:szCs w:val="28"/>
                <w:lang w:val="nl-NL"/>
              </w:rPr>
              <w:t>31 ngày</w:t>
            </w:r>
            <w:r w:rsidR="0020221A">
              <w:rPr>
                <w:bCs/>
                <w:sz w:val="28"/>
                <w:szCs w:val="28"/>
                <w:lang w:val="nl-NL"/>
              </w:rPr>
              <w:t>.</w:t>
            </w:r>
          </w:p>
          <w:p w14:paraId="001E1CB8" w14:textId="03C094E8" w:rsidR="00A9199C" w:rsidRDefault="00A9199C" w:rsidP="00F8002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62CAD">
              <w:rPr>
                <w:bCs/>
                <w:sz w:val="28"/>
                <w:szCs w:val="28"/>
                <w:lang w:val="nl-NL"/>
              </w:rPr>
              <w:t xml:space="preserve">35623 </w:t>
            </w:r>
            <w:r w:rsidR="00E62CAD" w:rsidRPr="00E62CAD">
              <w:rPr>
                <w:bCs/>
                <w:sz w:val="28"/>
                <w:szCs w:val="28"/>
                <w:lang w:val="nl-NL"/>
              </w:rPr>
              <w:sym w:font="Wingdings" w:char="F0E0"/>
            </w:r>
            <w:r w:rsidR="00E62CAD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0333DD">
              <w:rPr>
                <w:bCs/>
                <w:sz w:val="28"/>
                <w:szCs w:val="28"/>
                <w:lang w:val="nl-NL"/>
              </w:rPr>
              <w:t>36000</w:t>
            </w:r>
          </w:p>
          <w:p w14:paraId="001E1CBA" w14:textId="48EDB139" w:rsidR="00C422D5" w:rsidRPr="00415609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  <w:r w:rsidR="00A61E2A">
              <w:rPr>
                <w:sz w:val="28"/>
                <w:szCs w:val="28"/>
                <w:lang w:val="nl-NL"/>
              </w:rPr>
              <w:t>/37</w:t>
            </w:r>
          </w:p>
        </w:tc>
      </w:tr>
      <w:tr w:rsidR="00C422D5" w:rsidRPr="00415609" w14:paraId="001E1CC1" w14:textId="77777777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CBC" w14:textId="77777777" w:rsidR="00C422D5" w:rsidRPr="00415609" w:rsidRDefault="00C422D5" w:rsidP="00F8002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1E1CBD" w14:textId="77777777" w:rsidR="00754464" w:rsidRDefault="00C422D5" w:rsidP="008378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001E1CBE" w14:textId="452A012E" w:rsidR="00C422D5" w:rsidRDefault="00754464" w:rsidP="008378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B61DBA">
              <w:rPr>
                <w:sz w:val="28"/>
                <w:szCs w:val="28"/>
                <w:lang w:val="nl-NL"/>
              </w:rPr>
              <w:t>Ôn tập củng cố rèn luyện kĩ năng tổng hợp về đếm, đọc, viết, so sánh các số trong phạm vi 100000, luyện tập về làm tròn số</w:t>
            </w:r>
            <w:r w:rsidR="0083783D" w:rsidRPr="004E2BC4">
              <w:rPr>
                <w:sz w:val="28"/>
                <w:szCs w:val="28"/>
                <w:lang w:val="nl-NL"/>
              </w:rPr>
              <w:t>.</w:t>
            </w:r>
          </w:p>
          <w:p w14:paraId="001E1CBF" w14:textId="77777777" w:rsidR="00754464" w:rsidRPr="004E2BC4" w:rsidRDefault="00754464" w:rsidP="0083783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01E1CC0" w14:textId="77777777" w:rsidR="00C422D5" w:rsidRPr="00415609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C422D5" w:rsidRPr="00415609" w14:paraId="001E1D21" w14:textId="77777777" w:rsidTr="00F8002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001E1CC2" w14:textId="78E04C81" w:rsidR="00C422D5" w:rsidRDefault="00C422D5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Bài 1. (Làm việc cá nhân)</w:t>
            </w:r>
          </w:p>
          <w:p w14:paraId="106B8D9A" w14:textId="621CC727" w:rsidR="007513A8" w:rsidRPr="00D1691F" w:rsidRDefault="007513A8" w:rsidP="00F8002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D1691F">
              <w:rPr>
                <w:bCs/>
                <w:sz w:val="28"/>
                <w:szCs w:val="28"/>
                <w:lang w:val="nl-NL"/>
              </w:rPr>
              <w:t>a, Đọc mỗi số sau (theo mẫu)</w:t>
            </w:r>
          </w:p>
          <w:p w14:paraId="77C9E744" w14:textId="116BD2C9" w:rsidR="007513A8" w:rsidRPr="00D1691F" w:rsidRDefault="007513A8" w:rsidP="00F80028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D1691F">
              <w:rPr>
                <w:bCs/>
                <w:sz w:val="28"/>
                <w:szCs w:val="28"/>
                <w:lang w:val="nl-NL"/>
              </w:rPr>
              <w:t xml:space="preserve">- </w:t>
            </w:r>
            <w:r w:rsidR="00D1691F" w:rsidRPr="00D1691F">
              <w:rPr>
                <w:bCs/>
                <w:sz w:val="28"/>
                <w:szCs w:val="28"/>
                <w:lang w:val="nl-NL"/>
              </w:rPr>
              <w:t>Yêu cầu HS nêu yêu cầu bài.</w:t>
            </w:r>
          </w:p>
          <w:p w14:paraId="001E1CD3" w14:textId="3D20AC0D" w:rsidR="0083783D" w:rsidRDefault="007F7F00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80D4DC7" wp14:editId="3A9DE4A5">
                  <wp:extent cx="1945809" cy="1648694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90" cy="165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CD4" w14:textId="0DAEAB25" w:rsidR="005773C9" w:rsidRDefault="00D1691F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7918B5">
              <w:rPr>
                <w:sz w:val="28"/>
                <w:szCs w:val="28"/>
                <w:lang w:val="nl-NL"/>
              </w:rPr>
              <w:t xml:space="preserve">yêu cầu HS đọc các số: 96821; </w:t>
            </w:r>
            <w:r w:rsidR="0025407D">
              <w:rPr>
                <w:sz w:val="28"/>
                <w:szCs w:val="28"/>
                <w:lang w:val="nl-NL"/>
              </w:rPr>
              <w:t>95070; 95031; 92643.</w:t>
            </w:r>
          </w:p>
          <w:p w14:paraId="001E1CD5" w14:textId="0938D852" w:rsidR="005773C9" w:rsidRDefault="001D2B3B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trả lời.</w:t>
            </w:r>
          </w:p>
          <w:p w14:paraId="001E1CD6" w14:textId="77777777" w:rsidR="005773C9" w:rsidRDefault="005773C9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70E5E9A" w14:textId="77777777" w:rsidR="00EC1190" w:rsidRDefault="00EC1190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9F783E7" w14:textId="77777777" w:rsidR="00EC1190" w:rsidRDefault="00EC1190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606410D" w14:textId="77777777" w:rsidR="001D2B3B" w:rsidRDefault="001D2B3B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4414993" w14:textId="77777777" w:rsidR="001D2B3B" w:rsidRDefault="001D2B3B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52FD83" w14:textId="77777777" w:rsidR="004B4055" w:rsidRDefault="004B405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CD7" w14:textId="1D9C5D09" w:rsidR="00C422D5" w:rsidRDefault="00AC49B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C422D5" w:rsidRPr="00B86DD7">
              <w:rPr>
                <w:sz w:val="28"/>
                <w:szCs w:val="28"/>
                <w:lang w:val="nl-NL"/>
              </w:rPr>
              <w:t xml:space="preserve"> GV </w:t>
            </w:r>
            <w:r w:rsidR="00CD0318">
              <w:rPr>
                <w:sz w:val="28"/>
                <w:szCs w:val="28"/>
                <w:lang w:val="nl-NL"/>
              </w:rPr>
              <w:t>m</w:t>
            </w:r>
            <w:r w:rsidR="00C422D5" w:rsidRPr="00B86DD7">
              <w:rPr>
                <w:sz w:val="28"/>
                <w:szCs w:val="28"/>
                <w:lang w:val="nl-NL"/>
              </w:rPr>
              <w:t>ời HS khác nhận xét.</w:t>
            </w:r>
          </w:p>
          <w:p w14:paraId="28DED01E" w14:textId="77777777" w:rsidR="00775AE9" w:rsidRDefault="00775AE9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91DAAB1" w14:textId="5BA3757B" w:rsidR="00CD0318" w:rsidRDefault="00CD031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 Trong</w:t>
            </w:r>
            <w:r w:rsidR="00132569">
              <w:rPr>
                <w:sz w:val="28"/>
                <w:szCs w:val="28"/>
                <w:lang w:val="nl-NL"/>
              </w:rPr>
              <w:t xml:space="preserve"> các số ở câu a, số nào lớn nhất, số nào bé nhất?</w:t>
            </w:r>
          </w:p>
          <w:p w14:paraId="2F67C34C" w14:textId="0CD8E589" w:rsidR="00C06E6F" w:rsidRDefault="00C06E6F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0174E1">
              <w:rPr>
                <w:sz w:val="28"/>
                <w:szCs w:val="28"/>
                <w:lang w:val="nl-NL"/>
              </w:rPr>
              <w:t>Gọi hs nêu kết quả.</w:t>
            </w:r>
          </w:p>
          <w:p w14:paraId="7C64EE1D" w14:textId="77777777" w:rsidR="000174E1" w:rsidRDefault="000174E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03F9A77" w14:textId="060B5913" w:rsidR="00C06E6F" w:rsidRPr="00B86DD7" w:rsidRDefault="00C06E6F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nhận xét</w:t>
            </w:r>
          </w:p>
          <w:p w14:paraId="001E1CD8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14:paraId="001E1CD9" w14:textId="6F4D0CEA" w:rsidR="00C422D5" w:rsidRDefault="00C422D5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2: </w:t>
            </w:r>
            <w:r w:rsidR="00AF62EB">
              <w:rPr>
                <w:b/>
                <w:sz w:val="28"/>
                <w:szCs w:val="28"/>
                <w:lang w:val="nl-NL"/>
              </w:rPr>
              <w:t>Số?</w:t>
            </w:r>
            <w:r w:rsidR="00AC49BD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205EDC">
              <w:rPr>
                <w:b/>
                <w:sz w:val="28"/>
                <w:szCs w:val="28"/>
                <w:lang w:val="nl-NL"/>
              </w:rPr>
              <w:t>nhóm đôi</w:t>
            </w:r>
            <w:r>
              <w:rPr>
                <w:b/>
                <w:sz w:val="28"/>
                <w:szCs w:val="28"/>
                <w:lang w:val="nl-NL"/>
              </w:rPr>
              <w:t>).</w:t>
            </w:r>
          </w:p>
          <w:p w14:paraId="001E1CDA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001E1CDC" w14:textId="4D56F6D2" w:rsidR="00C2584B" w:rsidRDefault="00AF62EB" w:rsidP="00AF62E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thảo luận và </w:t>
            </w:r>
            <w:r w:rsidR="0034581B">
              <w:rPr>
                <w:sz w:val="28"/>
                <w:szCs w:val="28"/>
                <w:lang w:val="nl-NL"/>
              </w:rPr>
              <w:t>làm bài tập</w:t>
            </w:r>
          </w:p>
          <w:p w14:paraId="001E1CDD" w14:textId="2505023D" w:rsidR="00C422D5" w:rsidRDefault="004F3EB4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4C33B18E" wp14:editId="4B6A6EEB">
                  <wp:extent cx="3371580" cy="974725"/>
                  <wp:effectExtent l="0" t="0" r="63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312" cy="98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CDE" w14:textId="77777777" w:rsidR="00F30A1A" w:rsidRPr="00F30A1A" w:rsidRDefault="00F30A1A" w:rsidP="00F80028">
            <w:pPr>
              <w:spacing w:line="288" w:lineRule="auto"/>
              <w:jc w:val="both"/>
              <w:rPr>
                <w:sz w:val="18"/>
                <w:szCs w:val="28"/>
                <w:lang w:val="nl-NL"/>
              </w:rPr>
            </w:pPr>
          </w:p>
          <w:p w14:paraId="001E1CDF" w14:textId="1CEABAD9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</w:t>
            </w:r>
            <w:r w:rsidR="004F2C6A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, tuyên dương.</w:t>
            </w:r>
          </w:p>
          <w:p w14:paraId="001E1CE0" w14:textId="461ACD21" w:rsidR="00C422D5" w:rsidRDefault="00C422D5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3. </w:t>
            </w:r>
            <w:r w:rsidR="002011B8">
              <w:rPr>
                <w:b/>
                <w:sz w:val="28"/>
                <w:szCs w:val="28"/>
                <w:lang w:val="nl-NL"/>
              </w:rPr>
              <w:t xml:space="preserve">Làm tròn giá bán mỗi quyển sách sau </w:t>
            </w:r>
            <w:r w:rsidR="002011B8">
              <w:rPr>
                <w:b/>
                <w:sz w:val="28"/>
                <w:szCs w:val="28"/>
                <w:lang w:val="nl-NL"/>
              </w:rPr>
              <w:lastRenderedPageBreak/>
              <w:t>đến hàng nghìn.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BF4603">
              <w:rPr>
                <w:b/>
                <w:sz w:val="28"/>
                <w:szCs w:val="28"/>
                <w:lang w:val="nl-NL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>)</w:t>
            </w:r>
            <w:r w:rsidRPr="006E1900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14:paraId="001E1CE2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đọc đề bài.</w:t>
            </w:r>
          </w:p>
          <w:p w14:paraId="001E1CE6" w14:textId="417E3580" w:rsidR="001D5B45" w:rsidRDefault="00C422D5" w:rsidP="00BF460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011B8">
              <w:rPr>
                <w:sz w:val="28"/>
                <w:szCs w:val="28"/>
                <w:lang w:val="nl-NL"/>
              </w:rPr>
              <w:t>YC HS làm bài tập cá nh</w:t>
            </w:r>
            <w:r w:rsidR="005B6B31">
              <w:rPr>
                <w:sz w:val="28"/>
                <w:szCs w:val="28"/>
                <w:lang w:val="nl-NL"/>
              </w:rPr>
              <w:t xml:space="preserve">ân. Hoàn thành yêu cầu bài. </w:t>
            </w:r>
          </w:p>
          <w:p w14:paraId="001E1CE8" w14:textId="2EEA15F2" w:rsidR="00C422D5" w:rsidRPr="0060531A" w:rsidRDefault="00DE00D1" w:rsidP="00F80028">
            <w:pPr>
              <w:spacing w:line="288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8EC6B2" wp14:editId="60AB1BD0">
                  <wp:extent cx="797392" cy="1251980"/>
                  <wp:effectExtent l="0" t="0" r="3175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33" cy="12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531A">
              <w:rPr>
                <w:sz w:val="28"/>
                <w:szCs w:val="28"/>
                <w:lang w:val="nl-NL"/>
              </w:rPr>
              <w:t xml:space="preserve">     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D467B81" wp14:editId="51817F5F">
                  <wp:extent cx="897684" cy="130009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543" cy="134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531A">
              <w:rPr>
                <w:sz w:val="28"/>
                <w:szCs w:val="28"/>
                <w:lang w:val="nl-NL"/>
              </w:rPr>
              <w:t xml:space="preserve">  </w:t>
            </w:r>
            <w:r w:rsidR="0060531A">
              <w:rPr>
                <w:noProof/>
              </w:rPr>
              <w:t xml:space="preserve">  </w:t>
            </w:r>
            <w:r w:rsidR="0060531A">
              <w:rPr>
                <w:noProof/>
              </w:rPr>
              <w:drawing>
                <wp:inline distT="0" distB="0" distL="0" distR="0" wp14:anchorId="3CAE8687" wp14:editId="11365A9F">
                  <wp:extent cx="980598" cy="122208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024" cy="122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CE9" w14:textId="1CA5B7FD" w:rsidR="007003C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trình bày kết quả</w:t>
            </w:r>
          </w:p>
          <w:p w14:paraId="5F26DE15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D37CFF7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BC05F89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A84D59B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C39AB9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CEE" w14:textId="71137083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tuyên dương</w:t>
            </w:r>
            <w:r w:rsidR="007003CA">
              <w:rPr>
                <w:sz w:val="28"/>
                <w:szCs w:val="28"/>
                <w:lang w:val="nl-NL"/>
              </w:rPr>
              <w:t xml:space="preserve"> </w:t>
            </w:r>
          </w:p>
          <w:p w14:paraId="001E1CEF" w14:textId="77777777" w:rsidR="00A55F81" w:rsidRPr="006639CE" w:rsidRDefault="00A55F8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ghi lại bài giải vào vở.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001E1CF0" w14:textId="77777777" w:rsidR="00C422D5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01E1CF1" w14:textId="79F13F3D" w:rsidR="00C422D5" w:rsidRDefault="00C422D5" w:rsidP="008520A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quan sát </w:t>
            </w:r>
            <w:r w:rsidR="0025407D">
              <w:rPr>
                <w:sz w:val="28"/>
                <w:szCs w:val="28"/>
                <w:lang w:val="nl-NL"/>
              </w:rPr>
              <w:t>mẫu và đọc các số theo yêu cầu bài</w:t>
            </w:r>
          </w:p>
          <w:p w14:paraId="17234442" w14:textId="77777777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E537F49" w14:textId="77777777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EB6A37C" w14:textId="77777777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F5A7644" w14:textId="77777777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2542950" w14:textId="77777777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CB7A81B" w14:textId="77777777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A76CE07" w14:textId="77777777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3486578" w14:textId="3A4405B3" w:rsidR="0025407D" w:rsidRDefault="0025407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+96</w:t>
            </w:r>
            <w:r w:rsidR="00932EF7">
              <w:rPr>
                <w:sz w:val="28"/>
                <w:szCs w:val="28"/>
                <w:lang w:val="nl-NL"/>
              </w:rPr>
              <w:t>821: chín mươi sáu nghìn tám trăm hai mươi mốt.</w:t>
            </w:r>
          </w:p>
          <w:p w14:paraId="0EFBF688" w14:textId="52DE22FA" w:rsidR="00932EF7" w:rsidRDefault="00CF200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+ 95070: chín mươi lăm nghìn không trăm bảy mươi.</w:t>
            </w:r>
          </w:p>
          <w:p w14:paraId="61FB0520" w14:textId="6A9B2961" w:rsidR="00CF2002" w:rsidRDefault="00CF200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F60760">
              <w:rPr>
                <w:sz w:val="28"/>
                <w:szCs w:val="28"/>
                <w:lang w:val="nl-NL"/>
              </w:rPr>
              <w:t xml:space="preserve"> 95031: chín mươi lăm nghìn không trăm ba mươi mốt.</w:t>
            </w:r>
          </w:p>
          <w:p w14:paraId="5FAFB7B3" w14:textId="011C41DB" w:rsidR="00F60760" w:rsidRDefault="00F60760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+ 92</w:t>
            </w:r>
            <w:r w:rsidR="00EC1190">
              <w:rPr>
                <w:sz w:val="28"/>
                <w:szCs w:val="28"/>
                <w:lang w:val="nl-NL"/>
              </w:rPr>
              <w:t>643: chín mươi hai nghìn sáu trăm bốn mươi ba.</w:t>
            </w:r>
          </w:p>
          <w:p w14:paraId="001E1D04" w14:textId="420C2ECE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nhận xét, bổ sung.</w:t>
            </w:r>
          </w:p>
          <w:p w14:paraId="001E1D05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6BD84C3" w14:textId="77777777" w:rsidR="000174E1" w:rsidRDefault="000174E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FF646EA" w14:textId="77777777" w:rsidR="000174E1" w:rsidRDefault="000174E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06" w14:textId="5F9B32BC" w:rsidR="00C2584B" w:rsidRDefault="005C63CC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số lớn nhất: </w:t>
            </w:r>
            <w:r w:rsidR="00135E8A">
              <w:rPr>
                <w:sz w:val="28"/>
                <w:szCs w:val="28"/>
                <w:lang w:val="nl-NL"/>
              </w:rPr>
              <w:t>96821</w:t>
            </w:r>
          </w:p>
          <w:p w14:paraId="24BE0D0D" w14:textId="324BC13D" w:rsidR="00135E8A" w:rsidRDefault="00135E8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số bé nhất: </w:t>
            </w:r>
            <w:r w:rsidR="00C06E6F">
              <w:rPr>
                <w:sz w:val="28"/>
                <w:szCs w:val="28"/>
                <w:lang w:val="nl-NL"/>
              </w:rPr>
              <w:t>92643</w:t>
            </w:r>
          </w:p>
          <w:p w14:paraId="001E1D07" w14:textId="44F34693" w:rsidR="00C2584B" w:rsidRDefault="000174E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xét.</w:t>
            </w:r>
          </w:p>
          <w:p w14:paraId="1DBD9957" w14:textId="77777777" w:rsidR="000174E1" w:rsidRDefault="000174E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152A14" w14:textId="77777777" w:rsidR="000174E1" w:rsidRDefault="000174E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8ABB071" w14:textId="77777777" w:rsidR="00EC0CDA" w:rsidRDefault="00EC0CD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08" w14:textId="0DB07214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C2584B">
              <w:rPr>
                <w:sz w:val="28"/>
                <w:szCs w:val="28"/>
                <w:lang w:val="nl-NL"/>
              </w:rPr>
              <w:t xml:space="preserve"> 1</w:t>
            </w:r>
            <w:r>
              <w:rPr>
                <w:sz w:val="28"/>
                <w:szCs w:val="28"/>
                <w:lang w:val="nl-NL"/>
              </w:rPr>
              <w:t xml:space="preserve"> HS </w:t>
            </w:r>
            <w:r w:rsidR="00C2584B">
              <w:rPr>
                <w:sz w:val="28"/>
                <w:szCs w:val="28"/>
                <w:lang w:val="nl-NL"/>
              </w:rPr>
              <w:t>đọc đề bài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01E1D09" w14:textId="5389738A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7E052A">
              <w:rPr>
                <w:sz w:val="28"/>
                <w:szCs w:val="28"/>
                <w:lang w:val="nl-NL"/>
              </w:rPr>
              <w:t xml:space="preserve"> HS l</w:t>
            </w:r>
            <w:r w:rsidR="001C181F">
              <w:rPr>
                <w:sz w:val="28"/>
                <w:szCs w:val="28"/>
                <w:lang w:val="nl-NL"/>
              </w:rPr>
              <w:t>à</w:t>
            </w:r>
            <w:r w:rsidR="007E052A">
              <w:rPr>
                <w:sz w:val="28"/>
                <w:szCs w:val="28"/>
                <w:lang w:val="nl-NL"/>
              </w:rPr>
              <w:t>m bài theo nhóm đôi</w:t>
            </w:r>
          </w:p>
          <w:p w14:paraId="12981890" w14:textId="773E117A" w:rsidR="007E052A" w:rsidRDefault="0046597C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Nhóm trình bày bài.</w:t>
            </w:r>
          </w:p>
          <w:p w14:paraId="001E1D0A" w14:textId="4E23B22C" w:rsidR="00C11803" w:rsidRDefault="00C1180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0B" w14:textId="3B7B3FA5" w:rsidR="00C11803" w:rsidRDefault="00AB2C1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Số còn thiếu thứ tự lần lượt là:</w:t>
            </w:r>
          </w:p>
          <w:p w14:paraId="3EBC7EE3" w14:textId="37FCDC69" w:rsidR="00AB2C12" w:rsidRDefault="00C2382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</w:t>
            </w:r>
            <w:r w:rsidR="00AB2C12">
              <w:rPr>
                <w:sz w:val="28"/>
                <w:szCs w:val="28"/>
                <w:lang w:val="nl-NL"/>
              </w:rPr>
              <w:t>, 87526; 87</w:t>
            </w:r>
            <w:r w:rsidR="00C70BFF">
              <w:rPr>
                <w:sz w:val="28"/>
                <w:szCs w:val="28"/>
                <w:lang w:val="nl-NL"/>
              </w:rPr>
              <w:t>529; 87531</w:t>
            </w:r>
          </w:p>
          <w:p w14:paraId="76CD7E93" w14:textId="21584E5A" w:rsidR="00C2382D" w:rsidRDefault="00C2382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b, </w:t>
            </w:r>
            <w:r w:rsidR="00EC0CDA">
              <w:rPr>
                <w:sz w:val="28"/>
                <w:szCs w:val="28"/>
                <w:lang w:val="nl-NL"/>
              </w:rPr>
              <w:t>23470; 23475; 23485</w:t>
            </w:r>
          </w:p>
          <w:p w14:paraId="3B6AE7F2" w14:textId="5B6158DE" w:rsidR="0046597C" w:rsidRDefault="0046597C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</w:t>
            </w:r>
            <w:r w:rsidR="004F2C6A">
              <w:rPr>
                <w:sz w:val="28"/>
                <w:szCs w:val="28"/>
                <w:lang w:val="nl-NL"/>
              </w:rPr>
              <w:t xml:space="preserve"> xét.</w:t>
            </w:r>
          </w:p>
          <w:p w14:paraId="001E1D0C" w14:textId="77777777" w:rsidR="00C11803" w:rsidRDefault="00C1180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0D" w14:textId="458C0F49" w:rsidR="00C11803" w:rsidRDefault="00C1180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15" w14:textId="77777777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F30A1A">
              <w:rPr>
                <w:sz w:val="28"/>
                <w:szCs w:val="28"/>
                <w:lang w:val="nl-NL"/>
              </w:rPr>
              <w:t xml:space="preserve">1 </w:t>
            </w:r>
            <w:r>
              <w:rPr>
                <w:sz w:val="28"/>
                <w:szCs w:val="28"/>
                <w:lang w:val="nl-NL"/>
              </w:rPr>
              <w:t xml:space="preserve">HS </w:t>
            </w:r>
            <w:r w:rsidR="00F30A1A">
              <w:rPr>
                <w:sz w:val="28"/>
                <w:szCs w:val="28"/>
                <w:lang w:val="nl-NL"/>
              </w:rPr>
              <w:t>Đọc đề bài.</w:t>
            </w:r>
          </w:p>
          <w:p w14:paraId="001E1D16" w14:textId="2DF606BD" w:rsidR="00C422D5" w:rsidRDefault="001D5B4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60531A">
              <w:rPr>
                <w:sz w:val="28"/>
                <w:szCs w:val="28"/>
                <w:lang w:val="nl-NL"/>
              </w:rPr>
              <w:t>HS đọc yêu cầu bài và làm bài.</w:t>
            </w:r>
          </w:p>
          <w:p w14:paraId="001E1D17" w14:textId="31CAC34D" w:rsidR="00C422D5" w:rsidRDefault="00C422D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5773B24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C450123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48B6A9D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C8F5FE9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68BB126" w14:textId="77777777" w:rsidR="00BB33AA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1F" w14:textId="1BAD3549" w:rsidR="00A55F81" w:rsidRDefault="0060531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kêt quả</w:t>
            </w:r>
          </w:p>
          <w:p w14:paraId="23CE2FB0" w14:textId="07D63070" w:rsidR="00915A6F" w:rsidRDefault="0060531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3910AE">
              <w:rPr>
                <w:sz w:val="28"/>
                <w:szCs w:val="28"/>
                <w:lang w:val="nl-NL"/>
              </w:rPr>
              <w:t>q</w:t>
            </w:r>
            <w:r w:rsidR="00915A6F">
              <w:rPr>
                <w:sz w:val="28"/>
                <w:szCs w:val="28"/>
                <w:lang w:val="nl-NL"/>
              </w:rPr>
              <w:t>uyển truyện cổ tích Việt Nam: 54000 đồng</w:t>
            </w:r>
          </w:p>
          <w:p w14:paraId="2BD340E3" w14:textId="3F0CEA24" w:rsidR="00915A6F" w:rsidRDefault="00915A6F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BD01FD">
              <w:rPr>
                <w:sz w:val="28"/>
                <w:szCs w:val="28"/>
                <w:lang w:val="nl-NL"/>
              </w:rPr>
              <w:t>quyển Dế Mèn phiêu lưu kí : 48000 đồng.</w:t>
            </w:r>
          </w:p>
          <w:p w14:paraId="4EE851D1" w14:textId="77777777" w:rsidR="00BB33AA" w:rsidRDefault="00BD01F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BB33AA">
              <w:rPr>
                <w:sz w:val="28"/>
                <w:szCs w:val="28"/>
                <w:lang w:val="nl-NL"/>
              </w:rPr>
              <w:t>Góc sân và khoảng trời:</w:t>
            </w:r>
          </w:p>
          <w:p w14:paraId="453DD0CD" w14:textId="419794F2" w:rsidR="00BD01FD" w:rsidRDefault="00BB33A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26000 đồng.</w:t>
            </w:r>
          </w:p>
          <w:p w14:paraId="001E1D20" w14:textId="77777777" w:rsidR="00C422D5" w:rsidRPr="00415609" w:rsidRDefault="002E10DE" w:rsidP="00A55F8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003CA">
              <w:rPr>
                <w:sz w:val="28"/>
                <w:szCs w:val="28"/>
                <w:lang w:val="nl-NL"/>
              </w:rPr>
              <w:t xml:space="preserve">HS </w:t>
            </w:r>
            <w:r w:rsidR="00A55F81">
              <w:rPr>
                <w:sz w:val="28"/>
                <w:szCs w:val="28"/>
                <w:lang w:val="nl-NL"/>
              </w:rPr>
              <w:t>ghi lại bài giải vào vở</w:t>
            </w:r>
            <w:r w:rsidR="00C422D5">
              <w:rPr>
                <w:sz w:val="28"/>
                <w:szCs w:val="28"/>
                <w:lang w:val="nl-NL"/>
              </w:rPr>
              <w:t>.</w:t>
            </w:r>
          </w:p>
        </w:tc>
      </w:tr>
      <w:tr w:rsidR="00C422D5" w:rsidRPr="00415609" w14:paraId="001E1D28" w14:textId="77777777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D22" w14:textId="77777777" w:rsidR="00C422D5" w:rsidRDefault="00C422D5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001E1D23" w14:textId="77777777" w:rsidR="00C422D5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001E1D24" w14:textId="77777777" w:rsidR="00C422D5" w:rsidRDefault="00C422D5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01E1D25" w14:textId="77777777" w:rsidR="00C422D5" w:rsidRDefault="00C422D5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01E1D26" w14:textId="77777777" w:rsidR="00C422D5" w:rsidRDefault="00C422D5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1E1D27" w14:textId="77777777" w:rsidR="00C422D5" w:rsidRPr="00415609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C422D5" w:rsidRPr="00415609" w14:paraId="001E1D3A" w14:textId="77777777" w:rsidTr="00F8002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14:paraId="33BC9988" w14:textId="53A02F2F" w:rsidR="008D75DD" w:rsidRDefault="008D75D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 Gọi HS nêu cảm nhận sau giờ học</w:t>
            </w:r>
          </w:p>
          <w:p w14:paraId="433F02DA" w14:textId="1505E014" w:rsidR="008D75DD" w:rsidRDefault="008D75D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Sau giờ học em biết thêm được những điều gì? </w:t>
            </w:r>
          </w:p>
          <w:p w14:paraId="79328D6C" w14:textId="7CD20112" w:rsidR="00FA3C32" w:rsidRDefault="00FA3C3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Nêu cách làm số tròn nghìn? </w:t>
            </w:r>
          </w:p>
          <w:p w14:paraId="001E1D31" w14:textId="77777777" w:rsidR="0079159F" w:rsidRPr="009C48F6" w:rsidRDefault="0079159F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14:paraId="3D177BC3" w14:textId="77777777" w:rsidR="008D75DD" w:rsidRPr="008D75DD" w:rsidRDefault="008D75DD" w:rsidP="008D75DD">
            <w:pPr>
              <w:rPr>
                <w:sz w:val="28"/>
                <w:szCs w:val="28"/>
                <w:lang w:val="nl-NL"/>
              </w:rPr>
            </w:pPr>
          </w:p>
          <w:p w14:paraId="60F82D1F" w14:textId="77777777" w:rsidR="008D75DD" w:rsidRDefault="008D75DD" w:rsidP="008D75DD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</w:t>
            </w:r>
          </w:p>
          <w:p w14:paraId="7BD26727" w14:textId="77777777" w:rsidR="00FA3C32" w:rsidRDefault="00FA3C32" w:rsidP="00FA3C32">
            <w:pPr>
              <w:rPr>
                <w:sz w:val="28"/>
                <w:szCs w:val="28"/>
                <w:lang w:val="nl-NL"/>
              </w:rPr>
            </w:pPr>
          </w:p>
          <w:p w14:paraId="001E1D39" w14:textId="64DD093C" w:rsidR="00FA3C32" w:rsidRPr="00FA3C32" w:rsidRDefault="00FA3C32" w:rsidP="00FA3C32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1536E1">
              <w:rPr>
                <w:sz w:val="28"/>
                <w:szCs w:val="28"/>
                <w:lang w:val="nl-NL"/>
              </w:rPr>
              <w:t xml:space="preserve"> HS nêu</w:t>
            </w:r>
          </w:p>
        </w:tc>
      </w:tr>
      <w:tr w:rsidR="00C422D5" w:rsidRPr="00415609" w14:paraId="001E1D3F" w14:textId="77777777" w:rsidTr="00F8002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001E1D3B" w14:textId="77777777" w:rsidR="00C422D5" w:rsidRPr="003B67B0" w:rsidRDefault="00C422D5" w:rsidP="00F8002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001E1D3C" w14:textId="77777777" w:rsidR="00C422D5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D3D" w14:textId="77777777" w:rsidR="00C422D5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D3E" w14:textId="77777777" w:rsidR="00C422D5" w:rsidRDefault="00C422D5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01E1D40" w14:textId="77777777" w:rsidR="00534D04" w:rsidRDefault="00F80028" w:rsidP="00534D04">
      <w:pPr>
        <w:spacing w:line="288" w:lineRule="auto"/>
        <w:jc w:val="center"/>
      </w:pPr>
      <w:r>
        <w:t>----------------------------------------------</w:t>
      </w:r>
    </w:p>
    <w:p w14:paraId="001E1D41" w14:textId="77777777" w:rsidR="00F80028" w:rsidRDefault="00F80028" w:rsidP="00534D04">
      <w:pPr>
        <w:spacing w:line="288" w:lineRule="auto"/>
        <w:jc w:val="center"/>
      </w:pPr>
    </w:p>
    <w:p w14:paraId="001E1D42" w14:textId="77777777" w:rsidR="00F80028" w:rsidRDefault="00F80028" w:rsidP="00F80028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155781B9" w14:textId="2C562393" w:rsidR="001536E1" w:rsidRDefault="001536E1" w:rsidP="001536E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76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>
        <w:rPr>
          <w:b/>
          <w:sz w:val="28"/>
          <w:szCs w:val="28"/>
        </w:rPr>
        <w:t>EM ÔN LẠI NHỮNG GÌ ĐÃ HỌC (T2)</w:t>
      </w:r>
      <w:r>
        <w:rPr>
          <w:b/>
          <w:bCs/>
          <w:sz w:val="28"/>
          <w:szCs w:val="28"/>
          <w:lang w:val="nl-NL"/>
        </w:rPr>
        <w:t xml:space="preserve"> </w:t>
      </w:r>
    </w:p>
    <w:p w14:paraId="59186076" w14:textId="77777777" w:rsidR="001536E1" w:rsidRDefault="001536E1" w:rsidP="001536E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Trang 47</w:t>
      </w:r>
    </w:p>
    <w:p w14:paraId="001E1D45" w14:textId="77777777" w:rsidR="00F80028" w:rsidRPr="007A3125" w:rsidRDefault="00F80028" w:rsidP="00F80028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001E1D46" w14:textId="77777777" w:rsidR="00F80028" w:rsidRPr="00415609" w:rsidRDefault="00F80028" w:rsidP="00F80028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lastRenderedPageBreak/>
        <w:t>I. YÊU CẦU CẦN ĐẠT:</w:t>
      </w:r>
    </w:p>
    <w:p w14:paraId="001E1D47" w14:textId="77777777" w:rsidR="00F80028" w:rsidRPr="004E2BC4" w:rsidRDefault="00F80028" w:rsidP="00F80028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59648CF8" w14:textId="77777777" w:rsidR="00311B20" w:rsidRDefault="00F80028" w:rsidP="00311B2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311B20">
        <w:rPr>
          <w:sz w:val="28"/>
          <w:szCs w:val="28"/>
          <w:lang w:val="nl-NL"/>
        </w:rPr>
        <w:t>Ôn tập củng cố rèn luyện kĩ năng tổng hợp về đếm, đọc, viết, so sánh các số trong phạm vi 100000, luyện tập về làm tròn số.</w:t>
      </w:r>
    </w:p>
    <w:p w14:paraId="4236BF60" w14:textId="1E29D84C" w:rsidR="00D32FEF" w:rsidRDefault="00311B20" w:rsidP="00124C5B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113145">
        <w:rPr>
          <w:sz w:val="28"/>
          <w:szCs w:val="28"/>
          <w:lang w:val="nl-NL"/>
        </w:rPr>
        <w:t xml:space="preserve"> Luyện tập một số kiến thức về hình học</w:t>
      </w:r>
      <w:r w:rsidR="00D32FEF">
        <w:rPr>
          <w:sz w:val="28"/>
          <w:szCs w:val="28"/>
          <w:lang w:val="nl-NL"/>
        </w:rPr>
        <w:t xml:space="preserve"> và xem đồng hồ, xem l</w:t>
      </w:r>
      <w:r w:rsidR="00124C5B">
        <w:rPr>
          <w:sz w:val="28"/>
          <w:szCs w:val="28"/>
          <w:lang w:val="nl-NL"/>
        </w:rPr>
        <w:t>ịch</w:t>
      </w:r>
    </w:p>
    <w:p w14:paraId="001E1D49" w14:textId="77777777" w:rsidR="00697E1A" w:rsidRPr="004E2BC4" w:rsidRDefault="00697E1A" w:rsidP="00F8002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Vận dụng được các phép tính đã học vào giải quyết một số tình huống gắn với thực tế.</w:t>
      </w:r>
    </w:p>
    <w:p w14:paraId="001E1D4A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  <w:r w:rsidR="002E10DE">
        <w:rPr>
          <w:sz w:val="28"/>
          <w:szCs w:val="28"/>
          <w:lang w:val="nl-NL"/>
        </w:rPr>
        <w:t>.</w:t>
      </w:r>
    </w:p>
    <w:p w14:paraId="001E1D4B" w14:textId="77777777" w:rsidR="00F80028" w:rsidRPr="008B7FB0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001E1D4C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001E1D4D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001E1D4E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01E1D4F" w14:textId="77777777" w:rsidR="00F80028" w:rsidRPr="008B7FB0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001E1D50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01E1D51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001E1D52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001E1D53" w14:textId="77777777" w:rsidR="00F80028" w:rsidRPr="008B7FB0" w:rsidRDefault="00F80028" w:rsidP="00F80028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01E1D54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001E1D55" w14:textId="77777777" w:rsidR="00F80028" w:rsidRPr="008B7FB0" w:rsidRDefault="00F80028" w:rsidP="00F80028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01E1D56" w14:textId="77777777" w:rsidR="00F80028" w:rsidRPr="008B7FB0" w:rsidRDefault="00F80028" w:rsidP="00F80028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3"/>
        <w:gridCol w:w="4385"/>
      </w:tblGrid>
      <w:tr w:rsidR="008C054D" w:rsidRPr="00415609" w14:paraId="001E1D59" w14:textId="77777777" w:rsidTr="00575B41">
        <w:tc>
          <w:tcPr>
            <w:tcW w:w="5353" w:type="dxa"/>
            <w:tcBorders>
              <w:bottom w:val="dashed" w:sz="4" w:space="0" w:color="auto"/>
            </w:tcBorders>
          </w:tcPr>
          <w:p w14:paraId="001E1D57" w14:textId="77777777" w:rsidR="00F80028" w:rsidRPr="00415609" w:rsidRDefault="00F80028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85" w:type="dxa"/>
            <w:tcBorders>
              <w:bottom w:val="dashed" w:sz="4" w:space="0" w:color="auto"/>
            </w:tcBorders>
          </w:tcPr>
          <w:p w14:paraId="001E1D58" w14:textId="77777777" w:rsidR="00F80028" w:rsidRPr="00415609" w:rsidRDefault="00F80028" w:rsidP="00F80028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F80028" w:rsidRPr="00415609" w14:paraId="001E1D5E" w14:textId="77777777" w:rsidTr="00F8002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01E1D5A" w14:textId="77777777" w:rsidR="00F80028" w:rsidRDefault="00F80028" w:rsidP="00F80028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01E1D5B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001E1D5C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01E1D5D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8C054D" w:rsidRPr="00415609" w14:paraId="001E1D6C" w14:textId="77777777" w:rsidTr="00575B41">
        <w:tc>
          <w:tcPr>
            <w:tcW w:w="5353" w:type="dxa"/>
            <w:tcBorders>
              <w:bottom w:val="dashed" w:sz="4" w:space="0" w:color="auto"/>
            </w:tcBorders>
          </w:tcPr>
          <w:p w14:paraId="001E1D5F" w14:textId="77777777" w:rsidR="00F80028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001E1D60" w14:textId="28C0CFA1" w:rsidR="00F80028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="00B52F16">
              <w:rPr>
                <w:bCs/>
                <w:sz w:val="28"/>
                <w:szCs w:val="28"/>
                <w:lang w:val="nl-NL"/>
              </w:rPr>
              <w:t>là</w:t>
            </w:r>
            <w:r w:rsidR="007D51FA">
              <w:rPr>
                <w:bCs/>
                <w:sz w:val="28"/>
                <w:szCs w:val="28"/>
                <w:lang w:val="nl-NL"/>
              </w:rPr>
              <w:t>m tròn số đến hàng trăm</w:t>
            </w:r>
            <w:r w:rsidR="00D76A93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B52F16">
              <w:rPr>
                <w:bCs/>
                <w:sz w:val="28"/>
                <w:szCs w:val="28"/>
                <w:lang w:val="nl-NL"/>
              </w:rPr>
              <w:t>343</w:t>
            </w:r>
            <w:r w:rsidR="007D51FA">
              <w:rPr>
                <w:bCs/>
                <w:sz w:val="28"/>
                <w:szCs w:val="28"/>
                <w:lang w:val="nl-NL"/>
              </w:rPr>
              <w:t>35</w:t>
            </w:r>
            <w:r w:rsidR="00D76A93">
              <w:rPr>
                <w:bCs/>
                <w:sz w:val="28"/>
                <w:szCs w:val="28"/>
                <w:lang w:val="nl-NL"/>
              </w:rPr>
              <w:t xml:space="preserve"> </w:t>
            </w:r>
            <w:r>
              <w:rPr>
                <w:bCs/>
                <w:sz w:val="28"/>
                <w:szCs w:val="28"/>
                <w:lang w:val="nl-NL"/>
              </w:rPr>
              <w:t>?</w:t>
            </w:r>
          </w:p>
          <w:p w14:paraId="001E1D61" w14:textId="0CE7EDE7" w:rsidR="00F80028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FD2E79">
              <w:rPr>
                <w:bCs/>
                <w:sz w:val="28"/>
                <w:szCs w:val="28"/>
                <w:lang w:val="nl-NL"/>
              </w:rPr>
              <w:t>số liền sau của 86</w:t>
            </w:r>
          </w:p>
          <w:p w14:paraId="001E1D62" w14:textId="237095F9" w:rsidR="00F80028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3: </w:t>
            </w:r>
            <w:r w:rsidR="00D76A93">
              <w:rPr>
                <w:bCs/>
                <w:sz w:val="28"/>
                <w:szCs w:val="28"/>
                <w:lang w:val="nl-NL"/>
              </w:rPr>
              <w:t xml:space="preserve">Tính nhẩm: </w:t>
            </w:r>
            <w:r w:rsidR="00911F02">
              <w:rPr>
                <w:bCs/>
                <w:sz w:val="28"/>
                <w:szCs w:val="28"/>
                <w:lang w:val="nl-NL"/>
              </w:rPr>
              <w:t>tháng 7 có b</w:t>
            </w:r>
            <w:r w:rsidR="009C35CB">
              <w:rPr>
                <w:bCs/>
                <w:sz w:val="28"/>
                <w:szCs w:val="28"/>
                <w:lang w:val="nl-NL"/>
              </w:rPr>
              <w:t>ao nhiêu ngày</w:t>
            </w:r>
            <w:r w:rsidR="00D76A93">
              <w:rPr>
                <w:bCs/>
                <w:sz w:val="28"/>
                <w:szCs w:val="28"/>
                <w:lang w:val="nl-NL"/>
              </w:rPr>
              <w:t xml:space="preserve"> ?</w:t>
            </w:r>
          </w:p>
          <w:p w14:paraId="001E1D64" w14:textId="77777777" w:rsidR="00F80028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001E1D65" w14:textId="77777777" w:rsidR="00F80028" w:rsidRPr="00415609" w:rsidRDefault="00F80028" w:rsidP="00F80028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  <w:r w:rsidR="00D17AE9">
              <w:rPr>
                <w:bCs/>
                <w:sz w:val="28"/>
                <w:szCs w:val="28"/>
                <w:lang w:val="nl-NL"/>
              </w:rPr>
              <w:t>.</w:t>
            </w:r>
          </w:p>
        </w:tc>
        <w:tc>
          <w:tcPr>
            <w:tcW w:w="4385" w:type="dxa"/>
            <w:tcBorders>
              <w:bottom w:val="dashed" w:sz="4" w:space="0" w:color="auto"/>
            </w:tcBorders>
          </w:tcPr>
          <w:p w14:paraId="001E1D66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01E1D67" w14:textId="2E67EB79" w:rsidR="00E220C1" w:rsidRDefault="000E4F52" w:rsidP="00E220C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</w:t>
            </w:r>
            <w:r w:rsidR="00E220C1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FD2E79">
              <w:rPr>
                <w:bCs/>
                <w:sz w:val="28"/>
                <w:szCs w:val="28"/>
                <w:lang w:val="nl-NL"/>
              </w:rPr>
              <w:t>34300</w:t>
            </w:r>
          </w:p>
          <w:p w14:paraId="001E1D68" w14:textId="5A6B80A5" w:rsidR="00E220C1" w:rsidRDefault="00E220C1" w:rsidP="00E220C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497DBC">
              <w:rPr>
                <w:bCs/>
                <w:sz w:val="28"/>
                <w:szCs w:val="28"/>
                <w:lang w:val="nl-NL"/>
              </w:rPr>
              <w:t>87</w:t>
            </w:r>
          </w:p>
          <w:p w14:paraId="001E1D69" w14:textId="570CD9E4" w:rsidR="00E220C1" w:rsidRDefault="00E220C1" w:rsidP="00E220C1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3729D5">
              <w:rPr>
                <w:bCs/>
                <w:sz w:val="28"/>
                <w:szCs w:val="28"/>
                <w:lang w:val="nl-NL"/>
              </w:rPr>
              <w:t>30 ngày</w:t>
            </w:r>
          </w:p>
          <w:p w14:paraId="001E1D6B" w14:textId="77777777" w:rsidR="00F80028" w:rsidRPr="00415609" w:rsidRDefault="00F80028" w:rsidP="00E220C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F80028" w:rsidRPr="00415609" w14:paraId="001E1D73" w14:textId="77777777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D6D" w14:textId="77777777" w:rsidR="00F80028" w:rsidRPr="00415609" w:rsidRDefault="00F80028" w:rsidP="00F80028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1E1D6E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6A8A5D54" w14:textId="77777777" w:rsidR="00B52F16" w:rsidRDefault="00183109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B52F16">
              <w:rPr>
                <w:sz w:val="28"/>
                <w:szCs w:val="28"/>
                <w:lang w:val="nl-NL"/>
              </w:rPr>
              <w:t xml:space="preserve">  Luyện tập một số kiến thức về hình học và xem đồng hồ, xem lịch </w:t>
            </w:r>
          </w:p>
          <w:p w14:paraId="001E1D70" w14:textId="5AD2F83F" w:rsidR="00183109" w:rsidRPr="004E2BC4" w:rsidRDefault="00183109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Vận dụng được các phép tính đã học vào giải quyết một số tình huống gắn với thực tế.</w:t>
            </w:r>
          </w:p>
          <w:p w14:paraId="001E1D71" w14:textId="77777777" w:rsidR="00183109" w:rsidRPr="008B7FB0" w:rsidRDefault="00183109" w:rsidP="0018310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01E1D72" w14:textId="77777777" w:rsidR="00F80028" w:rsidRPr="00415609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8C054D" w:rsidRPr="00415609" w14:paraId="001E1DB4" w14:textId="77777777" w:rsidTr="00575B41">
        <w:tc>
          <w:tcPr>
            <w:tcW w:w="5353" w:type="dxa"/>
            <w:tcBorders>
              <w:top w:val="dashed" w:sz="4" w:space="0" w:color="auto"/>
              <w:bottom w:val="dashed" w:sz="4" w:space="0" w:color="auto"/>
            </w:tcBorders>
          </w:tcPr>
          <w:p w14:paraId="001E1D74" w14:textId="77777777" w:rsidR="00F80028" w:rsidRDefault="00F80028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Bài </w:t>
            </w:r>
            <w:r w:rsidR="00FE6442">
              <w:rPr>
                <w:b/>
                <w:sz w:val="28"/>
                <w:szCs w:val="28"/>
                <w:lang w:val="nl-NL"/>
              </w:rPr>
              <w:t>4</w:t>
            </w:r>
            <w:r>
              <w:rPr>
                <w:b/>
                <w:sz w:val="28"/>
                <w:szCs w:val="28"/>
                <w:lang w:val="nl-NL"/>
              </w:rPr>
              <w:t xml:space="preserve">. (Làm việc </w:t>
            </w:r>
            <w:r w:rsidR="00FE6442">
              <w:rPr>
                <w:b/>
                <w:sz w:val="28"/>
                <w:szCs w:val="28"/>
                <w:lang w:val="nl-NL"/>
              </w:rPr>
              <w:t>nhóm 2</w:t>
            </w:r>
            <w:r>
              <w:rPr>
                <w:b/>
                <w:sz w:val="28"/>
                <w:szCs w:val="28"/>
                <w:lang w:val="nl-NL"/>
              </w:rPr>
              <w:t>)</w:t>
            </w:r>
          </w:p>
          <w:p w14:paraId="06EBF2F1" w14:textId="1D1F845D" w:rsidR="00677F0B" w:rsidRPr="00860A52" w:rsidRDefault="00D07078" w:rsidP="00F80028">
            <w:pPr>
              <w:spacing w:line="288" w:lineRule="auto"/>
              <w:jc w:val="both"/>
              <w:rPr>
                <w:noProof/>
              </w:rPr>
            </w:pPr>
            <w:r>
              <w:rPr>
                <w:b/>
                <w:i/>
                <w:iCs/>
                <w:sz w:val="28"/>
                <w:szCs w:val="28"/>
                <w:lang w:val="nl-NL"/>
              </w:rPr>
              <w:t>a</w:t>
            </w:r>
            <w:r w:rsidR="00671102" w:rsidRPr="00D07078">
              <w:rPr>
                <w:b/>
                <w:i/>
                <w:iCs/>
                <w:sz w:val="28"/>
                <w:szCs w:val="28"/>
                <w:lang w:val="nl-NL"/>
              </w:rPr>
              <w:t>, Nêu tâm, đường kính, bán kính của hình tròn sau</w:t>
            </w:r>
            <w:r w:rsidR="00677F0B" w:rsidRPr="00D07078">
              <w:rPr>
                <w:b/>
                <w:i/>
                <w:iCs/>
                <w:sz w:val="28"/>
                <w:szCs w:val="28"/>
                <w:lang w:val="nl-NL"/>
              </w:rPr>
              <w:t>:</w:t>
            </w:r>
            <w:r w:rsidR="00860A52">
              <w:rPr>
                <w:noProof/>
              </w:rPr>
              <w:t xml:space="preserve"> </w:t>
            </w:r>
          </w:p>
          <w:p w14:paraId="0C482EC5" w14:textId="13EF6CDB" w:rsidR="00A44516" w:rsidRPr="00254E97" w:rsidRDefault="00A44516" w:rsidP="00F80028">
            <w:pPr>
              <w:spacing w:line="288" w:lineRule="auto"/>
              <w:jc w:val="both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2519B0C3" wp14:editId="489F121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26035</wp:posOffset>
                      </wp:positionV>
                      <wp:extent cx="2196465" cy="1828800"/>
                      <wp:effectExtent l="0" t="0" r="0" b="6985"/>
                      <wp:wrapSquare wrapText="bothSides"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6465" cy="1828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03CFDD" w14:textId="77777777" w:rsidR="00A44516" w:rsidRDefault="00A44516" w:rsidP="00D157B1">
                                  <w:pPr>
                                    <w:spacing w:line="288" w:lineRule="auto"/>
                                    <w:jc w:val="both"/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b</w:t>
                                  </w:r>
                                  <w:r w:rsidRPr="00D07078"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, Chọn chữ cái đặt trước câu đúng:</w:t>
                                  </w:r>
                                </w:p>
                                <w:p w14:paraId="5D4A34A3" w14:textId="77777777" w:rsidR="00A44516" w:rsidRDefault="00A44516" w:rsidP="00D07078">
                                  <w:pPr>
                                    <w:spacing w:line="288" w:lineRule="auto"/>
                                    <w:jc w:val="both"/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07078"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A. O là trung điểm của B</w:t>
                                  </w:r>
                                  <w:r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 xml:space="preserve">C </w:t>
                                  </w:r>
                                </w:p>
                                <w:p w14:paraId="02D24C07" w14:textId="77777777" w:rsidR="00A44516" w:rsidRPr="00E760BE" w:rsidRDefault="00A44516" w:rsidP="00E760BE">
                                  <w:pPr>
                                    <w:spacing w:line="288" w:lineRule="auto"/>
                                    <w:jc w:val="both"/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</w:pPr>
                                  <w:r w:rsidRPr="00D07078">
                                    <w:rPr>
                                      <w:b/>
                                      <w:i/>
                                      <w:iCs/>
                                      <w:sz w:val="28"/>
                                      <w:szCs w:val="28"/>
                                      <w:lang w:val="nl-NL"/>
                                    </w:rPr>
                                    <w:t>B. O là trung điểm của AD</w:t>
                                  </w:r>
                                  <w:r>
                                    <w:rPr>
                                      <w:noProof/>
                                    </w:rPr>
                                    <w:t xml:space="preserve">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2519B0C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left:0;text-align:left;margin-left:-5.2pt;margin-top:2.05pt;width:172.95pt;height:2in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" filled="f" stroked="f" strokeweight=".5pt">
                      <v:fill o:detectmouseclick="t"/>
                      <v:textbox style="mso-fit-shape-to-text:t">
                        <w:txbxContent>
                          <w:p w14:paraId="7003CFDD" w14:textId="77777777" w:rsidR="00A44516" w:rsidRDefault="00A44516" w:rsidP="00D157B1">
                            <w:pPr>
                              <w:spacing w:line="288" w:lineRule="auto"/>
                              <w:jc w:val="both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  <w:t>b</w:t>
                            </w:r>
                            <w:r w:rsidRPr="00D07078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  <w:t>, Chọn chữ cái đặt trước câu đúng:</w:t>
                            </w:r>
                          </w:p>
                          <w:p w14:paraId="5D4A34A3" w14:textId="77777777" w:rsidR="00A44516" w:rsidRDefault="00A44516" w:rsidP="00D07078">
                            <w:pPr>
                              <w:spacing w:line="288" w:lineRule="auto"/>
                              <w:jc w:val="both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07078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  <w:t>A. O là trung điểm của B</w:t>
                            </w:r>
                            <w:r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  <w:t xml:space="preserve">C </w:t>
                            </w:r>
                          </w:p>
                          <w:p w14:paraId="02D24C07" w14:textId="77777777" w:rsidR="00A44516" w:rsidRPr="00E760BE" w:rsidRDefault="00A44516" w:rsidP="00E760BE">
                            <w:pPr>
                              <w:spacing w:line="288" w:lineRule="auto"/>
                              <w:jc w:val="both"/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</w:pPr>
                            <w:r w:rsidRPr="00D07078">
                              <w:rPr>
                                <w:b/>
                                <w:i/>
                                <w:iCs/>
                                <w:sz w:val="28"/>
                                <w:szCs w:val="28"/>
                                <w:lang w:val="nl-NL"/>
                              </w:rPr>
                              <w:t>B. O là trung điểm của AD</w:t>
                            </w: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60A52">
              <w:rPr>
                <w:noProof/>
              </w:rPr>
              <w:t xml:space="preserve">                                       </w:t>
            </w:r>
            <w:r w:rsidR="00860A52">
              <w:rPr>
                <w:noProof/>
              </w:rPr>
              <w:drawing>
                <wp:inline distT="0" distB="0" distL="0" distR="0" wp14:anchorId="1E2FCEA6" wp14:editId="35A4FB99">
                  <wp:extent cx="937248" cy="1005279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287" t="-1754"/>
                          <a:stretch/>
                        </pic:blipFill>
                        <pic:spPr bwMode="auto">
                          <a:xfrm>
                            <a:off x="0" y="0"/>
                            <a:ext cx="941075" cy="1009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E1D7D" w14:textId="39E47423" w:rsidR="00F80028" w:rsidRDefault="00A55F81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55F81">
              <w:rPr>
                <w:sz w:val="28"/>
                <w:szCs w:val="28"/>
                <w:lang w:val="nl-NL"/>
              </w:rPr>
              <w:t>- Yêu cầu học sinh đọc đề bài.</w:t>
            </w:r>
          </w:p>
          <w:p w14:paraId="32E565B5" w14:textId="0FC3829C" w:rsidR="00BB7A46" w:rsidRDefault="00BB7A4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YC HS làm bài tập theo nhóm </w:t>
            </w:r>
            <w:r w:rsidR="00AD3615">
              <w:rPr>
                <w:sz w:val="28"/>
                <w:szCs w:val="28"/>
                <w:lang w:val="nl-NL"/>
              </w:rPr>
              <w:t>đôi</w:t>
            </w:r>
          </w:p>
          <w:p w14:paraId="0DCDFD0C" w14:textId="77777777" w:rsidR="0035068C" w:rsidRDefault="0035068C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1A578E6" w14:textId="77777777" w:rsidR="004B5D02" w:rsidRDefault="004B5D0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F0C0B78" w14:textId="77777777" w:rsidR="004B5D02" w:rsidRDefault="004B5D0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5C9D24F" w14:textId="77777777" w:rsidR="004B5D02" w:rsidRDefault="004B5D0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2596FEDE" w14:textId="77777777" w:rsidR="004B5D02" w:rsidRDefault="004B5D02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A19C237" w14:textId="60CB16FD" w:rsidR="0035068C" w:rsidRPr="00B86DD7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B86DD7">
              <w:rPr>
                <w:sz w:val="28"/>
                <w:szCs w:val="28"/>
                <w:lang w:val="nl-NL"/>
              </w:rPr>
              <w:t xml:space="preserve"> GV Mời HS khác nhận xét.</w:t>
            </w:r>
          </w:p>
          <w:p w14:paraId="001E1D7F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14:paraId="001E1D80" w14:textId="4EBAD83F" w:rsidR="00F80028" w:rsidRDefault="00F80028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B0720E">
              <w:rPr>
                <w:b/>
                <w:sz w:val="28"/>
                <w:szCs w:val="28"/>
                <w:lang w:val="nl-NL"/>
              </w:rPr>
              <w:t xml:space="preserve">Bài </w:t>
            </w:r>
            <w:r w:rsidR="00954985">
              <w:rPr>
                <w:b/>
                <w:sz w:val="28"/>
                <w:szCs w:val="28"/>
                <w:lang w:val="nl-NL"/>
              </w:rPr>
              <w:t>5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AF5E9D">
              <w:rPr>
                <w:b/>
                <w:sz w:val="28"/>
                <w:szCs w:val="28"/>
                <w:lang w:val="nl-NL"/>
              </w:rPr>
              <w:t>cá nhân</w:t>
            </w:r>
            <w:r>
              <w:rPr>
                <w:b/>
                <w:sz w:val="28"/>
                <w:szCs w:val="28"/>
                <w:lang w:val="nl-NL"/>
              </w:rPr>
              <w:t>).</w:t>
            </w:r>
          </w:p>
          <w:p w14:paraId="001E1D81" w14:textId="67C4320C" w:rsidR="00815E46" w:rsidRDefault="00815E46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a) </w:t>
            </w:r>
            <w:r w:rsidR="00D05F63">
              <w:rPr>
                <w:b/>
                <w:sz w:val="28"/>
                <w:szCs w:val="28"/>
                <w:lang w:val="nl-NL"/>
              </w:rPr>
              <w:t>Mỗi đồng hồ sau chỉ mấy giờ?</w:t>
            </w:r>
          </w:p>
          <w:p w14:paraId="001E1D82" w14:textId="56D6F9C0" w:rsidR="00AF5E9D" w:rsidRDefault="00575B41" w:rsidP="00575B4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103816B1" wp14:editId="1EBC7C9D">
                  <wp:extent cx="2959883" cy="64960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409" cy="66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D83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HS nêu đề bài</w:t>
            </w:r>
          </w:p>
          <w:p w14:paraId="001E1D84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cho HS làm </w:t>
            </w:r>
            <w:r w:rsidR="002F4206">
              <w:rPr>
                <w:sz w:val="28"/>
                <w:szCs w:val="28"/>
                <w:lang w:val="nl-NL"/>
              </w:rPr>
              <w:t>vào vở bài tập</w:t>
            </w:r>
            <w:r w:rsidR="00815E46">
              <w:rPr>
                <w:sz w:val="28"/>
                <w:szCs w:val="28"/>
                <w:lang w:val="nl-NL"/>
              </w:rPr>
              <w:t xml:space="preserve"> các bài tập sau:</w:t>
            </w:r>
          </w:p>
          <w:p w14:paraId="1CA7661B" w14:textId="77777777" w:rsidR="00527B8E" w:rsidRDefault="00527B8E" w:rsidP="00A442BE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1CF9530C" w14:textId="77777777" w:rsidR="00527B8E" w:rsidRDefault="00527B8E" w:rsidP="00A442BE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569902CD" w14:textId="77777777" w:rsidR="00527B8E" w:rsidRDefault="00527B8E" w:rsidP="00A442BE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635814B1" w14:textId="77777777" w:rsidR="00527B8E" w:rsidRDefault="00527B8E" w:rsidP="00A442BE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  <w:p w14:paraId="093EE503" w14:textId="470D468B" w:rsidR="00A442BE" w:rsidRPr="00A442BE" w:rsidRDefault="00BC1BC3" w:rsidP="00A442BE">
            <w:pPr>
              <w:spacing w:line="288" w:lineRule="auto"/>
              <w:jc w:val="both"/>
              <w:rPr>
                <w:b/>
                <w:i/>
                <w:iCs/>
                <w:sz w:val="28"/>
                <w:szCs w:val="28"/>
                <w:lang w:val="nl-NL"/>
              </w:rPr>
            </w:pPr>
            <w:r w:rsidRPr="00527B8E">
              <w:rPr>
                <w:b/>
                <w:bCs/>
                <w:sz w:val="28"/>
                <w:szCs w:val="28"/>
                <w:lang w:val="nl-NL"/>
              </w:rPr>
              <w:t>b)</w:t>
            </w:r>
            <w:r w:rsidR="00A442BE" w:rsidRPr="00527B8E">
              <w:rPr>
                <w:b/>
                <w:bCs/>
                <w:i/>
                <w:iCs/>
                <w:sz w:val="28"/>
                <w:szCs w:val="28"/>
                <w:lang w:val="nl-NL"/>
              </w:rPr>
              <w:t xml:space="preserve"> </w:t>
            </w:r>
            <w:r w:rsidR="00A442BE" w:rsidRPr="00527B8E">
              <w:rPr>
                <w:b/>
                <w:bCs/>
                <w:sz w:val="28"/>
                <w:szCs w:val="28"/>
                <w:lang w:val="nl-NL"/>
              </w:rPr>
              <w:t>Chọn</w:t>
            </w:r>
            <w:r w:rsidR="00A442BE" w:rsidRPr="00A442BE">
              <w:rPr>
                <w:b/>
                <w:sz w:val="28"/>
                <w:szCs w:val="28"/>
                <w:lang w:val="nl-NL"/>
              </w:rPr>
              <w:t xml:space="preserve"> chữ cái đặt trước câu đúng:</w:t>
            </w:r>
          </w:p>
          <w:p w14:paraId="001E1D85" w14:textId="2CFEAE25" w:rsidR="00815E46" w:rsidRDefault="00BC1BC3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  <w:r w:rsidR="009D4937">
              <w:rPr>
                <w:sz w:val="28"/>
                <w:szCs w:val="28"/>
                <w:lang w:val="nl-NL"/>
              </w:rPr>
              <w:t xml:space="preserve">Ngày 30 tháng 8 là ngày </w:t>
            </w:r>
            <w:r w:rsidR="00483EF0">
              <w:rPr>
                <w:sz w:val="28"/>
                <w:szCs w:val="28"/>
                <w:lang w:val="nl-NL"/>
              </w:rPr>
              <w:t>thứ Ba thì ngày 2 tháng 9 cùng năm đó là</w:t>
            </w:r>
            <w:r w:rsidR="00D77564">
              <w:rPr>
                <w:sz w:val="28"/>
                <w:szCs w:val="28"/>
                <w:lang w:val="nl-NL"/>
              </w:rPr>
              <w:t>:</w:t>
            </w:r>
          </w:p>
          <w:p w14:paraId="0DACB512" w14:textId="035D869C" w:rsidR="00D77564" w:rsidRDefault="00D77564" w:rsidP="00D7756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77564">
              <w:rPr>
                <w:sz w:val="28"/>
                <w:szCs w:val="28"/>
                <w:lang w:val="nl-NL"/>
              </w:rPr>
              <w:t>A.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D77564">
              <w:rPr>
                <w:sz w:val="28"/>
                <w:szCs w:val="28"/>
                <w:lang w:val="nl-NL"/>
              </w:rPr>
              <w:t xml:space="preserve">Thứ </w:t>
            </w:r>
            <w:r>
              <w:rPr>
                <w:sz w:val="28"/>
                <w:szCs w:val="28"/>
                <w:lang w:val="nl-NL"/>
              </w:rPr>
              <w:t xml:space="preserve">Tư                 B. Thứ Năm      </w:t>
            </w:r>
          </w:p>
          <w:p w14:paraId="001E1D88" w14:textId="10641E81" w:rsidR="00F80028" w:rsidRDefault="00D77564" w:rsidP="008D17E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C. Thứ Sáu                D.</w:t>
            </w:r>
            <w:r w:rsidR="00AC40BF">
              <w:rPr>
                <w:sz w:val="28"/>
                <w:szCs w:val="28"/>
                <w:lang w:val="nl-NL"/>
              </w:rPr>
              <w:t xml:space="preserve"> Thứ Bảy</w:t>
            </w:r>
          </w:p>
          <w:p w14:paraId="001E1D89" w14:textId="77777777" w:rsidR="00182137" w:rsidRDefault="0018213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thu bài và chấm một số bài xác xuất.</w:t>
            </w:r>
          </w:p>
          <w:p w14:paraId="001E1D8A" w14:textId="77777777" w:rsidR="00F80028" w:rsidRPr="006639CE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t</w:t>
            </w:r>
            <w:r w:rsidR="00963711">
              <w:rPr>
                <w:sz w:val="28"/>
                <w:szCs w:val="28"/>
                <w:lang w:val="nl-NL"/>
              </w:rPr>
              <w:t>ừng bài, tuyên dương.</w:t>
            </w:r>
          </w:p>
        </w:tc>
        <w:tc>
          <w:tcPr>
            <w:tcW w:w="4385" w:type="dxa"/>
            <w:tcBorders>
              <w:top w:val="dashed" w:sz="4" w:space="0" w:color="auto"/>
              <w:bottom w:val="dashed" w:sz="4" w:space="0" w:color="auto"/>
            </w:tcBorders>
          </w:tcPr>
          <w:p w14:paraId="001E1D8B" w14:textId="77777777" w:rsidR="00F80028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001E1D8C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85A3967" w14:textId="77777777" w:rsidR="00BB7A46" w:rsidRDefault="00BB7A4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7503079" w14:textId="77777777" w:rsidR="00BB7A46" w:rsidRDefault="00BB7A4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BF5523E" w14:textId="77777777" w:rsidR="00BB7A46" w:rsidRDefault="00BB7A4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D069C0A" w14:textId="77777777" w:rsidR="00BB7A46" w:rsidRDefault="00BB7A4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129B625" w14:textId="77777777" w:rsidR="00BB7A46" w:rsidRDefault="00BB7A4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AA2F5AC" w14:textId="77777777" w:rsidR="00BB7A46" w:rsidRDefault="00BB7A46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91" w14:textId="458BF25C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+ 1 HS đọc đề bài.</w:t>
            </w:r>
          </w:p>
          <w:p w14:paraId="57901A47" w14:textId="5A765F15" w:rsidR="00AD3615" w:rsidRDefault="00AD361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theo luận hoàn tahnhf bài tập theo nhóm đôi.</w:t>
            </w:r>
          </w:p>
          <w:p w14:paraId="1AED7201" w14:textId="13771161" w:rsidR="00AD3615" w:rsidRDefault="00AD361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Trình bày bài làm của nhóm trước lớp.</w:t>
            </w:r>
          </w:p>
          <w:p w14:paraId="564A6614" w14:textId="353DE6B3" w:rsidR="00FC7245" w:rsidRDefault="00FC7245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a,  </w:t>
            </w:r>
            <w:r w:rsidR="006A23A6">
              <w:rPr>
                <w:sz w:val="28"/>
                <w:szCs w:val="28"/>
                <w:lang w:val="nl-NL"/>
              </w:rPr>
              <w:t>hình tròn tâm O, đường kính</w:t>
            </w:r>
            <w:r w:rsidR="003A3CB9">
              <w:rPr>
                <w:sz w:val="28"/>
                <w:szCs w:val="28"/>
                <w:lang w:val="nl-NL"/>
              </w:rPr>
              <w:t xml:space="preserve"> CB, bán kính OC/OB.</w:t>
            </w:r>
          </w:p>
          <w:p w14:paraId="3960C4AE" w14:textId="33101B11" w:rsidR="004B5D02" w:rsidRDefault="003A3CB9" w:rsidP="004B5D02">
            <w:pPr>
              <w:spacing w:line="288" w:lineRule="auto"/>
              <w:jc w:val="both"/>
              <w:rPr>
                <w:b/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b,</w:t>
            </w:r>
            <w:r w:rsidR="004B5D02" w:rsidRPr="004B5D02">
              <w:rPr>
                <w:bCs/>
                <w:sz w:val="28"/>
                <w:szCs w:val="28"/>
                <w:lang w:val="nl-NL"/>
              </w:rPr>
              <w:t xml:space="preserve"> A. O là trung điểm của BC </w:t>
            </w:r>
          </w:p>
          <w:p w14:paraId="001E1D98" w14:textId="15401C73" w:rsidR="00F80028" w:rsidRDefault="00281D8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xét, bổ sung.</w:t>
            </w:r>
          </w:p>
          <w:p w14:paraId="001E1D99" w14:textId="77777777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rút kinh nghiệm</w:t>
            </w:r>
          </w:p>
          <w:p w14:paraId="6CC89264" w14:textId="77777777" w:rsidR="00527B8E" w:rsidRDefault="00527B8E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75A1CC2" w14:textId="77777777" w:rsidR="00527B8E" w:rsidRDefault="00527B8E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001AD0A" w14:textId="77777777" w:rsidR="00527B8E" w:rsidRDefault="00527B8E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4949B19" w14:textId="77777777" w:rsidR="00527B8E" w:rsidRDefault="00527B8E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9E" w14:textId="3B58467A" w:rsidR="002F4206" w:rsidRDefault="00AC40BF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yêu cầu bài.</w:t>
            </w:r>
          </w:p>
          <w:p w14:paraId="0E597D6C" w14:textId="6C51E3C6" w:rsidR="00AC40BF" w:rsidRDefault="00AC40BF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463E8">
              <w:rPr>
                <w:sz w:val="28"/>
                <w:szCs w:val="28"/>
                <w:lang w:val="nl-NL"/>
              </w:rPr>
              <w:t>HS làm bài trong vở bài tập.</w:t>
            </w:r>
          </w:p>
          <w:p w14:paraId="68A83A7F" w14:textId="6CA1B0CE" w:rsidR="0064593E" w:rsidRDefault="00E463E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kết quả</w:t>
            </w:r>
            <w:r w:rsidR="0064593E">
              <w:rPr>
                <w:sz w:val="28"/>
                <w:szCs w:val="28"/>
                <w:lang w:val="nl-NL"/>
              </w:rPr>
              <w:t xml:space="preserve"> lần lượt:</w:t>
            </w:r>
          </w:p>
          <w:p w14:paraId="78CAF9C5" w14:textId="53813876" w:rsidR="00341DAB" w:rsidRDefault="00527B8E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a,</w:t>
            </w:r>
          </w:p>
          <w:p w14:paraId="70168522" w14:textId="5AF61A83" w:rsidR="00E463E8" w:rsidRDefault="00E463E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A82E8A">
              <w:rPr>
                <w:sz w:val="28"/>
                <w:szCs w:val="28"/>
                <w:lang w:val="nl-NL"/>
              </w:rPr>
              <w:t>2 giờ 40 phút ( 3 giờ kém 20 phút)</w:t>
            </w:r>
          </w:p>
          <w:p w14:paraId="4ADA83A8" w14:textId="158683CA" w:rsidR="00A82E8A" w:rsidRDefault="00A82E8A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="00270D57">
              <w:rPr>
                <w:sz w:val="28"/>
                <w:szCs w:val="28"/>
                <w:lang w:val="nl-NL"/>
              </w:rPr>
              <w:t xml:space="preserve"> 11giờ </w:t>
            </w:r>
            <w:r w:rsidR="00E23E57">
              <w:rPr>
                <w:sz w:val="28"/>
                <w:szCs w:val="28"/>
                <w:lang w:val="nl-NL"/>
              </w:rPr>
              <w:t>48 phút(12 giờ kém 12 phút)</w:t>
            </w:r>
          </w:p>
          <w:p w14:paraId="001E1D9F" w14:textId="14B2B448" w:rsidR="002F4206" w:rsidRDefault="00E23E57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341DAB">
              <w:rPr>
                <w:sz w:val="28"/>
                <w:szCs w:val="28"/>
                <w:lang w:val="nl-NL"/>
              </w:rPr>
              <w:t>3 giờ 20 phút.</w:t>
            </w:r>
          </w:p>
          <w:p w14:paraId="6C156283" w14:textId="5763697C" w:rsidR="00341DAB" w:rsidRDefault="00341DAB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+ 5 giờ 30 phút.</w:t>
            </w:r>
          </w:p>
          <w:p w14:paraId="001E1DB1" w14:textId="6E619144" w:rsidR="00182137" w:rsidRDefault="00527B8E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b,  </w:t>
            </w:r>
            <w:r w:rsidR="00AA1802">
              <w:rPr>
                <w:sz w:val="28"/>
                <w:szCs w:val="28"/>
                <w:lang w:val="nl-NL"/>
              </w:rPr>
              <w:t xml:space="preserve">C. Thứ Sáu                </w:t>
            </w:r>
          </w:p>
          <w:p w14:paraId="3832ADDC" w14:textId="77777777" w:rsidR="00DE4644" w:rsidRDefault="00DE4644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A2B4A8" w14:textId="77777777" w:rsidR="00DE4644" w:rsidRDefault="00DE4644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6DE2CA2" w14:textId="77777777" w:rsidR="00DE4644" w:rsidRDefault="00DE4644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B2" w14:textId="73F987DD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 w:rsidR="00182137">
              <w:rPr>
                <w:sz w:val="28"/>
                <w:szCs w:val="28"/>
                <w:lang w:val="nl-NL"/>
              </w:rPr>
              <w:t>HS nộp vở bài tập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01E1DB3" w14:textId="77777777" w:rsidR="00F80028" w:rsidRPr="00415609" w:rsidRDefault="00F80028" w:rsidP="0018213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182137">
              <w:rPr>
                <w:sz w:val="28"/>
                <w:szCs w:val="28"/>
                <w:lang w:val="nl-NL"/>
              </w:rPr>
              <w:t>l</w:t>
            </w:r>
            <w:r>
              <w:rPr>
                <w:sz w:val="28"/>
                <w:szCs w:val="28"/>
                <w:lang w:val="nl-NL"/>
              </w:rPr>
              <w:t>ắng nghe.</w:t>
            </w:r>
          </w:p>
        </w:tc>
      </w:tr>
      <w:tr w:rsidR="00F80028" w:rsidRPr="00415609" w14:paraId="001E1DBB" w14:textId="77777777" w:rsidTr="00F8002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DB5" w14:textId="77777777" w:rsidR="00F80028" w:rsidRDefault="00F80028" w:rsidP="00F8002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001E1DB6" w14:textId="77777777" w:rsidR="00F80028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001E1DB7" w14:textId="77777777" w:rsidR="00F80028" w:rsidRDefault="00F80028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01E1DB8" w14:textId="77777777" w:rsidR="00F80028" w:rsidRDefault="00F80028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01E1DB9" w14:textId="77777777" w:rsidR="00F80028" w:rsidRDefault="00F80028" w:rsidP="00F8002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1E1DBA" w14:textId="77777777" w:rsidR="00F80028" w:rsidRPr="00415609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C054D" w:rsidRPr="00415609" w14:paraId="001E1DCB" w14:textId="77777777" w:rsidTr="00575B41">
        <w:tc>
          <w:tcPr>
            <w:tcW w:w="5353" w:type="dxa"/>
            <w:tcBorders>
              <w:top w:val="dashed" w:sz="4" w:space="0" w:color="auto"/>
              <w:bottom w:val="dashed" w:sz="4" w:space="0" w:color="auto"/>
            </w:tcBorders>
          </w:tcPr>
          <w:p w14:paraId="33D4B614" w14:textId="26237D28" w:rsidR="00DA7B2C" w:rsidRDefault="00C21FE4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quan sát tranh và trả lời câu hỏi</w:t>
            </w:r>
            <w:r w:rsidR="008C054D">
              <w:rPr>
                <w:sz w:val="28"/>
                <w:szCs w:val="28"/>
                <w:lang w:val="nl-NL"/>
              </w:rPr>
              <w:t>.</w:t>
            </w:r>
          </w:p>
          <w:p w14:paraId="3A851DB4" w14:textId="75D99555" w:rsidR="008C054D" w:rsidRDefault="008C054D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742D5EA" wp14:editId="5EBEA952">
                  <wp:extent cx="3077825" cy="1768129"/>
                  <wp:effectExtent l="0" t="0" r="889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869" cy="1786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DBC" w14:textId="363184CB" w:rsidR="00F80028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C56168">
              <w:rPr>
                <w:sz w:val="28"/>
                <w:szCs w:val="28"/>
                <w:lang w:val="nl-NL"/>
              </w:rPr>
              <w:t xml:space="preserve"> Chị</w:t>
            </w:r>
            <w:r w:rsidR="00D523D7">
              <w:rPr>
                <w:sz w:val="28"/>
                <w:szCs w:val="28"/>
                <w:lang w:val="nl-NL"/>
              </w:rPr>
              <w:t xml:space="preserve"> Huyền đang làm gì?</w:t>
            </w:r>
          </w:p>
          <w:p w14:paraId="001E1DBD" w14:textId="2B95ECA3" w:rsidR="000A5A86" w:rsidRDefault="00D523D7" w:rsidP="00F80028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 xml:space="preserve">- Chị Huyền bắt đầu làm việc lúc mấy </w:t>
            </w:r>
            <w:r w:rsidR="00A30BAB">
              <w:rPr>
                <w:sz w:val="28"/>
                <w:szCs w:val="28"/>
                <w:lang w:val="nl-NL"/>
              </w:rPr>
              <w:t xml:space="preserve">giờ </w:t>
            </w:r>
            <w:r>
              <w:rPr>
                <w:sz w:val="28"/>
                <w:szCs w:val="28"/>
                <w:lang w:val="nl-NL"/>
              </w:rPr>
              <w:t>và kết thúc lúc mấy giờ</w:t>
            </w:r>
            <w:r w:rsidR="0047795B">
              <w:rPr>
                <w:sz w:val="28"/>
                <w:szCs w:val="28"/>
                <w:lang w:val="vi-VN"/>
              </w:rPr>
              <w:t>?</w:t>
            </w:r>
          </w:p>
          <w:p w14:paraId="31DE544B" w14:textId="446E27A7" w:rsidR="00925D65" w:rsidRPr="00925D65" w:rsidRDefault="000A5A86" w:rsidP="00925D65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GV Nhận xét, tuyên dương, khen thưởng</w:t>
            </w:r>
            <w:r w:rsidR="00925D65">
              <w:rPr>
                <w:sz w:val="28"/>
                <w:szCs w:val="28"/>
                <w:lang w:val="vi-VN"/>
              </w:rPr>
              <w:t>.</w:t>
            </w:r>
          </w:p>
          <w:p w14:paraId="001E1DC3" w14:textId="7C45FA0E" w:rsidR="00F80028" w:rsidRPr="00B11E06" w:rsidRDefault="00925D65" w:rsidP="00F80028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 - HS nêu cảm nhận sau giờ học.</w:t>
            </w:r>
          </w:p>
          <w:p w14:paraId="001E1DC4" w14:textId="77777777" w:rsidR="00F80028" w:rsidRPr="009C48F6" w:rsidRDefault="00F80028" w:rsidP="00F800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4385" w:type="dxa"/>
            <w:tcBorders>
              <w:top w:val="dashed" w:sz="4" w:space="0" w:color="auto"/>
              <w:bottom w:val="dashed" w:sz="4" w:space="0" w:color="auto"/>
            </w:tcBorders>
          </w:tcPr>
          <w:p w14:paraId="1AC1F032" w14:textId="217072D4" w:rsidR="00F80028" w:rsidRDefault="00F80028" w:rsidP="005D7E7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A30BAB">
              <w:rPr>
                <w:sz w:val="28"/>
                <w:szCs w:val="28"/>
                <w:lang w:val="nl-NL"/>
              </w:rPr>
              <w:t xml:space="preserve"> HS quan sát tranh </w:t>
            </w:r>
            <w:r w:rsidR="002D474D">
              <w:rPr>
                <w:sz w:val="28"/>
                <w:szCs w:val="28"/>
                <w:lang w:val="nl-NL"/>
              </w:rPr>
              <w:t>và trả lời câu hỏi.</w:t>
            </w:r>
          </w:p>
          <w:p w14:paraId="306D6B4E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378D559C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38FA3E20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4AB123A6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188DFE4A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1D0779B2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668E1ADA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145B8071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6356F194" w14:textId="77777777" w:rsidR="00A30BAB" w:rsidRPr="00A30BAB" w:rsidRDefault="00A30BAB" w:rsidP="00A30BAB">
            <w:pPr>
              <w:rPr>
                <w:sz w:val="28"/>
                <w:szCs w:val="28"/>
                <w:lang w:val="nl-NL"/>
              </w:rPr>
            </w:pPr>
          </w:p>
          <w:p w14:paraId="28290F35" w14:textId="2FC695CD" w:rsidR="00A30BAB" w:rsidRDefault="002D474D" w:rsidP="00A30BA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Chị Huyền đang làm thí nghiệm.</w:t>
            </w:r>
          </w:p>
          <w:p w14:paraId="53602D70" w14:textId="77777777" w:rsidR="00A30BAB" w:rsidRDefault="002D474D" w:rsidP="00A30BAB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Chị bắt đầu làm việc lúc</w:t>
            </w:r>
            <w:r w:rsidR="00DE0CCC">
              <w:rPr>
                <w:sz w:val="28"/>
                <w:szCs w:val="28"/>
                <w:lang w:val="nl-NL"/>
              </w:rPr>
              <w:t xml:space="preserve"> 7 giờ 40 phút (8 giờ kém 20 phút) và kết th</w:t>
            </w:r>
            <w:r w:rsidR="00DB14FA">
              <w:rPr>
                <w:sz w:val="28"/>
                <w:szCs w:val="28"/>
                <w:lang w:val="nl-NL"/>
              </w:rPr>
              <w:t>úc lúc 1</w:t>
            </w:r>
            <w:r w:rsidR="00DB14FA">
              <w:rPr>
                <w:sz w:val="28"/>
                <w:szCs w:val="28"/>
                <w:lang w:val="vi-VN"/>
              </w:rPr>
              <w:t>1 giờ 2</w:t>
            </w:r>
            <w:r w:rsidR="0047795B">
              <w:rPr>
                <w:sz w:val="28"/>
                <w:szCs w:val="28"/>
                <w:lang w:val="vi-VN"/>
              </w:rPr>
              <w:t>5 phút.</w:t>
            </w:r>
          </w:p>
          <w:p w14:paraId="65907D02" w14:textId="77777777" w:rsidR="00B11E06" w:rsidRDefault="00B11E06" w:rsidP="00B11E06">
            <w:pPr>
              <w:rPr>
                <w:sz w:val="28"/>
                <w:szCs w:val="28"/>
                <w:lang w:val="nl-NL"/>
              </w:rPr>
            </w:pPr>
          </w:p>
          <w:p w14:paraId="001E1DCA" w14:textId="4FCC7632" w:rsidR="00B11E06" w:rsidRPr="00B11E06" w:rsidRDefault="00B11E06" w:rsidP="00B11E06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nêu.</w:t>
            </w:r>
          </w:p>
        </w:tc>
      </w:tr>
      <w:tr w:rsidR="00F80028" w:rsidRPr="00415609" w14:paraId="001E1DD0" w14:textId="77777777" w:rsidTr="00F8002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001E1DCC" w14:textId="77777777" w:rsidR="00F80028" w:rsidRPr="003B67B0" w:rsidRDefault="00F80028" w:rsidP="00F80028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001E1DCD" w14:textId="77777777" w:rsidR="00F80028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DCE" w14:textId="77777777" w:rsidR="00F80028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DCF" w14:textId="77777777" w:rsidR="00F80028" w:rsidRDefault="00F80028" w:rsidP="00F8002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01E1DD1" w14:textId="77777777" w:rsidR="00F80028" w:rsidRDefault="00774E6F" w:rsidP="00534D04">
      <w:pPr>
        <w:spacing w:line="288" w:lineRule="auto"/>
        <w:jc w:val="center"/>
      </w:pPr>
      <w:r>
        <w:t>---------------------------------------------------------</w:t>
      </w:r>
    </w:p>
    <w:p w14:paraId="001E1DD2" w14:textId="77777777" w:rsidR="00774E6F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001E1DD3" w14:textId="51CAE21F" w:rsidR="00774E6F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="00B21825">
        <w:rPr>
          <w:b/>
          <w:bCs/>
          <w:sz w:val="28"/>
          <w:szCs w:val="28"/>
          <w:lang w:val="nl-NL"/>
        </w:rPr>
        <w:t>77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 w:rsidR="00B21825">
        <w:rPr>
          <w:b/>
          <w:sz w:val="28"/>
          <w:szCs w:val="28"/>
        </w:rPr>
        <w:t xml:space="preserve">EM VUI HỌC TOÁN </w:t>
      </w:r>
      <w:r>
        <w:rPr>
          <w:b/>
          <w:sz w:val="28"/>
          <w:szCs w:val="28"/>
        </w:rPr>
        <w:t xml:space="preserve"> (T1)</w:t>
      </w:r>
      <w:r>
        <w:rPr>
          <w:b/>
          <w:bCs/>
          <w:sz w:val="28"/>
          <w:szCs w:val="28"/>
          <w:lang w:val="nl-NL"/>
        </w:rPr>
        <w:t xml:space="preserve"> </w:t>
      </w:r>
    </w:p>
    <w:p w14:paraId="001E1DD4" w14:textId="19DB65E9" w:rsidR="00774E6F" w:rsidRPr="005C2C94" w:rsidRDefault="00774E6F" w:rsidP="00774E6F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nl-NL"/>
        </w:rPr>
        <w:t xml:space="preserve">Trang </w:t>
      </w:r>
      <w:r w:rsidR="00023A41">
        <w:rPr>
          <w:b/>
          <w:bCs/>
          <w:sz w:val="28"/>
          <w:szCs w:val="28"/>
          <w:lang w:val="nl-NL"/>
        </w:rPr>
        <w:t>49</w:t>
      </w:r>
      <w:r w:rsidR="005C2C94">
        <w:rPr>
          <w:b/>
          <w:bCs/>
          <w:sz w:val="28"/>
          <w:szCs w:val="28"/>
          <w:lang w:val="vi-VN"/>
        </w:rPr>
        <w:t>, 50</w:t>
      </w:r>
    </w:p>
    <w:p w14:paraId="001E1DD5" w14:textId="77777777" w:rsidR="00774E6F" w:rsidRPr="007A3125" w:rsidRDefault="00774E6F" w:rsidP="00774E6F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001E1DD6" w14:textId="77777777" w:rsidR="00774E6F" w:rsidRPr="00415609" w:rsidRDefault="00774E6F" w:rsidP="00774E6F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01E1DD7" w14:textId="77777777" w:rsidR="00774E6F" w:rsidRPr="004E2BC4" w:rsidRDefault="00774E6F" w:rsidP="00774E6F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01E1DD8" w14:textId="230541DB" w:rsidR="00774E6F" w:rsidRDefault="00774E6F" w:rsidP="00774E6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023A41">
        <w:rPr>
          <w:sz w:val="28"/>
          <w:szCs w:val="28"/>
          <w:lang w:val="nl-NL"/>
        </w:rPr>
        <w:t>Thực hiện được các hoạt động trải nghiệm về đ</w:t>
      </w:r>
      <w:r w:rsidR="00C40DEC">
        <w:rPr>
          <w:sz w:val="28"/>
          <w:szCs w:val="28"/>
          <w:lang w:val="nl-NL"/>
        </w:rPr>
        <w:t>ọc, viết số trong phạm vi 100000</w:t>
      </w:r>
      <w:r w:rsidR="003402E8">
        <w:rPr>
          <w:sz w:val="28"/>
          <w:szCs w:val="28"/>
          <w:lang w:val="nl-NL"/>
        </w:rPr>
        <w:t xml:space="preserve">. Xác định số liền trước, số liền sau, làm tròn </w:t>
      </w:r>
      <w:r w:rsidR="00053144">
        <w:rPr>
          <w:sz w:val="28"/>
          <w:szCs w:val="28"/>
          <w:lang w:val="nl-NL"/>
        </w:rPr>
        <w:t>số, th</w:t>
      </w:r>
      <w:r w:rsidR="006D2399">
        <w:rPr>
          <w:sz w:val="28"/>
          <w:szCs w:val="28"/>
          <w:lang w:val="vi-VN"/>
        </w:rPr>
        <w:t xml:space="preserve">ực </w:t>
      </w:r>
      <w:r w:rsidR="00053144">
        <w:rPr>
          <w:sz w:val="28"/>
          <w:szCs w:val="28"/>
          <w:lang w:val="nl-NL"/>
        </w:rPr>
        <w:t>hành trang trí sản phẩm</w:t>
      </w:r>
    </w:p>
    <w:p w14:paraId="70CE1151" w14:textId="29BA5450" w:rsidR="00053144" w:rsidRDefault="00053144" w:rsidP="00774E6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hành vẽ trang trí hình tròn, vẽ đường tròn không cần dùng compa.</w:t>
      </w:r>
    </w:p>
    <w:p w14:paraId="001E1DD9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lastRenderedPageBreak/>
        <w:t>- Phát triển năng lực lập luận, tư duy toán học và năng lực giao tiếp toán học</w:t>
      </w:r>
      <w:r>
        <w:rPr>
          <w:sz w:val="28"/>
          <w:szCs w:val="28"/>
          <w:lang w:val="nl-NL"/>
        </w:rPr>
        <w:t>.</w:t>
      </w:r>
    </w:p>
    <w:p w14:paraId="001E1DDA" w14:textId="77777777" w:rsidR="00774E6F" w:rsidRPr="008B7FB0" w:rsidRDefault="00774E6F" w:rsidP="00774E6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001E1DDB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001E1DDC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001E1DDD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01E1DDE" w14:textId="77777777" w:rsidR="00774E6F" w:rsidRPr="008B7FB0" w:rsidRDefault="00774E6F" w:rsidP="00774E6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001E1DDF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01E1DE0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001E1DE1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001E1DE2" w14:textId="77777777" w:rsidR="00774E6F" w:rsidRPr="008B7FB0" w:rsidRDefault="00774E6F" w:rsidP="00774E6F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01E1DE3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001E1DE4" w14:textId="77777777" w:rsidR="00774E6F" w:rsidRPr="008B7FB0" w:rsidRDefault="00774E6F" w:rsidP="00774E6F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01E1DE5" w14:textId="77777777" w:rsidR="00774E6F" w:rsidRPr="008B7FB0" w:rsidRDefault="00774E6F" w:rsidP="00774E6F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527"/>
      </w:tblGrid>
      <w:tr w:rsidR="00DB2A35" w:rsidRPr="00415609" w14:paraId="001E1DE8" w14:textId="77777777" w:rsidTr="004C5276">
        <w:tc>
          <w:tcPr>
            <w:tcW w:w="5211" w:type="dxa"/>
            <w:tcBorders>
              <w:bottom w:val="dashed" w:sz="4" w:space="0" w:color="auto"/>
            </w:tcBorders>
          </w:tcPr>
          <w:p w14:paraId="001E1DE6" w14:textId="77777777" w:rsidR="00774E6F" w:rsidRPr="00415609" w:rsidRDefault="00774E6F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527" w:type="dxa"/>
            <w:tcBorders>
              <w:bottom w:val="dashed" w:sz="4" w:space="0" w:color="auto"/>
            </w:tcBorders>
          </w:tcPr>
          <w:p w14:paraId="001E1DE7" w14:textId="77777777" w:rsidR="00774E6F" w:rsidRPr="00415609" w:rsidRDefault="00774E6F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74E6F" w:rsidRPr="00415609" w14:paraId="001E1DED" w14:textId="77777777" w:rsidTr="00907E7B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01E1DE9" w14:textId="77777777" w:rsidR="00774E6F" w:rsidRDefault="00774E6F" w:rsidP="00907E7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01E1DEA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001E1DEB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01E1DEC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B2A35" w:rsidRPr="00415609" w14:paraId="001E1DFB" w14:textId="77777777" w:rsidTr="004C5276">
        <w:tc>
          <w:tcPr>
            <w:tcW w:w="5211" w:type="dxa"/>
            <w:tcBorders>
              <w:bottom w:val="dashed" w:sz="4" w:space="0" w:color="auto"/>
            </w:tcBorders>
          </w:tcPr>
          <w:p w14:paraId="001E1DEE" w14:textId="77777777" w:rsidR="00774E6F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001E1DEF" w14:textId="662349BB" w:rsidR="00774E6F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="00A90AE4">
              <w:rPr>
                <w:bCs/>
                <w:sz w:val="28"/>
                <w:szCs w:val="28"/>
                <w:lang w:val="vi-VN"/>
              </w:rPr>
              <w:t>3 tuần có bao nhiêu ngày</w:t>
            </w:r>
            <w:r>
              <w:rPr>
                <w:bCs/>
                <w:sz w:val="28"/>
                <w:szCs w:val="28"/>
                <w:lang w:val="nl-NL"/>
              </w:rPr>
              <w:t xml:space="preserve"> ?</w:t>
            </w:r>
          </w:p>
          <w:p w14:paraId="001E1DF0" w14:textId="49033F7C" w:rsidR="00774E6F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A90AE4">
              <w:rPr>
                <w:bCs/>
                <w:sz w:val="28"/>
                <w:szCs w:val="28"/>
                <w:lang w:val="vi-VN"/>
              </w:rPr>
              <w:t>2 năm có bao nhiêu tháng</w:t>
            </w:r>
            <w:r>
              <w:rPr>
                <w:bCs/>
                <w:sz w:val="28"/>
                <w:szCs w:val="28"/>
                <w:lang w:val="nl-NL"/>
              </w:rPr>
              <w:t xml:space="preserve"> ?</w:t>
            </w:r>
          </w:p>
          <w:p w14:paraId="001E1DF2" w14:textId="363F7456" w:rsidR="00774E6F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</w:t>
            </w:r>
            <w:r w:rsidR="00A90AE4">
              <w:rPr>
                <w:bCs/>
                <w:sz w:val="28"/>
                <w:szCs w:val="28"/>
                <w:lang w:val="vi-VN"/>
              </w:rPr>
              <w:t>3</w:t>
            </w:r>
            <w:r>
              <w:rPr>
                <w:bCs/>
                <w:sz w:val="28"/>
                <w:szCs w:val="28"/>
                <w:lang w:val="nl-NL"/>
              </w:rPr>
              <w:t xml:space="preserve">: </w:t>
            </w:r>
            <w:r w:rsidR="00A90AE4">
              <w:rPr>
                <w:bCs/>
                <w:sz w:val="28"/>
                <w:szCs w:val="28"/>
                <w:lang w:val="vi-VN"/>
              </w:rPr>
              <w:t>Đồng hồ sau chỉ mấy giờ?</w:t>
            </w:r>
          </w:p>
          <w:p w14:paraId="78962063" w14:textId="3124382F" w:rsidR="00A90AE4" w:rsidRPr="00A90AE4" w:rsidRDefault="00A90AE4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noProof/>
                <w:lang w:val="vi-VN"/>
              </w:rPr>
              <w:t xml:space="preserve">                                             </w:t>
            </w:r>
            <w:r>
              <w:rPr>
                <w:noProof/>
              </w:rPr>
              <w:drawing>
                <wp:inline distT="0" distB="0" distL="0" distR="0" wp14:anchorId="558C26CF" wp14:editId="7CB9B4D4">
                  <wp:extent cx="663049" cy="668353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301" cy="67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vi-VN"/>
              </w:rPr>
              <w:t xml:space="preserve">                          </w:t>
            </w:r>
          </w:p>
          <w:p w14:paraId="001E1DF3" w14:textId="77777777" w:rsidR="00774E6F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001E1DF4" w14:textId="77777777" w:rsidR="00774E6F" w:rsidRPr="00415609" w:rsidRDefault="00774E6F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4527" w:type="dxa"/>
            <w:tcBorders>
              <w:bottom w:val="dashed" w:sz="4" w:space="0" w:color="auto"/>
            </w:tcBorders>
          </w:tcPr>
          <w:p w14:paraId="001E1DF5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01E1DF6" w14:textId="1B1D3A63" w:rsidR="00B23D05" w:rsidRPr="00130CF9" w:rsidRDefault="00B23D05" w:rsidP="00B23D0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130CF9">
              <w:rPr>
                <w:bCs/>
                <w:sz w:val="28"/>
                <w:szCs w:val="28"/>
                <w:lang w:val="vi-VN"/>
              </w:rPr>
              <w:t>21 ngày</w:t>
            </w:r>
          </w:p>
          <w:p w14:paraId="001E1DF7" w14:textId="0805C721" w:rsidR="00B23D05" w:rsidRPr="00130CF9" w:rsidRDefault="00B23D05" w:rsidP="00B23D0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130CF9">
              <w:rPr>
                <w:bCs/>
                <w:sz w:val="28"/>
                <w:szCs w:val="28"/>
                <w:lang w:val="vi-VN"/>
              </w:rPr>
              <w:t>24 tháng.</w:t>
            </w:r>
          </w:p>
          <w:p w14:paraId="001E1DF8" w14:textId="327A2C24" w:rsidR="00B23D05" w:rsidRPr="00130CF9" w:rsidRDefault="00B23D05" w:rsidP="00B23D05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vi-VN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130CF9">
              <w:rPr>
                <w:bCs/>
                <w:sz w:val="28"/>
                <w:szCs w:val="28"/>
                <w:lang w:val="vi-VN"/>
              </w:rPr>
              <w:t xml:space="preserve">11 giờ </w:t>
            </w:r>
            <w:r w:rsidR="009C4EE0">
              <w:rPr>
                <w:bCs/>
                <w:sz w:val="28"/>
                <w:szCs w:val="28"/>
                <w:lang w:val="vi-VN"/>
              </w:rPr>
              <w:t>20 phút</w:t>
            </w:r>
          </w:p>
          <w:p w14:paraId="0B6B0583" w14:textId="77777777" w:rsidR="009C4EE0" w:rsidRDefault="009C4EE0" w:rsidP="00907E7B">
            <w:pPr>
              <w:spacing w:line="288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14:paraId="771E6C1A" w14:textId="77777777" w:rsidR="009C4EE0" w:rsidRDefault="009C4EE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DFA" w14:textId="23BF25EB" w:rsidR="00774E6F" w:rsidRPr="00415609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74E6F" w:rsidRPr="00415609" w14:paraId="001E1E01" w14:textId="77777777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DFC" w14:textId="77777777" w:rsidR="00774E6F" w:rsidRPr="00415609" w:rsidRDefault="00774E6F" w:rsidP="00907E7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1E1DFD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3DCD6DAB" w14:textId="77777777" w:rsidR="006D2399" w:rsidRDefault="00EA389C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 w:rsidR="006D2399">
              <w:rPr>
                <w:sz w:val="28"/>
                <w:szCs w:val="28"/>
                <w:lang w:val="nl-NL"/>
              </w:rPr>
              <w:t>Thực hiện được các hoạt động trải nghiệm về đọc, viết số trong phạm vi 100000. Xác định số liền trước, số liền sau, làm tròn số, th</w:t>
            </w:r>
            <w:r w:rsidR="006D2399">
              <w:rPr>
                <w:sz w:val="28"/>
                <w:szCs w:val="28"/>
                <w:lang w:val="vi-VN"/>
              </w:rPr>
              <w:t>ực</w:t>
            </w:r>
            <w:r w:rsidR="006D2399">
              <w:rPr>
                <w:sz w:val="28"/>
                <w:szCs w:val="28"/>
                <w:lang w:val="nl-NL"/>
              </w:rPr>
              <w:t xml:space="preserve"> hành trang trí sản phẩm </w:t>
            </w:r>
          </w:p>
          <w:p w14:paraId="001E1DFF" w14:textId="63909C6A" w:rsidR="00774E6F" w:rsidRPr="008B7FB0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01E1E00" w14:textId="77777777" w:rsidR="00774E6F" w:rsidRPr="00415609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B2A35" w:rsidRPr="00415609" w14:paraId="001E1E43" w14:textId="77777777" w:rsidTr="004C5276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001E1E02" w14:textId="7F751FAE" w:rsidR="008C2358" w:rsidRDefault="00113084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b/>
                <w:sz w:val="28"/>
                <w:szCs w:val="28"/>
                <w:lang w:val="vi-VN"/>
              </w:rPr>
              <w:t xml:space="preserve">* Hoạt động 1: </w:t>
            </w:r>
            <w:r w:rsidR="000B576F">
              <w:rPr>
                <w:b/>
                <w:sz w:val="28"/>
                <w:szCs w:val="28"/>
                <w:lang w:val="vi-VN"/>
              </w:rPr>
              <w:t>Góc sáng tạo</w:t>
            </w:r>
            <w:r w:rsidR="00094EC1">
              <w:rPr>
                <w:b/>
                <w:sz w:val="28"/>
                <w:szCs w:val="28"/>
                <w:lang w:val="vi-VN"/>
              </w:rPr>
              <w:t xml:space="preserve"> (Làm việc nhóm)</w:t>
            </w:r>
          </w:p>
          <w:p w14:paraId="001E1E03" w14:textId="239672CF" w:rsidR="00072E7E" w:rsidRDefault="00072E7E" w:rsidP="00072E7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55F81">
              <w:rPr>
                <w:sz w:val="28"/>
                <w:szCs w:val="28"/>
                <w:lang w:val="nl-NL"/>
              </w:rPr>
              <w:lastRenderedPageBreak/>
              <w:t>- Yêu cầu học sinh đọc đề bài.</w:t>
            </w:r>
          </w:p>
          <w:p w14:paraId="4982EE90" w14:textId="2C335A82" w:rsidR="00C3319F" w:rsidRDefault="004535E6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Nhóm hoạt động t</w:t>
            </w:r>
            <w:r w:rsidR="00C3319F">
              <w:rPr>
                <w:sz w:val="28"/>
                <w:szCs w:val="28"/>
                <w:lang w:val="vi-VN"/>
              </w:rPr>
              <w:t>hảo luận theo các yêu cầu:</w:t>
            </w:r>
          </w:p>
          <w:p w14:paraId="02FF8D95" w14:textId="332A5201" w:rsidR="00C3319F" w:rsidRDefault="0025194F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a, +</w:t>
            </w:r>
            <w:r w:rsidR="00DB44A1">
              <w:rPr>
                <w:sz w:val="28"/>
                <w:szCs w:val="28"/>
                <w:lang w:val="vi-VN"/>
              </w:rPr>
              <w:t xml:space="preserve"> </w:t>
            </w:r>
            <w:r>
              <w:rPr>
                <w:sz w:val="28"/>
                <w:szCs w:val="28"/>
                <w:lang w:val="vi-VN"/>
              </w:rPr>
              <w:t>Viết</w:t>
            </w:r>
            <w:r w:rsidR="00DB44A1">
              <w:rPr>
                <w:sz w:val="28"/>
                <w:szCs w:val="28"/>
                <w:lang w:val="vi-VN"/>
              </w:rPr>
              <w:t xml:space="preserve"> một số có bốn chữ số bất kì.</w:t>
            </w:r>
          </w:p>
          <w:p w14:paraId="3CCBC946" w14:textId="53E27189" w:rsidR="00DB44A1" w:rsidRDefault="00DB44A1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Viết các đọc số đó.</w:t>
            </w:r>
          </w:p>
          <w:p w14:paraId="4356BEA7" w14:textId="059A2662" w:rsidR="00DB44A1" w:rsidRDefault="00DB44A1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</w:t>
            </w:r>
            <w:r w:rsidR="00090395">
              <w:rPr>
                <w:sz w:val="28"/>
                <w:szCs w:val="28"/>
                <w:lang w:val="vi-VN"/>
              </w:rPr>
              <w:t xml:space="preserve"> Viết số đó thành tổng của nghìn, trăm, chục, đơn vị.</w:t>
            </w:r>
          </w:p>
          <w:p w14:paraId="10A2B6C5" w14:textId="31A1CD2C" w:rsidR="00090395" w:rsidRDefault="00090395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Viết số liền trước (hoặc liền sau) của số đó.</w:t>
            </w:r>
          </w:p>
          <w:p w14:paraId="68A4E779" w14:textId="38DD3FDD" w:rsidR="00913E23" w:rsidRDefault="00913E23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</w:t>
            </w:r>
            <w:r w:rsidR="00C0486F">
              <w:rPr>
                <w:sz w:val="28"/>
                <w:szCs w:val="28"/>
                <w:lang w:val="vi-VN"/>
              </w:rPr>
              <w:t xml:space="preserve"> Làm tròn số đó đến hàng trăm, hàng nghìn.</w:t>
            </w:r>
          </w:p>
          <w:p w14:paraId="09C41CE7" w14:textId="482FC19C" w:rsidR="00BC1FC6" w:rsidRDefault="00BC1FC6" w:rsidP="00072E7E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b, Cắt, dán và viết các thông tin</w:t>
            </w:r>
            <w:r w:rsidR="00984CE8">
              <w:rPr>
                <w:sz w:val="28"/>
                <w:szCs w:val="28"/>
                <w:lang w:val="vi-VN"/>
              </w:rPr>
              <w:t xml:space="preserve"> liên quan đến số vừa </w:t>
            </w:r>
            <w:r w:rsidR="007603C0">
              <w:rPr>
                <w:sz w:val="28"/>
                <w:szCs w:val="28"/>
                <w:lang w:val="vi-VN"/>
              </w:rPr>
              <w:t>viết ở câu a rồi trang trí cho đẹp.</w:t>
            </w:r>
          </w:p>
          <w:p w14:paraId="6D07AAEC" w14:textId="0ECE329D" w:rsidR="0037191C" w:rsidRPr="00D126B3" w:rsidRDefault="00894219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24E2C12" wp14:editId="70BEDCA3">
                  <wp:extent cx="3067356" cy="1573114"/>
                  <wp:effectExtent l="0" t="0" r="0" b="825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28209"/>
                          <a:stretch/>
                        </pic:blipFill>
                        <pic:spPr bwMode="auto">
                          <a:xfrm>
                            <a:off x="0" y="0"/>
                            <a:ext cx="3094907" cy="1587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E1E0F" w14:textId="7451466D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14:paraId="001E1E10" w14:textId="37BED6AF" w:rsidR="00774E6F" w:rsidRDefault="00432C05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vi-VN"/>
              </w:rPr>
              <w:t>* Hoạt động</w:t>
            </w:r>
            <w:r w:rsidR="00774E6F" w:rsidRPr="00B0720E">
              <w:rPr>
                <w:b/>
                <w:sz w:val="28"/>
                <w:szCs w:val="28"/>
                <w:lang w:val="nl-NL"/>
              </w:rPr>
              <w:t xml:space="preserve"> </w:t>
            </w:r>
            <w:r w:rsidR="001A30F2">
              <w:rPr>
                <w:b/>
                <w:sz w:val="28"/>
                <w:szCs w:val="28"/>
                <w:lang w:val="nl-NL"/>
              </w:rPr>
              <w:t>2</w:t>
            </w:r>
            <w:r w:rsidR="00774E6F"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vi-VN"/>
              </w:rPr>
              <w:t xml:space="preserve"> Trang trí hình tròn </w:t>
            </w:r>
            <w:r w:rsidR="00774E6F">
              <w:rPr>
                <w:b/>
                <w:sz w:val="28"/>
                <w:szCs w:val="28"/>
                <w:lang w:val="nl-NL"/>
              </w:rPr>
              <w:t xml:space="preserve">(Làm việc </w:t>
            </w:r>
            <w:r w:rsidR="008C0ACE">
              <w:rPr>
                <w:b/>
                <w:sz w:val="28"/>
                <w:szCs w:val="28"/>
                <w:lang w:val="vi-VN"/>
              </w:rPr>
              <w:t>nhóm</w:t>
            </w:r>
            <w:r w:rsidR="00774E6F">
              <w:rPr>
                <w:b/>
                <w:sz w:val="28"/>
                <w:szCs w:val="28"/>
                <w:lang w:val="nl-NL"/>
              </w:rPr>
              <w:t>).</w:t>
            </w:r>
          </w:p>
          <w:p w14:paraId="001E1E13" w14:textId="77777777" w:rsidR="00742EB3" w:rsidRDefault="00742EB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đọc đề bài.</w:t>
            </w:r>
          </w:p>
          <w:p w14:paraId="0F04A0F6" w14:textId="32E4F9F9" w:rsidR="00B45879" w:rsidRDefault="00B45879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YC HS quan sát hình mẫu</w:t>
            </w:r>
          </w:p>
          <w:p w14:paraId="37AB5276" w14:textId="3920422C" w:rsidR="00B45879" w:rsidRDefault="00DB2A35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59770B2" wp14:editId="3ABC091A">
                  <wp:extent cx="2938215" cy="141668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21235" b="58222"/>
                          <a:stretch/>
                        </pic:blipFill>
                        <pic:spPr bwMode="auto">
                          <a:xfrm>
                            <a:off x="0" y="0"/>
                            <a:ext cx="3015772" cy="145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653200" w14:textId="24007596" w:rsidR="00DB2A35" w:rsidRDefault="00576F59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YC HS phân tích, tìm cách vẽ hình.</w:t>
            </w:r>
          </w:p>
          <w:p w14:paraId="18862DB0" w14:textId="53B7290F" w:rsidR="00576F59" w:rsidRDefault="00C75ED1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YC HS vẽ các đường tròn bằng compa.</w:t>
            </w:r>
            <w:r w:rsidR="0035307A">
              <w:rPr>
                <w:sz w:val="28"/>
                <w:szCs w:val="28"/>
                <w:lang w:val="vi-VN"/>
              </w:rPr>
              <w:t xml:space="preserve"> Khuyến khích có thể dùng compa vẽ thêm những hình khác.</w:t>
            </w:r>
          </w:p>
          <w:p w14:paraId="4711A5B1" w14:textId="690A3215" w:rsidR="00D126B3" w:rsidRPr="00B45879" w:rsidRDefault="00D126B3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YC HS trang trí hình vẽ.</w:t>
            </w:r>
          </w:p>
          <w:p w14:paraId="001E1E17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877B66">
              <w:rPr>
                <w:sz w:val="28"/>
                <w:szCs w:val="28"/>
                <w:lang w:val="nl-NL"/>
              </w:rPr>
              <w:t>mời HS nhận xét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F3FEF63" w14:textId="77777777" w:rsidR="00EE6AE8" w:rsidRDefault="00EE6AE8" w:rsidP="00877B6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1F" w14:textId="0EC39874" w:rsidR="003E58E0" w:rsidRPr="006639CE" w:rsidRDefault="00774E6F" w:rsidP="00E135D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- GV Nhận xét </w:t>
            </w:r>
            <w:r w:rsidR="00877B66">
              <w:rPr>
                <w:sz w:val="28"/>
                <w:szCs w:val="28"/>
                <w:lang w:val="nl-NL"/>
              </w:rPr>
              <w:t>chung</w:t>
            </w:r>
            <w:r>
              <w:rPr>
                <w:sz w:val="28"/>
                <w:szCs w:val="28"/>
                <w:lang w:val="nl-NL"/>
              </w:rPr>
              <w:t>, tuyên dương.</w:t>
            </w:r>
          </w:p>
        </w:tc>
        <w:tc>
          <w:tcPr>
            <w:tcW w:w="4527" w:type="dxa"/>
            <w:tcBorders>
              <w:top w:val="dashed" w:sz="4" w:space="0" w:color="auto"/>
              <w:bottom w:val="dashed" w:sz="4" w:space="0" w:color="auto"/>
            </w:tcBorders>
          </w:tcPr>
          <w:p w14:paraId="06A2EE15" w14:textId="77777777" w:rsidR="007A4767" w:rsidRDefault="007A4767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24" w14:textId="2A547F43" w:rsidR="00774E6F" w:rsidRDefault="00BA250E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="00774E6F">
              <w:rPr>
                <w:sz w:val="28"/>
                <w:szCs w:val="28"/>
                <w:lang w:val="nl-NL"/>
              </w:rPr>
              <w:t xml:space="preserve"> 1 HS đọc đề bài.</w:t>
            </w:r>
          </w:p>
          <w:p w14:paraId="001E1E2E" w14:textId="5A3FF399" w:rsidR="00774E6F" w:rsidRPr="007A4767" w:rsidRDefault="007A4767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lastRenderedPageBreak/>
              <w:t>- HS làm việc nhóm theo các yêu cầu.</w:t>
            </w:r>
          </w:p>
          <w:p w14:paraId="001E1E2F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0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1" w14:textId="77777777" w:rsidR="00D46BFB" w:rsidRDefault="00D46BF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2" w14:textId="77777777" w:rsidR="00D46BFB" w:rsidRDefault="00D46BF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3" w14:textId="77777777" w:rsidR="00D46BFB" w:rsidRDefault="00D46BF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1F5E600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</w:p>
          <w:p w14:paraId="2A397E83" w14:textId="280BEAA0" w:rsidR="007A4767" w:rsidRPr="007A4767" w:rsidRDefault="007A4767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HS trang trí</w:t>
            </w:r>
            <w:r w:rsidR="006C34D7">
              <w:rPr>
                <w:sz w:val="28"/>
                <w:szCs w:val="28"/>
                <w:lang w:val="vi-VN"/>
              </w:rPr>
              <w:t>, sáng tạo.</w:t>
            </w:r>
          </w:p>
          <w:p w14:paraId="55E7B509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A849A65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874753C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94DB132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0AF17B4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BBD37DD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2B3E24A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44D608F" w14:textId="77777777" w:rsidR="004E7E7F" w:rsidRDefault="004E7E7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14A408A" w14:textId="77777777" w:rsidR="00D126B3" w:rsidRDefault="00D126B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8" w14:textId="03AB92D9" w:rsidR="00774E6F" w:rsidRPr="006C34D7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877B66">
              <w:rPr>
                <w:sz w:val="28"/>
                <w:szCs w:val="28"/>
                <w:lang w:val="nl-NL"/>
              </w:rPr>
              <w:t>nhận xét</w:t>
            </w:r>
            <w:r w:rsidR="006C34D7">
              <w:rPr>
                <w:sz w:val="28"/>
                <w:szCs w:val="28"/>
                <w:lang w:val="vi-VN"/>
              </w:rPr>
              <w:t>, theo sáng tạo của từng nhóm.</w:t>
            </w:r>
          </w:p>
          <w:p w14:paraId="001E1E39" w14:textId="77777777" w:rsidR="00774E6F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14:paraId="001E1E3A" w14:textId="77777777"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B" w14:textId="77777777"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3C" w14:textId="77777777"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41" w14:textId="77777777"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bài.</w:t>
            </w:r>
          </w:p>
          <w:p w14:paraId="6894E3D9" w14:textId="77777777" w:rsidR="007E1F6B" w:rsidRDefault="007E1F6B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220813">
              <w:rPr>
                <w:sz w:val="28"/>
                <w:szCs w:val="28"/>
                <w:lang w:val="vi-VN"/>
              </w:rPr>
              <w:t>HS quan sát mẫu.</w:t>
            </w:r>
          </w:p>
          <w:p w14:paraId="1D3B0BD7" w14:textId="77777777" w:rsidR="008025B4" w:rsidRPr="008025B4" w:rsidRDefault="008025B4" w:rsidP="008025B4">
            <w:pPr>
              <w:rPr>
                <w:sz w:val="28"/>
                <w:szCs w:val="28"/>
                <w:lang w:val="vi-VN"/>
              </w:rPr>
            </w:pPr>
          </w:p>
          <w:p w14:paraId="64610CD8" w14:textId="77777777" w:rsidR="008025B4" w:rsidRPr="008025B4" w:rsidRDefault="008025B4" w:rsidP="008025B4">
            <w:pPr>
              <w:rPr>
                <w:sz w:val="28"/>
                <w:szCs w:val="28"/>
                <w:lang w:val="vi-VN"/>
              </w:rPr>
            </w:pPr>
          </w:p>
          <w:p w14:paraId="1BECE07A" w14:textId="77777777" w:rsidR="008025B4" w:rsidRPr="008025B4" w:rsidRDefault="008025B4" w:rsidP="008025B4">
            <w:pPr>
              <w:rPr>
                <w:sz w:val="28"/>
                <w:szCs w:val="28"/>
                <w:lang w:val="vi-VN"/>
              </w:rPr>
            </w:pPr>
          </w:p>
          <w:p w14:paraId="7DAB6B89" w14:textId="77777777" w:rsidR="008025B4" w:rsidRPr="008025B4" w:rsidRDefault="008025B4" w:rsidP="008025B4">
            <w:pPr>
              <w:rPr>
                <w:sz w:val="28"/>
                <w:szCs w:val="28"/>
                <w:lang w:val="vi-VN"/>
              </w:rPr>
            </w:pPr>
          </w:p>
          <w:p w14:paraId="7ED7F203" w14:textId="77777777" w:rsidR="008025B4" w:rsidRPr="008025B4" w:rsidRDefault="008025B4" w:rsidP="008025B4">
            <w:pPr>
              <w:rPr>
                <w:sz w:val="28"/>
                <w:szCs w:val="28"/>
                <w:lang w:val="vi-VN"/>
              </w:rPr>
            </w:pPr>
          </w:p>
          <w:p w14:paraId="7F63CD83" w14:textId="77777777" w:rsidR="008025B4" w:rsidRPr="008025B4" w:rsidRDefault="008025B4" w:rsidP="008025B4">
            <w:pPr>
              <w:rPr>
                <w:sz w:val="28"/>
                <w:szCs w:val="28"/>
                <w:lang w:val="vi-VN"/>
              </w:rPr>
            </w:pPr>
          </w:p>
          <w:p w14:paraId="7436545A" w14:textId="77777777" w:rsidR="008025B4" w:rsidRDefault="008025B4" w:rsidP="008025B4">
            <w:pPr>
              <w:rPr>
                <w:sz w:val="28"/>
                <w:szCs w:val="28"/>
                <w:lang w:val="nl-NL"/>
              </w:rPr>
            </w:pPr>
          </w:p>
          <w:p w14:paraId="6FFAD1C8" w14:textId="3FA4549F" w:rsidR="008025B4" w:rsidRDefault="00F04D8E" w:rsidP="008025B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</w:t>
            </w:r>
            <w:r w:rsidR="008025B4">
              <w:rPr>
                <w:sz w:val="28"/>
                <w:szCs w:val="28"/>
                <w:lang w:val="vi-VN"/>
              </w:rPr>
              <w:t>HS thảo luận nhóm phân tích hình vẽ</w:t>
            </w:r>
          </w:p>
          <w:p w14:paraId="693E911B" w14:textId="77777777" w:rsidR="00F04D8E" w:rsidRDefault="00F04D8E" w:rsidP="008025B4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+ HS vẽ hình tròn hoặc có thể vẽ sáng tạo các hình khác bằng compa.</w:t>
            </w:r>
          </w:p>
          <w:p w14:paraId="5E90D149" w14:textId="77777777" w:rsidR="00F04D8E" w:rsidRDefault="00F04D8E" w:rsidP="00F04D8E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 xml:space="preserve">+ </w:t>
            </w:r>
            <w:r w:rsidR="00EE6AE8">
              <w:rPr>
                <w:sz w:val="28"/>
                <w:szCs w:val="28"/>
              </w:rPr>
              <w:t>HS trang trí hình vẽ theo sở thích.</w:t>
            </w:r>
          </w:p>
          <w:p w14:paraId="184B2197" w14:textId="77777777" w:rsidR="00EE6AE8" w:rsidRDefault="00EE6AE8" w:rsidP="00EE6AE8">
            <w:pPr>
              <w:rPr>
                <w:sz w:val="28"/>
                <w:szCs w:val="28"/>
                <w:lang w:val="vi-VN"/>
              </w:rPr>
            </w:pPr>
          </w:p>
          <w:p w14:paraId="001E1E42" w14:textId="3FE12137" w:rsidR="00EE6AE8" w:rsidRPr="00EE6AE8" w:rsidRDefault="00EE6AE8" w:rsidP="00EE6A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Các nhóm nhận xét bài của nhóm bạn.</w:t>
            </w:r>
          </w:p>
        </w:tc>
      </w:tr>
      <w:tr w:rsidR="00774E6F" w:rsidRPr="00415609" w14:paraId="001E1E4A" w14:textId="77777777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E44" w14:textId="77777777" w:rsidR="00774E6F" w:rsidRDefault="00774E6F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001E1E45" w14:textId="77777777" w:rsidR="00774E6F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001E1E46" w14:textId="77777777" w:rsidR="00774E6F" w:rsidRDefault="00774E6F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01E1E47" w14:textId="77777777" w:rsidR="00774E6F" w:rsidRDefault="00774E6F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14:paraId="001E1E48" w14:textId="77777777" w:rsidR="00774E6F" w:rsidRDefault="00774E6F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1E1E49" w14:textId="77777777" w:rsidR="00774E6F" w:rsidRPr="00415609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DB2A35" w:rsidRPr="00415609" w14:paraId="001E1E54" w14:textId="77777777" w:rsidTr="004C5276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390BACB6" w14:textId="0B35681C" w:rsidR="00BC2FE5" w:rsidRDefault="00BC2FE5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800232">
              <w:rPr>
                <w:sz w:val="28"/>
                <w:szCs w:val="28"/>
                <w:lang w:val="nl-NL"/>
              </w:rPr>
              <w:t>GV tổ chức trò chơi.</w:t>
            </w:r>
          </w:p>
          <w:p w14:paraId="1AE7A6D5" w14:textId="3C500868" w:rsidR="00800232" w:rsidRDefault="008002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Nêu cảm nhận sau giờ học. </w:t>
            </w:r>
          </w:p>
          <w:p w14:paraId="001E1E50" w14:textId="32491732" w:rsidR="00774E6F" w:rsidRPr="009C48F6" w:rsidRDefault="00774E6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4527" w:type="dxa"/>
            <w:tcBorders>
              <w:top w:val="dashed" w:sz="4" w:space="0" w:color="auto"/>
              <w:bottom w:val="dashed" w:sz="4" w:space="0" w:color="auto"/>
            </w:tcBorders>
          </w:tcPr>
          <w:p w14:paraId="001E1E52" w14:textId="6857CBE1" w:rsidR="00774E6F" w:rsidRDefault="00774E6F" w:rsidP="008002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chơi </w:t>
            </w:r>
            <w:r w:rsidR="00800232">
              <w:rPr>
                <w:sz w:val="28"/>
                <w:szCs w:val="28"/>
                <w:lang w:val="nl-NL"/>
              </w:rPr>
              <w:t>trò chơi theo nhóm.</w:t>
            </w:r>
          </w:p>
          <w:p w14:paraId="001E1E53" w14:textId="3B92CBC1" w:rsidR="00774E6F" w:rsidRPr="00415609" w:rsidRDefault="008002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</w:t>
            </w:r>
            <w:r w:rsidR="00CA6FC6">
              <w:rPr>
                <w:sz w:val="28"/>
                <w:szCs w:val="28"/>
                <w:lang w:val="nl-NL"/>
              </w:rPr>
              <w:t>.</w:t>
            </w:r>
          </w:p>
        </w:tc>
      </w:tr>
      <w:tr w:rsidR="00774E6F" w:rsidRPr="00415609" w14:paraId="001E1E59" w14:textId="77777777" w:rsidTr="00907E7B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001E1E55" w14:textId="77777777" w:rsidR="00774E6F" w:rsidRPr="003B67B0" w:rsidRDefault="00774E6F" w:rsidP="00907E7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001E1E56" w14:textId="77777777" w:rsidR="00774E6F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E57" w14:textId="77777777" w:rsidR="00774E6F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E58" w14:textId="77777777" w:rsidR="00774E6F" w:rsidRDefault="00774E6F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01E1E5B" w14:textId="5A48A014" w:rsidR="007C7360" w:rsidRDefault="007C7360" w:rsidP="00CA6FC6">
      <w:pPr>
        <w:spacing w:line="288" w:lineRule="auto"/>
        <w:jc w:val="center"/>
      </w:pPr>
      <w:r>
        <w:t>----------------------------------------------------</w:t>
      </w:r>
    </w:p>
    <w:p w14:paraId="001E1E5C" w14:textId="77777777" w:rsidR="007C7360" w:rsidRDefault="007C7360" w:rsidP="007C7360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TOÁN</w:t>
      </w:r>
    </w:p>
    <w:p w14:paraId="26806659" w14:textId="73C712D4" w:rsidR="00CA6FC6" w:rsidRDefault="00CA6FC6" w:rsidP="00CA6FC6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77</w:t>
      </w:r>
      <w:r w:rsidRPr="007A3125">
        <w:rPr>
          <w:b/>
          <w:bCs/>
          <w:sz w:val="28"/>
          <w:szCs w:val="28"/>
          <w:lang w:val="nl-NL"/>
        </w:rPr>
        <w:t>:</w:t>
      </w:r>
      <w:r w:rsidRPr="00534D04">
        <w:rPr>
          <w:b/>
          <w:bCs/>
          <w:sz w:val="28"/>
          <w:szCs w:val="28"/>
          <w:lang w:val="nl-NL"/>
        </w:rPr>
        <w:t xml:space="preserve"> </w:t>
      </w:r>
      <w:r>
        <w:rPr>
          <w:b/>
          <w:sz w:val="28"/>
          <w:szCs w:val="28"/>
        </w:rPr>
        <w:t>EM VUI HỌC TOÁN  (T2)</w:t>
      </w:r>
      <w:r>
        <w:rPr>
          <w:b/>
          <w:bCs/>
          <w:sz w:val="28"/>
          <w:szCs w:val="28"/>
          <w:lang w:val="nl-NL"/>
        </w:rPr>
        <w:t xml:space="preserve"> </w:t>
      </w:r>
    </w:p>
    <w:p w14:paraId="001E1E5E" w14:textId="60CB7CE9" w:rsidR="007C7360" w:rsidRDefault="007C7360" w:rsidP="007C7360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Trang </w:t>
      </w:r>
      <w:r w:rsidR="00D0693F">
        <w:rPr>
          <w:b/>
          <w:bCs/>
          <w:sz w:val="28"/>
          <w:szCs w:val="28"/>
          <w:lang w:val="nl-NL"/>
        </w:rPr>
        <w:t>50, 51</w:t>
      </w:r>
    </w:p>
    <w:p w14:paraId="001E1E5F" w14:textId="77777777" w:rsidR="007C7360" w:rsidRPr="007A3125" w:rsidRDefault="007C7360" w:rsidP="007C7360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14:paraId="001E1E60" w14:textId="77777777" w:rsidR="007C7360" w:rsidRPr="00415609" w:rsidRDefault="007C7360" w:rsidP="007C7360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14:paraId="001E1E61" w14:textId="77777777" w:rsidR="007C7360" w:rsidRPr="004E2BC4" w:rsidRDefault="007C7360" w:rsidP="007C7360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14:paraId="001E1E62" w14:textId="3BCDD848" w:rsidR="007C7360" w:rsidRDefault="007C7360" w:rsidP="007C736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 w:rsidR="00D0693F">
        <w:rPr>
          <w:sz w:val="28"/>
          <w:szCs w:val="28"/>
          <w:lang w:val="nl-NL"/>
        </w:rPr>
        <w:t>Thực hành vẽ trang trí hình tròn, vẽ đường tròn không cần dùng compa.</w:t>
      </w:r>
    </w:p>
    <w:p w14:paraId="001E1E63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  <w:r>
        <w:rPr>
          <w:sz w:val="28"/>
          <w:szCs w:val="28"/>
          <w:lang w:val="nl-NL"/>
        </w:rPr>
        <w:t>.</w:t>
      </w:r>
    </w:p>
    <w:p w14:paraId="001E1E64" w14:textId="77777777" w:rsidR="007C7360" w:rsidRPr="008B7FB0" w:rsidRDefault="007C7360" w:rsidP="007C736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14:paraId="001E1E65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</w:t>
      </w:r>
      <w:r>
        <w:rPr>
          <w:sz w:val="28"/>
          <w:szCs w:val="28"/>
        </w:rPr>
        <w:t xml:space="preserve"> Chủ động học tập, tìm hiểu nội dung bài học. Biết lắng nghe và</w:t>
      </w:r>
      <w:r w:rsidRPr="008B7FB0">
        <w:rPr>
          <w:sz w:val="28"/>
          <w:szCs w:val="28"/>
        </w:rPr>
        <w:t xml:space="preserve"> trả </w:t>
      </w:r>
      <w:r>
        <w:rPr>
          <w:sz w:val="28"/>
          <w:szCs w:val="28"/>
        </w:rPr>
        <w:t>lời nội dung trong bài học</w:t>
      </w:r>
      <w:r w:rsidRPr="008B7FB0">
        <w:rPr>
          <w:sz w:val="28"/>
          <w:szCs w:val="28"/>
        </w:rPr>
        <w:t>.</w:t>
      </w:r>
    </w:p>
    <w:p w14:paraId="001E1E66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giải quyết vấn đề và sáng tạo: tham gia </w:t>
      </w:r>
      <w:r>
        <w:rPr>
          <w:sz w:val="28"/>
          <w:szCs w:val="28"/>
        </w:rPr>
        <w:t xml:space="preserve">tích cực </w:t>
      </w:r>
      <w:r w:rsidRPr="008B7FB0">
        <w:rPr>
          <w:sz w:val="28"/>
          <w:szCs w:val="28"/>
        </w:rPr>
        <w:t>trò chơi, vận dụng.</w:t>
      </w:r>
    </w:p>
    <w:p w14:paraId="001E1E67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 xml:space="preserve">- Năng lực giao tiếp và hợp tác: </w:t>
      </w:r>
      <w:r>
        <w:rPr>
          <w:sz w:val="28"/>
          <w:szCs w:val="28"/>
        </w:rPr>
        <w:t xml:space="preserve">Thực hiện tốt nhiệm vụ trong </w:t>
      </w:r>
      <w:r w:rsidRPr="008B7FB0">
        <w:rPr>
          <w:sz w:val="28"/>
          <w:szCs w:val="28"/>
        </w:rPr>
        <w:t>hoạt động nhóm.</w:t>
      </w:r>
    </w:p>
    <w:p w14:paraId="001E1E68" w14:textId="77777777" w:rsidR="007C7360" w:rsidRPr="008B7FB0" w:rsidRDefault="007C7360" w:rsidP="007C736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14:paraId="001E1E69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14:paraId="001E1E6A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14:paraId="001E1E6B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14:paraId="001E1E6C" w14:textId="77777777" w:rsidR="007C7360" w:rsidRPr="008B7FB0" w:rsidRDefault="007C7360" w:rsidP="007C7360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 xml:space="preserve">II. ĐỒ DÙNG DẠY HỌC </w:t>
      </w:r>
    </w:p>
    <w:p w14:paraId="001E1E6D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14:paraId="001E1E6E" w14:textId="77777777" w:rsidR="007C7360" w:rsidRPr="008B7FB0" w:rsidRDefault="007C7360" w:rsidP="007C7360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14:paraId="001E1E6F" w14:textId="77777777" w:rsidR="007C7360" w:rsidRPr="008B7FB0" w:rsidRDefault="007C7360" w:rsidP="007C7360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8"/>
        <w:gridCol w:w="4360"/>
      </w:tblGrid>
      <w:tr w:rsidR="00084CC7" w:rsidRPr="00415609" w14:paraId="001E1E72" w14:textId="77777777" w:rsidTr="00E51F8C">
        <w:tc>
          <w:tcPr>
            <w:tcW w:w="5211" w:type="dxa"/>
            <w:tcBorders>
              <w:bottom w:val="dashed" w:sz="4" w:space="0" w:color="auto"/>
            </w:tcBorders>
          </w:tcPr>
          <w:p w14:paraId="001E1E70" w14:textId="77777777" w:rsidR="007C7360" w:rsidRPr="00415609" w:rsidRDefault="007C7360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lastRenderedPageBreak/>
              <w:t>Hoạt động của giáo viên</w:t>
            </w:r>
          </w:p>
        </w:tc>
        <w:tc>
          <w:tcPr>
            <w:tcW w:w="4527" w:type="dxa"/>
            <w:tcBorders>
              <w:bottom w:val="dashed" w:sz="4" w:space="0" w:color="auto"/>
            </w:tcBorders>
          </w:tcPr>
          <w:p w14:paraId="001E1E71" w14:textId="77777777" w:rsidR="007C7360" w:rsidRPr="00415609" w:rsidRDefault="007C7360" w:rsidP="00907E7B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7C7360" w:rsidRPr="00415609" w14:paraId="001E1E77" w14:textId="77777777" w:rsidTr="00907E7B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14:paraId="001E1E73" w14:textId="77777777" w:rsidR="007C7360" w:rsidRDefault="007C7360" w:rsidP="00907E7B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14:paraId="001E1E74" w14:textId="77777777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14:paraId="001E1E75" w14:textId="77777777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 </w:t>
            </w:r>
            <w:r w:rsidRPr="00BD2EFC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14:paraId="001E1E76" w14:textId="77777777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084CC7" w:rsidRPr="00415609" w14:paraId="001E1E83" w14:textId="77777777" w:rsidTr="00E51F8C">
        <w:tc>
          <w:tcPr>
            <w:tcW w:w="5211" w:type="dxa"/>
            <w:tcBorders>
              <w:bottom w:val="dashed" w:sz="4" w:space="0" w:color="auto"/>
            </w:tcBorders>
          </w:tcPr>
          <w:p w14:paraId="001E1E78" w14:textId="77777777" w:rsidR="007C7360" w:rsidRDefault="007C7360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14:paraId="001E1E79" w14:textId="77777777" w:rsidR="006535FA" w:rsidRDefault="006535FA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Quan sát hình và trả lời các dạng hình khối </w:t>
            </w:r>
            <w:r w:rsidR="009A2449">
              <w:rPr>
                <w:bCs/>
                <w:sz w:val="28"/>
                <w:szCs w:val="28"/>
                <w:lang w:val="nl-NL"/>
              </w:rPr>
              <w:t>nào:</w:t>
            </w:r>
          </w:p>
          <w:p w14:paraId="001E1E7A" w14:textId="77777777" w:rsidR="009A2449" w:rsidRDefault="009A2449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001E1F19" wp14:editId="001E1F1A">
                  <wp:extent cx="492025" cy="1195646"/>
                  <wp:effectExtent l="0" t="0" r="3810" b="5080"/>
                  <wp:docPr id="78" name="Picture 78" descr="Coca lon 320ml Alee Gourmet M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ca lon 320ml Alee Gourmet M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13" t="17152" r="33657" b="6958"/>
                          <a:stretch/>
                        </pic:blipFill>
                        <pic:spPr bwMode="auto">
                          <a:xfrm>
                            <a:off x="0" y="0"/>
                            <a:ext cx="492046" cy="119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01E1F1B" wp14:editId="001E1F1C">
                  <wp:extent cx="766689" cy="1169201"/>
                  <wp:effectExtent l="0" t="0" r="0" b="0"/>
                  <wp:docPr id="79" name="Picture 79" descr="Bán Quả địa cầu hành chính phi 30 chỉ 96.000₫ | Hàng Đồ Chơ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án Quả địa cầu hành chính phi 30 chỉ 96.000₫ | Hàng Đồ Chơ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49" t="3333" r="20513" b="2821"/>
                          <a:stretch/>
                        </pic:blipFill>
                        <pic:spPr bwMode="auto">
                          <a:xfrm>
                            <a:off x="0" y="0"/>
                            <a:ext cx="766681" cy="116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7E7B">
              <w:t xml:space="preserve"> </w:t>
            </w:r>
            <w:r w:rsidR="00907E7B">
              <w:rPr>
                <w:noProof/>
              </w:rPr>
              <w:drawing>
                <wp:inline distT="0" distB="0" distL="0" distR="0" wp14:anchorId="001E1F1D" wp14:editId="001E1F1E">
                  <wp:extent cx="1026941" cy="980683"/>
                  <wp:effectExtent l="0" t="0" r="1905" b="0"/>
                  <wp:docPr id="80" name="Picture 80" descr="Hình ảnh Chơi Vector Xúc Xắc Thiết Lập Minh Họa 3d Thực Tế Của Hai Con Súc  Sắc Trắng Với Bộ Xúc Xắc Trò Chơi Bóng PNG , Clip Xúc Xắc, Xú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ình ảnh Chơi Vector Xúc Xắc Thiết Lập Minh Họa 3d Thực Tế Của Hai Con Súc  Sắc Trắng Với Bộ Xúc Xắc Trò Chơi Bóng PNG , Clip Xúc Xắc, Xú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06" t="15686" r="12745" b="15033"/>
                          <a:stretch/>
                        </pic:blipFill>
                        <pic:spPr bwMode="auto">
                          <a:xfrm>
                            <a:off x="0" y="0"/>
                            <a:ext cx="1026974" cy="9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7E7B">
              <w:t xml:space="preserve"> </w:t>
            </w:r>
            <w:r w:rsidR="00907E7B">
              <w:rPr>
                <w:noProof/>
              </w:rPr>
              <w:drawing>
                <wp:inline distT="0" distB="0" distL="0" distR="0" wp14:anchorId="001E1F1F" wp14:editId="001E1F20">
                  <wp:extent cx="1097280" cy="803366"/>
                  <wp:effectExtent l="0" t="0" r="7620" b="0"/>
                  <wp:docPr id="81" name="Picture 81" descr="Làm bể cá cảnh cần những gì? Những thứ KHÔNG THỂ THIẾU 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àm bể cá cảnh cần những gì? Những thứ KHÔNG THỂ THIẾU !!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1" t="12849" r="6709" b="6889"/>
                          <a:stretch/>
                        </pic:blipFill>
                        <pic:spPr bwMode="auto">
                          <a:xfrm>
                            <a:off x="0" y="0"/>
                            <a:ext cx="1099694" cy="80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1E1E7B" w14:textId="77777777" w:rsidR="007C7360" w:rsidRDefault="007C7360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14:paraId="001E1E7C" w14:textId="77777777" w:rsidR="007C7360" w:rsidRPr="00415609" w:rsidRDefault="007C7360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4527" w:type="dxa"/>
            <w:tcBorders>
              <w:bottom w:val="dashed" w:sz="4" w:space="0" w:color="auto"/>
            </w:tcBorders>
          </w:tcPr>
          <w:p w14:paraId="001E1E7D" w14:textId="77777777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14:paraId="001E1E7E" w14:textId="77777777" w:rsidR="007C7360" w:rsidRDefault="00807B66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Lon coca: hình khối trụ</w:t>
            </w:r>
          </w:p>
          <w:p w14:paraId="001E1E7F" w14:textId="77777777" w:rsidR="00807B66" w:rsidRDefault="00807B66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Quả địa cầu: hình khối cầu.</w:t>
            </w:r>
          </w:p>
          <w:p w14:paraId="001E1E80" w14:textId="77777777" w:rsidR="00807B66" w:rsidRDefault="00807B66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Con xúc xắc: hình khối lập phương</w:t>
            </w:r>
          </w:p>
          <w:p w14:paraId="001E1E81" w14:textId="77777777" w:rsidR="00807B66" w:rsidRPr="00415609" w:rsidRDefault="00807B66" w:rsidP="00907E7B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Bể cá: Hình khối hộp chữ nhật.</w:t>
            </w:r>
          </w:p>
          <w:p w14:paraId="001E1E82" w14:textId="77777777" w:rsidR="007C7360" w:rsidRPr="00415609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7C7360" w:rsidRPr="00415609" w14:paraId="001E1E89" w14:textId="77777777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E84" w14:textId="77777777" w:rsidR="007C7360" w:rsidRPr="00415609" w:rsidRDefault="007C7360" w:rsidP="00907E7B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Luyện tập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14:paraId="001E1E85" w14:textId="77777777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14:paraId="001E1E86" w14:textId="5D4E651A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4E2BC4">
              <w:rPr>
                <w:sz w:val="28"/>
                <w:szCs w:val="28"/>
                <w:lang w:val="nl-NL"/>
              </w:rPr>
              <w:t xml:space="preserve"> </w:t>
            </w:r>
            <w:r w:rsidR="008F26CC">
              <w:rPr>
                <w:sz w:val="28"/>
                <w:szCs w:val="28"/>
                <w:lang w:val="nl-NL"/>
              </w:rPr>
              <w:t>Vẽ đường tròn không cần dùng compa.</w:t>
            </w:r>
            <w:r w:rsidRPr="004E2BC4">
              <w:rPr>
                <w:sz w:val="28"/>
                <w:szCs w:val="28"/>
                <w:lang w:val="nl-NL"/>
              </w:rPr>
              <w:t>.</w:t>
            </w:r>
          </w:p>
          <w:p w14:paraId="001E1E87" w14:textId="77777777" w:rsidR="007C7360" w:rsidRPr="008B7FB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Pr="008B7FB0">
              <w:rPr>
                <w:sz w:val="28"/>
                <w:szCs w:val="28"/>
                <w:lang w:val="nl-NL"/>
              </w:rPr>
              <w:t>Phát triển năng lực lập luận, tư duy toán học và năng lực giao tiếp toán học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14:paraId="001E1E88" w14:textId="77777777" w:rsidR="007C7360" w:rsidRPr="00415609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084CC7" w:rsidRPr="00415609" w14:paraId="001E1EB3" w14:textId="77777777" w:rsidTr="00E51F8C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001E1E8A" w14:textId="7BA254EF" w:rsidR="007C7360" w:rsidRDefault="000A3BDA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*Hoạt động: Vẽ đường tròn</w:t>
            </w:r>
            <w:r w:rsidR="00B6317E">
              <w:rPr>
                <w:b/>
                <w:sz w:val="28"/>
                <w:szCs w:val="28"/>
                <w:lang w:val="nl-NL"/>
              </w:rPr>
              <w:t xml:space="preserve"> mà không </w:t>
            </w:r>
            <w:r w:rsidR="000C1B78">
              <w:rPr>
                <w:b/>
                <w:sz w:val="28"/>
                <w:szCs w:val="28"/>
                <w:lang w:val="nl-NL"/>
              </w:rPr>
              <w:t>dùng compa.</w:t>
            </w:r>
            <w:r w:rsidR="007C7360">
              <w:rPr>
                <w:b/>
                <w:sz w:val="28"/>
                <w:szCs w:val="28"/>
                <w:lang w:val="nl-NL"/>
              </w:rPr>
              <w:t xml:space="preserve"> (Làm việc </w:t>
            </w:r>
            <w:r w:rsidR="00AE3693">
              <w:rPr>
                <w:b/>
                <w:sz w:val="28"/>
                <w:szCs w:val="28"/>
                <w:lang w:val="nl-NL"/>
              </w:rPr>
              <w:t>nh</w:t>
            </w:r>
            <w:r w:rsidR="009F0A38">
              <w:rPr>
                <w:b/>
                <w:sz w:val="28"/>
                <w:szCs w:val="28"/>
                <w:lang w:val="nl-NL"/>
              </w:rPr>
              <w:t>óm)</w:t>
            </w:r>
          </w:p>
          <w:p w14:paraId="4AC18D2E" w14:textId="22C08605" w:rsidR="00722E2A" w:rsidRPr="00072E7E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72E7E">
              <w:rPr>
                <w:sz w:val="28"/>
                <w:szCs w:val="28"/>
                <w:lang w:val="nl-NL"/>
              </w:rPr>
              <w:t xml:space="preserve">GV mời HS quan sát </w:t>
            </w:r>
            <w:r w:rsidR="00EB3592">
              <w:rPr>
                <w:sz w:val="28"/>
                <w:szCs w:val="28"/>
                <w:lang w:val="nl-NL"/>
              </w:rPr>
              <w:t>tran</w:t>
            </w:r>
            <w:r w:rsidR="009F0A38">
              <w:rPr>
                <w:sz w:val="28"/>
                <w:szCs w:val="28"/>
                <w:lang w:val="nl-NL"/>
              </w:rPr>
              <w:t>h</w:t>
            </w:r>
            <w:r w:rsidR="00722E2A">
              <w:rPr>
                <w:sz w:val="28"/>
                <w:szCs w:val="28"/>
                <w:lang w:val="nl-NL"/>
              </w:rPr>
              <w:t xml:space="preserve"> và thảo luận về vẽ đường tròn lớn</w:t>
            </w:r>
            <w:r w:rsidR="00835F3B">
              <w:rPr>
                <w:sz w:val="28"/>
                <w:szCs w:val="28"/>
                <w:lang w:val="nl-NL"/>
              </w:rPr>
              <w:t xml:space="preserve"> trên sân trường</w:t>
            </w:r>
            <w:r w:rsidR="00722E2A">
              <w:rPr>
                <w:sz w:val="28"/>
                <w:szCs w:val="28"/>
                <w:lang w:val="nl-NL"/>
              </w:rPr>
              <w:t xml:space="preserve"> mà không </w:t>
            </w:r>
            <w:r w:rsidR="00EC1233">
              <w:rPr>
                <w:sz w:val="28"/>
                <w:szCs w:val="28"/>
                <w:lang w:val="nl-NL"/>
              </w:rPr>
              <w:t>dùng compa.</w:t>
            </w:r>
          </w:p>
          <w:p w14:paraId="001E1E90" w14:textId="23A81355" w:rsidR="004868D0" w:rsidRDefault="00C97FD2" w:rsidP="00C97FD2">
            <w:pPr>
              <w:spacing w:line="288" w:lineRule="auto"/>
              <w:jc w:val="center"/>
              <w:rPr>
                <w:b/>
                <w:i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ECFC46E" wp14:editId="73EE7574">
                  <wp:extent cx="2868876" cy="1725358"/>
                  <wp:effectExtent l="0" t="0" r="8255" b="825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b="2505"/>
                          <a:stretch/>
                        </pic:blipFill>
                        <pic:spPr bwMode="auto">
                          <a:xfrm>
                            <a:off x="0" y="0"/>
                            <a:ext cx="2891966" cy="1739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A4846A" w14:textId="368E0CA2" w:rsidR="00EB2804" w:rsidRDefault="00EB2804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+ Tranh vẽ gì:</w:t>
            </w:r>
          </w:p>
          <w:p w14:paraId="237CE933" w14:textId="77777777" w:rsidR="00514348" w:rsidRDefault="00514348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</w:p>
          <w:p w14:paraId="212696BA" w14:textId="44E86BD0" w:rsidR="00EB2804" w:rsidRDefault="004F3FC1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lastRenderedPageBreak/>
              <w:t>+ Làm th</w:t>
            </w:r>
            <w:r w:rsidR="00096D16">
              <w:rPr>
                <w:bCs/>
                <w:iCs/>
                <w:sz w:val="28"/>
                <w:szCs w:val="28"/>
                <w:lang w:val="nl-NL"/>
              </w:rPr>
              <w:t>ế</w:t>
            </w:r>
            <w:r>
              <w:rPr>
                <w:bCs/>
                <w:iCs/>
                <w:sz w:val="28"/>
                <w:szCs w:val="28"/>
                <w:lang w:val="nl-NL"/>
              </w:rPr>
              <w:t xml:space="preserve"> nào để </w:t>
            </w:r>
            <w:r w:rsidR="00096D16">
              <w:rPr>
                <w:bCs/>
                <w:iCs/>
                <w:sz w:val="28"/>
                <w:szCs w:val="28"/>
                <w:lang w:val="nl-NL"/>
              </w:rPr>
              <w:t xml:space="preserve">các bạn vẽ được hình tròn to trên sân trường? </w:t>
            </w:r>
          </w:p>
          <w:p w14:paraId="43E172D4" w14:textId="745FD999" w:rsidR="00096D16" w:rsidRDefault="00096D16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- GV hướng dẫn</w:t>
            </w:r>
            <w:r w:rsidR="00E51F8C">
              <w:rPr>
                <w:bCs/>
                <w:iCs/>
                <w:sz w:val="28"/>
                <w:szCs w:val="28"/>
                <w:lang w:val="nl-NL"/>
              </w:rPr>
              <w:t xml:space="preserve"> các vẽ</w:t>
            </w:r>
          </w:p>
          <w:p w14:paraId="1C2BB766" w14:textId="692CFF2C" w:rsidR="000B17B1" w:rsidRDefault="000B17B1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>+</w:t>
            </w:r>
            <w:r w:rsidR="002E16F2">
              <w:rPr>
                <w:bCs/>
                <w:iCs/>
                <w:sz w:val="28"/>
                <w:szCs w:val="28"/>
                <w:lang w:val="nl-NL"/>
              </w:rPr>
              <w:t xml:space="preserve"> Tâm </w:t>
            </w:r>
            <w:r w:rsidR="003B0E11">
              <w:rPr>
                <w:bCs/>
                <w:iCs/>
                <w:sz w:val="28"/>
                <w:szCs w:val="28"/>
                <w:lang w:val="nl-NL"/>
              </w:rPr>
              <w:t>của hình tròn là một điểm có thể xác định được bằng cách dùng một cái cọc</w:t>
            </w:r>
            <w:r w:rsidR="008D499C">
              <w:rPr>
                <w:bCs/>
                <w:iCs/>
                <w:sz w:val="28"/>
                <w:szCs w:val="28"/>
                <w:lang w:val="nl-NL"/>
              </w:rPr>
              <w:t xml:space="preserve"> (như trong hình vẽ ban nam đang đứng</w:t>
            </w:r>
            <w:r w:rsidR="00C561D3">
              <w:rPr>
                <w:bCs/>
                <w:iCs/>
                <w:sz w:val="28"/>
                <w:szCs w:val="28"/>
                <w:lang w:val="nl-NL"/>
              </w:rPr>
              <w:t>), bán kính hình tròn c</w:t>
            </w:r>
            <w:r w:rsidR="006940DE">
              <w:rPr>
                <w:bCs/>
                <w:iCs/>
                <w:sz w:val="28"/>
                <w:szCs w:val="28"/>
                <w:lang w:val="nl-NL"/>
              </w:rPr>
              <w:t xml:space="preserve">ó thể dùng một sợi dây một buộc vào cái </w:t>
            </w:r>
            <w:r w:rsidR="002A3A2B">
              <w:rPr>
                <w:bCs/>
                <w:iCs/>
                <w:sz w:val="28"/>
                <w:szCs w:val="28"/>
                <w:lang w:val="nl-NL"/>
              </w:rPr>
              <w:t>cọc làm tâm, một đầu kia buộc vào 1 thanh gỗ ho</w:t>
            </w:r>
            <w:r w:rsidR="00AC5F38">
              <w:rPr>
                <w:bCs/>
                <w:iCs/>
                <w:sz w:val="28"/>
                <w:szCs w:val="28"/>
                <w:lang w:val="nl-NL"/>
              </w:rPr>
              <w:t>ặc một que củi</w:t>
            </w:r>
            <w:r w:rsidR="00C24306">
              <w:rPr>
                <w:bCs/>
                <w:iCs/>
                <w:sz w:val="28"/>
                <w:szCs w:val="28"/>
                <w:lang w:val="nl-NL"/>
              </w:rPr>
              <w:t>. Một bạn giữ cọc ở tâm cố dịnh</w:t>
            </w:r>
            <w:r w:rsidR="00A32129">
              <w:rPr>
                <w:bCs/>
                <w:iCs/>
                <w:sz w:val="28"/>
                <w:szCs w:val="28"/>
                <w:lang w:val="nl-NL"/>
              </w:rPr>
              <w:t>, một ban cầm que củi/gỗ kéo dài</w:t>
            </w:r>
            <w:r w:rsidR="00A47B62">
              <w:rPr>
                <w:bCs/>
                <w:iCs/>
                <w:sz w:val="28"/>
                <w:szCs w:val="28"/>
                <w:lang w:val="nl-NL"/>
              </w:rPr>
              <w:t xml:space="preserve"> căng và di chuyển 1 vòng quanh cọc. Đầu que củi/thanh gỗ vạch lên đất một đường</w:t>
            </w:r>
            <w:r w:rsidR="00EE5BD3">
              <w:rPr>
                <w:bCs/>
                <w:iCs/>
                <w:sz w:val="28"/>
                <w:szCs w:val="28"/>
                <w:lang w:val="nl-NL"/>
              </w:rPr>
              <w:t xml:space="preserve"> tròn.</w:t>
            </w:r>
          </w:p>
          <w:p w14:paraId="7E463411" w14:textId="33E1AB2A" w:rsidR="00EE5BD3" w:rsidRDefault="00EE5BD3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Cs/>
                <w:iCs/>
                <w:sz w:val="28"/>
                <w:szCs w:val="28"/>
                <w:lang w:val="nl-NL"/>
              </w:rPr>
              <w:t xml:space="preserve">- GV yêu cầu hs vẽ 1 </w:t>
            </w:r>
            <w:r w:rsidR="00EB70CA">
              <w:rPr>
                <w:bCs/>
                <w:iCs/>
                <w:sz w:val="28"/>
                <w:szCs w:val="28"/>
                <w:lang w:val="nl-NL"/>
              </w:rPr>
              <w:t>đường tròn trên nên đất với bán kính tùy thích,</w:t>
            </w:r>
          </w:p>
          <w:p w14:paraId="73704897" w14:textId="359DBCFF" w:rsidR="003F1603" w:rsidRDefault="003F1603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</w:p>
          <w:p w14:paraId="5C41442D" w14:textId="77777777" w:rsidR="003F1603" w:rsidRPr="00505E79" w:rsidRDefault="003F1603" w:rsidP="00505E79">
            <w:pPr>
              <w:spacing w:line="288" w:lineRule="auto"/>
              <w:rPr>
                <w:bCs/>
                <w:iCs/>
                <w:sz w:val="28"/>
                <w:szCs w:val="28"/>
                <w:lang w:val="nl-NL"/>
              </w:rPr>
            </w:pPr>
          </w:p>
          <w:p w14:paraId="001E1E91" w14:textId="753EE6C6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GV nhận xét, tuyên dương.</w:t>
            </w:r>
          </w:p>
          <w:p w14:paraId="001E1E9A" w14:textId="17174685" w:rsidR="0046513F" w:rsidRPr="006639CE" w:rsidRDefault="0046513F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4527" w:type="dxa"/>
            <w:tcBorders>
              <w:top w:val="dashed" w:sz="4" w:space="0" w:color="auto"/>
              <w:bottom w:val="dashed" w:sz="4" w:space="0" w:color="auto"/>
            </w:tcBorders>
          </w:tcPr>
          <w:p w14:paraId="001E1E9B" w14:textId="77777777" w:rsidR="007C7360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14:paraId="37553B0F" w14:textId="77777777" w:rsidR="00C97FD2" w:rsidRDefault="00C97FD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9C" w14:textId="6EEA8DF7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đề bài.</w:t>
            </w:r>
          </w:p>
          <w:p w14:paraId="001E1E9D" w14:textId="610F4466" w:rsidR="007C7360" w:rsidRDefault="007C736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</w:t>
            </w:r>
            <w:r w:rsidR="009F0A38">
              <w:rPr>
                <w:sz w:val="28"/>
                <w:szCs w:val="28"/>
                <w:lang w:val="nl-NL"/>
              </w:rPr>
              <w:t xml:space="preserve"> tranh và thảo luận.</w:t>
            </w:r>
          </w:p>
          <w:p w14:paraId="001E1E9E" w14:textId="0AB35CB9" w:rsidR="007C7360" w:rsidRDefault="00F76EC5" w:rsidP="00F76EC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001E1EAF" w14:textId="4EE23A18" w:rsidR="007E6370" w:rsidRDefault="007E637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7DB811C" w14:textId="1AF4F993" w:rsidR="009F0A38" w:rsidRDefault="009F0A38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43172D2E" w14:textId="6B2D2110" w:rsidR="009F0A38" w:rsidRDefault="009F0A38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3D5A5D78" w14:textId="21BFE98E" w:rsidR="009F0A38" w:rsidRDefault="009F0A38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A6FA0A9" w14:textId="07735674" w:rsidR="009F0A38" w:rsidRDefault="009F0A38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EC8588F" w14:textId="16FA5D8A" w:rsidR="009F0A38" w:rsidRDefault="009F0A38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1DE326B7" w14:textId="2E50FB12" w:rsidR="009F0A38" w:rsidRDefault="009F0A38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3BCAB0A" w14:textId="665779CC" w:rsidR="009F0A38" w:rsidRDefault="007C764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- 2 bạn nhỏ đang chơi ở cái sân </w:t>
            </w:r>
            <w:r w:rsidR="00514348">
              <w:rPr>
                <w:sz w:val="28"/>
                <w:szCs w:val="28"/>
                <w:lang w:val="nl-NL"/>
              </w:rPr>
              <w:t xml:space="preserve">rất rộng và hai bạn đang vẽ một đường </w:t>
            </w:r>
            <w:r w:rsidR="00514348">
              <w:rPr>
                <w:sz w:val="28"/>
                <w:szCs w:val="28"/>
                <w:lang w:val="nl-NL"/>
              </w:rPr>
              <w:lastRenderedPageBreak/>
              <w:t>tròn to.</w:t>
            </w:r>
          </w:p>
          <w:p w14:paraId="508A82FA" w14:textId="390DEB93" w:rsidR="009F0A38" w:rsidRDefault="00B5765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Thảo luận về nêu cách vẽ.</w:t>
            </w:r>
          </w:p>
          <w:p w14:paraId="170DBCFA" w14:textId="77777777" w:rsidR="00B57659" w:rsidRDefault="00B5765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1F3BE54" w14:textId="77777777" w:rsidR="00B57659" w:rsidRDefault="00B5765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AFCAC01" w14:textId="77777777" w:rsidR="007C7360" w:rsidRDefault="003A3B26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14:paraId="41990A40" w14:textId="77777777" w:rsidR="00B57659" w:rsidRP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377A4E34" w14:textId="77777777" w:rsidR="00B57659" w:rsidRP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0FCE5BE6" w14:textId="77777777" w:rsidR="00B57659" w:rsidRP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263C6EBF" w14:textId="77777777" w:rsidR="00B57659" w:rsidRP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553ADBF3" w14:textId="77777777" w:rsidR="00B57659" w:rsidRP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10CE6DBF" w14:textId="77777777" w:rsidR="00B57659" w:rsidRP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05E69A9A" w14:textId="77777777" w:rsid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0C6D4CAC" w14:textId="77777777" w:rsid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5478D6C3" w14:textId="77777777" w:rsidR="00B57659" w:rsidRDefault="00B57659" w:rsidP="00B57659">
            <w:pPr>
              <w:rPr>
                <w:sz w:val="28"/>
                <w:szCs w:val="28"/>
                <w:lang w:val="nl-NL"/>
              </w:rPr>
            </w:pPr>
          </w:p>
          <w:p w14:paraId="38C68A79" w14:textId="77777777" w:rsidR="00B57659" w:rsidRDefault="00B57659" w:rsidP="00B57659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Thành viên các nhóm thay phiên nhau vẽ </w:t>
            </w:r>
            <w:r w:rsidR="00E26148">
              <w:rPr>
                <w:sz w:val="28"/>
                <w:szCs w:val="28"/>
                <w:lang w:val="nl-NL"/>
              </w:rPr>
              <w:t>đường tròn theo kích thước tùy chọn.</w:t>
            </w:r>
          </w:p>
          <w:p w14:paraId="001E1EB2" w14:textId="4F0E289B" w:rsidR="003F1603" w:rsidRPr="003F1603" w:rsidRDefault="003F1603" w:rsidP="003F1603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</w:t>
            </w:r>
            <w:r w:rsidR="00DD6271">
              <w:rPr>
                <w:sz w:val="28"/>
                <w:szCs w:val="28"/>
                <w:lang w:val="nl-NL"/>
              </w:rPr>
              <w:t xml:space="preserve"> </w:t>
            </w:r>
            <w:r w:rsidR="00525361">
              <w:rPr>
                <w:sz w:val="28"/>
                <w:szCs w:val="28"/>
                <w:lang w:val="nl-NL"/>
              </w:rPr>
              <w:t>nhóm khác.</w:t>
            </w:r>
          </w:p>
        </w:tc>
      </w:tr>
      <w:tr w:rsidR="007C7360" w:rsidRPr="00415609" w14:paraId="001E1EBA" w14:textId="77777777" w:rsidTr="00907E7B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14:paraId="001E1EB4" w14:textId="77777777" w:rsidR="007C7360" w:rsidRDefault="007C7360" w:rsidP="00907E7B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14:paraId="001E1EB5" w14:textId="77777777" w:rsidR="007C7360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14:paraId="001E1EB6" w14:textId="77777777" w:rsidR="007C7360" w:rsidRDefault="007C7360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14:paraId="001E1EB7" w14:textId="59096597" w:rsidR="007C7360" w:rsidRDefault="007C7360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  <w:r w:rsidR="00A07B77">
              <w:rPr>
                <w:sz w:val="28"/>
                <w:szCs w:val="28"/>
              </w:rPr>
              <w:t xml:space="preserve"> Tập ước lượng </w:t>
            </w:r>
            <w:r w:rsidR="00CE1C67">
              <w:rPr>
                <w:sz w:val="28"/>
                <w:szCs w:val="28"/>
              </w:rPr>
              <w:t>một</w:t>
            </w:r>
            <w:r w:rsidR="00DE4836">
              <w:rPr>
                <w:sz w:val="28"/>
                <w:szCs w:val="28"/>
              </w:rPr>
              <w:t xml:space="preserve"> số vật, đồ vật không có số lượng cụ thể.</w:t>
            </w:r>
          </w:p>
          <w:p w14:paraId="001E1EB8" w14:textId="77777777" w:rsidR="007C7360" w:rsidRDefault="007C7360" w:rsidP="00907E7B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14:paraId="001E1EB9" w14:textId="77777777" w:rsidR="007C7360" w:rsidRPr="00415609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084CC7" w:rsidRPr="00415609" w14:paraId="001E1EC8" w14:textId="77777777" w:rsidTr="00E51F8C"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14:paraId="164BA3F1" w14:textId="5D10DB68" w:rsidR="0041319D" w:rsidRDefault="00D5578E" w:rsidP="00374D32">
            <w:pPr>
              <w:spacing w:line="288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 xml:space="preserve">A, </w:t>
            </w:r>
            <w:r w:rsidR="00063F91" w:rsidRPr="00212AAD">
              <w:rPr>
                <w:b/>
                <w:bCs/>
                <w:sz w:val="28"/>
                <w:szCs w:val="28"/>
                <w:lang w:val="nl-NL"/>
              </w:rPr>
              <w:t xml:space="preserve">Quan sát tranh và nhận xét cách ước lượng của 2 bạn nhỏ </w:t>
            </w:r>
            <w:r w:rsidR="00212AAD" w:rsidRPr="00212AAD">
              <w:rPr>
                <w:b/>
                <w:bCs/>
                <w:sz w:val="28"/>
                <w:szCs w:val="28"/>
                <w:lang w:val="nl-NL"/>
              </w:rPr>
              <w:t>dưới đây.</w:t>
            </w:r>
          </w:p>
          <w:p w14:paraId="5A071D71" w14:textId="4440296F" w:rsidR="00212AAD" w:rsidRDefault="00D52CD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52CD0">
              <w:rPr>
                <w:sz w:val="28"/>
                <w:szCs w:val="28"/>
                <w:lang w:val="nl-NL"/>
              </w:rPr>
              <w:t>- GV yêu cầu học sinh quan sát tranh.</w:t>
            </w:r>
          </w:p>
          <w:p w14:paraId="6C826522" w14:textId="7D7CCF21" w:rsidR="009936F3" w:rsidRDefault="009936F3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7D32AD">
              <w:rPr>
                <w:sz w:val="28"/>
                <w:szCs w:val="28"/>
                <w:lang w:val="nl-NL"/>
              </w:rPr>
              <w:t>YC HS trả lời.</w:t>
            </w:r>
          </w:p>
          <w:p w14:paraId="1639E74C" w14:textId="3B14C740" w:rsidR="00D5578E" w:rsidRPr="00D52CD0" w:rsidRDefault="00D5578E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72CA77C" wp14:editId="0B97629F">
                  <wp:extent cx="3189766" cy="1672788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008" cy="16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8E1F9" w14:textId="7F09D9FE" w:rsidR="00727A00" w:rsidRDefault="007E6ABC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xét.</w:t>
            </w:r>
          </w:p>
          <w:p w14:paraId="474F8605" w14:textId="7A626A52" w:rsidR="001038F2" w:rsidRDefault="001038F2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b</w:t>
            </w:r>
            <w:r w:rsidR="00727A00">
              <w:rPr>
                <w:sz w:val="28"/>
                <w:szCs w:val="28"/>
                <w:lang w:val="nl-NL"/>
              </w:rPr>
              <w:t>,</w:t>
            </w:r>
            <w:r>
              <w:rPr>
                <w:sz w:val="28"/>
                <w:szCs w:val="28"/>
                <w:lang w:val="nl-NL"/>
              </w:rPr>
              <w:t xml:space="preserve"> Quan sát tranh rồi ước lượng số gam hạt sen trong mỗi lọ.</w:t>
            </w:r>
            <w:r w:rsidR="00727A00">
              <w:rPr>
                <w:sz w:val="28"/>
                <w:szCs w:val="28"/>
                <w:lang w:val="nl-NL"/>
              </w:rPr>
              <w:t xml:space="preserve"> </w:t>
            </w:r>
          </w:p>
          <w:p w14:paraId="2C95D6B5" w14:textId="3BB0162D" w:rsidR="00C368E2" w:rsidRDefault="00C368E2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6D4FA326" wp14:editId="6CA97130">
                  <wp:extent cx="3278187" cy="1859136"/>
                  <wp:effectExtent l="0" t="0" r="0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404" cy="1865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73D62" w14:textId="03567965" w:rsidR="007E6ABC" w:rsidRDefault="007E6ABC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xét.</w:t>
            </w:r>
          </w:p>
          <w:p w14:paraId="277BBFC8" w14:textId="2DF34453" w:rsidR="00046713" w:rsidRDefault="00046713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c, </w:t>
            </w:r>
            <w:r w:rsidR="00131637">
              <w:rPr>
                <w:sz w:val="28"/>
                <w:szCs w:val="28"/>
                <w:lang w:val="nl-NL"/>
              </w:rPr>
              <w:t>Quan sát tranh rồi ước lượng mỗi bình sau chứa khoảng bao nhiêu lít nước.</w:t>
            </w:r>
          </w:p>
          <w:p w14:paraId="6890F9A5" w14:textId="1F0C6FA2" w:rsidR="00084CC7" w:rsidRDefault="00084CC7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B235BF0" wp14:editId="77AB7E6E">
                  <wp:extent cx="3167743" cy="166412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576" cy="1668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E1EC0" w14:textId="1E40A874" w:rsidR="00374D32" w:rsidRDefault="007C736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7E6ABC">
              <w:rPr>
                <w:sz w:val="28"/>
                <w:szCs w:val="28"/>
                <w:lang w:val="nl-NL"/>
              </w:rPr>
              <w:t>n</w:t>
            </w:r>
            <w:r>
              <w:rPr>
                <w:sz w:val="28"/>
                <w:szCs w:val="28"/>
                <w:lang w:val="nl-NL"/>
              </w:rPr>
              <w:t>hận xét, tuyên dương</w:t>
            </w:r>
          </w:p>
          <w:p w14:paraId="318B1C58" w14:textId="59350D34" w:rsidR="001C181F" w:rsidRDefault="001C181F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cảm nhận sau giờ học.</w:t>
            </w:r>
          </w:p>
          <w:p w14:paraId="001E1EC1" w14:textId="77777777" w:rsidR="007C7360" w:rsidRPr="009C48F6" w:rsidRDefault="007C736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tiết học.</w:t>
            </w:r>
          </w:p>
        </w:tc>
        <w:tc>
          <w:tcPr>
            <w:tcW w:w="4527" w:type="dxa"/>
            <w:tcBorders>
              <w:top w:val="dashed" w:sz="4" w:space="0" w:color="auto"/>
              <w:bottom w:val="dashed" w:sz="4" w:space="0" w:color="auto"/>
            </w:tcBorders>
          </w:tcPr>
          <w:p w14:paraId="36CD0373" w14:textId="77777777" w:rsidR="00D52CD0" w:rsidRDefault="00D52CD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B899922" w14:textId="77777777" w:rsidR="00D52CD0" w:rsidRDefault="00D52CD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C2" w14:textId="65FFDD5C" w:rsidR="007C7360" w:rsidRDefault="007C7360" w:rsidP="00374D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D52CD0">
              <w:rPr>
                <w:sz w:val="28"/>
                <w:szCs w:val="28"/>
                <w:lang w:val="nl-NL"/>
              </w:rPr>
              <w:t>HS quan sát tranh.</w:t>
            </w:r>
          </w:p>
          <w:p w14:paraId="001E1EC3" w14:textId="4B20C5DC" w:rsidR="007C7360" w:rsidRDefault="007D32A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lời.</w:t>
            </w:r>
          </w:p>
          <w:p w14:paraId="001E1EC4" w14:textId="11C7BC4B" w:rsidR="00374D32" w:rsidRDefault="007D32AD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D93B33">
              <w:rPr>
                <w:sz w:val="28"/>
                <w:szCs w:val="28"/>
                <w:lang w:val="nl-NL"/>
              </w:rPr>
              <w:t>Dựa vào vạch chia sẵn ở lọ thứ nhất</w:t>
            </w:r>
            <w:r w:rsidR="00EC3D78">
              <w:rPr>
                <w:sz w:val="28"/>
                <w:szCs w:val="28"/>
                <w:lang w:val="nl-NL"/>
              </w:rPr>
              <w:t xml:space="preserve"> 3000 hạt,</w:t>
            </w:r>
            <w:r w:rsidR="00D93B33">
              <w:rPr>
                <w:sz w:val="28"/>
                <w:szCs w:val="28"/>
                <w:lang w:val="nl-NL"/>
              </w:rPr>
              <w:t xml:space="preserve"> bạn Thảo ước lượng lọ </w:t>
            </w:r>
            <w:r w:rsidR="00EC3D78">
              <w:rPr>
                <w:sz w:val="28"/>
                <w:szCs w:val="28"/>
                <w:lang w:val="nl-NL"/>
              </w:rPr>
              <w:t xml:space="preserve">A có </w:t>
            </w:r>
            <w:r w:rsidR="00D34438">
              <w:rPr>
                <w:sz w:val="28"/>
                <w:szCs w:val="28"/>
                <w:lang w:val="nl-NL"/>
              </w:rPr>
              <w:t>khoảng 2000 hạt.</w:t>
            </w:r>
          </w:p>
          <w:p w14:paraId="368F4E1B" w14:textId="2D8F7D71" w:rsidR="00D34438" w:rsidRDefault="00D34438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Dựa vào </w:t>
            </w:r>
            <w:r w:rsidR="00A80AFA">
              <w:rPr>
                <w:sz w:val="28"/>
                <w:szCs w:val="28"/>
                <w:lang w:val="nl-NL"/>
              </w:rPr>
              <w:t xml:space="preserve">lọ có sẵn 3000 hạt bạn Huy </w:t>
            </w:r>
            <w:r w:rsidR="00727A00">
              <w:rPr>
                <w:sz w:val="28"/>
                <w:szCs w:val="28"/>
                <w:lang w:val="nl-NL"/>
              </w:rPr>
              <w:t>thấy lọ B nhiều hơn và ước lượng được 4000 hạt.</w:t>
            </w:r>
          </w:p>
          <w:p w14:paraId="74CC1F61" w14:textId="77777777" w:rsidR="00727A00" w:rsidRDefault="00727A00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C5" w14:textId="2D96ADA1" w:rsidR="00374D32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88FCC83" w14:textId="0FA57AF6" w:rsidR="00C368E2" w:rsidRDefault="00C368E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A6AD9C6" w14:textId="47D64E92" w:rsidR="00C368E2" w:rsidRDefault="00C368E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tranh và ước lượng.</w:t>
            </w:r>
          </w:p>
          <w:p w14:paraId="03910977" w14:textId="203C1D23" w:rsidR="00C368E2" w:rsidRDefault="00C368E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</w:t>
            </w:r>
          </w:p>
          <w:p w14:paraId="3D3688D4" w14:textId="702C00EF" w:rsidR="005B60A9" w:rsidRDefault="005B60A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32CBB72" w14:textId="461FF089" w:rsidR="005B60A9" w:rsidRDefault="005B60A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525B95BB" w14:textId="1E8BF83C" w:rsidR="005B60A9" w:rsidRDefault="005B60A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7ABECC57" w14:textId="65936578" w:rsidR="005B60A9" w:rsidRDefault="005B60A9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Lọ thứ </w:t>
            </w:r>
            <w:r w:rsidR="00921623">
              <w:rPr>
                <w:sz w:val="28"/>
                <w:szCs w:val="28"/>
                <w:lang w:val="nl-NL"/>
              </w:rPr>
              <w:t>hai</w:t>
            </w:r>
            <w:r w:rsidR="000B0D9B">
              <w:rPr>
                <w:sz w:val="28"/>
                <w:szCs w:val="28"/>
                <w:lang w:val="nl-NL"/>
              </w:rPr>
              <w:t xml:space="preserve"> gấp 2 lần lọ thứ nhất: </w:t>
            </w:r>
            <w:r w:rsidR="00921623">
              <w:rPr>
                <w:sz w:val="28"/>
                <w:szCs w:val="28"/>
                <w:lang w:val="nl-NL"/>
              </w:rPr>
              <w:t>240g</w:t>
            </w:r>
          </w:p>
          <w:p w14:paraId="169B89BC" w14:textId="77777777" w:rsidR="000B0D9B" w:rsidRDefault="0092162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Lọ thứ ba</w:t>
            </w:r>
            <w:r w:rsidR="000B0D9B">
              <w:rPr>
                <w:sz w:val="28"/>
                <w:szCs w:val="28"/>
                <w:lang w:val="nl-NL"/>
              </w:rPr>
              <w:t xml:space="preserve"> gấp 3 lần lọ thứ nhất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14:paraId="6FD9ABEA" w14:textId="39A55430" w:rsidR="00921623" w:rsidRDefault="0092162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360g</w:t>
            </w:r>
          </w:p>
          <w:p w14:paraId="2CA60A01" w14:textId="77777777" w:rsidR="00921623" w:rsidRDefault="00921623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001E1EC6" w14:textId="77777777" w:rsidR="00374D32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14:paraId="6525A1BC" w14:textId="77777777" w:rsidR="00374D32" w:rsidRDefault="00374D32" w:rsidP="00907E7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14:paraId="6467A34E" w14:textId="77777777" w:rsidR="00084CC7" w:rsidRPr="00084CC7" w:rsidRDefault="00084CC7" w:rsidP="00084CC7">
            <w:pPr>
              <w:rPr>
                <w:sz w:val="28"/>
                <w:szCs w:val="28"/>
                <w:lang w:val="nl-NL"/>
              </w:rPr>
            </w:pPr>
          </w:p>
          <w:p w14:paraId="0D4C6BBB" w14:textId="77777777" w:rsidR="00084CC7" w:rsidRPr="00084CC7" w:rsidRDefault="00084CC7" w:rsidP="00084CC7">
            <w:pPr>
              <w:rPr>
                <w:sz w:val="28"/>
                <w:szCs w:val="28"/>
                <w:lang w:val="nl-NL"/>
              </w:rPr>
            </w:pPr>
          </w:p>
          <w:p w14:paraId="34DE4B82" w14:textId="77777777" w:rsidR="00084CC7" w:rsidRPr="00084CC7" w:rsidRDefault="00084CC7" w:rsidP="00084CC7">
            <w:pPr>
              <w:rPr>
                <w:sz w:val="28"/>
                <w:szCs w:val="28"/>
                <w:lang w:val="nl-NL"/>
              </w:rPr>
            </w:pPr>
          </w:p>
          <w:p w14:paraId="55B074BA" w14:textId="77777777" w:rsidR="00084CC7" w:rsidRPr="00084CC7" w:rsidRDefault="00084CC7" w:rsidP="00084CC7">
            <w:pPr>
              <w:rPr>
                <w:sz w:val="28"/>
                <w:szCs w:val="28"/>
                <w:lang w:val="nl-NL"/>
              </w:rPr>
            </w:pPr>
          </w:p>
          <w:p w14:paraId="2169AA55" w14:textId="77777777" w:rsidR="00084CC7" w:rsidRDefault="00084CC7" w:rsidP="00084CC7">
            <w:pPr>
              <w:rPr>
                <w:sz w:val="28"/>
                <w:szCs w:val="28"/>
                <w:lang w:val="nl-NL"/>
              </w:rPr>
            </w:pPr>
          </w:p>
          <w:p w14:paraId="6A96E259" w14:textId="77777777" w:rsidR="00084CC7" w:rsidRDefault="00084CC7" w:rsidP="00084CC7">
            <w:pPr>
              <w:rPr>
                <w:i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0B0D9B">
              <w:rPr>
                <w:sz w:val="28"/>
                <w:szCs w:val="28"/>
                <w:lang w:val="nl-NL"/>
              </w:rPr>
              <w:t xml:space="preserve">Bình thứ hai </w:t>
            </w:r>
            <w:r w:rsidR="00377CED">
              <w:rPr>
                <w:sz w:val="28"/>
                <w:szCs w:val="28"/>
                <w:lang w:val="nl-NL"/>
              </w:rPr>
              <w:t>giảm 1 nửa so với bình thứ nhất: 10</w:t>
            </w:r>
            <w:r w:rsidR="00377CED" w:rsidRPr="00377CED">
              <w:rPr>
                <w:i/>
                <w:iCs/>
                <w:sz w:val="28"/>
                <w:szCs w:val="28"/>
                <w:lang w:val="nl-NL"/>
              </w:rPr>
              <w:t>l</w:t>
            </w:r>
          </w:p>
          <w:p w14:paraId="6B155708" w14:textId="77777777" w:rsidR="00377CED" w:rsidRDefault="00377CED" w:rsidP="00084CC7">
            <w:pPr>
              <w:rPr>
                <w:sz w:val="28"/>
                <w:szCs w:val="28"/>
                <w:lang w:val="nl-NL"/>
              </w:rPr>
            </w:pPr>
            <w:r w:rsidRPr="00377CED">
              <w:rPr>
                <w:sz w:val="28"/>
                <w:szCs w:val="28"/>
                <w:lang w:val="nl-NL"/>
              </w:rPr>
              <w:t>+ Bình thứ ba giảm 1 nửa so với bình thứ hai: 5</w:t>
            </w:r>
            <w:r w:rsidRPr="00377CED">
              <w:rPr>
                <w:i/>
                <w:iCs/>
                <w:sz w:val="28"/>
                <w:szCs w:val="28"/>
                <w:lang w:val="nl-NL"/>
              </w:rPr>
              <w:t>l</w:t>
            </w:r>
          </w:p>
          <w:p w14:paraId="001E1EC7" w14:textId="1BC3B3F1" w:rsidR="001C181F" w:rsidRPr="001C181F" w:rsidRDefault="001C181F" w:rsidP="001C181F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nêu.</w:t>
            </w:r>
          </w:p>
        </w:tc>
      </w:tr>
      <w:tr w:rsidR="007C7360" w:rsidRPr="00415609" w14:paraId="001E1ECD" w14:textId="77777777" w:rsidTr="00907E7B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14:paraId="001E1EC9" w14:textId="77777777" w:rsidR="007C7360" w:rsidRPr="003B67B0" w:rsidRDefault="007C7360" w:rsidP="00907E7B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14:paraId="001E1ECA" w14:textId="77777777" w:rsidR="007C7360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ECB" w14:textId="77777777" w:rsidR="007C7360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14:paraId="001E1ECC" w14:textId="77777777" w:rsidR="007C7360" w:rsidRDefault="007C7360" w:rsidP="00907E7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14:paraId="001E1ECE" w14:textId="77777777" w:rsidR="00040656" w:rsidRDefault="00040656" w:rsidP="00374D32">
      <w:pPr>
        <w:spacing w:line="288" w:lineRule="auto"/>
        <w:jc w:val="center"/>
      </w:pPr>
    </w:p>
    <w:sectPr w:rsidR="00040656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5342D"/>
    <w:multiLevelType w:val="multilevel"/>
    <w:tmpl w:val="E2F8C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65104A"/>
    <w:multiLevelType w:val="hybridMultilevel"/>
    <w:tmpl w:val="86CE1540"/>
    <w:lvl w:ilvl="0" w:tplc="3A3680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32AB9"/>
    <w:multiLevelType w:val="multilevel"/>
    <w:tmpl w:val="42EC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130CCD"/>
    <w:multiLevelType w:val="multilevel"/>
    <w:tmpl w:val="7E52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B86A33"/>
    <w:multiLevelType w:val="hybridMultilevel"/>
    <w:tmpl w:val="2CEA724E"/>
    <w:lvl w:ilvl="0" w:tplc="339A092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2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>
    <w:abstractNumId w:val="3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174E1"/>
    <w:rsid w:val="00020574"/>
    <w:rsid w:val="00023707"/>
    <w:rsid w:val="00023A41"/>
    <w:rsid w:val="0002546B"/>
    <w:rsid w:val="00026F45"/>
    <w:rsid w:val="0003039A"/>
    <w:rsid w:val="0003285E"/>
    <w:rsid w:val="000333DD"/>
    <w:rsid w:val="00034080"/>
    <w:rsid w:val="000348ED"/>
    <w:rsid w:val="00036DAC"/>
    <w:rsid w:val="00040656"/>
    <w:rsid w:val="000413B4"/>
    <w:rsid w:val="000448BE"/>
    <w:rsid w:val="00045CF9"/>
    <w:rsid w:val="00046713"/>
    <w:rsid w:val="00053144"/>
    <w:rsid w:val="00063F91"/>
    <w:rsid w:val="000655D1"/>
    <w:rsid w:val="00071DD2"/>
    <w:rsid w:val="00071F43"/>
    <w:rsid w:val="000721B6"/>
    <w:rsid w:val="00072E7E"/>
    <w:rsid w:val="00073184"/>
    <w:rsid w:val="0008204D"/>
    <w:rsid w:val="000846A8"/>
    <w:rsid w:val="00084CC7"/>
    <w:rsid w:val="00085085"/>
    <w:rsid w:val="00087ED4"/>
    <w:rsid w:val="00090395"/>
    <w:rsid w:val="00094A0B"/>
    <w:rsid w:val="00094EC1"/>
    <w:rsid w:val="00096D16"/>
    <w:rsid w:val="000A3BDA"/>
    <w:rsid w:val="000A502F"/>
    <w:rsid w:val="000A5A86"/>
    <w:rsid w:val="000B0AB7"/>
    <w:rsid w:val="000B0D9B"/>
    <w:rsid w:val="000B100F"/>
    <w:rsid w:val="000B17B1"/>
    <w:rsid w:val="000B576F"/>
    <w:rsid w:val="000C1B78"/>
    <w:rsid w:val="000D7CF8"/>
    <w:rsid w:val="000E06EA"/>
    <w:rsid w:val="000E4F52"/>
    <w:rsid w:val="000E7F08"/>
    <w:rsid w:val="000F632F"/>
    <w:rsid w:val="001038F2"/>
    <w:rsid w:val="0010485A"/>
    <w:rsid w:val="00110C62"/>
    <w:rsid w:val="00113084"/>
    <w:rsid w:val="00113145"/>
    <w:rsid w:val="0012229F"/>
    <w:rsid w:val="001234AE"/>
    <w:rsid w:val="00124C5B"/>
    <w:rsid w:val="00130CF9"/>
    <w:rsid w:val="00131637"/>
    <w:rsid w:val="00132563"/>
    <w:rsid w:val="00132569"/>
    <w:rsid w:val="00133CFA"/>
    <w:rsid w:val="00135E8A"/>
    <w:rsid w:val="00136B0F"/>
    <w:rsid w:val="0014042E"/>
    <w:rsid w:val="001505AB"/>
    <w:rsid w:val="00151091"/>
    <w:rsid w:val="001536E1"/>
    <w:rsid w:val="00166D63"/>
    <w:rsid w:val="00172C58"/>
    <w:rsid w:val="001741A1"/>
    <w:rsid w:val="00174CCE"/>
    <w:rsid w:val="0017617A"/>
    <w:rsid w:val="00181C51"/>
    <w:rsid w:val="00182137"/>
    <w:rsid w:val="00183109"/>
    <w:rsid w:val="0018416A"/>
    <w:rsid w:val="001902CC"/>
    <w:rsid w:val="00192C7E"/>
    <w:rsid w:val="00193F74"/>
    <w:rsid w:val="001A1239"/>
    <w:rsid w:val="001A1E6B"/>
    <w:rsid w:val="001A30F2"/>
    <w:rsid w:val="001B6B1F"/>
    <w:rsid w:val="001C0FF8"/>
    <w:rsid w:val="001C1254"/>
    <w:rsid w:val="001C181F"/>
    <w:rsid w:val="001C1A24"/>
    <w:rsid w:val="001C37BA"/>
    <w:rsid w:val="001C3831"/>
    <w:rsid w:val="001C3BE4"/>
    <w:rsid w:val="001C4CCB"/>
    <w:rsid w:val="001C5BA2"/>
    <w:rsid w:val="001D2B3B"/>
    <w:rsid w:val="001D5B45"/>
    <w:rsid w:val="001E23B3"/>
    <w:rsid w:val="001E3219"/>
    <w:rsid w:val="001E330B"/>
    <w:rsid w:val="001E73C9"/>
    <w:rsid w:val="001F484E"/>
    <w:rsid w:val="001F726C"/>
    <w:rsid w:val="002011B8"/>
    <w:rsid w:val="0020221A"/>
    <w:rsid w:val="00202CF0"/>
    <w:rsid w:val="00205EDC"/>
    <w:rsid w:val="00212A39"/>
    <w:rsid w:val="00212AAD"/>
    <w:rsid w:val="00220813"/>
    <w:rsid w:val="00221132"/>
    <w:rsid w:val="00224597"/>
    <w:rsid w:val="00225E34"/>
    <w:rsid w:val="00227836"/>
    <w:rsid w:val="00227BEE"/>
    <w:rsid w:val="002313FB"/>
    <w:rsid w:val="00232324"/>
    <w:rsid w:val="0023401C"/>
    <w:rsid w:val="00240C04"/>
    <w:rsid w:val="00241CCF"/>
    <w:rsid w:val="00246094"/>
    <w:rsid w:val="00250A02"/>
    <w:rsid w:val="00250E07"/>
    <w:rsid w:val="0025194F"/>
    <w:rsid w:val="00252056"/>
    <w:rsid w:val="0025407D"/>
    <w:rsid w:val="00254E97"/>
    <w:rsid w:val="00263EC1"/>
    <w:rsid w:val="00265959"/>
    <w:rsid w:val="00270D57"/>
    <w:rsid w:val="00281D87"/>
    <w:rsid w:val="00282963"/>
    <w:rsid w:val="00282D94"/>
    <w:rsid w:val="002847EC"/>
    <w:rsid w:val="00295E43"/>
    <w:rsid w:val="002A3A2B"/>
    <w:rsid w:val="002A5A88"/>
    <w:rsid w:val="002B084A"/>
    <w:rsid w:val="002B43B2"/>
    <w:rsid w:val="002C5074"/>
    <w:rsid w:val="002C63CE"/>
    <w:rsid w:val="002C6B97"/>
    <w:rsid w:val="002C6CC2"/>
    <w:rsid w:val="002D1808"/>
    <w:rsid w:val="002D29B8"/>
    <w:rsid w:val="002D474D"/>
    <w:rsid w:val="002E10DE"/>
    <w:rsid w:val="002E16F2"/>
    <w:rsid w:val="002E2525"/>
    <w:rsid w:val="002F3EF3"/>
    <w:rsid w:val="002F4206"/>
    <w:rsid w:val="002F5A8F"/>
    <w:rsid w:val="00302C92"/>
    <w:rsid w:val="00311B20"/>
    <w:rsid w:val="0032229D"/>
    <w:rsid w:val="00322E94"/>
    <w:rsid w:val="003261CC"/>
    <w:rsid w:val="00330D3D"/>
    <w:rsid w:val="003340FF"/>
    <w:rsid w:val="003402E8"/>
    <w:rsid w:val="00340936"/>
    <w:rsid w:val="00341DAB"/>
    <w:rsid w:val="00343755"/>
    <w:rsid w:val="0034581B"/>
    <w:rsid w:val="0035068C"/>
    <w:rsid w:val="0035307A"/>
    <w:rsid w:val="00357BF4"/>
    <w:rsid w:val="00360F27"/>
    <w:rsid w:val="003610DA"/>
    <w:rsid w:val="00361B9A"/>
    <w:rsid w:val="00364FAA"/>
    <w:rsid w:val="0037191C"/>
    <w:rsid w:val="003729D5"/>
    <w:rsid w:val="00374D32"/>
    <w:rsid w:val="00376DFF"/>
    <w:rsid w:val="003779B4"/>
    <w:rsid w:val="00377CED"/>
    <w:rsid w:val="00380CDD"/>
    <w:rsid w:val="00381AAE"/>
    <w:rsid w:val="0038346A"/>
    <w:rsid w:val="003910AE"/>
    <w:rsid w:val="00393581"/>
    <w:rsid w:val="00393724"/>
    <w:rsid w:val="00394EBF"/>
    <w:rsid w:val="003A057B"/>
    <w:rsid w:val="003A3B26"/>
    <w:rsid w:val="003A3CB9"/>
    <w:rsid w:val="003A588A"/>
    <w:rsid w:val="003B0E11"/>
    <w:rsid w:val="003B1F46"/>
    <w:rsid w:val="003B489B"/>
    <w:rsid w:val="003B5367"/>
    <w:rsid w:val="003B67B0"/>
    <w:rsid w:val="003C4AEC"/>
    <w:rsid w:val="003D7A25"/>
    <w:rsid w:val="003E10E7"/>
    <w:rsid w:val="003E58E0"/>
    <w:rsid w:val="003F1603"/>
    <w:rsid w:val="003F1CE6"/>
    <w:rsid w:val="003F5977"/>
    <w:rsid w:val="003F6D1D"/>
    <w:rsid w:val="00402C0C"/>
    <w:rsid w:val="00406B15"/>
    <w:rsid w:val="0041319D"/>
    <w:rsid w:val="00417918"/>
    <w:rsid w:val="004235A7"/>
    <w:rsid w:val="00432C05"/>
    <w:rsid w:val="00433B27"/>
    <w:rsid w:val="0044336F"/>
    <w:rsid w:val="00444B4B"/>
    <w:rsid w:val="004535E6"/>
    <w:rsid w:val="0046513F"/>
    <w:rsid w:val="0046597C"/>
    <w:rsid w:val="00465CB8"/>
    <w:rsid w:val="00466D0A"/>
    <w:rsid w:val="004735FA"/>
    <w:rsid w:val="00473762"/>
    <w:rsid w:val="0047795B"/>
    <w:rsid w:val="00483EF0"/>
    <w:rsid w:val="00485A67"/>
    <w:rsid w:val="004868D0"/>
    <w:rsid w:val="004878D4"/>
    <w:rsid w:val="00487D5C"/>
    <w:rsid w:val="0049401B"/>
    <w:rsid w:val="00494670"/>
    <w:rsid w:val="00497DBC"/>
    <w:rsid w:val="004A0217"/>
    <w:rsid w:val="004A0B78"/>
    <w:rsid w:val="004B23B1"/>
    <w:rsid w:val="004B4055"/>
    <w:rsid w:val="004B5D02"/>
    <w:rsid w:val="004B6472"/>
    <w:rsid w:val="004C29B5"/>
    <w:rsid w:val="004C3C25"/>
    <w:rsid w:val="004C5276"/>
    <w:rsid w:val="004C5F88"/>
    <w:rsid w:val="004C7F6F"/>
    <w:rsid w:val="004D2B4F"/>
    <w:rsid w:val="004D2E4B"/>
    <w:rsid w:val="004D3D6D"/>
    <w:rsid w:val="004D64F9"/>
    <w:rsid w:val="004E0ABC"/>
    <w:rsid w:val="004E12B5"/>
    <w:rsid w:val="004E2BC4"/>
    <w:rsid w:val="004E457C"/>
    <w:rsid w:val="004E7E7F"/>
    <w:rsid w:val="004F2C6A"/>
    <w:rsid w:val="004F3EB4"/>
    <w:rsid w:val="004F3FC1"/>
    <w:rsid w:val="004F6AE7"/>
    <w:rsid w:val="00501D2F"/>
    <w:rsid w:val="005059AD"/>
    <w:rsid w:val="00505E79"/>
    <w:rsid w:val="00514348"/>
    <w:rsid w:val="005159FD"/>
    <w:rsid w:val="005250E6"/>
    <w:rsid w:val="005251EB"/>
    <w:rsid w:val="00525361"/>
    <w:rsid w:val="00527B8E"/>
    <w:rsid w:val="00534D04"/>
    <w:rsid w:val="00540D8A"/>
    <w:rsid w:val="00543EC9"/>
    <w:rsid w:val="00545402"/>
    <w:rsid w:val="0054742A"/>
    <w:rsid w:val="00550725"/>
    <w:rsid w:val="00551145"/>
    <w:rsid w:val="00554148"/>
    <w:rsid w:val="005627DE"/>
    <w:rsid w:val="0056299F"/>
    <w:rsid w:val="00565033"/>
    <w:rsid w:val="00567549"/>
    <w:rsid w:val="00570AF9"/>
    <w:rsid w:val="00570C72"/>
    <w:rsid w:val="00574647"/>
    <w:rsid w:val="00575B41"/>
    <w:rsid w:val="00576F59"/>
    <w:rsid w:val="005773C9"/>
    <w:rsid w:val="00585D89"/>
    <w:rsid w:val="00586FB7"/>
    <w:rsid w:val="00594D47"/>
    <w:rsid w:val="00595C5D"/>
    <w:rsid w:val="005A2245"/>
    <w:rsid w:val="005A5243"/>
    <w:rsid w:val="005A7169"/>
    <w:rsid w:val="005B0A0D"/>
    <w:rsid w:val="005B60A9"/>
    <w:rsid w:val="005B6B31"/>
    <w:rsid w:val="005B7DA8"/>
    <w:rsid w:val="005C2C94"/>
    <w:rsid w:val="005C5046"/>
    <w:rsid w:val="005C63CC"/>
    <w:rsid w:val="005C7256"/>
    <w:rsid w:val="005D3222"/>
    <w:rsid w:val="005D7E77"/>
    <w:rsid w:val="005D7E87"/>
    <w:rsid w:val="005E6EF3"/>
    <w:rsid w:val="005F765B"/>
    <w:rsid w:val="00601FF0"/>
    <w:rsid w:val="00603056"/>
    <w:rsid w:val="0060531A"/>
    <w:rsid w:val="0061090F"/>
    <w:rsid w:val="00615391"/>
    <w:rsid w:val="00621925"/>
    <w:rsid w:val="00632360"/>
    <w:rsid w:val="00641C9C"/>
    <w:rsid w:val="0064338E"/>
    <w:rsid w:val="0064593E"/>
    <w:rsid w:val="006535FA"/>
    <w:rsid w:val="0066037C"/>
    <w:rsid w:val="006639CE"/>
    <w:rsid w:val="00671102"/>
    <w:rsid w:val="00671AA4"/>
    <w:rsid w:val="00671E4F"/>
    <w:rsid w:val="00676AEC"/>
    <w:rsid w:val="00677A3C"/>
    <w:rsid w:val="00677DBE"/>
    <w:rsid w:val="00677F0B"/>
    <w:rsid w:val="00683A3E"/>
    <w:rsid w:val="0069053C"/>
    <w:rsid w:val="00690816"/>
    <w:rsid w:val="00690E14"/>
    <w:rsid w:val="006940DE"/>
    <w:rsid w:val="006948C4"/>
    <w:rsid w:val="00697E1A"/>
    <w:rsid w:val="006A23A6"/>
    <w:rsid w:val="006B198B"/>
    <w:rsid w:val="006B4674"/>
    <w:rsid w:val="006C1D67"/>
    <w:rsid w:val="006C34D7"/>
    <w:rsid w:val="006C3F5B"/>
    <w:rsid w:val="006D2399"/>
    <w:rsid w:val="006D4C64"/>
    <w:rsid w:val="006E1900"/>
    <w:rsid w:val="006E360B"/>
    <w:rsid w:val="006F45C0"/>
    <w:rsid w:val="007003CA"/>
    <w:rsid w:val="00703789"/>
    <w:rsid w:val="0070417D"/>
    <w:rsid w:val="00705523"/>
    <w:rsid w:val="00711DCC"/>
    <w:rsid w:val="00722E2A"/>
    <w:rsid w:val="00723259"/>
    <w:rsid w:val="0072391B"/>
    <w:rsid w:val="00727A00"/>
    <w:rsid w:val="00727D01"/>
    <w:rsid w:val="00740444"/>
    <w:rsid w:val="00740EBF"/>
    <w:rsid w:val="00742EB3"/>
    <w:rsid w:val="00750486"/>
    <w:rsid w:val="007513A8"/>
    <w:rsid w:val="007516C4"/>
    <w:rsid w:val="00752071"/>
    <w:rsid w:val="00752B73"/>
    <w:rsid w:val="00754464"/>
    <w:rsid w:val="0075721D"/>
    <w:rsid w:val="007573EC"/>
    <w:rsid w:val="007603C0"/>
    <w:rsid w:val="00761ED5"/>
    <w:rsid w:val="00762677"/>
    <w:rsid w:val="007629E0"/>
    <w:rsid w:val="00763ECD"/>
    <w:rsid w:val="00767225"/>
    <w:rsid w:val="00771E49"/>
    <w:rsid w:val="00774E6F"/>
    <w:rsid w:val="00775AE9"/>
    <w:rsid w:val="00783279"/>
    <w:rsid w:val="00785D15"/>
    <w:rsid w:val="00787FC2"/>
    <w:rsid w:val="0079159F"/>
    <w:rsid w:val="007918B5"/>
    <w:rsid w:val="007944B9"/>
    <w:rsid w:val="007976FD"/>
    <w:rsid w:val="007A0FFF"/>
    <w:rsid w:val="007A3125"/>
    <w:rsid w:val="007A4767"/>
    <w:rsid w:val="007B06E9"/>
    <w:rsid w:val="007B0E12"/>
    <w:rsid w:val="007B25CD"/>
    <w:rsid w:val="007B4398"/>
    <w:rsid w:val="007C4741"/>
    <w:rsid w:val="007C51ED"/>
    <w:rsid w:val="007C57FE"/>
    <w:rsid w:val="007C7360"/>
    <w:rsid w:val="007C7649"/>
    <w:rsid w:val="007D0404"/>
    <w:rsid w:val="007D25CB"/>
    <w:rsid w:val="007D32AD"/>
    <w:rsid w:val="007D51FA"/>
    <w:rsid w:val="007E052A"/>
    <w:rsid w:val="007E1F6B"/>
    <w:rsid w:val="007E48F1"/>
    <w:rsid w:val="007E6370"/>
    <w:rsid w:val="007E6ABC"/>
    <w:rsid w:val="007E6BD9"/>
    <w:rsid w:val="007F54EE"/>
    <w:rsid w:val="007F7F00"/>
    <w:rsid w:val="00800232"/>
    <w:rsid w:val="00801A6C"/>
    <w:rsid w:val="008025B4"/>
    <w:rsid w:val="00803D32"/>
    <w:rsid w:val="0080488C"/>
    <w:rsid w:val="00807B66"/>
    <w:rsid w:val="008147AA"/>
    <w:rsid w:val="00815E46"/>
    <w:rsid w:val="00822709"/>
    <w:rsid w:val="008318A5"/>
    <w:rsid w:val="008329DA"/>
    <w:rsid w:val="00834A3B"/>
    <w:rsid w:val="00835F3B"/>
    <w:rsid w:val="0083783D"/>
    <w:rsid w:val="008401F3"/>
    <w:rsid w:val="00840CFE"/>
    <w:rsid w:val="008414F0"/>
    <w:rsid w:val="008463E6"/>
    <w:rsid w:val="00847371"/>
    <w:rsid w:val="00850F57"/>
    <w:rsid w:val="008520A5"/>
    <w:rsid w:val="008600A3"/>
    <w:rsid w:val="00860A52"/>
    <w:rsid w:val="00864F7E"/>
    <w:rsid w:val="00870F5A"/>
    <w:rsid w:val="00872CBE"/>
    <w:rsid w:val="00875FD5"/>
    <w:rsid w:val="00877B66"/>
    <w:rsid w:val="008936A3"/>
    <w:rsid w:val="00894219"/>
    <w:rsid w:val="008947FC"/>
    <w:rsid w:val="00895487"/>
    <w:rsid w:val="008A0652"/>
    <w:rsid w:val="008A72FD"/>
    <w:rsid w:val="008B2A73"/>
    <w:rsid w:val="008B6D7D"/>
    <w:rsid w:val="008B7FB0"/>
    <w:rsid w:val="008C054D"/>
    <w:rsid w:val="008C0ACE"/>
    <w:rsid w:val="008C2358"/>
    <w:rsid w:val="008C543B"/>
    <w:rsid w:val="008C54DA"/>
    <w:rsid w:val="008D17E9"/>
    <w:rsid w:val="008D25DC"/>
    <w:rsid w:val="008D499C"/>
    <w:rsid w:val="008D593B"/>
    <w:rsid w:val="008D75DD"/>
    <w:rsid w:val="008D7DF5"/>
    <w:rsid w:val="008E34C6"/>
    <w:rsid w:val="008E4F91"/>
    <w:rsid w:val="008F26CC"/>
    <w:rsid w:val="008F2C44"/>
    <w:rsid w:val="008F435A"/>
    <w:rsid w:val="008F593F"/>
    <w:rsid w:val="008F5992"/>
    <w:rsid w:val="00903763"/>
    <w:rsid w:val="00904627"/>
    <w:rsid w:val="00907E7B"/>
    <w:rsid w:val="00911073"/>
    <w:rsid w:val="00911F02"/>
    <w:rsid w:val="00912A34"/>
    <w:rsid w:val="00913E23"/>
    <w:rsid w:val="00915A6F"/>
    <w:rsid w:val="009161AB"/>
    <w:rsid w:val="00921623"/>
    <w:rsid w:val="00922C8D"/>
    <w:rsid w:val="00925D65"/>
    <w:rsid w:val="00927AF9"/>
    <w:rsid w:val="009307E6"/>
    <w:rsid w:val="00932EF7"/>
    <w:rsid w:val="00934BE8"/>
    <w:rsid w:val="0093708B"/>
    <w:rsid w:val="009510EF"/>
    <w:rsid w:val="00954985"/>
    <w:rsid w:val="009561AB"/>
    <w:rsid w:val="00963711"/>
    <w:rsid w:val="0096718C"/>
    <w:rsid w:val="009774EB"/>
    <w:rsid w:val="00977CA9"/>
    <w:rsid w:val="00984CE8"/>
    <w:rsid w:val="00987350"/>
    <w:rsid w:val="009936F3"/>
    <w:rsid w:val="009A02E5"/>
    <w:rsid w:val="009A0791"/>
    <w:rsid w:val="009A2449"/>
    <w:rsid w:val="009A3557"/>
    <w:rsid w:val="009A4345"/>
    <w:rsid w:val="009A7ECD"/>
    <w:rsid w:val="009A7F20"/>
    <w:rsid w:val="009B19A9"/>
    <w:rsid w:val="009B460D"/>
    <w:rsid w:val="009B5D2D"/>
    <w:rsid w:val="009C07F0"/>
    <w:rsid w:val="009C1378"/>
    <w:rsid w:val="009C35CB"/>
    <w:rsid w:val="009C3F10"/>
    <w:rsid w:val="009C48F6"/>
    <w:rsid w:val="009C4EE0"/>
    <w:rsid w:val="009D0095"/>
    <w:rsid w:val="009D4937"/>
    <w:rsid w:val="009E6109"/>
    <w:rsid w:val="009E7908"/>
    <w:rsid w:val="009F0A38"/>
    <w:rsid w:val="00A07B77"/>
    <w:rsid w:val="00A113A9"/>
    <w:rsid w:val="00A14A20"/>
    <w:rsid w:val="00A221D9"/>
    <w:rsid w:val="00A25138"/>
    <w:rsid w:val="00A30BAB"/>
    <w:rsid w:val="00A32129"/>
    <w:rsid w:val="00A332CB"/>
    <w:rsid w:val="00A420F1"/>
    <w:rsid w:val="00A42DC2"/>
    <w:rsid w:val="00A43D88"/>
    <w:rsid w:val="00A442BE"/>
    <w:rsid w:val="00A44516"/>
    <w:rsid w:val="00A47B62"/>
    <w:rsid w:val="00A525E6"/>
    <w:rsid w:val="00A536CA"/>
    <w:rsid w:val="00A53AF2"/>
    <w:rsid w:val="00A55F81"/>
    <w:rsid w:val="00A61A63"/>
    <w:rsid w:val="00A61E2A"/>
    <w:rsid w:val="00A640C3"/>
    <w:rsid w:val="00A67D18"/>
    <w:rsid w:val="00A747C2"/>
    <w:rsid w:val="00A75640"/>
    <w:rsid w:val="00A75FFE"/>
    <w:rsid w:val="00A76A5C"/>
    <w:rsid w:val="00A80AFA"/>
    <w:rsid w:val="00A81D26"/>
    <w:rsid w:val="00A82E8A"/>
    <w:rsid w:val="00A84189"/>
    <w:rsid w:val="00A90AE4"/>
    <w:rsid w:val="00A9199C"/>
    <w:rsid w:val="00AA1802"/>
    <w:rsid w:val="00AA4D7E"/>
    <w:rsid w:val="00AA6DEE"/>
    <w:rsid w:val="00AB2C12"/>
    <w:rsid w:val="00AB388E"/>
    <w:rsid w:val="00AB3E7E"/>
    <w:rsid w:val="00AB620F"/>
    <w:rsid w:val="00AC40BF"/>
    <w:rsid w:val="00AC49BD"/>
    <w:rsid w:val="00AC5F38"/>
    <w:rsid w:val="00AD002A"/>
    <w:rsid w:val="00AD0A44"/>
    <w:rsid w:val="00AD2DFB"/>
    <w:rsid w:val="00AD3615"/>
    <w:rsid w:val="00AD5656"/>
    <w:rsid w:val="00AE3693"/>
    <w:rsid w:val="00AE68AC"/>
    <w:rsid w:val="00AF5E9D"/>
    <w:rsid w:val="00AF62EB"/>
    <w:rsid w:val="00AF6EB5"/>
    <w:rsid w:val="00AF7B55"/>
    <w:rsid w:val="00B0618A"/>
    <w:rsid w:val="00B0720E"/>
    <w:rsid w:val="00B11E06"/>
    <w:rsid w:val="00B12694"/>
    <w:rsid w:val="00B13D57"/>
    <w:rsid w:val="00B17A8E"/>
    <w:rsid w:val="00B21825"/>
    <w:rsid w:val="00B23D05"/>
    <w:rsid w:val="00B24FA4"/>
    <w:rsid w:val="00B30B6C"/>
    <w:rsid w:val="00B45879"/>
    <w:rsid w:val="00B458FB"/>
    <w:rsid w:val="00B52F16"/>
    <w:rsid w:val="00B531BE"/>
    <w:rsid w:val="00B57659"/>
    <w:rsid w:val="00B615DD"/>
    <w:rsid w:val="00B61DBA"/>
    <w:rsid w:val="00B6317E"/>
    <w:rsid w:val="00B633D0"/>
    <w:rsid w:val="00B677B5"/>
    <w:rsid w:val="00B721AD"/>
    <w:rsid w:val="00B73371"/>
    <w:rsid w:val="00B8380E"/>
    <w:rsid w:val="00B83F91"/>
    <w:rsid w:val="00B86DD7"/>
    <w:rsid w:val="00B87CDB"/>
    <w:rsid w:val="00B953D0"/>
    <w:rsid w:val="00B95C7C"/>
    <w:rsid w:val="00B96229"/>
    <w:rsid w:val="00B96BC9"/>
    <w:rsid w:val="00B97E92"/>
    <w:rsid w:val="00BA250E"/>
    <w:rsid w:val="00BA47E5"/>
    <w:rsid w:val="00BA5BDE"/>
    <w:rsid w:val="00BB33AA"/>
    <w:rsid w:val="00BB42CD"/>
    <w:rsid w:val="00BB7A46"/>
    <w:rsid w:val="00BC03F4"/>
    <w:rsid w:val="00BC1BC3"/>
    <w:rsid w:val="00BC1FC6"/>
    <w:rsid w:val="00BC2FE5"/>
    <w:rsid w:val="00BC3F7D"/>
    <w:rsid w:val="00BC4E9A"/>
    <w:rsid w:val="00BC4F3F"/>
    <w:rsid w:val="00BC641F"/>
    <w:rsid w:val="00BD01FD"/>
    <w:rsid w:val="00BD2EFC"/>
    <w:rsid w:val="00BD4BC7"/>
    <w:rsid w:val="00BE44B9"/>
    <w:rsid w:val="00BE4C8B"/>
    <w:rsid w:val="00BE6ECA"/>
    <w:rsid w:val="00BF2879"/>
    <w:rsid w:val="00BF2A19"/>
    <w:rsid w:val="00BF2D56"/>
    <w:rsid w:val="00BF3546"/>
    <w:rsid w:val="00BF4603"/>
    <w:rsid w:val="00C01F23"/>
    <w:rsid w:val="00C03943"/>
    <w:rsid w:val="00C0486F"/>
    <w:rsid w:val="00C06E6F"/>
    <w:rsid w:val="00C1029A"/>
    <w:rsid w:val="00C11803"/>
    <w:rsid w:val="00C21FE4"/>
    <w:rsid w:val="00C224BC"/>
    <w:rsid w:val="00C2382D"/>
    <w:rsid w:val="00C24306"/>
    <w:rsid w:val="00C2584B"/>
    <w:rsid w:val="00C324B7"/>
    <w:rsid w:val="00C3319F"/>
    <w:rsid w:val="00C368E2"/>
    <w:rsid w:val="00C3706F"/>
    <w:rsid w:val="00C378B1"/>
    <w:rsid w:val="00C40DEC"/>
    <w:rsid w:val="00C40EA5"/>
    <w:rsid w:val="00C4128E"/>
    <w:rsid w:val="00C422D5"/>
    <w:rsid w:val="00C45700"/>
    <w:rsid w:val="00C5040A"/>
    <w:rsid w:val="00C51D83"/>
    <w:rsid w:val="00C5290F"/>
    <w:rsid w:val="00C56168"/>
    <w:rsid w:val="00C561D3"/>
    <w:rsid w:val="00C67E93"/>
    <w:rsid w:val="00C70BFF"/>
    <w:rsid w:val="00C737E4"/>
    <w:rsid w:val="00C75ED1"/>
    <w:rsid w:val="00C75FCF"/>
    <w:rsid w:val="00C82233"/>
    <w:rsid w:val="00C8500F"/>
    <w:rsid w:val="00C91540"/>
    <w:rsid w:val="00C97970"/>
    <w:rsid w:val="00C97F23"/>
    <w:rsid w:val="00C97FD2"/>
    <w:rsid w:val="00CA3971"/>
    <w:rsid w:val="00CA6FC6"/>
    <w:rsid w:val="00CB4AB5"/>
    <w:rsid w:val="00CB7547"/>
    <w:rsid w:val="00CC3E1A"/>
    <w:rsid w:val="00CC470E"/>
    <w:rsid w:val="00CD0318"/>
    <w:rsid w:val="00CD7CE5"/>
    <w:rsid w:val="00CE1C67"/>
    <w:rsid w:val="00CE5F21"/>
    <w:rsid w:val="00CF13F7"/>
    <w:rsid w:val="00CF2002"/>
    <w:rsid w:val="00CF4202"/>
    <w:rsid w:val="00D05F63"/>
    <w:rsid w:val="00D0693F"/>
    <w:rsid w:val="00D06CF7"/>
    <w:rsid w:val="00D07078"/>
    <w:rsid w:val="00D07442"/>
    <w:rsid w:val="00D077C9"/>
    <w:rsid w:val="00D10AC6"/>
    <w:rsid w:val="00D126B3"/>
    <w:rsid w:val="00D157B1"/>
    <w:rsid w:val="00D16060"/>
    <w:rsid w:val="00D1691F"/>
    <w:rsid w:val="00D17250"/>
    <w:rsid w:val="00D17AE9"/>
    <w:rsid w:val="00D20C8C"/>
    <w:rsid w:val="00D26C77"/>
    <w:rsid w:val="00D30EF8"/>
    <w:rsid w:val="00D31A10"/>
    <w:rsid w:val="00D32FEF"/>
    <w:rsid w:val="00D34438"/>
    <w:rsid w:val="00D34D72"/>
    <w:rsid w:val="00D4129E"/>
    <w:rsid w:val="00D44DEC"/>
    <w:rsid w:val="00D46BFB"/>
    <w:rsid w:val="00D523D7"/>
    <w:rsid w:val="00D52CD0"/>
    <w:rsid w:val="00D53127"/>
    <w:rsid w:val="00D5578E"/>
    <w:rsid w:val="00D62DC1"/>
    <w:rsid w:val="00D72979"/>
    <w:rsid w:val="00D73B81"/>
    <w:rsid w:val="00D76A93"/>
    <w:rsid w:val="00D77564"/>
    <w:rsid w:val="00D82C43"/>
    <w:rsid w:val="00D9380D"/>
    <w:rsid w:val="00D93B33"/>
    <w:rsid w:val="00D93CD9"/>
    <w:rsid w:val="00D95746"/>
    <w:rsid w:val="00D97BBF"/>
    <w:rsid w:val="00DA0352"/>
    <w:rsid w:val="00DA7B2C"/>
    <w:rsid w:val="00DB14FA"/>
    <w:rsid w:val="00DB2A35"/>
    <w:rsid w:val="00DB44A1"/>
    <w:rsid w:val="00DB488D"/>
    <w:rsid w:val="00DC06A6"/>
    <w:rsid w:val="00DC15AA"/>
    <w:rsid w:val="00DC4DCB"/>
    <w:rsid w:val="00DC6A8E"/>
    <w:rsid w:val="00DC7FC0"/>
    <w:rsid w:val="00DD1B81"/>
    <w:rsid w:val="00DD56BB"/>
    <w:rsid w:val="00DD6271"/>
    <w:rsid w:val="00DE00D1"/>
    <w:rsid w:val="00DE0CCC"/>
    <w:rsid w:val="00DE125E"/>
    <w:rsid w:val="00DE4500"/>
    <w:rsid w:val="00DE4644"/>
    <w:rsid w:val="00DE4836"/>
    <w:rsid w:val="00DF061D"/>
    <w:rsid w:val="00DF2F0E"/>
    <w:rsid w:val="00DF70D7"/>
    <w:rsid w:val="00E04956"/>
    <w:rsid w:val="00E04CC2"/>
    <w:rsid w:val="00E05B2A"/>
    <w:rsid w:val="00E11C35"/>
    <w:rsid w:val="00E12FD0"/>
    <w:rsid w:val="00E135DD"/>
    <w:rsid w:val="00E14C51"/>
    <w:rsid w:val="00E205F8"/>
    <w:rsid w:val="00E220C1"/>
    <w:rsid w:val="00E23E57"/>
    <w:rsid w:val="00E260B2"/>
    <w:rsid w:val="00E26148"/>
    <w:rsid w:val="00E30D35"/>
    <w:rsid w:val="00E327F2"/>
    <w:rsid w:val="00E32E8F"/>
    <w:rsid w:val="00E355F8"/>
    <w:rsid w:val="00E43AB1"/>
    <w:rsid w:val="00E463E8"/>
    <w:rsid w:val="00E51F8C"/>
    <w:rsid w:val="00E55828"/>
    <w:rsid w:val="00E5582F"/>
    <w:rsid w:val="00E6195E"/>
    <w:rsid w:val="00E62CAD"/>
    <w:rsid w:val="00E62E39"/>
    <w:rsid w:val="00E6466C"/>
    <w:rsid w:val="00E757F0"/>
    <w:rsid w:val="00E80B72"/>
    <w:rsid w:val="00E856EC"/>
    <w:rsid w:val="00E86D4F"/>
    <w:rsid w:val="00E9713B"/>
    <w:rsid w:val="00EA0861"/>
    <w:rsid w:val="00EA389C"/>
    <w:rsid w:val="00EA3D37"/>
    <w:rsid w:val="00EB2804"/>
    <w:rsid w:val="00EB294B"/>
    <w:rsid w:val="00EB3592"/>
    <w:rsid w:val="00EB3DAD"/>
    <w:rsid w:val="00EB4D16"/>
    <w:rsid w:val="00EB70CA"/>
    <w:rsid w:val="00EC0CDA"/>
    <w:rsid w:val="00EC1190"/>
    <w:rsid w:val="00EC1233"/>
    <w:rsid w:val="00EC3D78"/>
    <w:rsid w:val="00ED5ABD"/>
    <w:rsid w:val="00EE5BD3"/>
    <w:rsid w:val="00EE6AE8"/>
    <w:rsid w:val="00F04D8E"/>
    <w:rsid w:val="00F111D6"/>
    <w:rsid w:val="00F1378E"/>
    <w:rsid w:val="00F164CD"/>
    <w:rsid w:val="00F222FC"/>
    <w:rsid w:val="00F27B37"/>
    <w:rsid w:val="00F30A1A"/>
    <w:rsid w:val="00F36552"/>
    <w:rsid w:val="00F405A2"/>
    <w:rsid w:val="00F44AAC"/>
    <w:rsid w:val="00F44ED4"/>
    <w:rsid w:val="00F51C95"/>
    <w:rsid w:val="00F52F6F"/>
    <w:rsid w:val="00F57DF5"/>
    <w:rsid w:val="00F60760"/>
    <w:rsid w:val="00F610AD"/>
    <w:rsid w:val="00F63CA6"/>
    <w:rsid w:val="00F65DF9"/>
    <w:rsid w:val="00F733DB"/>
    <w:rsid w:val="00F74275"/>
    <w:rsid w:val="00F76DE5"/>
    <w:rsid w:val="00F76EC5"/>
    <w:rsid w:val="00F771CA"/>
    <w:rsid w:val="00F80028"/>
    <w:rsid w:val="00F92959"/>
    <w:rsid w:val="00FA193D"/>
    <w:rsid w:val="00FA3854"/>
    <w:rsid w:val="00FA3C32"/>
    <w:rsid w:val="00FB0D18"/>
    <w:rsid w:val="00FB2218"/>
    <w:rsid w:val="00FB317E"/>
    <w:rsid w:val="00FB419B"/>
    <w:rsid w:val="00FB42A5"/>
    <w:rsid w:val="00FB4A1B"/>
    <w:rsid w:val="00FB4E65"/>
    <w:rsid w:val="00FC021E"/>
    <w:rsid w:val="00FC194B"/>
    <w:rsid w:val="00FC7245"/>
    <w:rsid w:val="00FC7BA2"/>
    <w:rsid w:val="00FD2E79"/>
    <w:rsid w:val="00FD4D61"/>
    <w:rsid w:val="00FE419A"/>
    <w:rsid w:val="00FE6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E1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4065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0406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5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6B8E5-1327-4243-8E99-E4F3821E2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DBM</Template>
  <TotalTime>1</TotalTime>
  <Pages>15</Pages>
  <Words>3105</Words>
  <Characters>17705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2022-07-15T22:58:00Z</dcterms:created>
  <dcterms:modified xsi:type="dcterms:W3CDTF">2022-07-15T22:58:00Z</dcterms:modified>
</cp:coreProperties>
</file>