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27DA6C" w14:textId="1F4C8771"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69EAD1AE"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Đơn vị nào dưới đây không phải là đơn vị tính công suất?</w:t>
      </w:r>
    </w:p>
    <w:p w14:paraId="1257EE8F"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J.s</w:t>
      </w:r>
    </w:p>
    <w:p w14:paraId="050852F9"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N.m/s</w:t>
      </w:r>
    </w:p>
    <w:p w14:paraId="2CF272DC"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W</w:t>
      </w:r>
    </w:p>
    <w:p w14:paraId="49625704" w14:textId="1DC7E01C"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HP</w:t>
      </w:r>
      <w:bookmarkStart w:id="0" w:name="test-course"/>
      <w:bookmarkEnd w:id="0"/>
    </w:p>
    <w:p w14:paraId="5CB10766"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0E75B0D2"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A</w:t>
      </w:r>
    </w:p>
    <w:p w14:paraId="540D16D2" w14:textId="2B2DD823"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6E99DDC7"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Một vật chuyển động không nhất thiết phải có</w:t>
      </w:r>
    </w:p>
    <w:p w14:paraId="2136158D"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color w:val="000000"/>
          <w:sz w:val="24"/>
          <w:szCs w:val="24"/>
        </w:rPr>
        <w:t xml:space="preserve"> </w:t>
      </w:r>
      <w:r w:rsidR="008D3DED" w:rsidRPr="00DE55DA">
        <w:rPr>
          <w:rFonts w:ascii="Times New Roman" w:hAnsi="Times New Roman" w:cs="Times New Roman"/>
          <w:color w:val="000000"/>
          <w:sz w:val="24"/>
          <w:szCs w:val="24"/>
        </w:rPr>
        <w:t>Vận tốc</w:t>
      </w:r>
    </w:p>
    <w:p w14:paraId="0FCD114C"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Động lượng</w:t>
      </w:r>
    </w:p>
    <w:p w14:paraId="10634430"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Động năng</w:t>
      </w:r>
    </w:p>
    <w:p w14:paraId="46BD59B5" w14:textId="4BD2D33C"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Thế năng</w:t>
      </w:r>
    </w:p>
    <w:p w14:paraId="6927540F"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24D0C574"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D</w:t>
      </w:r>
    </w:p>
    <w:p w14:paraId="7833AC3C" w14:textId="0882C5AB"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6C747018"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Một tên lửa đang chuyển động nếu khối lượng giảm một nửa và vận tốc tăng gấp đôi thì động năng của tên lửa sẽ</w:t>
      </w:r>
    </w:p>
    <w:p w14:paraId="6045A3AF"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không đổi</w:t>
      </w:r>
    </w:p>
    <w:p w14:paraId="6FB6E932"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tăng gấp đôi</w:t>
      </w:r>
    </w:p>
    <w:p w14:paraId="089FE8C2"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tăng gấp bốn lần</w:t>
      </w:r>
    </w:p>
    <w:p w14:paraId="1875915B" w14:textId="1B50FA35"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tăng gấp tám lần</w:t>
      </w:r>
    </w:p>
    <w:p w14:paraId="715620D4"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10365DE1"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B</w:t>
      </w:r>
    </w:p>
    <w:p w14:paraId="10BC33C5" w14:textId="2CC4202C"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3B397B5A"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Một vật khối lượng m gắn vào đầu mọt lò xo đàn hồi có độ cứng bằng k</w:t>
      </w:r>
      <w:r w:rsidR="00DE55DA" w:rsidRPr="00DE55DA">
        <w:rPr>
          <w:rFonts w:ascii="Times New Roman" w:hAnsi="Times New Roman" w:cs="Times New Roman"/>
          <w:sz w:val="24"/>
          <w:szCs w:val="24"/>
        </w:rPr>
        <w:t>,</w:t>
      </w:r>
      <w:r w:rsidRPr="00DE55DA">
        <w:rPr>
          <w:rFonts w:ascii="Times New Roman" w:hAnsi="Times New Roman" w:cs="Times New Roman"/>
          <w:sz w:val="24"/>
          <w:szCs w:val="24"/>
        </w:rPr>
        <w:t xml:space="preserve"> đầu kia của lò xo cố định. Khi lò xo bị nén lại một đoạn </w:t>
      </w:r>
      <w:r w:rsidRPr="00DE55DA">
        <w:rPr>
          <w:rFonts w:ascii="Times New Roman" w:hAnsi="Times New Roman" w:cs="Times New Roman"/>
          <w:noProof/>
          <w:sz w:val="24"/>
          <w:szCs w:val="24"/>
        </w:rPr>
        <w:drawing>
          <wp:inline distT="0" distB="0" distL="0" distR="0" wp14:anchorId="3BE09FB9" wp14:editId="335C5B98">
            <wp:extent cx="190500" cy="161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a:fillRect/>
                    </a:stretch>
                  </pic:blipFill>
                  <pic:spPr>
                    <a:xfrm>
                      <a:off x="0" y="0"/>
                      <a:ext cx="190500" cy="161925"/>
                    </a:xfrm>
                    <a:prstGeom prst="rect">
                      <a:avLst/>
                    </a:prstGeom>
                    <a:noFill/>
                  </pic:spPr>
                </pic:pic>
              </a:graphicData>
            </a:graphic>
          </wp:inline>
        </w:drawing>
      </w:r>
      <w:r w:rsidRPr="00DE55DA">
        <w:rPr>
          <w:rFonts w:ascii="Times New Roman" w:hAnsi="Times New Roman" w:cs="Times New Roman"/>
          <w:sz w:val="24"/>
          <w:szCs w:val="24"/>
        </w:rPr>
        <w:t>thì thế năng đàn hồi bằng</w:t>
      </w:r>
    </w:p>
    <w:p w14:paraId="1E7DF913"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noProof/>
          <w:sz w:val="24"/>
          <w:szCs w:val="24"/>
        </w:rPr>
        <w:drawing>
          <wp:inline distT="0" distB="0" distL="0" distR="0" wp14:anchorId="79329275" wp14:editId="24299435">
            <wp:extent cx="581025" cy="390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581025" cy="390525"/>
                    </a:xfrm>
                    <a:prstGeom prst="rect">
                      <a:avLst/>
                    </a:prstGeom>
                    <a:noFill/>
                  </pic:spPr>
                </pic:pic>
              </a:graphicData>
            </a:graphic>
          </wp:inline>
        </w:drawing>
      </w:r>
    </w:p>
    <w:p w14:paraId="558FD8D2"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noProof/>
          <w:sz w:val="24"/>
          <w:szCs w:val="24"/>
        </w:rPr>
        <w:drawing>
          <wp:inline distT="0" distB="0" distL="0" distR="0" wp14:anchorId="6A2778E9" wp14:editId="075683AD">
            <wp:extent cx="304800" cy="39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304800" cy="390525"/>
                    </a:xfrm>
                    <a:prstGeom prst="rect">
                      <a:avLst/>
                    </a:prstGeom>
                    <a:noFill/>
                  </pic:spPr>
                </pic:pic>
              </a:graphicData>
            </a:graphic>
          </wp:inline>
        </w:drawing>
      </w:r>
    </w:p>
    <w:p w14:paraId="2C9CC78F"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noProof/>
          <w:sz w:val="24"/>
          <w:szCs w:val="24"/>
        </w:rPr>
        <w:drawing>
          <wp:inline distT="0" distB="0" distL="0" distR="0" wp14:anchorId="1D062F15" wp14:editId="11490B0E">
            <wp:extent cx="533400" cy="390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533400" cy="390525"/>
                    </a:xfrm>
                    <a:prstGeom prst="rect">
                      <a:avLst/>
                    </a:prstGeom>
                    <a:noFill/>
                  </pic:spPr>
                </pic:pic>
              </a:graphicData>
            </a:graphic>
          </wp:inline>
        </w:drawing>
      </w:r>
    </w:p>
    <w:p w14:paraId="53ED1E7C" w14:textId="49E1BB70"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noProof/>
          <w:sz w:val="24"/>
          <w:szCs w:val="24"/>
        </w:rPr>
        <w:drawing>
          <wp:inline distT="0" distB="0" distL="0" distR="0" wp14:anchorId="3A39C412" wp14:editId="5523B1EA">
            <wp:extent cx="685800" cy="390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685800" cy="390525"/>
                    </a:xfrm>
                    <a:prstGeom prst="rect">
                      <a:avLst/>
                    </a:prstGeom>
                    <a:noFill/>
                  </pic:spPr>
                </pic:pic>
              </a:graphicData>
            </a:graphic>
          </wp:inline>
        </w:drawing>
      </w:r>
    </w:p>
    <w:p w14:paraId="4AB750B1"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759F6160"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A</w:t>
      </w:r>
    </w:p>
    <w:p w14:paraId="7E67A039" w14:textId="31C206E9"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662E5E76"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 xml:space="preserve">Một vật khối lượng 1,0kg có thể tăng 1,0J đối với mặt đất. Lấy </w:t>
      </w:r>
      <w:r w:rsidRPr="00DE55DA">
        <w:rPr>
          <w:rFonts w:ascii="Times New Roman" w:hAnsi="Times New Roman" w:cs="Times New Roman"/>
          <w:noProof/>
          <w:sz w:val="24"/>
          <w:szCs w:val="24"/>
        </w:rPr>
        <w:drawing>
          <wp:inline distT="0" distB="0" distL="0" distR="0" wp14:anchorId="556D53DE" wp14:editId="5E376122">
            <wp:extent cx="762000" cy="22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762000" cy="228600"/>
                    </a:xfrm>
                    <a:prstGeom prst="rect">
                      <a:avLst/>
                    </a:prstGeom>
                    <a:noFill/>
                  </pic:spPr>
                </pic:pic>
              </a:graphicData>
            </a:graphic>
          </wp:inline>
        </w:drawing>
      </w:r>
      <w:r w:rsidRPr="00DE55DA">
        <w:rPr>
          <w:rFonts w:ascii="Times New Roman" w:hAnsi="Times New Roman" w:cs="Times New Roman"/>
          <w:sz w:val="24"/>
          <w:szCs w:val="24"/>
        </w:rPr>
        <w:t>. Khi đó, vật ở độ cao</w:t>
      </w:r>
    </w:p>
    <w:p w14:paraId="373C0F00"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noProof/>
          <w:sz w:val="24"/>
          <w:szCs w:val="24"/>
        </w:rPr>
        <w:drawing>
          <wp:inline distT="0" distB="0" distL="0" distR="0" wp14:anchorId="0D964E5D" wp14:editId="5A4906AC">
            <wp:extent cx="733425" cy="200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733425" cy="200025"/>
                    </a:xfrm>
                    <a:prstGeom prst="rect">
                      <a:avLst/>
                    </a:prstGeom>
                    <a:noFill/>
                  </pic:spPr>
                </pic:pic>
              </a:graphicData>
            </a:graphic>
          </wp:inline>
        </w:drawing>
      </w:r>
    </w:p>
    <w:p w14:paraId="42075832"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noProof/>
          <w:sz w:val="24"/>
          <w:szCs w:val="24"/>
        </w:rPr>
        <w:drawing>
          <wp:inline distT="0" distB="0" distL="0" distR="0" wp14:anchorId="3E91D9DD" wp14:editId="7C5FC3E8">
            <wp:extent cx="733425" cy="200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a:fillRect/>
                    </a:stretch>
                  </pic:blipFill>
                  <pic:spPr>
                    <a:xfrm>
                      <a:off x="0" y="0"/>
                      <a:ext cx="733425" cy="200025"/>
                    </a:xfrm>
                    <a:prstGeom prst="rect">
                      <a:avLst/>
                    </a:prstGeom>
                    <a:noFill/>
                  </pic:spPr>
                </pic:pic>
              </a:graphicData>
            </a:graphic>
          </wp:inline>
        </w:drawing>
      </w:r>
    </w:p>
    <w:p w14:paraId="511A3E47"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b/>
          <w:noProof/>
          <w:sz w:val="24"/>
          <w:szCs w:val="24"/>
        </w:rPr>
        <w:drawing>
          <wp:inline distT="0" distB="0" distL="0" distR="0" wp14:anchorId="00EB8635" wp14:editId="66885A85">
            <wp:extent cx="723900" cy="200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a:fillRect/>
                    </a:stretch>
                  </pic:blipFill>
                  <pic:spPr>
                    <a:xfrm>
                      <a:off x="0" y="0"/>
                      <a:ext cx="723900" cy="200025"/>
                    </a:xfrm>
                    <a:prstGeom prst="rect">
                      <a:avLst/>
                    </a:prstGeom>
                    <a:noFill/>
                  </pic:spPr>
                </pic:pic>
              </a:graphicData>
            </a:graphic>
          </wp:inline>
        </w:drawing>
      </w:r>
    </w:p>
    <w:p w14:paraId="792B84E7" w14:textId="3CCD6458"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noProof/>
          <w:sz w:val="24"/>
          <w:szCs w:val="24"/>
        </w:rPr>
        <w:drawing>
          <wp:inline distT="0" distB="0" distL="0" distR="0" wp14:anchorId="18059429" wp14:editId="2911A0CB">
            <wp:extent cx="733425" cy="200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a:fillRect/>
                    </a:stretch>
                  </pic:blipFill>
                  <pic:spPr>
                    <a:xfrm>
                      <a:off x="0" y="0"/>
                      <a:ext cx="733425" cy="200025"/>
                    </a:xfrm>
                    <a:prstGeom prst="rect">
                      <a:avLst/>
                    </a:prstGeom>
                    <a:noFill/>
                  </pic:spPr>
                </pic:pic>
              </a:graphicData>
            </a:graphic>
          </wp:inline>
        </w:drawing>
      </w:r>
    </w:p>
    <w:p w14:paraId="159684F0"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4A7697C5"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C</w:t>
      </w:r>
    </w:p>
    <w:p w14:paraId="42A93D54" w14:textId="47130AB8"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23390192"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Một vật nhỏ được ném lên từ một điểm M phía trên mặt đất, vật lên tới điểm N thì dừng và rơi xuống. Trong quá trình vận chuyển động từ M đến N thì</w:t>
      </w:r>
    </w:p>
    <w:p w14:paraId="1297AFAB"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color w:val="000000"/>
          <w:sz w:val="24"/>
          <w:szCs w:val="24"/>
        </w:rPr>
        <w:t xml:space="preserve"> </w:t>
      </w:r>
      <w:r w:rsidR="008D3DED" w:rsidRPr="00DE55DA">
        <w:rPr>
          <w:rFonts w:ascii="Times New Roman" w:hAnsi="Times New Roman" w:cs="Times New Roman"/>
          <w:color w:val="000000"/>
          <w:sz w:val="24"/>
          <w:szCs w:val="24"/>
        </w:rPr>
        <w:t>động năng tăng</w:t>
      </w:r>
    </w:p>
    <w:p w14:paraId="66CD2B3E"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thế năng giảm</w:t>
      </w:r>
    </w:p>
    <w:p w14:paraId="09EBFD04"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cơ năng cực đại tại N</w:t>
      </w:r>
    </w:p>
    <w:p w14:paraId="7D2F98A2" w14:textId="313CE7AA"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cơ năng không đổi.</w:t>
      </w:r>
    </w:p>
    <w:p w14:paraId="25FF826D"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lastRenderedPageBreak/>
        <w:t xml:space="preserve">Giải Thích </w:t>
      </w:r>
    </w:p>
    <w:p w14:paraId="563B67F0"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D</w:t>
      </w:r>
    </w:p>
    <w:p w14:paraId="400F41F2" w14:textId="43B71654"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312A4621"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Biểu thức phù hợp với định luật Bôi-lơ-Ma-ri-ốt là</w:t>
      </w:r>
    </w:p>
    <w:p w14:paraId="69C6B3F1"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b/>
          <w:noProof/>
          <w:sz w:val="24"/>
          <w:szCs w:val="24"/>
        </w:rPr>
        <w:drawing>
          <wp:inline distT="0" distB="0" distL="0" distR="0" wp14:anchorId="2452528E" wp14:editId="0535DE04">
            <wp:extent cx="714375" cy="22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a:fillRect/>
                    </a:stretch>
                  </pic:blipFill>
                  <pic:spPr>
                    <a:xfrm>
                      <a:off x="0" y="0"/>
                      <a:ext cx="714375" cy="228600"/>
                    </a:xfrm>
                    <a:prstGeom prst="rect">
                      <a:avLst/>
                    </a:prstGeom>
                    <a:noFill/>
                  </pic:spPr>
                </pic:pic>
              </a:graphicData>
            </a:graphic>
          </wp:inline>
        </w:drawing>
      </w:r>
    </w:p>
    <w:p w14:paraId="0A77B2A6"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noProof/>
          <w:sz w:val="24"/>
          <w:szCs w:val="24"/>
        </w:rPr>
        <w:drawing>
          <wp:inline distT="0" distB="0" distL="0" distR="0" wp14:anchorId="7E92FD6A" wp14:editId="6810D406">
            <wp:extent cx="533400" cy="4286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a:fillRect/>
                    </a:stretch>
                  </pic:blipFill>
                  <pic:spPr>
                    <a:xfrm>
                      <a:off x="0" y="0"/>
                      <a:ext cx="533400" cy="428625"/>
                    </a:xfrm>
                    <a:prstGeom prst="rect">
                      <a:avLst/>
                    </a:prstGeom>
                    <a:noFill/>
                  </pic:spPr>
                </pic:pic>
              </a:graphicData>
            </a:graphic>
          </wp:inline>
        </w:drawing>
      </w:r>
    </w:p>
    <w:p w14:paraId="5129F913"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noProof/>
          <w:sz w:val="24"/>
          <w:szCs w:val="24"/>
        </w:rPr>
        <w:drawing>
          <wp:inline distT="0" distB="0" distL="0" distR="0" wp14:anchorId="68A2E895" wp14:editId="4CC18660">
            <wp:extent cx="533400" cy="428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a:fillRect/>
                    </a:stretch>
                  </pic:blipFill>
                  <pic:spPr>
                    <a:xfrm>
                      <a:off x="0" y="0"/>
                      <a:ext cx="533400" cy="428625"/>
                    </a:xfrm>
                    <a:prstGeom prst="rect">
                      <a:avLst/>
                    </a:prstGeom>
                    <a:noFill/>
                  </pic:spPr>
                </pic:pic>
              </a:graphicData>
            </a:graphic>
          </wp:inline>
        </w:drawing>
      </w:r>
    </w:p>
    <w:p w14:paraId="46DC5118" w14:textId="4309AA93"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noProof/>
          <w:sz w:val="24"/>
          <w:szCs w:val="24"/>
        </w:rPr>
        <w:drawing>
          <wp:inline distT="0" distB="0" distL="0" distR="0" wp14:anchorId="374D0072" wp14:editId="2016DAA6">
            <wp:extent cx="390525" cy="200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a:fillRect/>
                    </a:stretch>
                  </pic:blipFill>
                  <pic:spPr>
                    <a:xfrm>
                      <a:off x="0" y="0"/>
                      <a:ext cx="390525" cy="200025"/>
                    </a:xfrm>
                    <a:prstGeom prst="rect">
                      <a:avLst/>
                    </a:prstGeom>
                    <a:noFill/>
                  </pic:spPr>
                </pic:pic>
              </a:graphicData>
            </a:graphic>
          </wp:inline>
        </w:drawing>
      </w:r>
    </w:p>
    <w:p w14:paraId="0D1FE122"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1B0C9FE8"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A</w:t>
      </w:r>
    </w:p>
    <w:p w14:paraId="4E5F56DB" w14:textId="32EB28CD"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4B8CD715"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Đại lượng nào sau đây không phải là thông số trạng thái của một lượng khí?</w:t>
      </w:r>
    </w:p>
    <w:p w14:paraId="05F55413"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Thể tích</w:t>
      </w:r>
    </w:p>
    <w:p w14:paraId="014630A4"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Khối lượng</w:t>
      </w:r>
    </w:p>
    <w:p w14:paraId="2A09F49F"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Nhiệt độ tuyệt đối</w:t>
      </w:r>
    </w:p>
    <w:p w14:paraId="1A53D486" w14:textId="4D84305D"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Áp suất</w:t>
      </w:r>
    </w:p>
    <w:p w14:paraId="1D0CDF1D"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11D82B7D"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B</w:t>
      </w:r>
    </w:p>
    <w:p w14:paraId="2D09069F" w14:textId="7D5C4C0D"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78EF7CC2"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Một lượng khí đựng trong một xilanh có pit tông chuyển động được. Lúc đầu, khí có thể tích 15 lít, nhiệt độ 270C và áp suất 2at. Khi pit tông nén khí đến thể tích 12 lít thì áp suất khí tăng lên tới 3,5at. Nhiệt độ của khí trong pit tông lúc này là</w:t>
      </w:r>
    </w:p>
    <w:p w14:paraId="0B058758"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37,80C</w:t>
      </w:r>
    </w:p>
    <w:p w14:paraId="38B34988"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1470C</w:t>
      </w:r>
    </w:p>
    <w:p w14:paraId="4159E6F1"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147K</w:t>
      </w:r>
    </w:p>
    <w:p w14:paraId="597B2A3B" w14:textId="073E32A9"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47,50C</w:t>
      </w:r>
    </w:p>
    <w:p w14:paraId="65100481"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3289B85C"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B</w:t>
      </w:r>
    </w:p>
    <w:p w14:paraId="68725FAF" w14:textId="0CDC835C"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599837AF"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Nội năng của một vật là:</w:t>
      </w:r>
    </w:p>
    <w:p w14:paraId="069E8FFC"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tổng động năng và thế năng của vật</w:t>
      </w:r>
    </w:p>
    <w:p w14:paraId="5B04F52F"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tổng động năng và thế năng của các phân tử cấu tạo nên vật</w:t>
      </w:r>
    </w:p>
    <w:p w14:paraId="34CA9DBE"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 xml:space="preserve">tổng nhiệt lượng và cơ năng mà vật nhận được trong quá trình truyền nhiệt và thực hiện công. </w:t>
      </w:r>
    </w:p>
    <w:p w14:paraId="59671876" w14:textId="46300C68"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nhiệt lượng vật nhận được trong quá trình truyền nhiệt</w:t>
      </w:r>
    </w:p>
    <w:p w14:paraId="632248F2"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35556333"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B</w:t>
      </w:r>
    </w:p>
    <w:p w14:paraId="27CB7BF6" w14:textId="57956FC1"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69A480C3"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 xml:space="preserve">Trong quá trình chất khí nhận nhiệt và sinh công (Q và A) thì biểu thức </w:t>
      </w:r>
      <w:r w:rsidRPr="00DE55DA">
        <w:rPr>
          <w:rFonts w:ascii="Times New Roman" w:hAnsi="Times New Roman" w:cs="Times New Roman"/>
          <w:noProof/>
          <w:sz w:val="24"/>
          <w:szCs w:val="24"/>
        </w:rPr>
        <w:drawing>
          <wp:inline distT="0" distB="0" distL="0" distR="0" wp14:anchorId="27CEE5DA" wp14:editId="4754A3FA">
            <wp:extent cx="866775" cy="22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stretch>
                      <a:fillRect/>
                    </a:stretch>
                  </pic:blipFill>
                  <pic:spPr>
                    <a:xfrm>
                      <a:off x="0" y="0"/>
                      <a:ext cx="866775" cy="228600"/>
                    </a:xfrm>
                    <a:prstGeom prst="rect">
                      <a:avLst/>
                    </a:prstGeom>
                    <a:noFill/>
                  </pic:spPr>
                </pic:pic>
              </a:graphicData>
            </a:graphic>
          </wp:inline>
        </w:drawing>
      </w:r>
      <w:r w:rsidRPr="00DE55DA">
        <w:rPr>
          <w:rFonts w:ascii="Times New Roman" w:hAnsi="Times New Roman" w:cs="Times New Roman"/>
          <w:sz w:val="24"/>
          <w:szCs w:val="24"/>
        </w:rPr>
        <w:t>phải thoả mãn</w:t>
      </w:r>
    </w:p>
    <w:p w14:paraId="7039AA58"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sz w:val="24"/>
          <w:szCs w:val="24"/>
        </w:rPr>
        <w:t xml:space="preserve"> </w:t>
      </w:r>
      <w:r w:rsidR="008D3DED" w:rsidRPr="00DE55DA">
        <w:rPr>
          <w:rFonts w:ascii="Times New Roman" w:hAnsi="Times New Roman" w:cs="Times New Roman"/>
          <w:noProof/>
          <w:sz w:val="24"/>
          <w:szCs w:val="24"/>
        </w:rPr>
        <w:drawing>
          <wp:inline distT="0" distB="0" distL="0" distR="0" wp14:anchorId="1523881D" wp14:editId="0F296F4B">
            <wp:extent cx="476250" cy="247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stretch>
                      <a:fillRect/>
                    </a:stretch>
                  </pic:blipFill>
                  <pic:spPr>
                    <a:xfrm>
                      <a:off x="0" y="0"/>
                      <a:ext cx="476250" cy="247650"/>
                    </a:xfrm>
                    <a:prstGeom prst="rect">
                      <a:avLst/>
                    </a:prstGeom>
                    <a:noFill/>
                  </pic:spPr>
                </pic:pic>
              </a:graphicData>
            </a:graphic>
          </wp:inline>
        </w:drawing>
      </w:r>
      <w:r w:rsidR="008D3DED" w:rsidRPr="00DE55DA">
        <w:rPr>
          <w:rFonts w:ascii="Times New Roman" w:hAnsi="Times New Roman" w:cs="Times New Roman"/>
          <w:sz w:val="24"/>
          <w:szCs w:val="24"/>
        </w:rPr>
        <w:t xml:space="preserve">và </w:t>
      </w:r>
      <w:r w:rsidR="008D3DED" w:rsidRPr="00DE55DA">
        <w:rPr>
          <w:rFonts w:ascii="Times New Roman" w:hAnsi="Times New Roman" w:cs="Times New Roman"/>
          <w:noProof/>
          <w:sz w:val="24"/>
          <w:szCs w:val="24"/>
        </w:rPr>
        <w:drawing>
          <wp:inline distT="0" distB="0" distL="0" distR="0" wp14:anchorId="439F50E9" wp14:editId="51EFCB1E">
            <wp:extent cx="466725" cy="2000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a:fillRect/>
                    </a:stretch>
                  </pic:blipFill>
                  <pic:spPr>
                    <a:xfrm>
                      <a:off x="0" y="0"/>
                      <a:ext cx="466725" cy="200025"/>
                    </a:xfrm>
                    <a:prstGeom prst="rect">
                      <a:avLst/>
                    </a:prstGeom>
                    <a:noFill/>
                  </pic:spPr>
                </pic:pic>
              </a:graphicData>
            </a:graphic>
          </wp:inline>
        </w:drawing>
      </w:r>
    </w:p>
    <w:p w14:paraId="433FFEA0"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noProof/>
          <w:sz w:val="24"/>
          <w:szCs w:val="24"/>
        </w:rPr>
        <w:drawing>
          <wp:inline distT="0" distB="0" distL="0" distR="0" wp14:anchorId="77501AE2" wp14:editId="572439E6">
            <wp:extent cx="457200" cy="2381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stretch>
                      <a:fillRect/>
                    </a:stretch>
                  </pic:blipFill>
                  <pic:spPr>
                    <a:xfrm>
                      <a:off x="0" y="0"/>
                      <a:ext cx="457200" cy="238125"/>
                    </a:xfrm>
                    <a:prstGeom prst="rect">
                      <a:avLst/>
                    </a:prstGeom>
                    <a:noFill/>
                  </pic:spPr>
                </pic:pic>
              </a:graphicData>
            </a:graphic>
          </wp:inline>
        </w:drawing>
      </w:r>
      <w:r w:rsidR="008D3DED" w:rsidRPr="00DE55DA">
        <w:rPr>
          <w:rFonts w:ascii="Times New Roman" w:hAnsi="Times New Roman" w:cs="Times New Roman"/>
          <w:sz w:val="24"/>
          <w:szCs w:val="24"/>
        </w:rPr>
        <w:t xml:space="preserve"> và </w:t>
      </w:r>
      <w:r w:rsidR="008D3DED" w:rsidRPr="00DE55DA">
        <w:rPr>
          <w:rFonts w:ascii="Times New Roman" w:hAnsi="Times New Roman" w:cs="Times New Roman"/>
          <w:noProof/>
          <w:sz w:val="24"/>
          <w:szCs w:val="24"/>
        </w:rPr>
        <w:drawing>
          <wp:inline distT="0" distB="0" distL="0" distR="0" wp14:anchorId="23CE18AE" wp14:editId="349582CF">
            <wp:extent cx="457200" cy="2000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a:fillRect/>
                    </a:stretch>
                  </pic:blipFill>
                  <pic:spPr>
                    <a:xfrm>
                      <a:off x="0" y="0"/>
                      <a:ext cx="457200" cy="200025"/>
                    </a:xfrm>
                    <a:prstGeom prst="rect">
                      <a:avLst/>
                    </a:prstGeom>
                    <a:noFill/>
                  </pic:spPr>
                </pic:pic>
              </a:graphicData>
            </a:graphic>
          </wp:inline>
        </w:drawing>
      </w:r>
    </w:p>
    <w:p w14:paraId="4555875C"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noProof/>
          <w:sz w:val="24"/>
          <w:szCs w:val="24"/>
        </w:rPr>
        <w:drawing>
          <wp:inline distT="0" distB="0" distL="0" distR="0" wp14:anchorId="66C8107F" wp14:editId="242DB50D">
            <wp:extent cx="457200" cy="2381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a:stretch>
                      <a:fillRect/>
                    </a:stretch>
                  </pic:blipFill>
                  <pic:spPr>
                    <a:xfrm>
                      <a:off x="0" y="0"/>
                      <a:ext cx="457200" cy="238125"/>
                    </a:xfrm>
                    <a:prstGeom prst="rect">
                      <a:avLst/>
                    </a:prstGeom>
                    <a:noFill/>
                  </pic:spPr>
                </pic:pic>
              </a:graphicData>
            </a:graphic>
          </wp:inline>
        </w:drawing>
      </w:r>
      <w:r w:rsidR="008D3DED" w:rsidRPr="00DE55DA">
        <w:rPr>
          <w:rFonts w:ascii="Times New Roman" w:hAnsi="Times New Roman" w:cs="Times New Roman"/>
          <w:sz w:val="24"/>
          <w:szCs w:val="24"/>
        </w:rPr>
        <w:t xml:space="preserve">và </w:t>
      </w:r>
      <w:r w:rsidR="008D3DED" w:rsidRPr="00DE55DA">
        <w:rPr>
          <w:rFonts w:ascii="Times New Roman" w:hAnsi="Times New Roman" w:cs="Times New Roman"/>
          <w:noProof/>
          <w:sz w:val="24"/>
          <w:szCs w:val="24"/>
        </w:rPr>
        <w:drawing>
          <wp:inline distT="0" distB="0" distL="0" distR="0" wp14:anchorId="08877032" wp14:editId="4EE7D1AE">
            <wp:extent cx="447675" cy="190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a:stretch>
                      <a:fillRect/>
                    </a:stretch>
                  </pic:blipFill>
                  <pic:spPr>
                    <a:xfrm>
                      <a:off x="0" y="0"/>
                      <a:ext cx="447675" cy="190500"/>
                    </a:xfrm>
                    <a:prstGeom prst="rect">
                      <a:avLst/>
                    </a:prstGeom>
                    <a:noFill/>
                  </pic:spPr>
                </pic:pic>
              </a:graphicData>
            </a:graphic>
          </wp:inline>
        </w:drawing>
      </w:r>
    </w:p>
    <w:p w14:paraId="25F3A4CC" w14:textId="36B98726"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noProof/>
          <w:sz w:val="24"/>
          <w:szCs w:val="24"/>
        </w:rPr>
        <w:drawing>
          <wp:inline distT="0" distB="0" distL="0" distR="0" wp14:anchorId="2E63DDCC" wp14:editId="4840AFEE">
            <wp:extent cx="438150" cy="22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a:stretch>
                      <a:fillRect/>
                    </a:stretch>
                  </pic:blipFill>
                  <pic:spPr>
                    <a:xfrm>
                      <a:off x="0" y="0"/>
                      <a:ext cx="438150" cy="228600"/>
                    </a:xfrm>
                    <a:prstGeom prst="rect">
                      <a:avLst/>
                    </a:prstGeom>
                    <a:noFill/>
                  </pic:spPr>
                </pic:pic>
              </a:graphicData>
            </a:graphic>
          </wp:inline>
        </w:drawing>
      </w:r>
      <w:r w:rsidR="008D3DED" w:rsidRPr="00DE55DA">
        <w:rPr>
          <w:rFonts w:ascii="Times New Roman" w:hAnsi="Times New Roman" w:cs="Times New Roman"/>
          <w:sz w:val="24"/>
          <w:szCs w:val="24"/>
        </w:rPr>
        <w:t xml:space="preserve"> và </w:t>
      </w:r>
      <w:r w:rsidR="008D3DED" w:rsidRPr="00DE55DA">
        <w:rPr>
          <w:rFonts w:ascii="Times New Roman" w:hAnsi="Times New Roman" w:cs="Times New Roman"/>
          <w:noProof/>
          <w:sz w:val="24"/>
          <w:szCs w:val="24"/>
        </w:rPr>
        <w:drawing>
          <wp:inline distT="0" distB="0" distL="0" distR="0" wp14:anchorId="74AA089C" wp14:editId="3A194FFE">
            <wp:extent cx="476250" cy="209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a:stretch>
                      <a:fillRect/>
                    </a:stretch>
                  </pic:blipFill>
                  <pic:spPr>
                    <a:xfrm>
                      <a:off x="0" y="0"/>
                      <a:ext cx="476250" cy="209550"/>
                    </a:xfrm>
                    <a:prstGeom prst="rect">
                      <a:avLst/>
                    </a:prstGeom>
                    <a:noFill/>
                  </pic:spPr>
                </pic:pic>
              </a:graphicData>
            </a:graphic>
          </wp:inline>
        </w:drawing>
      </w:r>
    </w:p>
    <w:p w14:paraId="0F05EC2C"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71420117"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B</w:t>
      </w:r>
    </w:p>
    <w:p w14:paraId="0C30B689" w14:textId="43AB436D"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30A03881"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Đồ thị nào sau đây không biểu diễn quá trình đẳng áp?</w:t>
      </w:r>
    </w:p>
    <w:p w14:paraId="26FF7320"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lastRenderedPageBreak/>
        <w:t>A.</w:t>
      </w:r>
      <w:r w:rsidR="008D3DED" w:rsidRPr="00DE55DA">
        <w:rPr>
          <w:rFonts w:ascii="Times New Roman" w:hAnsi="Times New Roman" w:cs="Times New Roman"/>
          <w:sz w:val="24"/>
          <w:szCs w:val="24"/>
        </w:rPr>
        <w:t xml:space="preserve"> </w:t>
      </w:r>
      <w:r w:rsidR="008D3DED" w:rsidRPr="00DE55DA">
        <w:rPr>
          <w:rFonts w:ascii="Times New Roman" w:hAnsi="Times New Roman" w:cs="Times New Roman"/>
          <w:noProof/>
          <w:sz w:val="24"/>
          <w:szCs w:val="24"/>
        </w:rPr>
        <w:drawing>
          <wp:inline distT="0" distB="0" distL="0" distR="0" wp14:anchorId="781E9EE8" wp14:editId="49C3301A">
            <wp:extent cx="1285875" cy="12096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4"/>
                    <a:stretch>
                      <a:fillRect/>
                    </a:stretch>
                  </pic:blipFill>
                  <pic:spPr>
                    <a:xfrm>
                      <a:off x="0" y="0"/>
                      <a:ext cx="1285875" cy="1209675"/>
                    </a:xfrm>
                    <a:prstGeom prst="rect">
                      <a:avLst/>
                    </a:prstGeom>
                    <a:noFill/>
                  </pic:spPr>
                </pic:pic>
              </a:graphicData>
            </a:graphic>
          </wp:inline>
        </w:drawing>
      </w:r>
    </w:p>
    <w:p w14:paraId="6DCE13EF"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sz w:val="24"/>
          <w:szCs w:val="24"/>
        </w:rPr>
        <w:t xml:space="preserve"> </w:t>
      </w:r>
      <w:r w:rsidR="008D3DED" w:rsidRPr="00DE55DA">
        <w:rPr>
          <w:rFonts w:ascii="Times New Roman" w:hAnsi="Times New Roman" w:cs="Times New Roman"/>
          <w:noProof/>
          <w:sz w:val="24"/>
          <w:szCs w:val="24"/>
        </w:rPr>
        <w:drawing>
          <wp:inline distT="0" distB="0" distL="0" distR="0" wp14:anchorId="60193F2B" wp14:editId="439939C6">
            <wp:extent cx="1800225" cy="1200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5"/>
                    <a:stretch>
                      <a:fillRect/>
                    </a:stretch>
                  </pic:blipFill>
                  <pic:spPr>
                    <a:xfrm>
                      <a:off x="0" y="0"/>
                      <a:ext cx="1800225" cy="1200150"/>
                    </a:xfrm>
                    <a:prstGeom prst="rect">
                      <a:avLst/>
                    </a:prstGeom>
                    <a:noFill/>
                  </pic:spPr>
                </pic:pic>
              </a:graphicData>
            </a:graphic>
          </wp:inline>
        </w:drawing>
      </w:r>
    </w:p>
    <w:p w14:paraId="0C1F6FD3"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sz w:val="24"/>
          <w:szCs w:val="24"/>
        </w:rPr>
        <w:t xml:space="preserve"> </w:t>
      </w:r>
      <w:r w:rsidR="008D3DED" w:rsidRPr="00DE55DA">
        <w:rPr>
          <w:rFonts w:ascii="Times New Roman" w:hAnsi="Times New Roman" w:cs="Times New Roman"/>
          <w:noProof/>
          <w:sz w:val="24"/>
          <w:szCs w:val="24"/>
        </w:rPr>
        <w:drawing>
          <wp:inline distT="0" distB="0" distL="0" distR="0" wp14:anchorId="684A4302" wp14:editId="03F99B04">
            <wp:extent cx="1704975" cy="14382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6"/>
                    <a:stretch>
                      <a:fillRect/>
                    </a:stretch>
                  </pic:blipFill>
                  <pic:spPr>
                    <a:xfrm>
                      <a:off x="0" y="0"/>
                      <a:ext cx="1704975" cy="1438275"/>
                    </a:xfrm>
                    <a:prstGeom prst="rect">
                      <a:avLst/>
                    </a:prstGeom>
                    <a:noFill/>
                  </pic:spPr>
                </pic:pic>
              </a:graphicData>
            </a:graphic>
          </wp:inline>
        </w:drawing>
      </w:r>
    </w:p>
    <w:p w14:paraId="7260AD02" w14:textId="1B88172D"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sz w:val="24"/>
          <w:szCs w:val="24"/>
        </w:rPr>
        <w:t> </w:t>
      </w:r>
      <w:r w:rsidR="008D3DED" w:rsidRPr="00DE55DA">
        <w:rPr>
          <w:rFonts w:ascii="Times New Roman" w:hAnsi="Times New Roman" w:cs="Times New Roman"/>
          <w:noProof/>
          <w:sz w:val="24"/>
          <w:szCs w:val="24"/>
        </w:rPr>
        <w:drawing>
          <wp:inline distT="0" distB="0" distL="0" distR="0" wp14:anchorId="19BCA286" wp14:editId="74B3BFC0">
            <wp:extent cx="1857375" cy="1390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7"/>
                    <a:stretch>
                      <a:fillRect/>
                    </a:stretch>
                  </pic:blipFill>
                  <pic:spPr>
                    <a:xfrm>
                      <a:off x="0" y="0"/>
                      <a:ext cx="1857375" cy="1390650"/>
                    </a:xfrm>
                    <a:prstGeom prst="rect">
                      <a:avLst/>
                    </a:prstGeom>
                    <a:noFill/>
                  </pic:spPr>
                </pic:pic>
              </a:graphicData>
            </a:graphic>
          </wp:inline>
        </w:drawing>
      </w:r>
    </w:p>
    <w:p w14:paraId="01DA0C88"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251F78FA"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C</w:t>
      </w:r>
    </w:p>
    <w:p w14:paraId="4370D1CF" w14:textId="4A0F03CD"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1D571BB0"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Biểu thức diễn tả quá trình nung nóng khí trong một bình kín khi bỏ qua sự nở vì nhiệt của bình là</w:t>
      </w:r>
    </w:p>
    <w:p w14:paraId="51CC156F"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∆U=A</w:t>
      </w:r>
    </w:p>
    <w:p w14:paraId="17A87411"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noProof/>
          <w:sz w:val="24"/>
          <w:szCs w:val="24"/>
        </w:rPr>
        <w:drawing>
          <wp:inline distT="0" distB="0" distL="0" distR="0" wp14:anchorId="2ED0171F" wp14:editId="0013C92C">
            <wp:extent cx="762000" cy="2000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a:stretch>
                      <a:fillRect/>
                    </a:stretch>
                  </pic:blipFill>
                  <pic:spPr>
                    <a:xfrm>
                      <a:off x="0" y="0"/>
                      <a:ext cx="762000" cy="200025"/>
                    </a:xfrm>
                    <a:prstGeom prst="rect">
                      <a:avLst/>
                    </a:prstGeom>
                    <a:noFill/>
                  </pic:spPr>
                </pic:pic>
              </a:graphicData>
            </a:graphic>
          </wp:inline>
        </w:drawing>
      </w:r>
    </w:p>
    <w:p w14:paraId="6B8B37DB"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∆U=0</w:t>
      </w:r>
    </w:p>
    <w:p w14:paraId="74AA0547" w14:textId="0534AF41"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noProof/>
          <w:sz w:val="24"/>
          <w:szCs w:val="24"/>
        </w:rPr>
        <w:drawing>
          <wp:inline distT="0" distB="0" distL="0" distR="0" wp14:anchorId="12194659" wp14:editId="6EAC81FF">
            <wp:extent cx="533400" cy="2000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9"/>
                    <a:stretch>
                      <a:fillRect/>
                    </a:stretch>
                  </pic:blipFill>
                  <pic:spPr>
                    <a:xfrm>
                      <a:off x="0" y="0"/>
                      <a:ext cx="533400" cy="200025"/>
                    </a:xfrm>
                    <a:prstGeom prst="rect">
                      <a:avLst/>
                    </a:prstGeom>
                    <a:noFill/>
                  </pic:spPr>
                </pic:pic>
              </a:graphicData>
            </a:graphic>
          </wp:inline>
        </w:drawing>
      </w:r>
    </w:p>
    <w:p w14:paraId="39995DEB"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4BB4D437"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D</w:t>
      </w:r>
    </w:p>
    <w:p w14:paraId="733E25A2" w14:textId="22B1CF5D"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41E606A2"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Chất rắn được phân loại theo cách nào dưới đây?</w:t>
      </w:r>
    </w:p>
    <w:p w14:paraId="11022A71"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color w:val="000000"/>
          <w:sz w:val="24"/>
          <w:szCs w:val="24"/>
        </w:rPr>
        <w:t xml:space="preserve"> </w:t>
      </w:r>
      <w:r w:rsidR="008D3DED" w:rsidRPr="00DE55DA">
        <w:rPr>
          <w:rFonts w:ascii="Times New Roman" w:hAnsi="Times New Roman" w:cs="Times New Roman"/>
          <w:color w:val="000000"/>
          <w:sz w:val="24"/>
          <w:szCs w:val="24"/>
        </w:rPr>
        <w:t>Chất rắn đơn tinh thể và chất rắn vô định hình</w:t>
      </w:r>
    </w:p>
    <w:p w14:paraId="307A53C7"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Chất rắn kết tinh và chất rắn vô định hình</w:t>
      </w:r>
    </w:p>
    <w:p w14:paraId="2AB34F38"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Chất rắn đa tinh thể và chất rắn vô định hình</w:t>
      </w:r>
    </w:p>
    <w:p w14:paraId="74A67B5D" w14:textId="6D44817C"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Chất rắn đơn tinh thể và chất rắn đa tinh thể</w:t>
      </w:r>
    </w:p>
    <w:p w14:paraId="31D78B5C"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350A038B"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B</w:t>
      </w:r>
    </w:p>
    <w:p w14:paraId="5C36AB09" w14:textId="31740783"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68DD4D8F"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Chất rắn nào sau đây thuộc dạng chất rắn vô định hình?</w:t>
      </w:r>
    </w:p>
    <w:p w14:paraId="51846449"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Muối ăn</w:t>
      </w:r>
    </w:p>
    <w:p w14:paraId="7AD6447A"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Kim loại</w:t>
      </w:r>
    </w:p>
    <w:p w14:paraId="77FF0BDB"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Thạch anh</w:t>
      </w:r>
    </w:p>
    <w:p w14:paraId="273A1177" w14:textId="7E3985C2"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Nhựa đường</w:t>
      </w:r>
    </w:p>
    <w:p w14:paraId="79BCB76D"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57D5CF73"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lastRenderedPageBreak/>
        <w:t>Đáp án C</w:t>
      </w:r>
    </w:p>
    <w:p w14:paraId="40845C8C" w14:textId="1DDAFED5"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192C9826"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 xml:space="preserve">Một thanh rắn hình trụ tròn có tiết diện S, độ dài ban đầu là </w:t>
      </w:r>
      <w:r w:rsidRPr="00DE55DA">
        <w:rPr>
          <w:rFonts w:ascii="Times New Roman" w:hAnsi="Times New Roman" w:cs="Times New Roman"/>
          <w:noProof/>
          <w:sz w:val="24"/>
          <w:szCs w:val="24"/>
        </w:rPr>
        <w:drawing>
          <wp:inline distT="0" distB="0" distL="0" distR="0" wp14:anchorId="6B040DF0" wp14:editId="15979305">
            <wp:extent cx="123825" cy="228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0"/>
                    <a:stretch>
                      <a:fillRect/>
                    </a:stretch>
                  </pic:blipFill>
                  <pic:spPr>
                    <a:xfrm>
                      <a:off x="0" y="0"/>
                      <a:ext cx="123825" cy="228600"/>
                    </a:xfrm>
                    <a:prstGeom prst="rect">
                      <a:avLst/>
                    </a:prstGeom>
                    <a:noFill/>
                  </pic:spPr>
                </pic:pic>
              </a:graphicData>
            </a:graphic>
          </wp:inline>
        </w:drawing>
      </w:r>
      <w:r w:rsidRPr="00DE55DA">
        <w:rPr>
          <w:rFonts w:ascii="Times New Roman" w:hAnsi="Times New Roman" w:cs="Times New Roman"/>
          <w:sz w:val="24"/>
          <w:szCs w:val="24"/>
        </w:rPr>
        <w:t xml:space="preserve">, làm bằng chất có suất đàn hồi </w:t>
      </w:r>
      <w:r w:rsidRPr="00DE55DA">
        <w:rPr>
          <w:rFonts w:ascii="Times New Roman" w:hAnsi="Times New Roman" w:cs="Times New Roman"/>
          <w:noProof/>
          <w:sz w:val="24"/>
          <w:szCs w:val="24"/>
        </w:rPr>
        <w:drawing>
          <wp:inline distT="0" distB="0" distL="0" distR="0" wp14:anchorId="72EFF0C5" wp14:editId="79F49A1E">
            <wp:extent cx="152400" cy="1619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1"/>
                    <a:stretch>
                      <a:fillRect/>
                    </a:stretch>
                  </pic:blipFill>
                  <pic:spPr>
                    <a:xfrm>
                      <a:off x="0" y="0"/>
                      <a:ext cx="152400" cy="161925"/>
                    </a:xfrm>
                    <a:prstGeom prst="rect">
                      <a:avLst/>
                    </a:prstGeom>
                    <a:noFill/>
                  </pic:spPr>
                </pic:pic>
              </a:graphicData>
            </a:graphic>
          </wp:inline>
        </w:drawing>
      </w:r>
      <w:r w:rsidRPr="00DE55DA">
        <w:rPr>
          <w:rFonts w:ascii="Times New Roman" w:hAnsi="Times New Roman" w:cs="Times New Roman"/>
          <w:sz w:val="24"/>
          <w:szCs w:val="24"/>
        </w:rPr>
        <w:t xml:space="preserve">, biểu thức nào sau đây cho phép xác định hệ số đàn hồi </w:t>
      </w:r>
      <w:r w:rsidRPr="00DE55DA">
        <w:rPr>
          <w:rFonts w:ascii="Times New Roman" w:hAnsi="Times New Roman" w:cs="Times New Roman"/>
          <w:noProof/>
          <w:sz w:val="24"/>
          <w:szCs w:val="24"/>
        </w:rPr>
        <w:drawing>
          <wp:inline distT="0" distB="0" distL="0" distR="0" wp14:anchorId="37C9681C" wp14:editId="44ABD3B6">
            <wp:extent cx="123825" cy="1619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2"/>
                    <a:stretch>
                      <a:fillRect/>
                    </a:stretch>
                  </pic:blipFill>
                  <pic:spPr>
                    <a:xfrm>
                      <a:off x="0" y="0"/>
                      <a:ext cx="123825" cy="161925"/>
                    </a:xfrm>
                    <a:prstGeom prst="rect">
                      <a:avLst/>
                    </a:prstGeom>
                    <a:noFill/>
                  </pic:spPr>
                </pic:pic>
              </a:graphicData>
            </a:graphic>
          </wp:inline>
        </w:drawing>
      </w:r>
      <w:r w:rsidRPr="00DE55DA">
        <w:rPr>
          <w:rFonts w:ascii="Times New Roman" w:hAnsi="Times New Roman" w:cs="Times New Roman"/>
          <w:sz w:val="24"/>
          <w:szCs w:val="24"/>
        </w:rPr>
        <w:t>của thanh</w:t>
      </w:r>
    </w:p>
    <w:p w14:paraId="7D93D53C"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noProof/>
          <w:sz w:val="24"/>
          <w:szCs w:val="24"/>
        </w:rPr>
        <w:drawing>
          <wp:inline distT="0" distB="0" distL="0" distR="0" wp14:anchorId="0EE5C948" wp14:editId="206792AB">
            <wp:extent cx="533400" cy="228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3"/>
                    <a:stretch>
                      <a:fillRect/>
                    </a:stretch>
                  </pic:blipFill>
                  <pic:spPr>
                    <a:xfrm>
                      <a:off x="0" y="0"/>
                      <a:ext cx="533400" cy="228600"/>
                    </a:xfrm>
                    <a:prstGeom prst="rect">
                      <a:avLst/>
                    </a:prstGeom>
                    <a:noFill/>
                  </pic:spPr>
                </pic:pic>
              </a:graphicData>
            </a:graphic>
          </wp:inline>
        </w:drawing>
      </w:r>
    </w:p>
    <w:p w14:paraId="34F498C6"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noProof/>
          <w:sz w:val="24"/>
          <w:szCs w:val="24"/>
        </w:rPr>
        <w:drawing>
          <wp:inline distT="0" distB="0" distL="0" distR="0" wp14:anchorId="407276D9" wp14:editId="02463CAD">
            <wp:extent cx="533400" cy="3905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4"/>
                    <a:stretch>
                      <a:fillRect/>
                    </a:stretch>
                  </pic:blipFill>
                  <pic:spPr>
                    <a:xfrm>
                      <a:off x="0" y="0"/>
                      <a:ext cx="533400" cy="390525"/>
                    </a:xfrm>
                    <a:prstGeom prst="rect">
                      <a:avLst/>
                    </a:prstGeom>
                    <a:noFill/>
                  </pic:spPr>
                </pic:pic>
              </a:graphicData>
            </a:graphic>
          </wp:inline>
        </w:drawing>
      </w:r>
    </w:p>
    <w:p w14:paraId="1E423CE2"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noProof/>
          <w:sz w:val="24"/>
          <w:szCs w:val="24"/>
        </w:rPr>
        <w:drawing>
          <wp:inline distT="0" distB="0" distL="0" distR="0" wp14:anchorId="5B926428" wp14:editId="1A192BED">
            <wp:extent cx="533400" cy="4286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5"/>
                    <a:stretch>
                      <a:fillRect/>
                    </a:stretch>
                  </pic:blipFill>
                  <pic:spPr>
                    <a:xfrm>
                      <a:off x="0" y="0"/>
                      <a:ext cx="533400" cy="428625"/>
                    </a:xfrm>
                    <a:prstGeom prst="rect">
                      <a:avLst/>
                    </a:prstGeom>
                    <a:noFill/>
                  </pic:spPr>
                </pic:pic>
              </a:graphicData>
            </a:graphic>
          </wp:inline>
        </w:drawing>
      </w:r>
    </w:p>
    <w:p w14:paraId="70CCCAC6" w14:textId="514563E9"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noProof/>
          <w:sz w:val="24"/>
          <w:szCs w:val="24"/>
        </w:rPr>
        <w:drawing>
          <wp:inline distT="0" distB="0" distL="0" distR="0" wp14:anchorId="52B6E1F6" wp14:editId="4D07836B">
            <wp:extent cx="485775" cy="3905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6"/>
                    <a:stretch>
                      <a:fillRect/>
                    </a:stretch>
                  </pic:blipFill>
                  <pic:spPr>
                    <a:xfrm>
                      <a:off x="0" y="0"/>
                      <a:ext cx="485775" cy="390525"/>
                    </a:xfrm>
                    <a:prstGeom prst="rect">
                      <a:avLst/>
                    </a:prstGeom>
                    <a:noFill/>
                  </pic:spPr>
                </pic:pic>
              </a:graphicData>
            </a:graphic>
          </wp:inline>
        </w:drawing>
      </w:r>
    </w:p>
    <w:p w14:paraId="7B8C0FED"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474BFCFF"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A</w:t>
      </w:r>
    </w:p>
    <w:p w14:paraId="49358CE4" w14:textId="08A5BA79"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01F86859"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Công thức về sự nở khối của vật rắn là</w:t>
      </w:r>
    </w:p>
    <w:p w14:paraId="4A8E87DD"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noProof/>
          <w:sz w:val="24"/>
          <w:szCs w:val="24"/>
        </w:rPr>
        <w:drawing>
          <wp:inline distT="0" distB="0" distL="0" distR="0" wp14:anchorId="34496CAC" wp14:editId="7FDAE34A">
            <wp:extent cx="1295400" cy="2762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7"/>
                    <a:stretch>
                      <a:fillRect/>
                    </a:stretch>
                  </pic:blipFill>
                  <pic:spPr>
                    <a:xfrm>
                      <a:off x="0" y="0"/>
                      <a:ext cx="1295400" cy="276225"/>
                    </a:xfrm>
                    <a:prstGeom prst="rect">
                      <a:avLst/>
                    </a:prstGeom>
                    <a:noFill/>
                  </pic:spPr>
                </pic:pic>
              </a:graphicData>
            </a:graphic>
          </wp:inline>
        </w:drawing>
      </w:r>
    </w:p>
    <w:p w14:paraId="3E66B218"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noProof/>
          <w:sz w:val="24"/>
          <w:szCs w:val="24"/>
        </w:rPr>
        <w:drawing>
          <wp:inline distT="0" distB="0" distL="0" distR="0" wp14:anchorId="0B4E81CD" wp14:editId="5DD648F2">
            <wp:extent cx="1295400" cy="2762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8"/>
                    <a:stretch>
                      <a:fillRect/>
                    </a:stretch>
                  </pic:blipFill>
                  <pic:spPr>
                    <a:xfrm>
                      <a:off x="0" y="0"/>
                      <a:ext cx="1295400" cy="276225"/>
                    </a:xfrm>
                    <a:prstGeom prst="rect">
                      <a:avLst/>
                    </a:prstGeom>
                    <a:noFill/>
                  </pic:spPr>
                </pic:pic>
              </a:graphicData>
            </a:graphic>
          </wp:inline>
        </w:drawing>
      </w:r>
    </w:p>
    <w:p w14:paraId="1DF85995"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noProof/>
          <w:sz w:val="24"/>
          <w:szCs w:val="24"/>
        </w:rPr>
        <w:drawing>
          <wp:inline distT="0" distB="0" distL="0" distR="0" wp14:anchorId="00B963F4" wp14:editId="633C3AAA">
            <wp:extent cx="1304925" cy="2762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9"/>
                    <a:stretch>
                      <a:fillRect/>
                    </a:stretch>
                  </pic:blipFill>
                  <pic:spPr>
                    <a:xfrm>
                      <a:off x="0" y="0"/>
                      <a:ext cx="1304925" cy="276225"/>
                    </a:xfrm>
                    <a:prstGeom prst="rect">
                      <a:avLst/>
                    </a:prstGeom>
                    <a:noFill/>
                  </pic:spPr>
                </pic:pic>
              </a:graphicData>
            </a:graphic>
          </wp:inline>
        </w:drawing>
      </w:r>
    </w:p>
    <w:p w14:paraId="04BD0D6A" w14:textId="72415BFD"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noProof/>
          <w:sz w:val="24"/>
          <w:szCs w:val="24"/>
        </w:rPr>
        <w:drawing>
          <wp:inline distT="0" distB="0" distL="0" distR="0" wp14:anchorId="18A3805A" wp14:editId="537FAD8C">
            <wp:extent cx="1295400" cy="2762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0"/>
                    <a:stretch>
                      <a:fillRect/>
                    </a:stretch>
                  </pic:blipFill>
                  <pic:spPr>
                    <a:xfrm>
                      <a:off x="0" y="0"/>
                      <a:ext cx="1295400" cy="276225"/>
                    </a:xfrm>
                    <a:prstGeom prst="rect">
                      <a:avLst/>
                    </a:prstGeom>
                    <a:noFill/>
                  </pic:spPr>
                </pic:pic>
              </a:graphicData>
            </a:graphic>
          </wp:inline>
        </w:drawing>
      </w:r>
    </w:p>
    <w:p w14:paraId="63B85008"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30E32969"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A</w:t>
      </w:r>
    </w:p>
    <w:p w14:paraId="15B86735" w14:textId="5F3000E4"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77DF5F12"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Đơn vị của độ ẩm tuyệt đối và độ ẩm cực đại của không khí là</w:t>
      </w:r>
    </w:p>
    <w:p w14:paraId="3C956EC0"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kg.m3</w:t>
      </w:r>
    </w:p>
    <w:p w14:paraId="63F664AC"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sz w:val="24"/>
          <w:szCs w:val="24"/>
        </w:rPr>
        <w:t xml:space="preserve"> kg/m3</w:t>
      </w:r>
    </w:p>
    <w:p w14:paraId="664ED683"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sz w:val="24"/>
          <w:szCs w:val="24"/>
        </w:rPr>
        <w:t xml:space="preserve"> g.m3</w:t>
      </w:r>
    </w:p>
    <w:p w14:paraId="5D49E100" w14:textId="7F908342"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sz w:val="24"/>
          <w:szCs w:val="24"/>
        </w:rPr>
        <w:t xml:space="preserve"> g/m3</w:t>
      </w:r>
    </w:p>
    <w:p w14:paraId="7649A213"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01DBB462"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B</w:t>
      </w:r>
    </w:p>
    <w:p w14:paraId="64A3C248" w14:textId="51F6C230"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4FF9DF9D"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 xml:space="preserve">Một thanh kim loại ban đầu ở nhiệt độ 200C có chiều dài 20m. Tăng nhiệt độ thêm 250C thì chiều dài thanh là 20,015m. Hệ số nở dài của thanh kim loại bằng </w:t>
      </w:r>
    </w:p>
    <w:p w14:paraId="75D97CB5"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noProof/>
          <w:sz w:val="24"/>
          <w:szCs w:val="24"/>
        </w:rPr>
        <w:drawing>
          <wp:inline distT="0" distB="0" distL="0" distR="0" wp14:anchorId="6431BE2E" wp14:editId="6359E13F">
            <wp:extent cx="619125" cy="2000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1"/>
                    <a:stretch>
                      <a:fillRect/>
                    </a:stretch>
                  </pic:blipFill>
                  <pic:spPr>
                    <a:xfrm>
                      <a:off x="0" y="0"/>
                      <a:ext cx="619125" cy="200025"/>
                    </a:xfrm>
                    <a:prstGeom prst="rect">
                      <a:avLst/>
                    </a:prstGeom>
                    <a:noFill/>
                  </pic:spPr>
                </pic:pic>
              </a:graphicData>
            </a:graphic>
          </wp:inline>
        </w:drawing>
      </w:r>
    </w:p>
    <w:p w14:paraId="6EA9063B"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noProof/>
          <w:sz w:val="24"/>
          <w:szCs w:val="24"/>
        </w:rPr>
        <w:drawing>
          <wp:inline distT="0" distB="0" distL="0" distR="0" wp14:anchorId="0A23155E" wp14:editId="7EF764B4">
            <wp:extent cx="619125" cy="2000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2"/>
                    <a:stretch>
                      <a:fillRect/>
                    </a:stretch>
                  </pic:blipFill>
                  <pic:spPr>
                    <a:xfrm>
                      <a:off x="0" y="0"/>
                      <a:ext cx="619125" cy="200025"/>
                    </a:xfrm>
                    <a:prstGeom prst="rect">
                      <a:avLst/>
                    </a:prstGeom>
                    <a:noFill/>
                  </pic:spPr>
                </pic:pic>
              </a:graphicData>
            </a:graphic>
          </wp:inline>
        </w:drawing>
      </w:r>
    </w:p>
    <w:p w14:paraId="09300B87"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noProof/>
          <w:sz w:val="24"/>
          <w:szCs w:val="24"/>
        </w:rPr>
        <w:drawing>
          <wp:inline distT="0" distB="0" distL="0" distR="0" wp14:anchorId="73DF3803" wp14:editId="5574B736">
            <wp:extent cx="828675" cy="228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3"/>
                    <a:stretch>
                      <a:fillRect/>
                    </a:stretch>
                  </pic:blipFill>
                  <pic:spPr>
                    <a:xfrm>
                      <a:off x="0" y="0"/>
                      <a:ext cx="828675" cy="228600"/>
                    </a:xfrm>
                    <a:prstGeom prst="rect">
                      <a:avLst/>
                    </a:prstGeom>
                    <a:noFill/>
                  </pic:spPr>
                </pic:pic>
              </a:graphicData>
            </a:graphic>
          </wp:inline>
        </w:drawing>
      </w:r>
    </w:p>
    <w:p w14:paraId="0DB966E9" w14:textId="3C4BA41C"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noProof/>
          <w:sz w:val="24"/>
          <w:szCs w:val="24"/>
        </w:rPr>
        <w:drawing>
          <wp:inline distT="0" distB="0" distL="0" distR="0" wp14:anchorId="79A570A6" wp14:editId="5ADF8EEF">
            <wp:extent cx="828675" cy="228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4"/>
                    <a:stretch>
                      <a:fillRect/>
                    </a:stretch>
                  </pic:blipFill>
                  <pic:spPr>
                    <a:xfrm>
                      <a:off x="0" y="0"/>
                      <a:ext cx="828675" cy="228600"/>
                    </a:xfrm>
                    <a:prstGeom prst="rect">
                      <a:avLst/>
                    </a:prstGeom>
                    <a:noFill/>
                  </pic:spPr>
                </pic:pic>
              </a:graphicData>
            </a:graphic>
          </wp:inline>
        </w:drawing>
      </w:r>
    </w:p>
    <w:p w14:paraId="1CADB557"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4F128307"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A</w:t>
      </w:r>
    </w:p>
    <w:p w14:paraId="143974C5" w14:textId="34966E9B"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364CBCF4"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Một băng kép gồm hai lá kim loại phẳng có độ dài và tiết diện giống nhau được ghép chặt với nhau bằng các đinh tán: lá đồng ở dưới, lá thép ở trên. Đồng có hệ số nở dài lớn hơn thép. Khi bị nung nóng thì băng kép sẽ</w:t>
      </w:r>
    </w:p>
    <w:p w14:paraId="7FBCD595"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bị uốn cong xuống</w:t>
      </w:r>
    </w:p>
    <w:p w14:paraId="6B232E1B"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bị uốn cong lên</w:t>
      </w:r>
    </w:p>
    <w:p w14:paraId="565F1C74"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không bị uốn cong</w:t>
      </w:r>
    </w:p>
    <w:p w14:paraId="3FE1C646" w14:textId="60933F79"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lúc đầu bị uốn cong xuống, sau bị uốn cong lên.</w:t>
      </w:r>
    </w:p>
    <w:p w14:paraId="53803575"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788FB506"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B</w:t>
      </w:r>
    </w:p>
    <w:p w14:paraId="3C209A1F"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comment </w:t>
      </w:r>
    </w:p>
    <w:p w14:paraId="49C56350"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lastRenderedPageBreak/>
        <w:t xml:space="preserve">Trước Tiếp Theo </w:t>
      </w:r>
    </w:p>
    <w:p w14:paraId="347FDBEA"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color w:val="FFFFFF"/>
          <w:sz w:val="24"/>
          <w:szCs w:val="24"/>
        </w:rPr>
        <w:t>☰</w:t>
      </w:r>
      <w:r w:rsidRPr="00DE55DA">
        <w:rPr>
          <w:rFonts w:ascii="Times New Roman" w:hAnsi="Times New Roman" w:cs="Times New Roman"/>
          <w:sz w:val="24"/>
          <w:szCs w:val="24"/>
        </w:rPr>
        <w:t xml:space="preserve"> </w:t>
      </w:r>
    </w:p>
    <w:p w14:paraId="28247068"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Bạn Có Muốn Thoát Làm Bài?</w:t>
      </w:r>
    </w:p>
    <w:p w14:paraId="18F91BCD" w14:textId="77777777"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hyperlink w:history="1">
        <w:r w:rsidR="008D3DED" w:rsidRPr="00DE55DA">
          <w:rPr>
            <w:rStyle w:val="Siuktni"/>
            <w:rFonts w:ascii="Times New Roman" w:hAnsi="Times New Roman" w:cs="Times New Roman"/>
            <w:sz w:val="24"/>
            <w:szCs w:val="24"/>
          </w:rPr>
          <w:t>Xác Nhận</w:t>
        </w:r>
      </w:hyperlink>
      <w:r w:rsidR="008D3DED" w:rsidRPr="00DE55DA">
        <w:rPr>
          <w:rFonts w:ascii="Times New Roman" w:hAnsi="Times New Roman" w:cs="Times New Roman"/>
          <w:sz w:val="24"/>
          <w:szCs w:val="24"/>
        </w:rPr>
        <w:t xml:space="preserve"> Close </w:t>
      </w:r>
    </w:p>
    <w:p w14:paraId="5059726C"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color w:val="027EEC"/>
          <w:sz w:val="24"/>
          <w:szCs w:val="24"/>
        </w:rPr>
      </w:pPr>
      <w:r w:rsidRPr="00DE55DA">
        <w:rPr>
          <w:rFonts w:ascii="Times New Roman" w:hAnsi="Times New Roman" w:cs="Times New Roman"/>
          <w:color w:val="027EEC"/>
          <w:sz w:val="24"/>
          <w:szCs w:val="24"/>
        </w:rPr>
        <w:t>Bạn Có Muố</w:t>
      </w:r>
      <w:bookmarkStart w:id="1" w:name="test-comment"/>
      <w:bookmarkEnd w:id="1"/>
      <w:r w:rsidRPr="00DE55DA">
        <w:rPr>
          <w:rFonts w:ascii="Times New Roman" w:hAnsi="Times New Roman" w:cs="Times New Roman"/>
          <w:color w:val="027EEC"/>
          <w:sz w:val="24"/>
          <w:szCs w:val="24"/>
        </w:rPr>
        <w:t>n Nộp Bài?</w:t>
      </w:r>
    </w:p>
    <w:p w14:paraId="1860AB4B" w14:textId="4B427A44"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hyperlink w:history="1">
        <w:r w:rsidR="008D3DED" w:rsidRPr="00DE55DA">
          <w:rPr>
            <w:rStyle w:val="Siuktni"/>
            <w:rFonts w:ascii="Times New Roman" w:hAnsi="Times New Roman" w:cs="Times New Roman"/>
            <w:sz w:val="24"/>
            <w:szCs w:val="24"/>
          </w:rPr>
          <w:t>Xác Nh</w:t>
        </w:r>
        <w:bookmarkStart w:id="2" w:name="leave-test-modal"/>
        <w:bookmarkEnd w:id="2"/>
        <w:r w:rsidR="008D3DED" w:rsidRPr="00DE55DA">
          <w:rPr>
            <w:rStyle w:val="Siuktni"/>
            <w:rFonts w:ascii="Times New Roman" w:hAnsi="Times New Roman" w:cs="Times New Roman"/>
            <w:sz w:val="24"/>
            <w:szCs w:val="24"/>
          </w:rPr>
          <w:t>ận</w:t>
        </w:r>
      </w:hyperlink>
      <w:r w:rsidR="008D3DED" w:rsidRPr="00DE55DA">
        <w:rPr>
          <w:rFonts w:ascii="Times New Roman" w:hAnsi="Times New Roman" w:cs="Times New Roman"/>
          <w:sz w:val="24"/>
          <w:szCs w:val="24"/>
        </w:rPr>
        <w:t xml:space="preserve"> Close </w:t>
      </w:r>
    </w:p>
    <w:p w14:paraId="4F98175D"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 </w:t>
      </w:r>
    </w:p>
    <w:p w14:paraId="18C530B1" w14:textId="77777777" w:rsidR="008D3DED" w:rsidRPr="00DE55DA" w:rsidRDefault="008D3DED" w:rsidP="00DE55DA">
      <w:pPr>
        <w:tabs>
          <w:tab w:val="left" w:pos="283"/>
          <w:tab w:val="left" w:pos="2835"/>
          <w:tab w:val="left" w:pos="5386"/>
          <w:tab w:val="left" w:pos="7937"/>
        </w:tabs>
        <w:spacing w:after="0" w:line="240" w:lineRule="atLeast"/>
        <w:ind w:firstLine="283"/>
        <w:jc w:val="both"/>
        <w:outlineLvl w:val="3"/>
        <w:rPr>
          <w:rFonts w:ascii="Times New Roman" w:hAnsi="Times New Roman" w:cs="Times New Roman"/>
          <w:b/>
          <w:sz w:val="24"/>
          <w:szCs w:val="24"/>
        </w:rPr>
      </w:pPr>
      <w:r w:rsidRPr="00DE55DA">
        <w:rPr>
          <w:rFonts w:ascii="Times New Roman" w:hAnsi="Times New Roman" w:cs="Times New Roman"/>
          <w:b/>
          <w:sz w:val="24"/>
          <w:szCs w:val="24"/>
        </w:rPr>
        <w:t>Bình luận</w:t>
      </w:r>
    </w:p>
    <w:p w14:paraId="5FE9AAF9" w14:textId="77777777" w:rsidR="008D3DED" w:rsidRPr="00DE55DA" w:rsidRDefault="008D3DED" w:rsidP="00DE55DA">
      <w:pPr>
        <w:tabs>
          <w:tab w:val="left" w:pos="283"/>
          <w:tab w:val="left" w:pos="2835"/>
          <w:tab w:val="left" w:pos="5386"/>
          <w:tab w:val="left" w:pos="7937"/>
        </w:tabs>
        <w:spacing w:after="0" w:line="240" w:lineRule="atLeast"/>
        <w:ind w:firstLine="283"/>
        <w:jc w:val="both"/>
        <w:outlineLvl w:val="3"/>
        <w:rPr>
          <w:rFonts w:ascii="Times New Roman" w:hAnsi="Times New Roman" w:cs="Times New Roman"/>
          <w:b/>
          <w:vanish/>
          <w:sz w:val="24"/>
          <w:szCs w:val="24"/>
        </w:rPr>
      </w:pPr>
      <w:r w:rsidRPr="00DE55DA">
        <w:rPr>
          <w:rFonts w:ascii="Times New Roman" w:hAnsi="Times New Roman" w:cs="Times New Roman"/>
          <w:b/>
          <w:vanish/>
          <w:sz w:val="24"/>
          <w:szCs w:val="24"/>
        </w:rPr>
        <w:t xml:space="preserve">Bình luận </w:t>
      </w:r>
    </w:p>
    <w:p w14:paraId="225106E6"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rPr>
        <w:fldChar w:fldCharType="begin"/>
      </w:r>
      <w:r w:rsidRPr="00DE55DA">
        <w:rPr>
          <w:rFonts w:ascii="Times New Roman" w:hAnsi="Times New Roman" w:cs="Times New Roman"/>
          <w:sz w:val="24"/>
          <w:szCs w:val="24"/>
        </w:rPr>
        <w:instrText>HYPERLINK "javascri</w:instrText>
      </w:r>
      <w:bookmarkStart w:id="3" w:name="submit-test-modal"/>
      <w:bookmarkEnd w:id="3"/>
      <w:r w:rsidRPr="00DE55DA">
        <w:rPr>
          <w:rFonts w:ascii="Times New Roman" w:hAnsi="Times New Roman" w:cs="Times New Roman"/>
          <w:sz w:val="24"/>
          <w:szCs w:val="24"/>
        </w:rPr>
        <w:instrText>pt:;"</w:instrText>
      </w:r>
      <w:r w:rsidRPr="00DE55DA">
        <w:rPr>
          <w:rFonts w:ascii="Times New Roman" w:hAnsi="Times New Roman" w:cs="Times New Roman"/>
          <w:sz w:val="24"/>
        </w:rPr>
        <w:fldChar w:fldCharType="separate"/>
      </w:r>
      <w:r w:rsidRPr="00DE55DA">
        <w:rPr>
          <w:rStyle w:val="Siuktni"/>
          <w:rFonts w:ascii="Times New Roman" w:hAnsi="Times New Roman" w:cs="Times New Roman"/>
          <w:sz w:val="24"/>
          <w:szCs w:val="24"/>
        </w:rPr>
        <w:t>t</w:t>
      </w:r>
    </w:p>
    <w:p w14:paraId="19826360" w14:textId="77777777" w:rsidR="008D3DED" w:rsidRPr="00DE55DA" w:rsidRDefault="008D3DED" w:rsidP="00DE55DA">
      <w:pPr>
        <w:tabs>
          <w:tab w:val="left" w:pos="283"/>
          <w:tab w:val="left" w:pos="2835"/>
          <w:tab w:val="left" w:pos="5386"/>
          <w:tab w:val="left" w:pos="7937"/>
        </w:tabs>
        <w:spacing w:after="0" w:line="240" w:lineRule="atLeast"/>
        <w:ind w:firstLine="283"/>
        <w:jc w:val="both"/>
        <w:rPr>
          <w:rStyle w:val="Siuktni"/>
          <w:rFonts w:ascii="Times New Roman" w:hAnsi="Times New Roman" w:cs="Times New Roman"/>
          <w:sz w:val="24"/>
          <w:szCs w:val="24"/>
        </w:rPr>
      </w:pPr>
      <w:r w:rsidRPr="00DE55DA">
        <w:rPr>
          <w:rStyle w:val="Siuktni"/>
          <w:rFonts w:ascii="Times New Roman" w:hAnsi="Times New Roman" w:cs="Times New Roman"/>
          <w:sz w:val="24"/>
          <w:szCs w:val="24"/>
        </w:rPr>
        <w:fldChar w:fldCharType="end"/>
      </w:r>
      <w:r w:rsidRPr="00DE55DA">
        <w:rPr>
          <w:rFonts w:ascii="Times New Roman" w:hAnsi="Times New Roman" w:cs="Times New Roman"/>
          <w:sz w:val="24"/>
          <w:szCs w:val="24"/>
        </w:rPr>
        <w:t xml:space="preserve">Gửi </w:t>
      </w:r>
    </w:p>
    <w:p w14:paraId="3A2B07BB"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Close </w:t>
      </w:r>
    </w:p>
    <w:p w14:paraId="1FD47112"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VietJack</w:t>
      </w:r>
      <w:bookmarkStart w:id="4" w:name="comment-modal"/>
      <w:bookmarkEnd w:id="4"/>
    </w:p>
    <w:p w14:paraId="340274BD" w14:textId="0C75452C"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13E43F45"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Dùng nút vải sợi bông để nút chặt miệng chai đựng xăng hoặc dầu hoả thì</w:t>
      </w:r>
    </w:p>
    <w:p w14:paraId="0196462B"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đúng, vì nút vải mềm, dễ nút chặt miệng chai nên xăng dầu không bị bay hơi ra ngoài.</w:t>
      </w:r>
    </w:p>
    <w:p w14:paraId="7BCA408A"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đúng, vì nút vải dễ kiếm và không bị xăng dầu dính ướt</w:t>
      </w:r>
    </w:p>
    <w:p w14:paraId="6756E890"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không đúng, vì xăng dầu sẽ thấm theo vải do tác dụng mao dẫn của các sợi vải và bay hơi</w:t>
      </w:r>
    </w:p>
    <w:p w14:paraId="01FF628F" w14:textId="7C9CCC16"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không đúng, vì nút vải hay bị mún và dễ cháy.</w:t>
      </w:r>
    </w:p>
    <w:p w14:paraId="3D74C744"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440D41D7"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C</w:t>
      </w:r>
    </w:p>
    <w:p w14:paraId="4BA3A02F" w14:textId="4ABD45E8"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086A999F"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Động lượng của một vật khối lượng m đang chuyển động với vận tốc vlà đại lượng được xác định bởi công thức</w:t>
      </w:r>
    </w:p>
    <w:p w14:paraId="4681F2B3"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noProof/>
          <w:sz w:val="24"/>
          <w:szCs w:val="24"/>
        </w:rPr>
        <w:drawing>
          <wp:inline distT="0" distB="0" distL="0" distR="0" wp14:anchorId="4D7B3FC3" wp14:editId="0C4A0CFC">
            <wp:extent cx="666750" cy="23812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5"/>
                    <a:stretch>
                      <a:fillRect/>
                    </a:stretch>
                  </pic:blipFill>
                  <pic:spPr>
                    <a:xfrm>
                      <a:off x="0" y="0"/>
                      <a:ext cx="666750" cy="238125"/>
                    </a:xfrm>
                    <a:prstGeom prst="rect">
                      <a:avLst/>
                    </a:prstGeom>
                    <a:noFill/>
                  </pic:spPr>
                </pic:pic>
              </a:graphicData>
            </a:graphic>
          </wp:inline>
        </w:drawing>
      </w:r>
    </w:p>
    <w:p w14:paraId="447B48E8"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noProof/>
          <w:sz w:val="24"/>
          <w:szCs w:val="24"/>
        </w:rPr>
        <w:drawing>
          <wp:inline distT="0" distB="0" distL="0" distR="0" wp14:anchorId="0FE0DDAA" wp14:editId="40A48C7D">
            <wp:extent cx="657225" cy="209550"/>
            <wp:effectExtent l="0" t="0" r="0"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6"/>
                    <a:stretch>
                      <a:fillRect/>
                    </a:stretch>
                  </pic:blipFill>
                  <pic:spPr>
                    <a:xfrm>
                      <a:off x="0" y="0"/>
                      <a:ext cx="657225" cy="209550"/>
                    </a:xfrm>
                    <a:prstGeom prst="rect">
                      <a:avLst/>
                    </a:prstGeom>
                    <a:noFill/>
                  </pic:spPr>
                </pic:pic>
              </a:graphicData>
            </a:graphic>
          </wp:inline>
        </w:drawing>
      </w:r>
    </w:p>
    <w:p w14:paraId="6076A2B8"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noProof/>
          <w:sz w:val="24"/>
          <w:szCs w:val="24"/>
        </w:rPr>
        <w:drawing>
          <wp:inline distT="0" distB="0" distL="0" distR="0" wp14:anchorId="03AE6710" wp14:editId="54B48782">
            <wp:extent cx="647700" cy="200025"/>
            <wp:effectExtent l="0" t="0" r="0"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7"/>
                    <a:stretch>
                      <a:fillRect/>
                    </a:stretch>
                  </pic:blipFill>
                  <pic:spPr>
                    <a:xfrm>
                      <a:off x="0" y="0"/>
                      <a:ext cx="647700" cy="200025"/>
                    </a:xfrm>
                    <a:prstGeom prst="rect">
                      <a:avLst/>
                    </a:prstGeom>
                    <a:noFill/>
                  </pic:spPr>
                </pic:pic>
              </a:graphicData>
            </a:graphic>
          </wp:inline>
        </w:drawing>
      </w:r>
    </w:p>
    <w:p w14:paraId="3C2C0659" w14:textId="2E51E30F"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noProof/>
          <w:sz w:val="24"/>
          <w:szCs w:val="24"/>
        </w:rPr>
        <w:drawing>
          <wp:inline distT="0" distB="0" distL="0" distR="0" wp14:anchorId="2CBF76FF" wp14:editId="4844D646">
            <wp:extent cx="685800" cy="285750"/>
            <wp:effectExtent l="0" t="0" r="0" b="0"/>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8"/>
                    <a:stretch>
                      <a:fillRect/>
                    </a:stretch>
                  </pic:blipFill>
                  <pic:spPr>
                    <a:xfrm>
                      <a:off x="0" y="0"/>
                      <a:ext cx="685800" cy="285750"/>
                    </a:xfrm>
                    <a:prstGeom prst="rect">
                      <a:avLst/>
                    </a:prstGeom>
                    <a:noFill/>
                  </pic:spPr>
                </pic:pic>
              </a:graphicData>
            </a:graphic>
          </wp:inline>
        </w:drawing>
      </w:r>
    </w:p>
    <w:p w14:paraId="7FFC4956"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0C96739D"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A</w:t>
      </w:r>
    </w:p>
    <w:p w14:paraId="02DDFBD2" w14:textId="0F1C33CC"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0EAEA00E"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Đại lượng đặc trưng cho khả năng sinh công của một vật trong một đơn vị thời gian gọi là</w:t>
      </w:r>
    </w:p>
    <w:p w14:paraId="16FB9DC3"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công cơ học</w:t>
      </w:r>
    </w:p>
    <w:p w14:paraId="33CBE18C"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công phát động</w:t>
      </w:r>
    </w:p>
    <w:p w14:paraId="3F07396C"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công cản</w:t>
      </w:r>
    </w:p>
    <w:p w14:paraId="18218EB3" w14:textId="1D876702"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công suất</w:t>
      </w:r>
    </w:p>
    <w:p w14:paraId="5A6C2A70"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02A4FA7C"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D</w:t>
      </w:r>
    </w:p>
    <w:p w14:paraId="0E2A1AD3" w14:textId="0DE462E0"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1AA26751"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Động năng của vật sẽ thay đổi khi</w:t>
      </w:r>
    </w:p>
    <w:p w14:paraId="5A7DE129"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vật chuyển động thẳng đều</w:t>
      </w:r>
    </w:p>
    <w:p w14:paraId="4AE2CCDE"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vật chuyển động với gia tốc không đổi</w:t>
      </w:r>
    </w:p>
    <w:p w14:paraId="59576648"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vật chuyển động tròn đều</w:t>
      </w:r>
    </w:p>
    <w:p w14:paraId="0B2A0C1B" w14:textId="3D0A7CBD"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vận chuyển động với gia tốc bằng không.</w:t>
      </w:r>
    </w:p>
    <w:p w14:paraId="671F313C"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32B0CB4D"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B</w:t>
      </w:r>
    </w:p>
    <w:p w14:paraId="43741028" w14:textId="792AA9F5"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13E8377F"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Thế năng trọng trường của một vật</w:t>
      </w:r>
    </w:p>
    <w:p w14:paraId="052EA17B"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color w:val="000000"/>
          <w:sz w:val="24"/>
          <w:szCs w:val="24"/>
        </w:rPr>
        <w:t xml:space="preserve"> </w:t>
      </w:r>
      <w:r w:rsidR="008D3DED" w:rsidRPr="00DE55DA">
        <w:rPr>
          <w:rFonts w:ascii="Times New Roman" w:hAnsi="Times New Roman" w:cs="Times New Roman"/>
          <w:color w:val="000000"/>
          <w:sz w:val="24"/>
          <w:szCs w:val="24"/>
        </w:rPr>
        <w:t>luôn luôn dương</w:t>
      </w:r>
    </w:p>
    <w:p w14:paraId="5D9886FB"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color w:val="000000"/>
          <w:sz w:val="24"/>
          <w:szCs w:val="24"/>
        </w:rPr>
        <w:t xml:space="preserve"> </w:t>
      </w:r>
      <w:r w:rsidR="008D3DED" w:rsidRPr="00DE55DA">
        <w:rPr>
          <w:rFonts w:ascii="Times New Roman" w:hAnsi="Times New Roman" w:cs="Times New Roman"/>
          <w:color w:val="000000"/>
          <w:sz w:val="24"/>
          <w:szCs w:val="24"/>
        </w:rPr>
        <w:t>có thể âm, dương hoặc bằng không</w:t>
      </w:r>
    </w:p>
    <w:p w14:paraId="237E1D44"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luôn không đổi</w:t>
      </w:r>
    </w:p>
    <w:p w14:paraId="2759DBDD" w14:textId="7986F762"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không phụ thuộc vào vị trí của vật</w:t>
      </w:r>
    </w:p>
    <w:p w14:paraId="3D548819"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6EF6069D"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B</w:t>
      </w:r>
    </w:p>
    <w:p w14:paraId="6F68A593" w14:textId="7AB6CEC8"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2757B506"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lastRenderedPageBreak/>
        <w:t>Khi vận tốc của một vật tăng 2 lần thì động năng của vật sẽ như thế nào so với lúc đầu?</w:t>
      </w:r>
    </w:p>
    <w:p w14:paraId="307E5B88"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tăng lên 2 lần</w:t>
      </w:r>
    </w:p>
    <w:p w14:paraId="78384616"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tăng lên 4 lần</w:t>
      </w:r>
    </w:p>
    <w:p w14:paraId="5A3A7D72"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không thay đổi</w:t>
      </w:r>
    </w:p>
    <w:p w14:paraId="07F1A9B8" w14:textId="312C75B3"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giảm đi 2 lần</w:t>
      </w:r>
    </w:p>
    <w:p w14:paraId="5D089BE2"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2E51151A"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A</w:t>
      </w:r>
    </w:p>
    <w:p w14:paraId="77A364C7" w14:textId="608E8321"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134E8B9A"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 xml:space="preserve">Một vật chịu tác dụng của lần lượt ba lực khác nhau </w:t>
      </w:r>
      <w:r w:rsidRPr="00DE55DA">
        <w:rPr>
          <w:rFonts w:ascii="Times New Roman" w:hAnsi="Times New Roman" w:cs="Times New Roman"/>
          <w:noProof/>
          <w:sz w:val="24"/>
          <w:szCs w:val="24"/>
        </w:rPr>
        <w:drawing>
          <wp:inline distT="0" distB="0" distL="0" distR="0" wp14:anchorId="13DD19C4" wp14:editId="243241FB">
            <wp:extent cx="857250" cy="257175"/>
            <wp:effectExtent l="0" t="0" r="0" b="0"/>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9"/>
                    <a:stretch>
                      <a:fillRect/>
                    </a:stretch>
                  </pic:blipFill>
                  <pic:spPr>
                    <a:xfrm>
                      <a:off x="0" y="0"/>
                      <a:ext cx="857250" cy="257175"/>
                    </a:xfrm>
                    <a:prstGeom prst="rect">
                      <a:avLst/>
                    </a:prstGeom>
                    <a:noFill/>
                  </pic:spPr>
                </pic:pic>
              </a:graphicData>
            </a:graphic>
          </wp:inline>
        </w:drawing>
      </w:r>
      <w:r w:rsidRPr="00DE55DA">
        <w:rPr>
          <w:rFonts w:ascii="Times New Roman" w:hAnsi="Times New Roman" w:cs="Times New Roman"/>
          <w:sz w:val="24"/>
          <w:szCs w:val="24"/>
        </w:rPr>
        <w:t>và cùng đi được quãng đường trên phương AB như hình vẽ. Có thể kết luận gì về quan hệ giữa các công của các lực này?</w:t>
      </w:r>
    </w:p>
    <w:p w14:paraId="0F088B8C"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noProof/>
          <w:sz w:val="24"/>
          <w:szCs w:val="24"/>
        </w:rPr>
        <w:drawing>
          <wp:inline distT="0" distB="0" distL="0" distR="0" wp14:anchorId="371A027E" wp14:editId="7BDE5A1C">
            <wp:extent cx="885825" cy="266700"/>
            <wp:effectExtent l="0" t="0" r="0"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0"/>
                    <a:stretch>
                      <a:fillRect/>
                    </a:stretch>
                  </pic:blipFill>
                  <pic:spPr>
                    <a:xfrm>
                      <a:off x="0" y="0"/>
                      <a:ext cx="885825" cy="266700"/>
                    </a:xfrm>
                    <a:prstGeom prst="rect">
                      <a:avLst/>
                    </a:prstGeom>
                    <a:noFill/>
                  </pic:spPr>
                </pic:pic>
              </a:graphicData>
            </a:graphic>
          </wp:inline>
        </w:drawing>
      </w:r>
    </w:p>
    <w:p w14:paraId="5B84044A"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noProof/>
          <w:sz w:val="24"/>
          <w:szCs w:val="24"/>
        </w:rPr>
        <w:drawing>
          <wp:inline distT="0" distB="0" distL="0" distR="0" wp14:anchorId="1C33E92C" wp14:editId="0E850059">
            <wp:extent cx="857250" cy="257175"/>
            <wp:effectExtent l="0" t="0" r="0" b="0"/>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1"/>
                    <a:stretch>
                      <a:fillRect/>
                    </a:stretch>
                  </pic:blipFill>
                  <pic:spPr>
                    <a:xfrm>
                      <a:off x="0" y="0"/>
                      <a:ext cx="857250" cy="257175"/>
                    </a:xfrm>
                    <a:prstGeom prst="rect">
                      <a:avLst/>
                    </a:prstGeom>
                    <a:noFill/>
                  </pic:spPr>
                </pic:pic>
              </a:graphicData>
            </a:graphic>
          </wp:inline>
        </w:drawing>
      </w:r>
    </w:p>
    <w:p w14:paraId="15D9594D"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noProof/>
          <w:sz w:val="24"/>
          <w:szCs w:val="24"/>
        </w:rPr>
        <w:drawing>
          <wp:inline distT="0" distB="0" distL="0" distR="0" wp14:anchorId="1F6B1520" wp14:editId="6A162857">
            <wp:extent cx="885825" cy="266700"/>
            <wp:effectExtent l="0" t="0" r="0" b="0"/>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2"/>
                    <a:stretch>
                      <a:fillRect/>
                    </a:stretch>
                  </pic:blipFill>
                  <pic:spPr>
                    <a:xfrm>
                      <a:off x="0" y="0"/>
                      <a:ext cx="885825" cy="266700"/>
                    </a:xfrm>
                    <a:prstGeom prst="rect">
                      <a:avLst/>
                    </a:prstGeom>
                    <a:noFill/>
                  </pic:spPr>
                </pic:pic>
              </a:graphicData>
            </a:graphic>
          </wp:inline>
        </w:drawing>
      </w:r>
    </w:p>
    <w:p w14:paraId="1385C31F" w14:textId="1186F541"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noProof/>
          <w:sz w:val="24"/>
          <w:szCs w:val="24"/>
        </w:rPr>
        <w:drawing>
          <wp:inline distT="0" distB="0" distL="0" distR="0" wp14:anchorId="6F1688E4" wp14:editId="4E8E7343">
            <wp:extent cx="885825" cy="266700"/>
            <wp:effectExtent l="0" t="0" r="0" b="0"/>
            <wp:docPr id="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3"/>
                    <a:stretch>
                      <a:fillRect/>
                    </a:stretch>
                  </pic:blipFill>
                  <pic:spPr>
                    <a:xfrm>
                      <a:off x="0" y="0"/>
                      <a:ext cx="885825" cy="266700"/>
                    </a:xfrm>
                    <a:prstGeom prst="rect">
                      <a:avLst/>
                    </a:prstGeom>
                    <a:noFill/>
                  </pic:spPr>
                </pic:pic>
              </a:graphicData>
            </a:graphic>
          </wp:inline>
        </w:drawing>
      </w:r>
    </w:p>
    <w:p w14:paraId="0D9B4B51"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19A507BE"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C</w:t>
      </w:r>
    </w:p>
    <w:p w14:paraId="6B26C908" w14:textId="69F7B15A"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1F443443"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Nhận định nào sau đây không đúng??</w:t>
      </w:r>
    </w:p>
    <w:p w14:paraId="30863CD3"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Các phân tử của chất khí luôn chuyển động hỗn hợp</w:t>
      </w:r>
    </w:p>
    <w:p w14:paraId="66B5EC11"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Các phân tử của chất khí luôn chuyển động hỗn hợp và không ngừng</w:t>
      </w:r>
    </w:p>
    <w:p w14:paraId="1FB335DE"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Các phân tử của chất khí luôn chuyển động không ngừng</w:t>
      </w:r>
    </w:p>
    <w:p w14:paraId="656EFEAF" w14:textId="0F4CBA0B"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Các phân tử của chất khí luôn chuyển động hỗn loạn xung quanh các vị trí bằng cố định</w:t>
      </w:r>
    </w:p>
    <w:p w14:paraId="6E2D77D5"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615B14AC"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D</w:t>
      </w:r>
    </w:p>
    <w:p w14:paraId="7E34F2B5" w14:textId="79A891E0"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20DB2B10"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Biểu thức nào sau đây không đúng cho quá trình đẳng áp của một khối khí?</w:t>
      </w:r>
    </w:p>
    <w:p w14:paraId="45C695A8"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b/>
          <w:noProof/>
          <w:sz w:val="24"/>
          <w:szCs w:val="24"/>
        </w:rPr>
        <w:drawing>
          <wp:inline distT="0" distB="0" distL="0" distR="0" wp14:anchorId="49E8A27D" wp14:editId="7CAE6462">
            <wp:extent cx="609600" cy="390525"/>
            <wp:effectExtent l="0" t="0" r="0" b="0"/>
            <wp:docPr id="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4"/>
                    <a:stretch>
                      <a:fillRect/>
                    </a:stretch>
                  </pic:blipFill>
                  <pic:spPr>
                    <a:xfrm>
                      <a:off x="0" y="0"/>
                      <a:ext cx="609600" cy="390525"/>
                    </a:xfrm>
                    <a:prstGeom prst="rect">
                      <a:avLst/>
                    </a:prstGeom>
                    <a:noFill/>
                  </pic:spPr>
                </pic:pic>
              </a:graphicData>
            </a:graphic>
          </wp:inline>
        </w:drawing>
      </w:r>
    </w:p>
    <w:p w14:paraId="3CF0AE1B"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noProof/>
          <w:sz w:val="24"/>
          <w:szCs w:val="24"/>
        </w:rPr>
        <w:drawing>
          <wp:inline distT="0" distB="0" distL="0" distR="0" wp14:anchorId="494DEEAD" wp14:editId="4DCA2C0D">
            <wp:extent cx="495300" cy="428625"/>
            <wp:effectExtent l="0" t="0" r="0" b="0"/>
            <wp:docPr id="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5"/>
                    <a:stretch>
                      <a:fillRect/>
                    </a:stretch>
                  </pic:blipFill>
                  <pic:spPr>
                    <a:xfrm>
                      <a:off x="0" y="0"/>
                      <a:ext cx="495300" cy="428625"/>
                    </a:xfrm>
                    <a:prstGeom prst="rect">
                      <a:avLst/>
                    </a:prstGeom>
                    <a:noFill/>
                  </pic:spPr>
                </pic:pic>
              </a:graphicData>
            </a:graphic>
          </wp:inline>
        </w:drawing>
      </w:r>
    </w:p>
    <w:p w14:paraId="4BB9ABE0"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noProof/>
          <w:sz w:val="24"/>
          <w:szCs w:val="24"/>
        </w:rPr>
        <w:drawing>
          <wp:inline distT="0" distB="0" distL="0" distR="0" wp14:anchorId="6008DA51" wp14:editId="4EAC4F55">
            <wp:extent cx="504825" cy="428625"/>
            <wp:effectExtent l="0" t="0" r="0" b="0"/>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6"/>
                    <a:stretch>
                      <a:fillRect/>
                    </a:stretch>
                  </pic:blipFill>
                  <pic:spPr>
                    <a:xfrm>
                      <a:off x="0" y="0"/>
                      <a:ext cx="504825" cy="428625"/>
                    </a:xfrm>
                    <a:prstGeom prst="rect">
                      <a:avLst/>
                    </a:prstGeom>
                    <a:noFill/>
                  </pic:spPr>
                </pic:pic>
              </a:graphicData>
            </a:graphic>
          </wp:inline>
        </w:drawing>
      </w:r>
    </w:p>
    <w:p w14:paraId="22B5184A" w14:textId="7BBA9312"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noProof/>
          <w:sz w:val="24"/>
          <w:szCs w:val="24"/>
        </w:rPr>
        <w:drawing>
          <wp:inline distT="0" distB="0" distL="0" distR="0" wp14:anchorId="436C5E06" wp14:editId="2F5FE678">
            <wp:extent cx="657225" cy="228600"/>
            <wp:effectExtent l="0" t="0" r="0" b="0"/>
            <wp:docPr id="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7"/>
                    <a:stretch>
                      <a:fillRect/>
                    </a:stretch>
                  </pic:blipFill>
                  <pic:spPr>
                    <a:xfrm>
                      <a:off x="0" y="0"/>
                      <a:ext cx="657225" cy="228600"/>
                    </a:xfrm>
                    <a:prstGeom prst="rect">
                      <a:avLst/>
                    </a:prstGeom>
                    <a:noFill/>
                  </pic:spPr>
                </pic:pic>
              </a:graphicData>
            </a:graphic>
          </wp:inline>
        </w:drawing>
      </w:r>
    </w:p>
    <w:p w14:paraId="187190BF"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57CABC43"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C</w:t>
      </w:r>
    </w:p>
    <w:p w14:paraId="17A53E1E" w14:textId="709EB338"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50BF9653"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Trong các đại lượng sau đây, đại lượng nào không phải là thông số trạng thái của một lượng khí?</w:t>
      </w:r>
    </w:p>
    <w:p w14:paraId="29542AA1"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Thể tích</w:t>
      </w:r>
    </w:p>
    <w:p w14:paraId="7377AE9C"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Khối lượng</w:t>
      </w:r>
    </w:p>
    <w:p w14:paraId="3B595D4C"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Nhiệt độ</w:t>
      </w:r>
    </w:p>
    <w:p w14:paraId="183BF431" w14:textId="7F889592"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Áp suất</w:t>
      </w:r>
    </w:p>
    <w:p w14:paraId="4F13B977"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42BEF6E0"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B</w:t>
      </w:r>
    </w:p>
    <w:p w14:paraId="3311D7C0" w14:textId="53FA8AB4"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6AD1CA7A"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Đường đẳng áp trong hệ trục toạ độ OPV là?</w:t>
      </w:r>
    </w:p>
    <w:p w14:paraId="0DF7A977"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Một đường thẳng song song với trục OV</w:t>
      </w:r>
    </w:p>
    <w:p w14:paraId="2A350475"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Một đường hypebol</w:t>
      </w:r>
    </w:p>
    <w:p w14:paraId="100E9690"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Một đường thẳng nếu kéo dài thì đi qua gốc toạ độ</w:t>
      </w:r>
    </w:p>
    <w:p w14:paraId="4C7854C6" w14:textId="56243605"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Một đường thẳng song song với trục OP</w:t>
      </w:r>
    </w:p>
    <w:p w14:paraId="3F58FC95"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53DEB300"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A</w:t>
      </w:r>
    </w:p>
    <w:p w14:paraId="2185DCCC" w14:textId="2EC1FCDF"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552D684A"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Câu nào sau đây nói về nội năng là không đúng?</w:t>
      </w:r>
    </w:p>
    <w:p w14:paraId="20CF52BB"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Nội năng là một dạng năng lượng</w:t>
      </w:r>
    </w:p>
    <w:p w14:paraId="5F2B1357"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Nội năng là nhiệt lượng</w:t>
      </w:r>
    </w:p>
    <w:p w14:paraId="54E16E16"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Nội năng có thể chuyển hoá thành các dạng năng lượng khác</w:t>
      </w:r>
    </w:p>
    <w:p w14:paraId="5AFAE319" w14:textId="7EF37B8D"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Nội năng của một vật có thể tăng lên, giảm đi</w:t>
      </w:r>
    </w:p>
    <w:p w14:paraId="65E724E6"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6F7F7E31"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B</w:t>
      </w:r>
    </w:p>
    <w:p w14:paraId="09191A8F" w14:textId="37B677A5"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25A24A0B"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Trong quá trình chất khí nhận nhiệt và sinh công thì</w:t>
      </w:r>
    </w:p>
    <w:p w14:paraId="7546301E"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b/>
          <w:noProof/>
          <w:sz w:val="24"/>
          <w:szCs w:val="24"/>
        </w:rPr>
        <w:drawing>
          <wp:inline distT="0" distB="0" distL="0" distR="0" wp14:anchorId="0D195EB7" wp14:editId="21535325">
            <wp:extent cx="381000" cy="200025"/>
            <wp:effectExtent l="0" t="0" r="0"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a:fillRect/>
                    </a:stretch>
                  </pic:blipFill>
                  <pic:spPr>
                    <a:xfrm>
                      <a:off x="0" y="0"/>
                      <a:ext cx="381000" cy="200025"/>
                    </a:xfrm>
                    <a:prstGeom prst="rect">
                      <a:avLst/>
                    </a:prstGeom>
                    <a:noFill/>
                  </pic:spPr>
                </pic:pic>
              </a:graphicData>
            </a:graphic>
          </wp:inline>
        </w:drawing>
      </w:r>
      <w:r w:rsidR="008D3DED" w:rsidRPr="00DE55DA">
        <w:rPr>
          <w:rFonts w:ascii="Times New Roman" w:hAnsi="Times New Roman" w:cs="Times New Roman"/>
          <w:sz w:val="24"/>
          <w:szCs w:val="24"/>
        </w:rPr>
        <w:t>và A&gt;0</w:t>
      </w:r>
    </w:p>
    <w:p w14:paraId="1EAA9BBE"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b/>
          <w:noProof/>
          <w:sz w:val="24"/>
          <w:szCs w:val="24"/>
        </w:rPr>
        <w:drawing>
          <wp:inline distT="0" distB="0" distL="0" distR="0" wp14:anchorId="14A982EB" wp14:editId="461027FE">
            <wp:extent cx="381000" cy="200025"/>
            <wp:effectExtent l="0" t="0" r="0" b="0"/>
            <wp:docPr id="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a:stretch>
                      <a:fillRect/>
                    </a:stretch>
                  </pic:blipFill>
                  <pic:spPr>
                    <a:xfrm>
                      <a:off x="0" y="0"/>
                      <a:ext cx="381000" cy="200025"/>
                    </a:xfrm>
                    <a:prstGeom prst="rect">
                      <a:avLst/>
                    </a:prstGeom>
                    <a:noFill/>
                  </pic:spPr>
                </pic:pic>
              </a:graphicData>
            </a:graphic>
          </wp:inline>
        </w:drawing>
      </w:r>
      <w:r w:rsidR="008D3DED" w:rsidRPr="00DE55DA">
        <w:rPr>
          <w:rFonts w:ascii="Times New Roman" w:hAnsi="Times New Roman" w:cs="Times New Roman"/>
          <w:sz w:val="24"/>
          <w:szCs w:val="24"/>
        </w:rPr>
        <w:t>và A&gt;0</w:t>
      </w:r>
    </w:p>
    <w:p w14:paraId="62D7D11A"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b/>
          <w:noProof/>
          <w:sz w:val="24"/>
          <w:szCs w:val="24"/>
        </w:rPr>
        <w:drawing>
          <wp:inline distT="0" distB="0" distL="0" distR="0" wp14:anchorId="74DB2512" wp14:editId="162A0FAA">
            <wp:extent cx="381000" cy="200025"/>
            <wp:effectExtent l="0" t="0" r="0" b="0"/>
            <wp:docPr id="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a:fillRect/>
                    </a:stretch>
                  </pic:blipFill>
                  <pic:spPr>
                    <a:xfrm>
                      <a:off x="0" y="0"/>
                      <a:ext cx="381000" cy="200025"/>
                    </a:xfrm>
                    <a:prstGeom prst="rect">
                      <a:avLst/>
                    </a:prstGeom>
                    <a:noFill/>
                  </pic:spPr>
                </pic:pic>
              </a:graphicData>
            </a:graphic>
          </wp:inline>
        </w:drawing>
      </w:r>
      <w:r w:rsidR="008D3DED" w:rsidRPr="00DE55DA">
        <w:rPr>
          <w:rFonts w:ascii="Times New Roman" w:hAnsi="Times New Roman" w:cs="Times New Roman"/>
          <w:sz w:val="24"/>
          <w:szCs w:val="24"/>
        </w:rPr>
        <w:t>và A&lt;0</w:t>
      </w:r>
    </w:p>
    <w:p w14:paraId="6594499A" w14:textId="4FBC965C"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b/>
          <w:noProof/>
          <w:sz w:val="24"/>
          <w:szCs w:val="24"/>
        </w:rPr>
        <w:drawing>
          <wp:inline distT="0" distB="0" distL="0" distR="0" wp14:anchorId="66A7A46D" wp14:editId="485BE83A">
            <wp:extent cx="381000" cy="200025"/>
            <wp:effectExtent l="0" t="0" r="0" b="0"/>
            <wp:docPr id="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a:stretch>
                      <a:fillRect/>
                    </a:stretch>
                  </pic:blipFill>
                  <pic:spPr>
                    <a:xfrm>
                      <a:off x="0" y="0"/>
                      <a:ext cx="381000" cy="200025"/>
                    </a:xfrm>
                    <a:prstGeom prst="rect">
                      <a:avLst/>
                    </a:prstGeom>
                    <a:noFill/>
                  </pic:spPr>
                </pic:pic>
              </a:graphicData>
            </a:graphic>
          </wp:inline>
        </w:drawing>
      </w:r>
      <w:r w:rsidR="008D3DED" w:rsidRPr="00DE55DA">
        <w:rPr>
          <w:rFonts w:ascii="Times New Roman" w:hAnsi="Times New Roman" w:cs="Times New Roman"/>
          <w:sz w:val="24"/>
          <w:szCs w:val="24"/>
        </w:rPr>
        <w:t>và A&lt;0</w:t>
      </w:r>
    </w:p>
    <w:p w14:paraId="04D88226"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0105A02F"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B</w:t>
      </w:r>
    </w:p>
    <w:p w14:paraId="4FDEDD47" w14:textId="1A63FA39"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42F85AF3"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Điều nào sau đây là sai khi nói về nội năng?</w:t>
      </w:r>
    </w:p>
    <w:p w14:paraId="3DCFA932"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Nội năng của một vật là dạng năng lượng bao gồm tổng động năng của các phân tử cấu tạo nên vật và thế năng tương tác giữa chúng</w:t>
      </w:r>
    </w:p>
    <w:p w14:paraId="53275AEF"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Đơn vị của nội năng là Jun (J)</w:t>
      </w:r>
    </w:p>
    <w:p w14:paraId="56191A12"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Nội năng của một vật phụ thuộc vào nhiệt độ và thể tích của vật.</w:t>
      </w:r>
    </w:p>
    <w:p w14:paraId="34C70728" w14:textId="47E0905B"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Nội năng không thể biến đổi được</w:t>
      </w:r>
    </w:p>
    <w:p w14:paraId="526A48D8"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527972F7"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D</w:t>
      </w:r>
    </w:p>
    <w:p w14:paraId="183C482C" w14:textId="49174EBE"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0640C3A4"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Người ta truyền cho khí trong xilanh nhiệt lượng 100J. Khí nở ra thực hiện công 70J đẩy pit tông lên. Độ biến thiên nội năng của khí là</w:t>
      </w:r>
    </w:p>
    <w:p w14:paraId="09489485"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20J</w:t>
      </w:r>
    </w:p>
    <w:p w14:paraId="59F758B2"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30J</w:t>
      </w:r>
    </w:p>
    <w:p w14:paraId="3D5CA191"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40J</w:t>
      </w:r>
    </w:p>
    <w:p w14:paraId="0C27866C" w14:textId="488A8343"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50J</w:t>
      </w:r>
    </w:p>
    <w:p w14:paraId="635CA6BD"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747581C4"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B</w:t>
      </w:r>
    </w:p>
    <w:p w14:paraId="5B0025A0" w14:textId="2DFA371A"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61D68226"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 xml:space="preserve">Một động cơ nhiệt làm việc sau một thời gian thì tác nhân đã nhận từ nguồn nóng nhiệt lượng </w:t>
      </w:r>
      <w:r w:rsidRPr="00DE55DA">
        <w:rPr>
          <w:rFonts w:ascii="Times New Roman" w:hAnsi="Times New Roman" w:cs="Times New Roman"/>
          <w:noProof/>
          <w:sz w:val="24"/>
          <w:szCs w:val="24"/>
        </w:rPr>
        <w:drawing>
          <wp:inline distT="0" distB="0" distL="0" distR="0" wp14:anchorId="08E8D1DD" wp14:editId="66C7C820">
            <wp:extent cx="885825" cy="238125"/>
            <wp:effectExtent l="0" t="0" r="0" b="0"/>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8"/>
                    <a:stretch>
                      <a:fillRect/>
                    </a:stretch>
                  </pic:blipFill>
                  <pic:spPr>
                    <a:xfrm>
                      <a:off x="0" y="0"/>
                      <a:ext cx="885825" cy="238125"/>
                    </a:xfrm>
                    <a:prstGeom prst="rect">
                      <a:avLst/>
                    </a:prstGeom>
                    <a:noFill/>
                  </pic:spPr>
                </pic:pic>
              </a:graphicData>
            </a:graphic>
          </wp:inline>
        </w:drawing>
      </w:r>
      <w:r w:rsidRPr="00DE55DA">
        <w:rPr>
          <w:rFonts w:ascii="Times New Roman" w:hAnsi="Times New Roman" w:cs="Times New Roman"/>
          <w:sz w:val="24"/>
          <w:szCs w:val="24"/>
        </w:rPr>
        <w:t xml:space="preserve">, truyền cho nguồn lạnh nhiệt lượng </w:t>
      </w:r>
      <w:r w:rsidRPr="00DE55DA">
        <w:rPr>
          <w:rFonts w:ascii="Times New Roman" w:hAnsi="Times New Roman" w:cs="Times New Roman"/>
          <w:noProof/>
          <w:sz w:val="24"/>
          <w:szCs w:val="24"/>
        </w:rPr>
        <w:drawing>
          <wp:inline distT="0" distB="0" distL="0" distR="0" wp14:anchorId="19556059" wp14:editId="7B5DFF4F">
            <wp:extent cx="942975" cy="238125"/>
            <wp:effectExtent l="0" t="0" r="0" b="0"/>
            <wp:docPr id="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9"/>
                    <a:stretch>
                      <a:fillRect/>
                    </a:stretch>
                  </pic:blipFill>
                  <pic:spPr>
                    <a:xfrm>
                      <a:off x="0" y="0"/>
                      <a:ext cx="942975" cy="238125"/>
                    </a:xfrm>
                    <a:prstGeom prst="rect">
                      <a:avLst/>
                    </a:prstGeom>
                    <a:noFill/>
                  </pic:spPr>
                </pic:pic>
              </a:graphicData>
            </a:graphic>
          </wp:inline>
        </w:drawing>
      </w:r>
      <w:r w:rsidRPr="00DE55DA">
        <w:rPr>
          <w:rFonts w:ascii="Times New Roman" w:hAnsi="Times New Roman" w:cs="Times New Roman"/>
          <w:sz w:val="24"/>
          <w:szCs w:val="24"/>
        </w:rPr>
        <w:t>. Hãy tính hiệu suất thực của động cơ nhiệt</w:t>
      </w:r>
    </w:p>
    <w:p w14:paraId="09A9C619"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25%</w:t>
      </w:r>
    </w:p>
    <w:p w14:paraId="508E7E76"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35%</w:t>
      </w:r>
    </w:p>
    <w:p w14:paraId="73F700AA"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20%</w:t>
      </w:r>
    </w:p>
    <w:p w14:paraId="4CD1A519" w14:textId="13D1BDFB"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30%</w:t>
      </w:r>
    </w:p>
    <w:p w14:paraId="21B7825B"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1810A179"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D</w:t>
      </w:r>
    </w:p>
    <w:p w14:paraId="510F4C37" w14:textId="33538BFB"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45345F2D"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Điều khẳng định nào sau đây là sai khi nói về chất rắn?</w:t>
      </w:r>
    </w:p>
    <w:p w14:paraId="2D359948"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Chất rắn kết tinh có cấu trúc mạng tinh thể và có nhiệt độ nóng chảy xác định.</w:t>
      </w:r>
    </w:p>
    <w:p w14:paraId="0E3D09D3"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Mọi chất rắn đều có nhiệt độ nóng chảy và nhiệt độ đông đặc xác định</w:t>
      </w:r>
    </w:p>
    <w:p w14:paraId="1B1DDA75"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Khi nhiệt độ của chất rắn tăng lên thì liên kết giữa các hạt cấu tạo lên nó giảm</w:t>
      </w:r>
    </w:p>
    <w:p w14:paraId="665F1888" w14:textId="6E1273AE"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Khi nhiệt độ của chất rắn tăng thì dao động của các hạt quanh nút mạng cũng tăng</w:t>
      </w:r>
    </w:p>
    <w:p w14:paraId="693CF843"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630D20E4"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A</w:t>
      </w:r>
    </w:p>
    <w:p w14:paraId="09B3C304" w14:textId="59D9D28D"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03941E0F"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Chất rắn vô định hình có đặc điểm và tính chất là</w:t>
      </w:r>
    </w:p>
    <w:p w14:paraId="602B54AC"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có tính dị hướng</w:t>
      </w:r>
    </w:p>
    <w:p w14:paraId="1A373A76"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lastRenderedPageBreak/>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có cấu trúc tinh thể</w:t>
      </w:r>
    </w:p>
    <w:p w14:paraId="085B63EB"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có dạng hình học xác định</w:t>
      </w:r>
    </w:p>
    <w:p w14:paraId="269AD46C" w14:textId="7AF2CCFA"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có nhiệt độ nóng chảy không xác định</w:t>
      </w:r>
    </w:p>
    <w:p w14:paraId="1CD40B81"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0DCA064B"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D</w:t>
      </w:r>
    </w:p>
    <w:p w14:paraId="1A602817" w14:textId="2DA8CA4F"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5D2847C0"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Trong một phòng kín, khi nhiệt độ không khí tăng thì</w:t>
      </w:r>
    </w:p>
    <w:p w14:paraId="350EEF84"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độ ẩm tuyệt đối giảm</w:t>
      </w:r>
    </w:p>
    <w:p w14:paraId="13894C4D"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độ tỉ đối tăng</w:t>
      </w:r>
    </w:p>
    <w:p w14:paraId="0F8C453B"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độ ẩm cực đại giảm</w:t>
      </w:r>
    </w:p>
    <w:p w14:paraId="7021C15C" w14:textId="63A90A48"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độ ẩm tuyệt đối không thay đổi</w:t>
      </w:r>
    </w:p>
    <w:p w14:paraId="5A03CC06"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5EB6E7B5"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D</w:t>
      </w:r>
    </w:p>
    <w:p w14:paraId="29E3E951" w14:textId="69A75653"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114D731C"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Chất nào sau đây không có cấu trúc tinh thể?</w:t>
      </w:r>
    </w:p>
    <w:p w14:paraId="1BB6CB41"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color w:val="000000"/>
          <w:sz w:val="24"/>
          <w:szCs w:val="24"/>
        </w:rPr>
        <w:t xml:space="preserve"> </w:t>
      </w:r>
      <w:r w:rsidR="008D3DED" w:rsidRPr="00DE55DA">
        <w:rPr>
          <w:rFonts w:ascii="Times New Roman" w:hAnsi="Times New Roman" w:cs="Times New Roman"/>
          <w:color w:val="000000"/>
          <w:sz w:val="24"/>
          <w:szCs w:val="24"/>
        </w:rPr>
        <w:t>Thuỷ tinh</w:t>
      </w:r>
    </w:p>
    <w:p w14:paraId="49B9FF91"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Muối ăn</w:t>
      </w:r>
    </w:p>
    <w:p w14:paraId="25794FB9"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Kim cương</w:t>
      </w:r>
    </w:p>
    <w:p w14:paraId="49B0ACD4" w14:textId="662845F8"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Thạch anh</w:t>
      </w:r>
    </w:p>
    <w:p w14:paraId="19E324D3"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3A086408"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A</w:t>
      </w:r>
    </w:p>
    <w:p w14:paraId="6EF25547"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comment </w:t>
      </w:r>
    </w:p>
    <w:p w14:paraId="61BE84D8"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Trước Tiếp Theo </w:t>
      </w:r>
    </w:p>
    <w:p w14:paraId="64FB3CA4"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color w:val="FFFFFF"/>
          <w:sz w:val="24"/>
          <w:szCs w:val="24"/>
        </w:rPr>
        <w:t>☰</w:t>
      </w:r>
      <w:r w:rsidRPr="00DE55DA">
        <w:rPr>
          <w:rFonts w:ascii="Times New Roman" w:hAnsi="Times New Roman" w:cs="Times New Roman"/>
          <w:sz w:val="24"/>
          <w:szCs w:val="24"/>
        </w:rPr>
        <w:t xml:space="preserve"> </w:t>
      </w:r>
    </w:p>
    <w:p w14:paraId="1552482E"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Bạn Có Muốn Thoát Làm Bài?</w:t>
      </w:r>
    </w:p>
    <w:p w14:paraId="10A7D612" w14:textId="77777777"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hyperlink w:history="1">
        <w:r w:rsidR="008D3DED" w:rsidRPr="00DE55DA">
          <w:rPr>
            <w:rStyle w:val="Siuktni"/>
            <w:rFonts w:ascii="Times New Roman" w:hAnsi="Times New Roman" w:cs="Times New Roman"/>
            <w:sz w:val="24"/>
            <w:szCs w:val="24"/>
          </w:rPr>
          <w:t>Xác Nhận</w:t>
        </w:r>
      </w:hyperlink>
      <w:r w:rsidR="008D3DED" w:rsidRPr="00DE55DA">
        <w:rPr>
          <w:rFonts w:ascii="Times New Roman" w:hAnsi="Times New Roman" w:cs="Times New Roman"/>
          <w:sz w:val="24"/>
          <w:szCs w:val="24"/>
        </w:rPr>
        <w:t xml:space="preserve"> Close </w:t>
      </w:r>
    </w:p>
    <w:p w14:paraId="70569D15"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color w:val="027EEC"/>
          <w:sz w:val="24"/>
          <w:szCs w:val="24"/>
        </w:rPr>
      </w:pPr>
      <w:r w:rsidRPr="00DE55DA">
        <w:rPr>
          <w:rFonts w:ascii="Times New Roman" w:hAnsi="Times New Roman" w:cs="Times New Roman"/>
          <w:color w:val="027EEC"/>
          <w:sz w:val="24"/>
          <w:szCs w:val="24"/>
        </w:rPr>
        <w:t>Bạn Có Muốn Nộp Bài?</w:t>
      </w:r>
    </w:p>
    <w:p w14:paraId="5E8EAAA2" w14:textId="12876C68"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hyperlink w:history="1">
        <w:r w:rsidR="008D3DED" w:rsidRPr="00DE55DA">
          <w:rPr>
            <w:rStyle w:val="Siuktni"/>
            <w:rFonts w:ascii="Times New Roman" w:hAnsi="Times New Roman" w:cs="Times New Roman"/>
            <w:sz w:val="24"/>
            <w:szCs w:val="24"/>
          </w:rPr>
          <w:t>Xác Nhận</w:t>
        </w:r>
      </w:hyperlink>
      <w:r w:rsidR="008D3DED" w:rsidRPr="00DE55DA">
        <w:rPr>
          <w:rFonts w:ascii="Times New Roman" w:hAnsi="Times New Roman" w:cs="Times New Roman"/>
          <w:sz w:val="24"/>
          <w:szCs w:val="24"/>
        </w:rPr>
        <w:t xml:space="preserve"> Close </w:t>
      </w:r>
    </w:p>
    <w:p w14:paraId="2234F7BF"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 </w:t>
      </w:r>
    </w:p>
    <w:p w14:paraId="65112DA1" w14:textId="77777777" w:rsidR="008D3DED" w:rsidRPr="00DE55DA" w:rsidRDefault="008D3DED" w:rsidP="00DE55DA">
      <w:pPr>
        <w:tabs>
          <w:tab w:val="left" w:pos="283"/>
          <w:tab w:val="left" w:pos="2835"/>
          <w:tab w:val="left" w:pos="5386"/>
          <w:tab w:val="left" w:pos="7937"/>
        </w:tabs>
        <w:spacing w:after="0" w:line="240" w:lineRule="atLeast"/>
        <w:ind w:firstLine="283"/>
        <w:jc w:val="both"/>
        <w:outlineLvl w:val="3"/>
        <w:rPr>
          <w:rFonts w:ascii="Times New Roman" w:hAnsi="Times New Roman" w:cs="Times New Roman"/>
          <w:b/>
          <w:sz w:val="24"/>
          <w:szCs w:val="24"/>
        </w:rPr>
      </w:pPr>
      <w:r w:rsidRPr="00DE55DA">
        <w:rPr>
          <w:rFonts w:ascii="Times New Roman" w:hAnsi="Times New Roman" w:cs="Times New Roman"/>
          <w:b/>
          <w:sz w:val="24"/>
          <w:szCs w:val="24"/>
        </w:rPr>
        <w:t>Bình luận</w:t>
      </w:r>
    </w:p>
    <w:p w14:paraId="5F10721F" w14:textId="77777777" w:rsidR="008D3DED" w:rsidRPr="00DE55DA" w:rsidRDefault="008D3DED" w:rsidP="00DE55DA">
      <w:pPr>
        <w:tabs>
          <w:tab w:val="left" w:pos="283"/>
          <w:tab w:val="left" w:pos="2835"/>
          <w:tab w:val="left" w:pos="5386"/>
          <w:tab w:val="left" w:pos="7937"/>
        </w:tabs>
        <w:spacing w:after="0" w:line="240" w:lineRule="atLeast"/>
        <w:ind w:firstLine="283"/>
        <w:jc w:val="both"/>
        <w:outlineLvl w:val="3"/>
        <w:rPr>
          <w:rFonts w:ascii="Times New Roman" w:hAnsi="Times New Roman" w:cs="Times New Roman"/>
          <w:b/>
          <w:vanish/>
          <w:sz w:val="24"/>
          <w:szCs w:val="24"/>
        </w:rPr>
      </w:pPr>
      <w:r w:rsidRPr="00DE55DA">
        <w:rPr>
          <w:rFonts w:ascii="Times New Roman" w:hAnsi="Times New Roman" w:cs="Times New Roman"/>
          <w:b/>
          <w:vanish/>
          <w:sz w:val="24"/>
          <w:szCs w:val="24"/>
        </w:rPr>
        <w:t xml:space="preserve">Bình luận </w:t>
      </w:r>
    </w:p>
    <w:p w14:paraId="14F6FA0A"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rPr>
        <w:fldChar w:fldCharType="begin"/>
      </w:r>
      <w:r w:rsidRPr="00DE55DA">
        <w:rPr>
          <w:rFonts w:ascii="Times New Roman" w:hAnsi="Times New Roman" w:cs="Times New Roman"/>
          <w:sz w:val="24"/>
          <w:szCs w:val="24"/>
        </w:rPr>
        <w:instrText>HYPERLINK "javascript:;"</w:instrText>
      </w:r>
      <w:r w:rsidRPr="00DE55DA">
        <w:rPr>
          <w:rFonts w:ascii="Times New Roman" w:hAnsi="Times New Roman" w:cs="Times New Roman"/>
          <w:sz w:val="24"/>
        </w:rPr>
        <w:fldChar w:fldCharType="separate"/>
      </w:r>
      <w:r w:rsidRPr="00DE55DA">
        <w:rPr>
          <w:rStyle w:val="Siuktni"/>
          <w:rFonts w:ascii="Times New Roman" w:hAnsi="Times New Roman" w:cs="Times New Roman"/>
          <w:sz w:val="24"/>
          <w:szCs w:val="24"/>
        </w:rPr>
        <w:t>t</w:t>
      </w:r>
    </w:p>
    <w:p w14:paraId="61E2FEE3" w14:textId="77777777" w:rsidR="008D3DED" w:rsidRPr="00DE55DA" w:rsidRDefault="008D3DED" w:rsidP="00DE55DA">
      <w:pPr>
        <w:tabs>
          <w:tab w:val="left" w:pos="283"/>
          <w:tab w:val="left" w:pos="2835"/>
          <w:tab w:val="left" w:pos="5386"/>
          <w:tab w:val="left" w:pos="7937"/>
        </w:tabs>
        <w:spacing w:after="0" w:line="240" w:lineRule="atLeast"/>
        <w:ind w:firstLine="283"/>
        <w:jc w:val="both"/>
        <w:rPr>
          <w:rStyle w:val="Siuktni"/>
          <w:rFonts w:ascii="Times New Roman" w:hAnsi="Times New Roman" w:cs="Times New Roman"/>
          <w:sz w:val="24"/>
          <w:szCs w:val="24"/>
        </w:rPr>
      </w:pPr>
      <w:r w:rsidRPr="00DE55DA">
        <w:rPr>
          <w:rStyle w:val="Siuktni"/>
          <w:rFonts w:ascii="Times New Roman" w:hAnsi="Times New Roman" w:cs="Times New Roman"/>
          <w:sz w:val="24"/>
          <w:szCs w:val="24"/>
        </w:rPr>
        <w:fldChar w:fldCharType="end"/>
      </w:r>
      <w:r w:rsidRPr="00DE55DA">
        <w:rPr>
          <w:rFonts w:ascii="Times New Roman" w:hAnsi="Times New Roman" w:cs="Times New Roman"/>
          <w:sz w:val="24"/>
          <w:szCs w:val="24"/>
        </w:rPr>
        <w:t xml:space="preserve">Gửi </w:t>
      </w:r>
    </w:p>
    <w:p w14:paraId="5C593F94"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Close </w:t>
      </w:r>
    </w:p>
    <w:p w14:paraId="66E8E6EE"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VietJack</w:t>
      </w:r>
    </w:p>
    <w:p w14:paraId="0FF03452" w14:textId="414146DD"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5D835A38"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Phát biểu nào dưới đây khi nói về lực căng bề mặt của chất lỏng là sai?</w:t>
      </w:r>
    </w:p>
    <w:p w14:paraId="2FD8FD30"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Lực căng bề mặt tác dụng lên một đường nhỏ bất kì trên bề mặt chất lỏng có phương vuông góc với đoạn đường này và tiếp tuyến với bề mặt của chất lỏng</w:t>
      </w:r>
    </w:p>
    <w:p w14:paraId="72B71C2B"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Lực căng bề mặt luôn có phương vuông góc với bề mặt chất lỏng</w:t>
      </w:r>
    </w:p>
    <w:p w14:paraId="7041AC89"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Lực căng bề mặt có chiều làm giảm diện tích bề mặt chất lỏng</w:t>
      </w:r>
    </w:p>
    <w:p w14:paraId="4EBE19D0" w14:textId="64523510"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Lực căng bề mặt tác dung lên một đoạn đường bất kì trên bề mặt chất lỏng có độ lớn tỉ lệ với độ dài của đoạn đường đó</w:t>
      </w:r>
    </w:p>
    <w:p w14:paraId="6DF127E3"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57941BCF"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B</w:t>
      </w:r>
    </w:p>
    <w:p w14:paraId="67FBC736" w14:textId="6175EBD0"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4566037C"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Chiếc kim thâu có thể nổi trên mặt nước khi đặt nằm ngang vì</w:t>
      </w:r>
    </w:p>
    <w:p w14:paraId="605E96CF"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chiếc kim không bị dính ướt nước</w:t>
      </w:r>
    </w:p>
    <w:p w14:paraId="77DD91D6"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khối lượng riêng của chiếc kim nhỏ hơn khốil ượng riêng của nước.</w:t>
      </w:r>
    </w:p>
    <w:p w14:paraId="54056ECE"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trọng lượng của chiếc kim đè lên mặt nước khi nằm ngang không thắng nổi lực căng bề mặt của nước</w:t>
      </w:r>
    </w:p>
    <w:p w14:paraId="502F3CD3" w14:textId="032B3C06"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trọng lượng của chiếc kim đè lên mặt nước khi nằm ngang không thắng nổi lực đẩy Ac-sim-met</w:t>
      </w:r>
    </w:p>
    <w:p w14:paraId="3F3D5B1F"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2FDD8064"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D</w:t>
      </w:r>
    </w:p>
    <w:p w14:paraId="5F9344C8" w14:textId="10A57351"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14271A9E"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Để tăng độ cao của cột nước trong ống mao dẫn, ta cần</w:t>
      </w:r>
    </w:p>
    <w:p w14:paraId="2D1816B5"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color w:val="000000"/>
          <w:sz w:val="24"/>
          <w:szCs w:val="24"/>
        </w:rPr>
        <w:t xml:space="preserve"> </w:t>
      </w:r>
      <w:r w:rsidR="008D3DED" w:rsidRPr="00DE55DA">
        <w:rPr>
          <w:rFonts w:ascii="Times New Roman" w:hAnsi="Times New Roman" w:cs="Times New Roman"/>
          <w:color w:val="000000"/>
          <w:sz w:val="24"/>
          <w:szCs w:val="24"/>
        </w:rPr>
        <w:t>hạ thấp nhiệt độ của nước</w:t>
      </w:r>
    </w:p>
    <w:p w14:paraId="5BDCB0BD"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pha thêm muối vào nước</w:t>
      </w:r>
    </w:p>
    <w:p w14:paraId="04388685"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lastRenderedPageBreak/>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dùng ống mao dẫn có đường kính nhỏ hơn</w:t>
      </w:r>
    </w:p>
    <w:p w14:paraId="6B97AC84" w14:textId="511BA8DC"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dùng ống mao dẫn có đường kính lớn hơn</w:t>
      </w:r>
    </w:p>
    <w:p w14:paraId="34C23E9D"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1AE8CDDA"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C</w:t>
      </w:r>
    </w:p>
    <w:p w14:paraId="702DDC3D" w14:textId="6D81DC97"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1399E5E1"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Nhiệt nóng chảy riêng của đồng là 1,8.105J/kg, nghĩa là</w:t>
      </w:r>
    </w:p>
    <w:p w14:paraId="2CA029CF"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khối đồng sẽ toả ra nhiệt lượng 1,8.105J khi nóng chảy hoàn toàn.</w:t>
      </w:r>
    </w:p>
    <w:p w14:paraId="4320F231"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mỗi ki-lô-gam đồng cần thu nhiệt lượng 1,8.105J để hoá lỏng hoàn toàn ở nhiệt độ nóng chảy,</w:t>
      </w:r>
    </w:p>
    <w:p w14:paraId="115589C9"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khối đồng cần thu nhiệt lượng 1,8.105J để hoá lỏng</w:t>
      </w:r>
    </w:p>
    <w:p w14:paraId="68C130CF" w14:textId="4C86E78F"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mỗi ki-lô-gam đồng toả ra nhiệt lượng 1,8.105J khi hoá lỏng hoàn toàn.</w:t>
      </w:r>
    </w:p>
    <w:p w14:paraId="567A58B4"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2EA9D39F"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B</w:t>
      </w:r>
    </w:p>
    <w:p w14:paraId="4428599F" w14:textId="3C917342"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36D49725"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Một thanh kim loại có chiều dài 40cm khi ở nhiệt độ 40C. Hệ số nở dài của kim loại đó là</w:t>
      </w:r>
    </w:p>
    <w:p w14:paraId="067161B7"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color w:val="000000"/>
          <w:sz w:val="24"/>
          <w:szCs w:val="24"/>
        </w:rPr>
        <w:t xml:space="preserve"> </w:t>
      </w:r>
      <w:r w:rsidR="008D3DED" w:rsidRPr="00DE55DA">
        <w:rPr>
          <w:rFonts w:ascii="Times New Roman" w:hAnsi="Times New Roman" w:cs="Times New Roman"/>
          <w:color w:val="000000"/>
          <w:sz w:val="24"/>
          <w:szCs w:val="24"/>
        </w:rPr>
        <w:t>40,0110cm</w:t>
      </w:r>
    </w:p>
    <w:p w14:paraId="3416C0DF"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40,0165cm</w:t>
      </w:r>
    </w:p>
    <w:p w14:paraId="1FE01E24"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40,0138cm</w:t>
      </w:r>
    </w:p>
    <w:p w14:paraId="2242E275" w14:textId="7F2601F8"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40,0124cm</w:t>
      </w:r>
    </w:p>
    <w:p w14:paraId="7AF6755F"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5C01B9AB"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A</w:t>
      </w:r>
    </w:p>
    <w:p w14:paraId="493CAE36" w14:textId="44B50A01"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14751256"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 xml:space="preserve">Một vật khối lượng m ở độ cao </w:t>
      </w:r>
      <w:r w:rsidRPr="00DE55DA">
        <w:rPr>
          <w:rFonts w:ascii="Times New Roman" w:hAnsi="Times New Roman" w:cs="Times New Roman"/>
          <w:noProof/>
          <w:sz w:val="24"/>
          <w:szCs w:val="24"/>
        </w:rPr>
        <w:drawing>
          <wp:inline distT="0" distB="0" distL="0" distR="0" wp14:anchorId="601876C1" wp14:editId="2590AA19">
            <wp:extent cx="161925" cy="161925"/>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0"/>
                    <a:stretch>
                      <a:fillRect/>
                    </a:stretch>
                  </pic:blipFill>
                  <pic:spPr>
                    <a:xfrm>
                      <a:off x="0" y="0"/>
                      <a:ext cx="161925" cy="161925"/>
                    </a:xfrm>
                    <a:prstGeom prst="rect">
                      <a:avLst/>
                    </a:prstGeom>
                    <a:noFill/>
                  </pic:spPr>
                </pic:pic>
              </a:graphicData>
            </a:graphic>
          </wp:inline>
        </w:drawing>
      </w:r>
      <w:r w:rsidRPr="00DE55DA">
        <w:rPr>
          <w:rFonts w:ascii="Times New Roman" w:hAnsi="Times New Roman" w:cs="Times New Roman"/>
          <w:sz w:val="24"/>
          <w:szCs w:val="24"/>
        </w:rPr>
        <w:t>so với mặt đất. Chọn mốc thế năng tại mặt đất, g là gia tốc rơi tự do. Thế năng trọng trường của vật là</w:t>
      </w:r>
    </w:p>
    <w:p w14:paraId="71E03A8D"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noProof/>
          <w:sz w:val="24"/>
          <w:szCs w:val="24"/>
        </w:rPr>
        <w:drawing>
          <wp:inline distT="0" distB="0" distL="0" distR="0" wp14:anchorId="39DA4EB5" wp14:editId="070A567D">
            <wp:extent cx="409575" cy="219075"/>
            <wp:effectExtent l="0" t="0" r="0" b="0"/>
            <wp:docPr id="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1"/>
                    <a:stretch>
                      <a:fillRect/>
                    </a:stretch>
                  </pic:blipFill>
                  <pic:spPr>
                    <a:xfrm>
                      <a:off x="0" y="0"/>
                      <a:ext cx="409575" cy="219075"/>
                    </a:xfrm>
                    <a:prstGeom prst="rect">
                      <a:avLst/>
                    </a:prstGeom>
                    <a:noFill/>
                  </pic:spPr>
                </pic:pic>
              </a:graphicData>
            </a:graphic>
          </wp:inline>
        </w:drawing>
      </w:r>
    </w:p>
    <w:p w14:paraId="70C50DC4"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noProof/>
          <w:sz w:val="24"/>
          <w:szCs w:val="24"/>
        </w:rPr>
        <w:drawing>
          <wp:inline distT="0" distB="0" distL="0" distR="0" wp14:anchorId="32A4BFFE" wp14:editId="75665128">
            <wp:extent cx="495300" cy="457200"/>
            <wp:effectExtent l="0" t="0" r="0" b="0"/>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2"/>
                    <a:stretch>
                      <a:fillRect/>
                    </a:stretch>
                  </pic:blipFill>
                  <pic:spPr>
                    <a:xfrm>
                      <a:off x="0" y="0"/>
                      <a:ext cx="495300" cy="457200"/>
                    </a:xfrm>
                    <a:prstGeom prst="rect">
                      <a:avLst/>
                    </a:prstGeom>
                    <a:noFill/>
                  </pic:spPr>
                </pic:pic>
              </a:graphicData>
            </a:graphic>
          </wp:inline>
        </w:drawing>
      </w:r>
    </w:p>
    <w:p w14:paraId="17D60653"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noProof/>
          <w:sz w:val="24"/>
          <w:szCs w:val="24"/>
        </w:rPr>
        <w:drawing>
          <wp:inline distT="0" distB="0" distL="0" distR="0" wp14:anchorId="71445C39" wp14:editId="6692D7BD">
            <wp:extent cx="428625" cy="276225"/>
            <wp:effectExtent l="0" t="0" r="0" b="0"/>
            <wp:docPr id="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3"/>
                    <a:stretch>
                      <a:fillRect/>
                    </a:stretch>
                  </pic:blipFill>
                  <pic:spPr>
                    <a:xfrm>
                      <a:off x="0" y="0"/>
                      <a:ext cx="428625" cy="276225"/>
                    </a:xfrm>
                    <a:prstGeom prst="rect">
                      <a:avLst/>
                    </a:prstGeom>
                    <a:noFill/>
                  </pic:spPr>
                </pic:pic>
              </a:graphicData>
            </a:graphic>
          </wp:inline>
        </w:drawing>
      </w:r>
    </w:p>
    <w:p w14:paraId="483BF9AF" w14:textId="64360509"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noProof/>
          <w:sz w:val="24"/>
          <w:szCs w:val="24"/>
        </w:rPr>
        <w:drawing>
          <wp:inline distT="0" distB="0" distL="0" distR="0" wp14:anchorId="2A6B5031" wp14:editId="71F03C2B">
            <wp:extent cx="542925" cy="457200"/>
            <wp:effectExtent l="0" t="0" r="0" b="0"/>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4"/>
                    <a:stretch>
                      <a:fillRect/>
                    </a:stretch>
                  </pic:blipFill>
                  <pic:spPr>
                    <a:xfrm>
                      <a:off x="0" y="0"/>
                      <a:ext cx="542925" cy="457200"/>
                    </a:xfrm>
                    <a:prstGeom prst="rect">
                      <a:avLst/>
                    </a:prstGeom>
                    <a:noFill/>
                  </pic:spPr>
                </pic:pic>
              </a:graphicData>
            </a:graphic>
          </wp:inline>
        </w:drawing>
      </w:r>
    </w:p>
    <w:p w14:paraId="3FE67CBA"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084BB05C"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A</w:t>
      </w:r>
    </w:p>
    <w:p w14:paraId="5AB96328" w14:textId="386D1576"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2BA7702C"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Chọn phát biểu đúng. Đại lượng đo bằng công sinh ra trong một đơn vị thời gian gọi là?</w:t>
      </w:r>
    </w:p>
    <w:p w14:paraId="04C88283"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Công cơ học</w:t>
      </w:r>
    </w:p>
    <w:p w14:paraId="3DE0F919"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Công phát động</w:t>
      </w:r>
    </w:p>
    <w:p w14:paraId="1FE73555"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công cản</w:t>
      </w:r>
    </w:p>
    <w:p w14:paraId="2D64B419" w14:textId="0473984B"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công suất</w:t>
      </w:r>
    </w:p>
    <w:p w14:paraId="0B5DF6A1"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2ECB4645"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D</w:t>
      </w:r>
    </w:p>
    <w:p w14:paraId="47539F5B" w14:textId="0F3FB2C7"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701D157B"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Đơn vị của công suất là</w:t>
      </w:r>
    </w:p>
    <w:p w14:paraId="2660A69F"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kg.m/s2</w:t>
      </w:r>
    </w:p>
    <w:p w14:paraId="14C22597"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N</w:t>
      </w:r>
    </w:p>
    <w:p w14:paraId="10A84BE5"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W</w:t>
      </w:r>
    </w:p>
    <w:p w14:paraId="58D46D44" w14:textId="40B34D81"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N.s</w:t>
      </w:r>
    </w:p>
    <w:p w14:paraId="68709DC5"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43618720"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C</w:t>
      </w:r>
    </w:p>
    <w:p w14:paraId="0F89BA6F" w14:textId="5ECE23F6"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7719F488"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Động lượng p của một vật khối lượng m đang chuyển động với vận tốc v là đại lượng được xác định bởi công thức</w:t>
      </w:r>
    </w:p>
    <w:p w14:paraId="5FE9989F"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noProof/>
          <w:sz w:val="24"/>
          <w:szCs w:val="24"/>
        </w:rPr>
        <w:drawing>
          <wp:inline distT="0" distB="0" distL="0" distR="0" wp14:anchorId="28412BB1" wp14:editId="6735F8B2">
            <wp:extent cx="619125" cy="238125"/>
            <wp:effectExtent l="0" t="0" r="0" b="0"/>
            <wp:docPr id="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5"/>
                    <a:stretch>
                      <a:fillRect/>
                    </a:stretch>
                  </pic:blipFill>
                  <pic:spPr>
                    <a:xfrm>
                      <a:off x="0" y="0"/>
                      <a:ext cx="619125" cy="238125"/>
                    </a:xfrm>
                    <a:prstGeom prst="rect">
                      <a:avLst/>
                    </a:prstGeom>
                    <a:noFill/>
                  </pic:spPr>
                </pic:pic>
              </a:graphicData>
            </a:graphic>
          </wp:inline>
        </w:drawing>
      </w:r>
    </w:p>
    <w:p w14:paraId="00F8FAEA"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noProof/>
          <w:sz w:val="24"/>
          <w:szCs w:val="24"/>
        </w:rPr>
        <w:drawing>
          <wp:inline distT="0" distB="0" distL="0" distR="0" wp14:anchorId="1C92A4E0" wp14:editId="40CBE18B">
            <wp:extent cx="619125" cy="200025"/>
            <wp:effectExtent l="0" t="0" r="0" b="0"/>
            <wp:docPr id="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6"/>
                    <a:stretch>
                      <a:fillRect/>
                    </a:stretch>
                  </pic:blipFill>
                  <pic:spPr>
                    <a:xfrm>
                      <a:off x="0" y="0"/>
                      <a:ext cx="619125" cy="200025"/>
                    </a:xfrm>
                    <a:prstGeom prst="rect">
                      <a:avLst/>
                    </a:prstGeom>
                    <a:noFill/>
                  </pic:spPr>
                </pic:pic>
              </a:graphicData>
            </a:graphic>
          </wp:inline>
        </w:drawing>
      </w:r>
    </w:p>
    <w:p w14:paraId="0978E8B4"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lastRenderedPageBreak/>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noProof/>
          <w:sz w:val="24"/>
          <w:szCs w:val="24"/>
        </w:rPr>
        <w:drawing>
          <wp:inline distT="0" distB="0" distL="0" distR="0" wp14:anchorId="689865DD" wp14:editId="3988BD5B">
            <wp:extent cx="628650" cy="257175"/>
            <wp:effectExtent l="0" t="0" r="0" b="0"/>
            <wp:docPr id="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6"/>
                    <a:stretch>
                      <a:fillRect/>
                    </a:stretch>
                  </pic:blipFill>
                  <pic:spPr>
                    <a:xfrm>
                      <a:off x="0" y="0"/>
                      <a:ext cx="628650" cy="257175"/>
                    </a:xfrm>
                    <a:prstGeom prst="rect">
                      <a:avLst/>
                    </a:prstGeom>
                    <a:noFill/>
                  </pic:spPr>
                </pic:pic>
              </a:graphicData>
            </a:graphic>
          </wp:inline>
        </w:drawing>
      </w:r>
    </w:p>
    <w:p w14:paraId="227159AD" w14:textId="296C6244"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noProof/>
          <w:sz w:val="24"/>
          <w:szCs w:val="24"/>
        </w:rPr>
        <w:drawing>
          <wp:inline distT="0" distB="0" distL="0" distR="0" wp14:anchorId="4DD51F61" wp14:editId="0421A57B">
            <wp:extent cx="600075" cy="247650"/>
            <wp:effectExtent l="0" t="0" r="0" b="0"/>
            <wp:docPr id="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7"/>
                    <a:stretch>
                      <a:fillRect/>
                    </a:stretch>
                  </pic:blipFill>
                  <pic:spPr>
                    <a:xfrm>
                      <a:off x="0" y="0"/>
                      <a:ext cx="600075" cy="247650"/>
                    </a:xfrm>
                    <a:prstGeom prst="rect">
                      <a:avLst/>
                    </a:prstGeom>
                    <a:noFill/>
                  </pic:spPr>
                </pic:pic>
              </a:graphicData>
            </a:graphic>
          </wp:inline>
        </w:drawing>
      </w:r>
    </w:p>
    <w:p w14:paraId="718A122B"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58E7F108"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A</w:t>
      </w:r>
    </w:p>
    <w:p w14:paraId="5516B205" w14:textId="14E11E46"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4A13EEA7"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Chọn phát biểu đúng. Cơ năng của một vật là đại lượng</w:t>
      </w:r>
    </w:p>
    <w:p w14:paraId="4287593B"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luôn dương</w:t>
      </w:r>
    </w:p>
    <w:p w14:paraId="1E835C75"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luôn dương hoặc bằng không</w:t>
      </w:r>
    </w:p>
    <w:p w14:paraId="3388BF30"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có thể âm dương hoặc bằng không</w:t>
      </w:r>
    </w:p>
    <w:p w14:paraId="5C6F3C84" w14:textId="56A1D421"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luôn khác không</w:t>
      </w:r>
    </w:p>
    <w:p w14:paraId="32717972"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464CD258"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C</w:t>
      </w:r>
    </w:p>
    <w:p w14:paraId="0C2E6233" w14:textId="78C4046A"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408F32D5"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Động lượng của ô tô được bảo toàn khi</w:t>
      </w:r>
    </w:p>
    <w:p w14:paraId="13A84623"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ô tô tăng tốc</w:t>
      </w:r>
    </w:p>
    <w:p w14:paraId="5D70687D"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ô tô chuyển động tròn</w:t>
      </w:r>
    </w:p>
    <w:p w14:paraId="4BDBFBF4"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ô tô giảm tốc</w:t>
      </w:r>
    </w:p>
    <w:p w14:paraId="7C2FBDAD" w14:textId="0D99A396"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ô tô chuyển động thẳng đều trên đường không có ma sát</w:t>
      </w:r>
    </w:p>
    <w:p w14:paraId="4E8C8544"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7FE15F6F"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D</w:t>
      </w:r>
    </w:p>
    <w:p w14:paraId="04172E72" w14:textId="7E09184C"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08A76445"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Một ô tô có khối lượng 10kg chuyển động với vận tốc 8m/s. Động năng của ô tô bằng</w:t>
      </w:r>
    </w:p>
    <w:p w14:paraId="34F48F78"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320J</w:t>
      </w:r>
    </w:p>
    <w:p w14:paraId="71C9B39B"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80J</w:t>
      </w:r>
    </w:p>
    <w:p w14:paraId="4B438EEC"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40J</w:t>
      </w:r>
    </w:p>
    <w:p w14:paraId="23E59F97" w14:textId="10017770"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640J</w:t>
      </w:r>
    </w:p>
    <w:p w14:paraId="3B283AB3"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1160AC83"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A</w:t>
      </w:r>
    </w:p>
    <w:p w14:paraId="44C6DC01" w14:textId="2C9A8094"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141E2B6C"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Khi khoảng cách giữa các phân tử rất nhỏ, thì giữa các phân tử</w:t>
      </w:r>
    </w:p>
    <w:p w14:paraId="0208EB95"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chỉ có lực đẩy</w:t>
      </w:r>
    </w:p>
    <w:p w14:paraId="45393A66"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có cả lực hút và lực đẩy, nhưng lực đẩy lớn hơn lực hút</w:t>
      </w:r>
    </w:p>
    <w:p w14:paraId="51638789"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chỉ lực hút</w:t>
      </w:r>
    </w:p>
    <w:p w14:paraId="3FD42629" w14:textId="0906C57B"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có cả lực hút và lực đẩy, nhưng lực đẩy nhỏ lực hút</w:t>
      </w:r>
    </w:p>
    <w:p w14:paraId="48C8B954"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577A9B77"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B</w:t>
      </w:r>
    </w:p>
    <w:p w14:paraId="15AAF6CE" w14:textId="2F561EF5"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56224306"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Khi khoảng cách giữa các phân tử rất nhỏ, thì giữa các phân tử</w:t>
      </w:r>
    </w:p>
    <w:p w14:paraId="08F0AA43"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chỉ có lực đẩy</w:t>
      </w:r>
    </w:p>
    <w:p w14:paraId="37E70A09"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có cả lực hút và lực đẩy, nhưng lực đẩy lớn hơn lực hút</w:t>
      </w:r>
    </w:p>
    <w:p w14:paraId="636DE1B5"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chỉ lực hút</w:t>
      </w:r>
    </w:p>
    <w:p w14:paraId="52BB09BE" w14:textId="7C70F84B"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có cả lực hút và lực đẩy, nhưng lực đẩy nhỏ lực hút</w:t>
      </w:r>
    </w:p>
    <w:p w14:paraId="6C71A905"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5F6E0D57"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B</w:t>
      </w:r>
    </w:p>
    <w:p w14:paraId="1C02AB6F" w14:textId="304C9E28"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6077F80C"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Hệ thức của định luật Bôlio-Mariot là</w:t>
      </w:r>
    </w:p>
    <w:p w14:paraId="0A3C0CA0"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noProof/>
          <w:sz w:val="24"/>
          <w:szCs w:val="24"/>
        </w:rPr>
        <w:drawing>
          <wp:inline distT="0" distB="0" distL="0" distR="0" wp14:anchorId="19D61FFA" wp14:editId="46956774">
            <wp:extent cx="714375" cy="228600"/>
            <wp:effectExtent l="0" t="0" r="0" b="0"/>
            <wp:docPr id="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8"/>
                    <a:stretch>
                      <a:fillRect/>
                    </a:stretch>
                  </pic:blipFill>
                  <pic:spPr>
                    <a:xfrm>
                      <a:off x="0" y="0"/>
                      <a:ext cx="714375" cy="228600"/>
                    </a:xfrm>
                    <a:prstGeom prst="rect">
                      <a:avLst/>
                    </a:prstGeom>
                    <a:noFill/>
                  </pic:spPr>
                </pic:pic>
              </a:graphicData>
            </a:graphic>
          </wp:inline>
        </w:drawing>
      </w:r>
    </w:p>
    <w:p w14:paraId="642041B6"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noProof/>
          <w:sz w:val="24"/>
          <w:szCs w:val="24"/>
        </w:rPr>
        <w:drawing>
          <wp:inline distT="0" distB="0" distL="0" distR="0" wp14:anchorId="6CAE985E" wp14:editId="01183614">
            <wp:extent cx="295275" cy="390525"/>
            <wp:effectExtent l="0" t="0" r="0" b="0"/>
            <wp:docPr id="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9"/>
                    <a:stretch>
                      <a:fillRect/>
                    </a:stretch>
                  </pic:blipFill>
                  <pic:spPr>
                    <a:xfrm>
                      <a:off x="0" y="0"/>
                      <a:ext cx="295275" cy="390525"/>
                    </a:xfrm>
                    <a:prstGeom prst="rect">
                      <a:avLst/>
                    </a:prstGeom>
                    <a:noFill/>
                  </pic:spPr>
                </pic:pic>
              </a:graphicData>
            </a:graphic>
          </wp:inline>
        </w:drawing>
      </w:r>
      <w:r w:rsidR="008D3DED" w:rsidRPr="00DE55DA">
        <w:rPr>
          <w:rFonts w:ascii="Times New Roman" w:hAnsi="Times New Roman" w:cs="Times New Roman"/>
          <w:sz w:val="24"/>
          <w:szCs w:val="24"/>
        </w:rPr>
        <w:t xml:space="preserve"> hằng số</w:t>
      </w:r>
    </w:p>
    <w:p w14:paraId="7CFDDFC9"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noProof/>
          <w:sz w:val="24"/>
          <w:szCs w:val="24"/>
        </w:rPr>
        <w:drawing>
          <wp:inline distT="0" distB="0" distL="0" distR="0" wp14:anchorId="18DF4E59" wp14:editId="49CD5ED6">
            <wp:extent cx="381000" cy="200025"/>
            <wp:effectExtent l="0" t="0" r="0" b="0"/>
            <wp:docPr id="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0"/>
                    <a:stretch>
                      <a:fillRect/>
                    </a:stretch>
                  </pic:blipFill>
                  <pic:spPr>
                    <a:xfrm>
                      <a:off x="0" y="0"/>
                      <a:ext cx="381000" cy="200025"/>
                    </a:xfrm>
                    <a:prstGeom prst="rect">
                      <a:avLst/>
                    </a:prstGeom>
                    <a:noFill/>
                  </pic:spPr>
                </pic:pic>
              </a:graphicData>
            </a:graphic>
          </wp:inline>
        </w:drawing>
      </w:r>
      <w:r w:rsidR="008D3DED" w:rsidRPr="00DE55DA">
        <w:rPr>
          <w:rFonts w:ascii="Times New Roman" w:hAnsi="Times New Roman" w:cs="Times New Roman"/>
          <w:sz w:val="24"/>
          <w:szCs w:val="24"/>
        </w:rPr>
        <w:t xml:space="preserve"> hằng số</w:t>
      </w:r>
    </w:p>
    <w:p w14:paraId="0E0AC7D6" w14:textId="4FD852E8"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noProof/>
          <w:sz w:val="24"/>
          <w:szCs w:val="24"/>
        </w:rPr>
        <w:drawing>
          <wp:inline distT="0" distB="0" distL="0" distR="0" wp14:anchorId="66BC070D" wp14:editId="56677502">
            <wp:extent cx="295275" cy="419100"/>
            <wp:effectExtent l="0" t="0" r="0" b="0"/>
            <wp:docPr id="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1"/>
                    <a:stretch>
                      <a:fillRect/>
                    </a:stretch>
                  </pic:blipFill>
                  <pic:spPr>
                    <a:xfrm>
                      <a:off x="0" y="0"/>
                      <a:ext cx="295275" cy="419100"/>
                    </a:xfrm>
                    <a:prstGeom prst="rect">
                      <a:avLst/>
                    </a:prstGeom>
                    <a:noFill/>
                  </pic:spPr>
                </pic:pic>
              </a:graphicData>
            </a:graphic>
          </wp:inline>
        </w:drawing>
      </w:r>
      <w:r w:rsidR="008D3DED" w:rsidRPr="00DE55DA">
        <w:rPr>
          <w:rFonts w:ascii="Times New Roman" w:hAnsi="Times New Roman" w:cs="Times New Roman"/>
          <w:sz w:val="24"/>
          <w:szCs w:val="24"/>
        </w:rPr>
        <w:t xml:space="preserve"> hằng số</w:t>
      </w:r>
    </w:p>
    <w:p w14:paraId="4EA10E45"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13AD4962"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lastRenderedPageBreak/>
        <w:t>Đáp án C</w:t>
      </w:r>
    </w:p>
    <w:p w14:paraId="79E4DFAF" w14:textId="13094634"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1C39D0BE"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Quả bóng bay dù được buộc chặt, để lâu ngày vẫn bị xẹp vì</w:t>
      </w:r>
    </w:p>
    <w:p w14:paraId="0747BB92"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không khí trong bóng lạnh dần đến co lại</w:t>
      </w:r>
    </w:p>
    <w:p w14:paraId="0EDF07D6"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cao su là chất đàn hồi nên sau khi bị thổi căng nó tự động co lại</w:t>
      </w:r>
    </w:p>
    <w:p w14:paraId="4AEED5FE"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không khí nhẹ nên có thể chui qua chỗ buộc ra ngoài</w:t>
      </w:r>
    </w:p>
    <w:p w14:paraId="7C28DA67" w14:textId="1DFB95C1"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giữa các phân tử làm vỏ bóng có khoảng cách nên các phân tử không khí có thể thoát ra</w:t>
      </w:r>
    </w:p>
    <w:p w14:paraId="464F8FA3"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7546418B"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D</w:t>
      </w:r>
    </w:p>
    <w:p w14:paraId="234D6FD4" w14:textId="0411ED82"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258A1F19"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Chọn đáp áp đúng. Nội năng của một vật là</w:t>
      </w:r>
    </w:p>
    <w:p w14:paraId="18E261B1"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tổng động năng và thế năng của vật</w:t>
      </w:r>
    </w:p>
    <w:p w14:paraId="128BC28C"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tổng động năng và thế năng của các phân tử cấu tạo nên vật</w:t>
      </w:r>
    </w:p>
    <w:p w14:paraId="7F3ACBDF"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tổng nhiệt lượng và công mà vật nhận được</w:t>
      </w:r>
    </w:p>
    <w:p w14:paraId="7E09A593" w14:textId="1FD99D5E"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nhiệt lượng vật nhận được trong quá trình truyền nhiệt</w:t>
      </w:r>
    </w:p>
    <w:p w14:paraId="5321F515"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58C40A0F"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B</w:t>
      </w:r>
    </w:p>
    <w:p w14:paraId="73C2BCB6" w14:textId="28F92C21"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17E3F684"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 xml:space="preserve">Trong quá trình chất khi nhận nhiệt lượng Q và sinh công Athì trong biểu thức tính độ biến thiên nội năng của vật </w:t>
      </w:r>
      <w:r w:rsidRPr="00DE55DA">
        <w:rPr>
          <w:rFonts w:ascii="Times New Roman" w:hAnsi="Times New Roman" w:cs="Times New Roman"/>
          <w:noProof/>
          <w:sz w:val="24"/>
          <w:szCs w:val="24"/>
        </w:rPr>
        <w:drawing>
          <wp:inline distT="0" distB="0" distL="0" distR="0" wp14:anchorId="5A00AE28" wp14:editId="67262BF7">
            <wp:extent cx="866775" cy="228600"/>
            <wp:effectExtent l="0" t="0" r="0" b="0"/>
            <wp:docPr id="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stretch>
                      <a:fillRect/>
                    </a:stretch>
                  </pic:blipFill>
                  <pic:spPr>
                    <a:xfrm>
                      <a:off x="0" y="0"/>
                      <a:ext cx="866775" cy="228600"/>
                    </a:xfrm>
                    <a:prstGeom prst="rect">
                      <a:avLst/>
                    </a:prstGeom>
                    <a:noFill/>
                  </pic:spPr>
                </pic:pic>
              </a:graphicData>
            </a:graphic>
          </wp:inline>
        </w:drawing>
      </w:r>
      <w:r w:rsidRPr="00DE55DA">
        <w:rPr>
          <w:rFonts w:ascii="Times New Roman" w:hAnsi="Times New Roman" w:cs="Times New Roman"/>
          <w:sz w:val="24"/>
          <w:szCs w:val="24"/>
        </w:rPr>
        <w:t>phải thoả mãn</w:t>
      </w:r>
    </w:p>
    <w:p w14:paraId="0D877610"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sz w:val="24"/>
          <w:szCs w:val="24"/>
        </w:rPr>
        <w:t xml:space="preserve"> </w:t>
      </w:r>
      <w:r w:rsidR="008D3DED" w:rsidRPr="00DE55DA">
        <w:rPr>
          <w:rFonts w:ascii="Times New Roman" w:hAnsi="Times New Roman" w:cs="Times New Roman"/>
          <w:noProof/>
          <w:sz w:val="24"/>
          <w:szCs w:val="24"/>
        </w:rPr>
        <w:drawing>
          <wp:inline distT="0" distB="0" distL="0" distR="0" wp14:anchorId="3E71911A" wp14:editId="25D85B47">
            <wp:extent cx="438150" cy="228600"/>
            <wp:effectExtent l="0" t="0" r="0" b="0"/>
            <wp:docPr id="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stretch>
                      <a:fillRect/>
                    </a:stretch>
                  </pic:blipFill>
                  <pic:spPr>
                    <a:xfrm>
                      <a:off x="0" y="0"/>
                      <a:ext cx="438150" cy="228600"/>
                    </a:xfrm>
                    <a:prstGeom prst="rect">
                      <a:avLst/>
                    </a:prstGeom>
                    <a:noFill/>
                  </pic:spPr>
                </pic:pic>
              </a:graphicData>
            </a:graphic>
          </wp:inline>
        </w:drawing>
      </w:r>
      <w:r w:rsidR="008D3DED" w:rsidRPr="00DE55DA">
        <w:rPr>
          <w:rFonts w:ascii="Times New Roman" w:hAnsi="Times New Roman" w:cs="Times New Roman"/>
          <w:sz w:val="24"/>
          <w:szCs w:val="24"/>
        </w:rPr>
        <w:t xml:space="preserve">và </w:t>
      </w:r>
      <w:r w:rsidR="008D3DED" w:rsidRPr="00DE55DA">
        <w:rPr>
          <w:rFonts w:ascii="Times New Roman" w:hAnsi="Times New Roman" w:cs="Times New Roman"/>
          <w:noProof/>
          <w:sz w:val="24"/>
          <w:szCs w:val="24"/>
        </w:rPr>
        <w:drawing>
          <wp:inline distT="0" distB="0" distL="0" distR="0" wp14:anchorId="78327B8C" wp14:editId="43BA9203">
            <wp:extent cx="447675" cy="190500"/>
            <wp:effectExtent l="0" t="0" r="0" b="0"/>
            <wp:docPr id="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stretch>
                      <a:fillRect/>
                    </a:stretch>
                  </pic:blipFill>
                  <pic:spPr>
                    <a:xfrm>
                      <a:off x="0" y="0"/>
                      <a:ext cx="447675" cy="190500"/>
                    </a:xfrm>
                    <a:prstGeom prst="rect">
                      <a:avLst/>
                    </a:prstGeom>
                    <a:noFill/>
                  </pic:spPr>
                </pic:pic>
              </a:graphicData>
            </a:graphic>
          </wp:inline>
        </w:drawing>
      </w:r>
    </w:p>
    <w:p w14:paraId="0676DB24"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sz w:val="24"/>
          <w:szCs w:val="24"/>
        </w:rPr>
        <w:t xml:space="preserve"> </w:t>
      </w:r>
      <w:r w:rsidR="008D3DED" w:rsidRPr="00DE55DA">
        <w:rPr>
          <w:rFonts w:ascii="Times New Roman" w:hAnsi="Times New Roman" w:cs="Times New Roman"/>
          <w:noProof/>
          <w:sz w:val="24"/>
          <w:szCs w:val="24"/>
        </w:rPr>
        <w:drawing>
          <wp:inline distT="0" distB="0" distL="0" distR="0" wp14:anchorId="67804325" wp14:editId="3E9CDC46">
            <wp:extent cx="381000" cy="200025"/>
            <wp:effectExtent l="0" t="0" r="0" b="0"/>
            <wp:docPr id="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a:stretch>
                      <a:fillRect/>
                    </a:stretch>
                  </pic:blipFill>
                  <pic:spPr>
                    <a:xfrm>
                      <a:off x="0" y="0"/>
                      <a:ext cx="381000" cy="200025"/>
                    </a:xfrm>
                    <a:prstGeom prst="rect">
                      <a:avLst/>
                    </a:prstGeom>
                    <a:noFill/>
                  </pic:spPr>
                </pic:pic>
              </a:graphicData>
            </a:graphic>
          </wp:inline>
        </w:drawing>
      </w:r>
      <w:r w:rsidR="008D3DED" w:rsidRPr="00DE55DA">
        <w:rPr>
          <w:rFonts w:ascii="Times New Roman" w:hAnsi="Times New Roman" w:cs="Times New Roman"/>
          <w:sz w:val="24"/>
          <w:szCs w:val="24"/>
        </w:rPr>
        <w:t xml:space="preserve">và </w:t>
      </w:r>
      <w:r w:rsidR="008D3DED" w:rsidRPr="00DE55DA">
        <w:rPr>
          <w:rFonts w:ascii="Times New Roman" w:hAnsi="Times New Roman" w:cs="Times New Roman"/>
          <w:noProof/>
          <w:sz w:val="24"/>
          <w:szCs w:val="24"/>
        </w:rPr>
        <w:drawing>
          <wp:inline distT="0" distB="0" distL="0" distR="0" wp14:anchorId="22BB509C" wp14:editId="071028B9">
            <wp:extent cx="438150" cy="190500"/>
            <wp:effectExtent l="0" t="0" r="0" b="0"/>
            <wp:docPr id="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a:stretch>
                      <a:fillRect/>
                    </a:stretch>
                  </pic:blipFill>
                  <pic:spPr>
                    <a:xfrm>
                      <a:off x="0" y="0"/>
                      <a:ext cx="438150" cy="190500"/>
                    </a:xfrm>
                    <a:prstGeom prst="rect">
                      <a:avLst/>
                    </a:prstGeom>
                    <a:noFill/>
                  </pic:spPr>
                </pic:pic>
              </a:graphicData>
            </a:graphic>
          </wp:inline>
        </w:drawing>
      </w:r>
    </w:p>
    <w:p w14:paraId="6DF816DF"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sz w:val="24"/>
          <w:szCs w:val="24"/>
        </w:rPr>
        <w:t xml:space="preserve"> </w:t>
      </w:r>
      <w:r w:rsidR="008D3DED" w:rsidRPr="00DE55DA">
        <w:rPr>
          <w:rFonts w:ascii="Times New Roman" w:hAnsi="Times New Roman" w:cs="Times New Roman"/>
          <w:noProof/>
          <w:sz w:val="24"/>
          <w:szCs w:val="24"/>
        </w:rPr>
        <w:drawing>
          <wp:inline distT="0" distB="0" distL="0" distR="0" wp14:anchorId="11F6EF97" wp14:editId="4952380A">
            <wp:extent cx="438150" cy="228600"/>
            <wp:effectExtent l="0" t="0" r="0" b="0"/>
            <wp:docPr id="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a:stretch>
                      <a:fillRect/>
                    </a:stretch>
                  </pic:blipFill>
                  <pic:spPr>
                    <a:xfrm>
                      <a:off x="0" y="0"/>
                      <a:ext cx="438150" cy="228600"/>
                    </a:xfrm>
                    <a:prstGeom prst="rect">
                      <a:avLst/>
                    </a:prstGeom>
                    <a:noFill/>
                  </pic:spPr>
                </pic:pic>
              </a:graphicData>
            </a:graphic>
          </wp:inline>
        </w:drawing>
      </w:r>
      <w:r w:rsidR="008D3DED" w:rsidRPr="00DE55DA">
        <w:rPr>
          <w:rFonts w:ascii="Times New Roman" w:hAnsi="Times New Roman" w:cs="Times New Roman"/>
          <w:sz w:val="24"/>
          <w:szCs w:val="24"/>
        </w:rPr>
        <w:t xml:space="preserve">và </w:t>
      </w:r>
      <w:r w:rsidR="008D3DED" w:rsidRPr="00DE55DA">
        <w:rPr>
          <w:rFonts w:ascii="Times New Roman" w:hAnsi="Times New Roman" w:cs="Times New Roman"/>
          <w:noProof/>
          <w:sz w:val="24"/>
          <w:szCs w:val="24"/>
        </w:rPr>
        <w:drawing>
          <wp:inline distT="0" distB="0" distL="0" distR="0" wp14:anchorId="723CBCB5" wp14:editId="1F206D3B">
            <wp:extent cx="447675" cy="190500"/>
            <wp:effectExtent l="0" t="0" r="0" b="0"/>
            <wp:docPr id="8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a:stretch>
                      <a:fillRect/>
                    </a:stretch>
                  </pic:blipFill>
                  <pic:spPr>
                    <a:xfrm>
                      <a:off x="0" y="0"/>
                      <a:ext cx="447675" cy="190500"/>
                    </a:xfrm>
                    <a:prstGeom prst="rect">
                      <a:avLst/>
                    </a:prstGeom>
                    <a:noFill/>
                  </pic:spPr>
                </pic:pic>
              </a:graphicData>
            </a:graphic>
          </wp:inline>
        </w:drawing>
      </w:r>
    </w:p>
    <w:p w14:paraId="035CF7F1" w14:textId="494E2F8E"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sz w:val="24"/>
          <w:szCs w:val="24"/>
        </w:rPr>
        <w:t xml:space="preserve"> </w:t>
      </w:r>
      <w:r w:rsidR="008D3DED" w:rsidRPr="00DE55DA">
        <w:rPr>
          <w:rFonts w:ascii="Times New Roman" w:hAnsi="Times New Roman" w:cs="Times New Roman"/>
          <w:noProof/>
          <w:sz w:val="24"/>
          <w:szCs w:val="24"/>
        </w:rPr>
        <w:drawing>
          <wp:inline distT="0" distB="0" distL="0" distR="0" wp14:anchorId="3A0B457A" wp14:editId="5D753960">
            <wp:extent cx="438150" cy="228600"/>
            <wp:effectExtent l="0" t="0" r="0" b="0"/>
            <wp:docPr id="8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a:stretch>
                      <a:fillRect/>
                    </a:stretch>
                  </pic:blipFill>
                  <pic:spPr>
                    <a:xfrm>
                      <a:off x="0" y="0"/>
                      <a:ext cx="438150" cy="228600"/>
                    </a:xfrm>
                    <a:prstGeom prst="rect">
                      <a:avLst/>
                    </a:prstGeom>
                    <a:noFill/>
                  </pic:spPr>
                </pic:pic>
              </a:graphicData>
            </a:graphic>
          </wp:inline>
        </w:drawing>
      </w:r>
      <w:r w:rsidR="008D3DED" w:rsidRPr="00DE55DA">
        <w:rPr>
          <w:rFonts w:ascii="Times New Roman" w:hAnsi="Times New Roman" w:cs="Times New Roman"/>
          <w:sz w:val="24"/>
          <w:szCs w:val="24"/>
        </w:rPr>
        <w:t>và </w:t>
      </w:r>
      <w:r w:rsidR="008D3DED" w:rsidRPr="00DE55DA">
        <w:rPr>
          <w:rFonts w:ascii="Times New Roman" w:hAnsi="Times New Roman" w:cs="Times New Roman"/>
          <w:noProof/>
          <w:sz w:val="24"/>
          <w:szCs w:val="24"/>
        </w:rPr>
        <w:drawing>
          <wp:inline distT="0" distB="0" distL="0" distR="0" wp14:anchorId="752712D4" wp14:editId="770A51FD">
            <wp:extent cx="457200" cy="200025"/>
            <wp:effectExtent l="0" t="0" r="0" b="0"/>
            <wp:docPr id="8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stretch>
                      <a:fillRect/>
                    </a:stretch>
                  </pic:blipFill>
                  <pic:spPr>
                    <a:xfrm>
                      <a:off x="0" y="0"/>
                      <a:ext cx="457200" cy="200025"/>
                    </a:xfrm>
                    <a:prstGeom prst="rect">
                      <a:avLst/>
                    </a:prstGeom>
                    <a:noFill/>
                  </pic:spPr>
                </pic:pic>
              </a:graphicData>
            </a:graphic>
          </wp:inline>
        </w:drawing>
      </w:r>
    </w:p>
    <w:p w14:paraId="20A08CC7"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4A4578EC"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B</w:t>
      </w:r>
    </w:p>
    <w:p w14:paraId="663CCC46" w14:textId="7984A026"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29D347B4"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Cho hai vật A và B tiếp xúc nhau. Nhiệt chỉ tự truyền từ A sang B khi</w:t>
      </w:r>
    </w:p>
    <w:p w14:paraId="7C96C87B"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khối lượng của A lớn hơn của B</w:t>
      </w:r>
    </w:p>
    <w:p w14:paraId="54ADAD31"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nhiệt độ của A lớn hơn của B</w:t>
      </w:r>
    </w:p>
    <w:p w14:paraId="0849A407"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nhiệt độ của A nhỏ hơn của B</w:t>
      </w:r>
    </w:p>
    <w:p w14:paraId="236E9437" w14:textId="35E51051"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nội năng của A lớn hơn của B</w:t>
      </w:r>
    </w:p>
    <w:p w14:paraId="6438B6F4"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6ECF9896"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B</w:t>
      </w:r>
    </w:p>
    <w:p w14:paraId="2D1DAC8D" w14:textId="4BBF9E72" w:rsidR="008D3DED" w:rsidRPr="00DE55DA" w:rsidRDefault="008D3DED" w:rsidP="00DE55DA">
      <w:pPr>
        <w:pStyle w:val="oancuaDanhsach"/>
        <w:numPr>
          <w:ilvl w:val="0"/>
          <w:numId w:val="1"/>
        </w:numPr>
        <w:spacing w:after="0" w:line="240" w:lineRule="atLeast"/>
        <w:rPr>
          <w:rFonts w:ascii="Times New Roman" w:hAnsi="Times New Roman" w:cs="Times New Roman"/>
          <w:sz w:val="24"/>
          <w:szCs w:val="24"/>
        </w:rPr>
      </w:pPr>
    </w:p>
    <w:p w14:paraId="5DAC530F"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sz w:val="24"/>
          <w:szCs w:val="24"/>
        </w:rPr>
        <w:t>Chất rắn được phân loại thành</w:t>
      </w:r>
    </w:p>
    <w:p w14:paraId="0507B40E"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A.</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chất rắn đơn tinh thể và chất rắn vô định hình</w:t>
      </w:r>
    </w:p>
    <w:p w14:paraId="71778C05"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B.</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chất rắn kết tinh và chất rắn vô định hình</w:t>
      </w:r>
    </w:p>
    <w:p w14:paraId="672FCDCE" w14:textId="77777777" w:rsidR="00DE55DA"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rPr>
      </w:pPr>
      <w:r w:rsidRPr="00DE55DA">
        <w:rPr>
          <w:rFonts w:ascii="Times New Roman" w:hAnsi="Times New Roman" w:cs="Times New Roman"/>
          <w:b/>
          <w:color w:val="0000FF"/>
          <w:sz w:val="24"/>
          <w:szCs w:val="24"/>
        </w:rPr>
        <w:t>C.</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chất rắn đa tinh thể và chất rắn vô định hình</w:t>
      </w:r>
    </w:p>
    <w:p w14:paraId="6DF084FB" w14:textId="3A19C16F" w:rsidR="008D3DED" w:rsidRPr="00DE55DA" w:rsidRDefault="00DE55DA"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b/>
          <w:color w:val="0000FF"/>
          <w:sz w:val="24"/>
          <w:szCs w:val="24"/>
        </w:rPr>
        <w:t>D.</w:t>
      </w:r>
      <w:r w:rsidR="008D3DED" w:rsidRPr="00DE55DA">
        <w:rPr>
          <w:rFonts w:ascii="Times New Roman" w:hAnsi="Times New Roman" w:cs="Times New Roman"/>
          <w:b/>
          <w:sz w:val="24"/>
          <w:szCs w:val="24"/>
        </w:rPr>
        <w:t xml:space="preserve"> </w:t>
      </w:r>
      <w:r w:rsidR="008D3DED" w:rsidRPr="00DE55DA">
        <w:rPr>
          <w:rFonts w:ascii="Times New Roman" w:hAnsi="Times New Roman" w:cs="Times New Roman"/>
          <w:sz w:val="24"/>
          <w:szCs w:val="24"/>
        </w:rPr>
        <w:t>chất rắn đơn tinh thể và chất rắn đa tinh thể</w:t>
      </w:r>
    </w:p>
    <w:p w14:paraId="3F2A919C" w14:textId="77777777" w:rsidR="008D3DED"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 xml:space="preserve">Giải Thích </w:t>
      </w:r>
    </w:p>
    <w:p w14:paraId="5BA02EEB" w14:textId="77777777" w:rsidR="00DE55DA" w:rsidRPr="00DE55DA" w:rsidRDefault="008D3DED" w:rsidP="00DE55DA">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DE55DA">
        <w:rPr>
          <w:rFonts w:ascii="Times New Roman" w:hAnsi="Times New Roman" w:cs="Times New Roman"/>
          <w:sz w:val="24"/>
          <w:szCs w:val="24"/>
        </w:rPr>
        <w:t>Đáp án B</w:t>
      </w:r>
    </w:p>
    <w:sectPr w:rsidR="00DE55DA" w:rsidRPr="00DE55DA" w:rsidSect="00DE55DA">
      <w:pgSz w:w="11906" w:h="16838"/>
      <w:pgMar w:top="567" w:right="567" w:bottom="567" w:left="851" w:header="340" w:footer="3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D836EDD"/>
    <w:multiLevelType w:val="hybridMultilevel"/>
    <w:tmpl w:val="D89A3188"/>
    <w:lvl w:ilvl="0" w:tplc="FCB6720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ttachedTemplate r:id="rId1"/>
  <w:defaultTabStop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DED"/>
    <w:rsid w:val="0016598F"/>
    <w:rsid w:val="006F01C1"/>
    <w:rsid w:val="00713C79"/>
    <w:rsid w:val="00787980"/>
    <w:rsid w:val="007F3458"/>
    <w:rsid w:val="008D3DED"/>
    <w:rsid w:val="00A4075B"/>
    <w:rsid w:val="00A81334"/>
    <w:rsid w:val="00BC690F"/>
    <w:rsid w:val="00C20390"/>
    <w:rsid w:val="00CE32E0"/>
    <w:rsid w:val="00D047D9"/>
    <w:rsid w:val="00D10091"/>
    <w:rsid w:val="00DE55DA"/>
    <w:rsid w:val="00E20EF2"/>
    <w:rsid w:val="00E96054"/>
    <w:rsid w:val="00F42AEF"/>
    <w:rsid w:val="00F8291B"/>
    <w:rsid w:val="00FF7E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7CD51"/>
  <w15:chartTrackingRefBased/>
  <w15:docId w15:val="{51503DFD-5709-40E9-AE8F-B0E91C4AD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Siuktni">
    <w:name w:val="Hyperlink"/>
    <w:rsid w:val="008D3DED"/>
    <w:rPr>
      <w:color w:val="0000FF"/>
      <w:u w:val="single"/>
    </w:rPr>
  </w:style>
  <w:style w:type="paragraph" w:styleId="oancuaDanhsach">
    <w:name w:val="List Paragraph"/>
    <w:basedOn w:val="Binhthng"/>
    <w:uiPriority w:val="34"/>
    <w:qFormat/>
    <w:rsid w:val="00DE55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71" Type="http://schemas.openxmlformats.org/officeDocument/2006/relationships/image" Target="media/image67.png"/></Relationships>
</file>

<file path=word/_rels/settings.xml.rels><?xml version="1.0" encoding="UTF-8" standalone="yes"?>
<Relationships xmlns="http://schemas.openxmlformats.org/package/2006/relationships"><Relationship Id="rId1" Type="http://schemas.openxmlformats.org/officeDocument/2006/relationships/attachedTemplate" Target="file:///C:\NND\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DBM.dotm</Template>
  <TotalTime>3</TotalTime>
  <Pages>1</Pages>
  <Words>1901</Words>
  <Characters>10838</Characters>
  <Application>Microsoft Office Word</Application>
  <DocSecurity>0</DocSecurity>
  <Lines>90</Lines>
  <Paragraphs>25</Paragraphs>
  <ScaleCrop>false</ScaleCrop>
  <Company/>
  <LinksUpToDate>false</LinksUpToDate>
  <CharactersWithSpaces>12714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Doanh Doan</dc:creator>
  <cp:keywords/>
  <dc:description/>
  <cp:lastModifiedBy>Doanh Doan</cp:lastModifiedBy>
  <cp:revision>7</cp:revision>
  <dcterms:created xsi:type="dcterms:W3CDTF">2021-01-15T13:54:00Z</dcterms:created>
  <dcterms:modified xsi:type="dcterms:W3CDTF">2021-01-15T15:08:00Z</dcterms:modified>
</cp:coreProperties>
</file>