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44C8C" w14:textId="77777777" w:rsidR="00916518" w:rsidRPr="0053790C" w:rsidRDefault="00916518" w:rsidP="00916518">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BÀI </w:t>
      </w:r>
      <w:r w:rsidR="007C6DED">
        <w:rPr>
          <w:rFonts w:ascii="Times New Roman" w:eastAsia="Times New Roman" w:hAnsi="Times New Roman" w:cs="Times New Roman"/>
          <w:b/>
          <w:color w:val="FF0000"/>
          <w:sz w:val="28"/>
          <w:szCs w:val="28"/>
        </w:rPr>
        <w:t>8</w:t>
      </w:r>
      <w:r>
        <w:rPr>
          <w:rFonts w:ascii="Times New Roman" w:eastAsia="Times New Roman" w:hAnsi="Times New Roman" w:cs="Times New Roman"/>
          <w:b/>
          <w:color w:val="FF0000"/>
          <w:sz w:val="28"/>
          <w:szCs w:val="28"/>
        </w:rPr>
        <w:t xml:space="preserve">. ĐẶC ĐIỂM </w:t>
      </w:r>
      <w:r w:rsidR="007C6DED">
        <w:rPr>
          <w:rFonts w:ascii="Times New Roman" w:eastAsia="Times New Roman" w:hAnsi="Times New Roman" w:cs="Times New Roman"/>
          <w:b/>
          <w:color w:val="FF0000"/>
          <w:sz w:val="28"/>
          <w:szCs w:val="28"/>
        </w:rPr>
        <w:t>THỦY VĂN</w:t>
      </w:r>
    </w:p>
    <w:p w14:paraId="13798130" w14:textId="77777777" w:rsidR="00916518" w:rsidRPr="0053790C" w:rsidRDefault="00916518" w:rsidP="00916518">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14:paraId="375DB840" w14:textId="77777777" w:rsidR="00916518" w:rsidRPr="0053790C" w:rsidRDefault="00916518" w:rsidP="00916518">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14:paraId="2172305D" w14:textId="77777777" w:rsidR="00916518" w:rsidRPr="0053790C" w:rsidRDefault="00916518" w:rsidP="00916518">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14:paraId="34B633B5" w14:textId="77777777" w:rsidR="00916518"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C6DED">
        <w:rPr>
          <w:rFonts w:ascii="Times New Roman" w:eastAsia="Times New Roman" w:hAnsi="Times New Roman" w:cs="Times New Roman"/>
          <w:sz w:val="28"/>
          <w:szCs w:val="28"/>
        </w:rPr>
        <w:t>Xác định được trên bản đồ lưu vực của các hệ thống sông lớn.</w:t>
      </w:r>
    </w:p>
    <w:p w14:paraId="4CEA6B03" w14:textId="77777777" w:rsidR="00916518"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C6DED">
        <w:rPr>
          <w:rFonts w:ascii="Times New Roman" w:eastAsia="Times New Roman" w:hAnsi="Times New Roman" w:cs="Times New Roman"/>
          <w:sz w:val="28"/>
          <w:szCs w:val="28"/>
        </w:rPr>
        <w:t>Phân tích được đặc điểm mạng lưới sông và chế độ nước sông của một số hệ thống sông lớn.</w:t>
      </w:r>
    </w:p>
    <w:p w14:paraId="58183E23" w14:textId="77777777" w:rsidR="007C6DED" w:rsidRPr="0053790C" w:rsidRDefault="007C6DED"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vai trò của hồ, đầm và nước ngầm đối với sản xuất và sinh hoạt.</w:t>
      </w:r>
    </w:p>
    <w:p w14:paraId="35149BB5" w14:textId="77777777" w:rsidR="00916518" w:rsidRPr="0053790C" w:rsidRDefault="00916518" w:rsidP="00916518">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14:paraId="72A6442B" w14:textId="77777777" w:rsidR="00916518" w:rsidRPr="0053790C" w:rsidRDefault="00916518" w:rsidP="00916518">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14:paraId="6F922885" w14:textId="77777777" w:rsidR="00916518" w:rsidRPr="0053790C"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14:paraId="55295CBE" w14:textId="77777777" w:rsidR="00916518" w:rsidRPr="0053790C"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14:paraId="2ED7CA8D" w14:textId="77777777" w:rsidR="00916518" w:rsidRPr="0053790C"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278261C9" w14:textId="77777777" w:rsidR="00916518" w:rsidRPr="0053790C" w:rsidRDefault="00916518" w:rsidP="00916518">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14:paraId="4FEE1856" w14:textId="77777777" w:rsidR="00916518"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14:paraId="7C287D8B" w14:textId="77777777" w:rsidR="007C6DED" w:rsidRPr="007C6DED" w:rsidRDefault="007C6DED" w:rsidP="007C6DED">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C6DED">
        <w:rPr>
          <w:rFonts w:ascii="Times New Roman" w:eastAsia="Times New Roman" w:hAnsi="Times New Roman" w:cs="Times New Roman"/>
          <w:sz w:val="28"/>
          <w:szCs w:val="28"/>
        </w:rPr>
        <w:t xml:space="preserve"> Xác định được trên bản đồ lưu vực của các hệ thống sông lớn.</w:t>
      </w:r>
    </w:p>
    <w:p w14:paraId="386549B0" w14:textId="77777777" w:rsidR="007C6DED" w:rsidRPr="007C6DED" w:rsidRDefault="007C6DED" w:rsidP="007C6DED">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C6DED">
        <w:rPr>
          <w:rFonts w:ascii="Times New Roman" w:eastAsia="Times New Roman" w:hAnsi="Times New Roman" w:cs="Times New Roman"/>
          <w:sz w:val="28"/>
          <w:szCs w:val="28"/>
        </w:rPr>
        <w:t xml:space="preserve"> Phân tích được đặc điểm mạng lưới sông và chế độ nước sông của một số hệ thống sông lớn.</w:t>
      </w:r>
    </w:p>
    <w:p w14:paraId="20C8B916" w14:textId="77777777" w:rsidR="007C6DED" w:rsidRDefault="007C6DED" w:rsidP="007C6DED">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C6DED">
        <w:rPr>
          <w:rFonts w:ascii="Times New Roman" w:eastAsia="Times New Roman" w:hAnsi="Times New Roman" w:cs="Times New Roman"/>
          <w:sz w:val="28"/>
          <w:szCs w:val="28"/>
        </w:rPr>
        <w:t xml:space="preserve"> Phân tích được vai trò của hồ, đầm và nước ngầm đối với sản xuất và sinh hoạt.</w:t>
      </w:r>
    </w:p>
    <w:p w14:paraId="4F7133CB" w14:textId="77777777" w:rsidR="00916518" w:rsidRDefault="00916518" w:rsidP="007C6DED">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địa lí: </w:t>
      </w:r>
    </w:p>
    <w:p w14:paraId="44DCD26E" w14:textId="77777777" w:rsidR="007C6DED"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Khai thác kênh hình và kênh chữ trong SGK từ tr</w:t>
      </w:r>
      <w:r>
        <w:rPr>
          <w:rFonts w:ascii="Times New Roman" w:eastAsia="Times New Roman" w:hAnsi="Times New Roman" w:cs="Times New Roman"/>
          <w:sz w:val="28"/>
          <w:szCs w:val="28"/>
        </w:rPr>
        <w:t>11</w:t>
      </w:r>
      <w:r w:rsidR="007C6DED">
        <w:rPr>
          <w:rFonts w:ascii="Times New Roman" w:eastAsia="Times New Roman" w:hAnsi="Times New Roman" w:cs="Times New Roman"/>
          <w:sz w:val="28"/>
          <w:szCs w:val="28"/>
        </w:rPr>
        <w:t>9-123.</w:t>
      </w:r>
    </w:p>
    <w:p w14:paraId="66819E13" w14:textId="77777777" w:rsidR="00916518" w:rsidRDefault="007C6DED"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53FC5">
        <w:rPr>
          <w:rFonts w:ascii="Times New Roman" w:eastAsia="Times New Roman" w:hAnsi="Times New Roman" w:cs="Times New Roman"/>
          <w:sz w:val="28"/>
          <w:szCs w:val="28"/>
        </w:rPr>
        <w:t>Sử dụng bản đồ hình 8.1 SGK tr120 để xác định các lưu vực sông chính.</w:t>
      </w:r>
    </w:p>
    <w:p w14:paraId="159A301F" w14:textId="77777777" w:rsidR="00153FC5" w:rsidRPr="0053790C" w:rsidRDefault="00153FC5"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bảng tr122 để xác định mùa lũ, mùa cạn trên một số hệ thống sông.</w:t>
      </w:r>
    </w:p>
    <w:p w14:paraId="5734DA58" w14:textId="77777777" w:rsidR="00916518" w:rsidRPr="0053790C"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sidR="009D1D57">
        <w:rPr>
          <w:rFonts w:ascii="Times New Roman" w:eastAsia="Times New Roman" w:hAnsi="Times New Roman" w:cs="Times New Roman"/>
          <w:sz w:val="28"/>
          <w:szCs w:val="28"/>
        </w:rPr>
        <w:t>v</w:t>
      </w:r>
      <w:r w:rsidR="009D1D57" w:rsidRPr="009D1D57">
        <w:rPr>
          <w:rFonts w:ascii="Times New Roman" w:eastAsia="Times New Roman" w:hAnsi="Times New Roman" w:cs="Times New Roman"/>
          <w:sz w:val="28"/>
          <w:szCs w:val="28"/>
        </w:rPr>
        <w:t>iết báo cáo ngắn mô tả đặc điểm của sông, hồ hoặc hồ, đầm ở nước ta mà em biết.</w:t>
      </w:r>
    </w:p>
    <w:p w14:paraId="21A94DF1" w14:textId="77777777" w:rsidR="00916518" w:rsidRPr="0053790C" w:rsidRDefault="00916518" w:rsidP="00916518">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sidR="00153FC5">
        <w:rPr>
          <w:rFonts w:ascii="Times New Roman" w:eastAsia="Times New Roman" w:hAnsi="Times New Roman" w:cs="Times New Roman"/>
          <w:sz w:val="28"/>
          <w:szCs w:val="28"/>
        </w:rPr>
        <w:t>ý thức sử dụng tiết kiệm và bảo vệ sự trong sạch của nguồn nước sông, hồ, đầm, nước ngầm.</w:t>
      </w:r>
    </w:p>
    <w:p w14:paraId="771FE692" w14:textId="77777777" w:rsidR="00916518" w:rsidRPr="0053790C" w:rsidRDefault="00916518" w:rsidP="00916518">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14:paraId="1DDD6EF2" w14:textId="77777777" w:rsidR="00916518" w:rsidRPr="0053790C" w:rsidRDefault="00916518" w:rsidP="00916518">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14:paraId="52F5EFC9" w14:textId="77777777" w:rsidR="00916518" w:rsidRPr="0053790C" w:rsidRDefault="00916518" w:rsidP="00916518">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E242B2">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xml:space="preserve">, SGK, sách giáo viên (SGV), </w:t>
      </w:r>
      <w:r>
        <w:rPr>
          <w:rFonts w:ascii="Times New Roman" w:eastAsia="Times New Roman" w:hAnsi="Times New Roman" w:cs="Times New Roman"/>
          <w:sz w:val="28"/>
          <w:szCs w:val="28"/>
        </w:rPr>
        <w:t>Atlat Địa lí VN.</w:t>
      </w:r>
    </w:p>
    <w:p w14:paraId="3FFCE2DD" w14:textId="77777777" w:rsidR="00916518" w:rsidRPr="0053790C" w:rsidRDefault="00916518" w:rsidP="00827C04">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827C04">
        <w:rPr>
          <w:rFonts w:ascii="Times New Roman" w:eastAsia="Times New Roman" w:hAnsi="Times New Roman" w:cs="Times New Roman"/>
          <w:sz w:val="28"/>
          <w:szCs w:val="28"/>
        </w:rPr>
        <w:t xml:space="preserve">Hình 8.1. Bản đồ lưu vực các hệ thống sông ở VN, hình 8.2. Sông Tiền đoạn gần cầu Mỹ Thuận, Bảng Mùa lũ trên một số hệ thống sông ở nước ta, hình 8.3. Suối khoáng nóng Nha Trang </w:t>
      </w:r>
      <w:r w:rsidR="001C6CC4">
        <w:rPr>
          <w:rFonts w:ascii="Times New Roman" w:eastAsia="Times New Roman" w:hAnsi="Times New Roman" w:cs="Times New Roman"/>
          <w:sz w:val="28"/>
          <w:szCs w:val="28"/>
        </w:rPr>
        <w:t xml:space="preserve">và các hình ảnh tương tự </w:t>
      </w:r>
      <w:r w:rsidR="00827C04">
        <w:rPr>
          <w:rFonts w:ascii="Times New Roman" w:eastAsia="Times New Roman" w:hAnsi="Times New Roman" w:cs="Times New Roman"/>
          <w:sz w:val="28"/>
          <w:szCs w:val="28"/>
        </w:rPr>
        <w:t>phóng to.</w:t>
      </w:r>
    </w:p>
    <w:p w14:paraId="639800E4" w14:textId="77777777" w:rsidR="00916518" w:rsidRPr="0053790C" w:rsidRDefault="00916518" w:rsidP="00916518">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nhóm và bảng nhóm cho HS trả lời.</w:t>
      </w:r>
    </w:p>
    <w:p w14:paraId="5967050A" w14:textId="77777777" w:rsidR="00916518" w:rsidRPr="0053790C" w:rsidRDefault="00916518" w:rsidP="00916518">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 xml:space="preserve"> Atlat Địa lí VN.</w:t>
      </w:r>
    </w:p>
    <w:p w14:paraId="60394525" w14:textId="77777777" w:rsidR="00916518" w:rsidRPr="0053790C" w:rsidRDefault="00916518" w:rsidP="00916518">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14:paraId="101E8798" w14:textId="77777777" w:rsidR="00916518" w:rsidRPr="0053790C" w:rsidRDefault="00916518" w:rsidP="00916518">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14:paraId="7E447BF3" w14:textId="77777777" w:rsidR="00916518" w:rsidRPr="0053790C"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14:paraId="24542026" w14:textId="77777777" w:rsidR="00916518" w:rsidRPr="0053790C" w:rsidRDefault="00916518" w:rsidP="00916518">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 xml:space="preserve">cho HS </w:t>
      </w:r>
      <w:r w:rsidR="00153FC5">
        <w:rPr>
          <w:rFonts w:ascii="Times New Roman" w:eastAsia="Times New Roman" w:hAnsi="Times New Roman" w:cs="Times New Roman"/>
          <w:noProof/>
          <w:sz w:val="28"/>
          <w:szCs w:val="28"/>
          <w:lang w:val="nl-NL"/>
        </w:rPr>
        <w:t>chơi trò chơi “Đố em văn hóa”</w:t>
      </w:r>
    </w:p>
    <w:p w14:paraId="4A6229D8" w14:textId="77777777" w:rsidR="00916518" w:rsidRPr="0053790C" w:rsidRDefault="00916518" w:rsidP="00916518">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sidR="00153FC5">
        <w:rPr>
          <w:rFonts w:ascii="Times New Roman" w:eastAsia="Times New Roman" w:hAnsi="Times New Roman" w:cs="Times New Roman"/>
          <w:sz w:val="28"/>
          <w:szCs w:val="28"/>
        </w:rPr>
        <w:t>giải được trò chơi “Đố em văn hóa</w:t>
      </w:r>
      <w:r w:rsidRPr="0053790C">
        <w:rPr>
          <w:rFonts w:ascii="Times New Roman" w:eastAsia="Times New Roman" w:hAnsi="Times New Roman" w:cs="Times New Roman"/>
          <w:sz w:val="28"/>
          <w:szCs w:val="28"/>
        </w:rPr>
        <w:t>” GV đặt ra.</w:t>
      </w:r>
    </w:p>
    <w:p w14:paraId="32EC2DB8" w14:textId="77777777" w:rsidR="00916518" w:rsidRPr="0053790C" w:rsidRDefault="00916518" w:rsidP="00916518">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14:paraId="29A2B50D" w14:textId="77777777" w:rsidR="00916518" w:rsidRPr="0053790C"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620878F4" w14:textId="77777777" w:rsidR="00916518" w:rsidRDefault="00916518" w:rsidP="00916518">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w:t>
      </w:r>
      <w:r w:rsidR="00153FC5">
        <w:rPr>
          <w:rFonts w:ascii="Times New Roman" w:eastAsia="Times New Roman" w:hAnsi="Times New Roman" w:cs="Times New Roman"/>
          <w:bCs/>
          <w:sz w:val="28"/>
          <w:szCs w:val="28"/>
        </w:rPr>
        <w:t xml:space="preserve">lần lượt đặt các câu đố về tên sông cho HS trả lời: </w:t>
      </w:r>
    </w:p>
    <w:p w14:paraId="7A15228C" w14:textId="77777777" w:rsidR="00153FC5" w:rsidRPr="00153FC5" w:rsidRDefault="00153FC5" w:rsidP="00153F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1. Sông gì đỏ nặng phù sa?</w:t>
      </w:r>
    </w:p>
    <w:p w14:paraId="17DB4302" w14:textId="77777777" w:rsidR="00153FC5" w:rsidRPr="00153FC5" w:rsidRDefault="00153FC5" w:rsidP="00153F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2. Sông gì lại được hóa ra chín rồng?</w:t>
      </w:r>
    </w:p>
    <w:p w14:paraId="51A657CD" w14:textId="77777777" w:rsidR="00153FC5" w:rsidRPr="00153FC5" w:rsidRDefault="00153FC5" w:rsidP="00153F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3. Làng quan họ có con sông, Hỏi dòng sông ấy là sông tên gì?</w:t>
      </w:r>
    </w:p>
    <w:p w14:paraId="75833686" w14:textId="77777777" w:rsidR="00153FC5" w:rsidRPr="00153FC5" w:rsidRDefault="00153FC5" w:rsidP="00153F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4. Sông tên xanh biết sông chi?</w:t>
      </w:r>
    </w:p>
    <w:p w14:paraId="45CFB7D4" w14:textId="77777777" w:rsidR="00153FC5" w:rsidRPr="00153FC5" w:rsidRDefault="00153FC5" w:rsidP="00153F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5. Sông gì tiếng vó ngựa phi vang trời?</w:t>
      </w:r>
    </w:p>
    <w:p w14:paraId="4CCC1150" w14:textId="77777777" w:rsidR="00153FC5" w:rsidRPr="00153FC5" w:rsidRDefault="00153FC5" w:rsidP="00153F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6. Sông gì chẳng thể nổi lên. Bởi tên của nó gắn liền dưới sâu</w:t>
      </w:r>
    </w:p>
    <w:p w14:paraId="4BC106F9" w14:textId="77777777" w:rsidR="00153FC5" w:rsidRPr="00153FC5" w:rsidRDefault="00153FC5" w:rsidP="00153F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7. Hai dòng sông trước sông sau. Hỏi hai dòng sông ấy ở đâu? Sông nào?</w:t>
      </w:r>
    </w:p>
    <w:p w14:paraId="4735614A" w14:textId="77777777" w:rsidR="00916518" w:rsidRPr="00C81AC5" w:rsidRDefault="00153FC5" w:rsidP="00C81A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8. Sông nào nơi ấy sóng trào. Vạn quân Nam Hán ta đào mồ chôn?</w:t>
      </w:r>
    </w:p>
    <w:p w14:paraId="65E21DC3" w14:textId="77777777" w:rsidR="00916518" w:rsidRPr="0053790C"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14:paraId="2E9C9F6D" w14:textId="77777777" w:rsidR="00916518" w:rsidRPr="0053790C"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nghe </w:t>
      </w:r>
      <w:r w:rsidR="00C81AC5">
        <w:rPr>
          <w:rFonts w:ascii="Times New Roman" w:eastAsia="Times New Roman" w:hAnsi="Times New Roman" w:cs="Times New Roman"/>
          <w:bCs/>
          <w:sz w:val="28"/>
          <w:szCs w:val="28"/>
        </w:rPr>
        <w:t>câu đố</w:t>
      </w:r>
      <w:r w:rsidRPr="0053790C">
        <w:rPr>
          <w:rFonts w:ascii="Times New Roman" w:eastAsia="Times New Roman" w:hAnsi="Times New Roman" w:cs="Times New Roman"/>
          <w:sz w:val="28"/>
          <w:szCs w:val="28"/>
        </w:rPr>
        <w:t xml:space="preserve"> và sự hiểu biết của bản thân, </w:t>
      </w:r>
      <w:r w:rsidRPr="0053790C">
        <w:rPr>
          <w:rFonts w:ascii="Times New Roman" w:eastAsia="Times New Roman" w:hAnsi="Times New Roman" w:cs="Times New Roman"/>
          <w:bCs/>
          <w:sz w:val="28"/>
          <w:szCs w:val="28"/>
        </w:rPr>
        <w:t xml:space="preserve">suy nghĩa để trả lời câu hỏi.  </w:t>
      </w:r>
    </w:p>
    <w:p w14:paraId="499CED6B" w14:textId="77777777" w:rsidR="00916518" w:rsidRPr="0053790C"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14:paraId="244CED07" w14:textId="77777777" w:rsidR="00916518" w:rsidRPr="0053790C"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14:paraId="362DE023" w14:textId="77777777" w:rsidR="00916518"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p>
    <w:p w14:paraId="18FC7A34" w14:textId="77777777" w:rsidR="00C81AC5"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Sông Hồng</w:t>
      </w:r>
    </w:p>
    <w:p w14:paraId="28E8EE6A" w14:textId="77777777" w:rsidR="00C81AC5"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Sông Cửu Long.</w:t>
      </w:r>
    </w:p>
    <w:p w14:paraId="0B0F23F7" w14:textId="77777777" w:rsidR="00C81AC5"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Sông Cầu.</w:t>
      </w:r>
    </w:p>
    <w:p w14:paraId="5EE36AD5" w14:textId="77777777" w:rsidR="00C81AC5"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Sông Lam.</w:t>
      </w:r>
    </w:p>
    <w:p w14:paraId="55865EBF" w14:textId="77777777" w:rsidR="00C81AC5"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Sông Mã.</w:t>
      </w:r>
    </w:p>
    <w:p w14:paraId="1EED9869" w14:textId="77777777" w:rsidR="00C81AC5"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Sông Đáy.</w:t>
      </w:r>
    </w:p>
    <w:p w14:paraId="1BFCB183" w14:textId="77777777" w:rsidR="00C81AC5"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Sông Tiền, sông Hậu.</w:t>
      </w:r>
    </w:p>
    <w:p w14:paraId="4832BF5D" w14:textId="77777777" w:rsidR="00C81AC5" w:rsidRPr="0053790C"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Pr>
          <w:rFonts w:ascii="Times New Roman" w:eastAsia="Times New Roman" w:hAnsi="Times New Roman" w:cs="Times New Roman"/>
          <w:sz w:val="28"/>
          <w:szCs w:val="28"/>
        </w:rPr>
        <w:t>8. Sông Bạch Đằng.</w:t>
      </w:r>
    </w:p>
    <w:p w14:paraId="5DE42548" w14:textId="77777777" w:rsidR="00916518" w:rsidRPr="0053790C"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14771479" w14:textId="77777777" w:rsidR="00916518" w:rsidRPr="0053790C" w:rsidRDefault="00916518" w:rsidP="00916518">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00C81AC5">
        <w:rPr>
          <w:rFonts w:ascii="Times New Roman" w:eastAsia="Times New Roman" w:hAnsi="Times New Roman" w:cs="Times New Roman"/>
          <w:sz w:val="28"/>
          <w:szCs w:val="28"/>
        </w:rPr>
        <w:t xml:space="preserve">Qua những câu đố trên phần nào đã phản ánh được </w:t>
      </w:r>
      <w:r w:rsidR="00C81AC5" w:rsidRPr="00C81AC5">
        <w:rPr>
          <w:rFonts w:ascii="Times New Roman" w:eastAsia="Times New Roman" w:hAnsi="Times New Roman" w:cs="Times New Roman"/>
          <w:sz w:val="28"/>
          <w:szCs w:val="28"/>
        </w:rPr>
        <w:t xml:space="preserve">Việt Nam là một trong những quốc gia có hệ thống sông ngòi dày đặc, </w:t>
      </w:r>
      <w:r w:rsidR="00C81AC5">
        <w:rPr>
          <w:rFonts w:ascii="Times New Roman" w:eastAsia="Times New Roman" w:hAnsi="Times New Roman" w:cs="Times New Roman"/>
          <w:sz w:val="28"/>
          <w:szCs w:val="28"/>
        </w:rPr>
        <w:t xml:space="preserve">bên cạnh đó nước ta còn có </w:t>
      </w:r>
      <w:r w:rsidR="00C81AC5" w:rsidRPr="00C81AC5">
        <w:rPr>
          <w:rFonts w:ascii="Times New Roman" w:eastAsia="Times New Roman" w:hAnsi="Times New Roman" w:cs="Times New Roman"/>
          <w:sz w:val="28"/>
          <w:szCs w:val="28"/>
        </w:rPr>
        <w:t>nhiều hồ, đầm</w:t>
      </w:r>
      <w:r w:rsidR="00C81AC5">
        <w:rPr>
          <w:rFonts w:ascii="Times New Roman" w:eastAsia="Times New Roman" w:hAnsi="Times New Roman" w:cs="Times New Roman"/>
          <w:sz w:val="28"/>
          <w:szCs w:val="28"/>
        </w:rPr>
        <w:t xml:space="preserve"> và lượng nước ngầm phong phú. Vậy s</w:t>
      </w:r>
      <w:r w:rsidR="00C81AC5" w:rsidRPr="00C81AC5">
        <w:rPr>
          <w:rFonts w:ascii="Times New Roman" w:eastAsia="Times New Roman" w:hAnsi="Times New Roman" w:cs="Times New Roman"/>
          <w:sz w:val="28"/>
          <w:szCs w:val="28"/>
        </w:rPr>
        <w:t>ông ngòi nước ta có những đặc điểm gì? Hồ, đầm và nước ngầm ở nước ra đóng vai trò như thế nào đối với sản xuất và sinh hoạt?</w:t>
      </w:r>
      <w:r w:rsidR="00C81AC5">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14:paraId="37592D37" w14:textId="77777777" w:rsidR="00916518" w:rsidRPr="0053790C" w:rsidRDefault="00916518" w:rsidP="00916518">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1</w:t>
      </w:r>
      <w:r w:rsidR="007D77E5">
        <w:rPr>
          <w:rFonts w:ascii="Times New Roman" w:eastAsia="Times New Roman" w:hAnsi="Times New Roman" w:cs="Times New Roman"/>
          <w:b/>
          <w:bCs/>
          <w:sz w:val="28"/>
          <w:szCs w:val="28"/>
        </w:rPr>
        <w:t>05</w:t>
      </w:r>
      <w:r w:rsidRPr="0053790C">
        <w:rPr>
          <w:rFonts w:ascii="Times New Roman" w:eastAsia="Times New Roman" w:hAnsi="Times New Roman" w:cs="Times New Roman"/>
          <w:b/>
          <w:bCs/>
          <w:sz w:val="28"/>
          <w:szCs w:val="28"/>
        </w:rPr>
        <w:t xml:space="preserve"> phút)</w:t>
      </w:r>
    </w:p>
    <w:p w14:paraId="732866DA" w14:textId="77777777" w:rsidR="00916518" w:rsidRPr="0053790C" w:rsidRDefault="00916518" w:rsidP="00916518">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w:t>
      </w:r>
      <w:r w:rsidR="0006797E">
        <w:rPr>
          <w:rFonts w:ascii="Times New Roman" w:eastAsia="Times New Roman" w:hAnsi="Times New Roman" w:cs="Times New Roman"/>
          <w:b/>
          <w:bCs/>
          <w:i/>
          <w:sz w:val="28"/>
          <w:szCs w:val="28"/>
        </w:rPr>
        <w:t xml:space="preserve">Đặc điểm sông ngòi </w:t>
      </w:r>
      <w:r w:rsidRPr="0053790C">
        <w:rPr>
          <w:rFonts w:ascii="Times New Roman" w:eastAsia="Times New Roman" w:hAnsi="Times New Roman" w:cs="Times New Roman"/>
          <w:b/>
          <w:bCs/>
          <w:i/>
          <w:sz w:val="28"/>
          <w:szCs w:val="28"/>
        </w:rPr>
        <w:t>(</w:t>
      </w:r>
      <w:r w:rsidR="007D77E5">
        <w:rPr>
          <w:rFonts w:ascii="Times New Roman" w:eastAsia="Times New Roman" w:hAnsi="Times New Roman" w:cs="Times New Roman"/>
          <w:b/>
          <w:bCs/>
          <w:i/>
          <w:sz w:val="28"/>
          <w:szCs w:val="28"/>
        </w:rPr>
        <w:t>35</w:t>
      </w:r>
      <w:r w:rsidRPr="0053790C">
        <w:rPr>
          <w:rFonts w:ascii="Times New Roman" w:eastAsia="Times New Roman" w:hAnsi="Times New Roman" w:cs="Times New Roman"/>
          <w:b/>
          <w:bCs/>
          <w:i/>
          <w:sz w:val="28"/>
          <w:szCs w:val="28"/>
        </w:rPr>
        <w:t xml:space="preserve"> phút)</w:t>
      </w:r>
    </w:p>
    <w:p w14:paraId="6FFEAB29" w14:textId="77777777" w:rsidR="00916518" w:rsidRPr="0053790C" w:rsidRDefault="00916518" w:rsidP="00916518">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sidR="00202DCB">
        <w:rPr>
          <w:rFonts w:ascii="Times New Roman" w:eastAsia="Times New Roman" w:hAnsi="Times New Roman" w:cs="Times New Roman"/>
          <w:noProof/>
          <w:sz w:val="28"/>
          <w:szCs w:val="28"/>
          <w:lang w:val="nl-NL"/>
        </w:rPr>
        <w:t>xác định được trên bản đồ lưu vực của các hệ thống sông lớn.</w:t>
      </w:r>
    </w:p>
    <w:p w14:paraId="17F92860" w14:textId="77777777" w:rsidR="00916518" w:rsidRDefault="00916518" w:rsidP="00916518">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Quan sát </w:t>
      </w:r>
      <w:r w:rsidR="00202DCB">
        <w:rPr>
          <w:rFonts w:ascii="Times New Roman" w:eastAsia="Times New Roman" w:hAnsi="Times New Roman" w:cs="Times New Roman"/>
          <w:noProof/>
          <w:sz w:val="28"/>
          <w:szCs w:val="28"/>
          <w:lang w:val="nl-NL"/>
        </w:rPr>
        <w:t xml:space="preserve">bản đồ </w:t>
      </w:r>
      <w:r>
        <w:rPr>
          <w:rFonts w:ascii="Times New Roman" w:eastAsia="Times New Roman" w:hAnsi="Times New Roman" w:cs="Times New Roman"/>
          <w:noProof/>
          <w:sz w:val="28"/>
          <w:szCs w:val="28"/>
          <w:lang w:val="nl-NL"/>
        </w:rPr>
        <w:t xml:space="preserve">hình </w:t>
      </w:r>
      <w:r w:rsidR="00202DCB">
        <w:rPr>
          <w:rFonts w:ascii="Times New Roman" w:eastAsia="Times New Roman" w:hAnsi="Times New Roman" w:cs="Times New Roman"/>
          <w:noProof/>
          <w:sz w:val="28"/>
          <w:szCs w:val="28"/>
          <w:lang w:val="nl-NL"/>
        </w:rPr>
        <w:t>8</w:t>
      </w:r>
      <w:r>
        <w:rPr>
          <w:rFonts w:ascii="Times New Roman" w:eastAsia="Times New Roman" w:hAnsi="Times New Roman" w:cs="Times New Roman"/>
          <w:noProof/>
          <w:sz w:val="28"/>
          <w:szCs w:val="28"/>
          <w:lang w:val="nl-NL"/>
        </w:rPr>
        <w:t>.1 SGK tr1</w:t>
      </w:r>
      <w:r w:rsidR="00202DCB">
        <w:rPr>
          <w:rFonts w:ascii="Times New Roman" w:eastAsia="Times New Roman" w:hAnsi="Times New Roman" w:cs="Times New Roman"/>
          <w:noProof/>
          <w:sz w:val="28"/>
          <w:szCs w:val="28"/>
          <w:lang w:val="nl-NL"/>
        </w:rPr>
        <w:t>20</w:t>
      </w:r>
      <w:r>
        <w:rPr>
          <w:rFonts w:ascii="Times New Roman" w:eastAsia="Times New Roman" w:hAnsi="Times New Roman" w:cs="Times New Roman"/>
          <w:noProof/>
          <w:sz w:val="28"/>
          <w:szCs w:val="28"/>
          <w:lang w:val="nl-NL"/>
        </w:rPr>
        <w:t xml:space="preserve"> hoặc Atlat ĐLVN</w:t>
      </w:r>
      <w:r w:rsidR="001C6CC4">
        <w:rPr>
          <w:rFonts w:ascii="Times New Roman" w:eastAsia="Times New Roman" w:hAnsi="Times New Roman" w:cs="Times New Roman"/>
          <w:noProof/>
          <w:sz w:val="28"/>
          <w:szCs w:val="28"/>
          <w:lang w:val="nl-NL"/>
        </w:rPr>
        <w:t>, các hình ảnh</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11</w:t>
      </w:r>
      <w:r w:rsidR="00202DCB">
        <w:rPr>
          <w:rFonts w:ascii="Times New Roman" w:eastAsia="Times New Roman" w:hAnsi="Times New Roman" w:cs="Times New Roman"/>
          <w:noProof/>
          <w:sz w:val="28"/>
          <w:szCs w:val="28"/>
          <w:lang w:val="nl-NL"/>
        </w:rPr>
        <w:t>9-121</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4C8EB4AE"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19B64DD5"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01D496F6"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53AFFFC8"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21F48024"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3BE49F73"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4CC5C55C" w14:textId="77777777" w:rsidR="00262F2A" w:rsidRDefault="00827C04" w:rsidP="00916518">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08768" behindDoc="1" locked="0" layoutInCell="1" allowOverlap="1" wp14:anchorId="7191F76B" wp14:editId="07CDC354">
            <wp:simplePos x="0" y="0"/>
            <wp:positionH relativeFrom="column">
              <wp:posOffset>1031240</wp:posOffset>
            </wp:positionH>
            <wp:positionV relativeFrom="paragraph">
              <wp:posOffset>12065</wp:posOffset>
            </wp:positionV>
            <wp:extent cx="4250055" cy="6344920"/>
            <wp:effectExtent l="0" t="0" r="0" b="0"/>
            <wp:wrapTight wrapText="bothSides">
              <wp:wrapPolygon edited="0">
                <wp:start x="0" y="0"/>
                <wp:lineTo x="0" y="21531"/>
                <wp:lineTo x="21494" y="21531"/>
                <wp:lineTo x="2149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250055" cy="634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1384E"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2D49F908"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09E36294"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734983DB"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66545C52"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4D66A80E"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7649FAFF"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0F2F07A5"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1A44F3ED"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624E7A4D"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77B6C671"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39E7E186"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0FC3B0EB"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6166D5AD"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4120316D"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0B150BCD"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41726BD9"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5DA03C65"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6739E35A"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32D3ECC8"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072F7C84"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43C88ED9"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001CEBD5"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70900B6A"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6112D4D2"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2A7B797F" w14:textId="77777777" w:rsidR="00827C04" w:rsidRDefault="00827C04" w:rsidP="00262F2A">
      <w:pPr>
        <w:spacing w:before="120" w:after="0"/>
        <w:contextualSpacing/>
        <w:jc w:val="both"/>
        <w:rPr>
          <w:rFonts w:ascii="Times New Roman" w:eastAsia="Times New Roman" w:hAnsi="Times New Roman" w:cs="Times New Roman"/>
          <w:sz w:val="28"/>
          <w:szCs w:val="28"/>
          <w:lang w:eastAsia="vi-VN"/>
        </w:rPr>
      </w:pPr>
    </w:p>
    <w:p w14:paraId="5DF0C49E" w14:textId="77777777" w:rsidR="00827C04" w:rsidRPr="0053790C" w:rsidRDefault="00827C04" w:rsidP="00262F2A">
      <w:pPr>
        <w:spacing w:before="120" w:after="0"/>
        <w:contextualSpacing/>
        <w:jc w:val="both"/>
        <w:rPr>
          <w:rFonts w:ascii="Times New Roman" w:eastAsia="Times New Roman" w:hAnsi="Times New Roman" w:cs="Times New Roman"/>
          <w:sz w:val="28"/>
          <w:szCs w:val="28"/>
          <w:lang w:eastAsia="vi-VN"/>
        </w:rPr>
      </w:pPr>
    </w:p>
    <w:p w14:paraId="78B3C62D" w14:textId="77777777" w:rsidR="00916518" w:rsidRPr="0053790C" w:rsidRDefault="00916518" w:rsidP="00916518">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23C691F4" w14:textId="77777777" w:rsidR="00916518" w:rsidRPr="0053790C" w:rsidRDefault="00916518" w:rsidP="00916518">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916518" w:rsidRPr="0053790C" w14:paraId="01408A60" w14:textId="77777777" w:rsidTr="00916518">
        <w:tc>
          <w:tcPr>
            <w:tcW w:w="6771" w:type="dxa"/>
            <w:shd w:val="clear" w:color="auto" w:fill="auto"/>
          </w:tcPr>
          <w:p w14:paraId="13D9FCCF" w14:textId="77777777" w:rsidR="00916518" w:rsidRPr="0053790C" w:rsidRDefault="00916518" w:rsidP="00916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2CC44966" w14:textId="77777777" w:rsidR="00916518" w:rsidRPr="0053790C" w:rsidRDefault="00916518" w:rsidP="00916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916518" w:rsidRPr="0053790C" w14:paraId="484F92B7" w14:textId="77777777" w:rsidTr="00916518">
        <w:tc>
          <w:tcPr>
            <w:tcW w:w="6771" w:type="dxa"/>
            <w:shd w:val="clear" w:color="auto" w:fill="auto"/>
          </w:tcPr>
          <w:p w14:paraId="240940D2"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120877C2" w14:textId="77777777" w:rsidR="00916518" w:rsidRPr="0053790C" w:rsidRDefault="00916518" w:rsidP="00916518">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14:paraId="69E706AF" w14:textId="77777777" w:rsidR="00916518" w:rsidRPr="0053790C" w:rsidRDefault="00916518" w:rsidP="00916518">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bản đồ </w:t>
            </w:r>
            <w:r w:rsidR="00827C04">
              <w:rPr>
                <w:rFonts w:ascii="Times New Roman" w:eastAsia="Times New Roman" w:hAnsi="Times New Roman" w:cs="Times New Roman"/>
                <w:bCs/>
                <w:sz w:val="28"/>
                <w:szCs w:val="28"/>
              </w:rPr>
              <w:t>hình 8.1</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14:paraId="5EF8486B"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hình </w:t>
            </w:r>
            <w:r w:rsidR="009C436A">
              <w:rPr>
                <w:rFonts w:ascii="Times New Roman" w:eastAsia="Times New Roman" w:hAnsi="Times New Roman" w:cs="Times New Roman"/>
                <w:bCs/>
                <w:sz w:val="28"/>
                <w:szCs w:val="28"/>
              </w:rPr>
              <w:t>8</w:t>
            </w:r>
            <w:r>
              <w:rPr>
                <w:rFonts w:ascii="Times New Roman" w:eastAsia="Times New Roman" w:hAnsi="Times New Roman" w:cs="Times New Roman"/>
                <w:bCs/>
                <w:sz w:val="28"/>
                <w:szCs w:val="28"/>
              </w:rPr>
              <w:t xml:space="preserve">.1 hoặc Atlat ĐLVN </w:t>
            </w:r>
            <w:r w:rsidRPr="0053790C">
              <w:rPr>
                <w:rFonts w:ascii="Times New Roman" w:eastAsia="Times New Roman" w:hAnsi="Times New Roman" w:cs="Times New Roman"/>
                <w:bCs/>
                <w:sz w:val="28"/>
                <w:szCs w:val="28"/>
              </w:rPr>
              <w:t>và thông tin trong bày, lần lượt trả lời các câu hỏi sau:</w:t>
            </w:r>
          </w:p>
          <w:p w14:paraId="75FF151F" w14:textId="77777777" w:rsidR="00916518" w:rsidRPr="0053790C" w:rsidRDefault="00916518" w:rsidP="00916518">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3A458F">
              <w:rPr>
                <w:rFonts w:ascii="Times New Roman" w:eastAsia="Times New Roman" w:hAnsi="Times New Roman" w:cs="Times New Roman"/>
                <w:i/>
                <w:sz w:val="28"/>
                <w:szCs w:val="28"/>
              </w:rPr>
              <w:t>Nêu các đặc điểm của sông ngòi nước ta.</w:t>
            </w:r>
          </w:p>
          <w:p w14:paraId="55DA47D0" w14:textId="77777777" w:rsidR="00916518" w:rsidRDefault="00916518" w:rsidP="00916518">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sidR="003A458F">
              <w:rPr>
                <w:rFonts w:ascii="Times New Roman" w:eastAsia="Times New Roman" w:hAnsi="Times New Roman" w:cs="Times New Roman"/>
                <w:i/>
                <w:sz w:val="28"/>
                <w:szCs w:val="28"/>
              </w:rPr>
              <w:t xml:space="preserve">Chứng minh mạng lưới sông ngòi nước ta dày đặc. </w:t>
            </w:r>
          </w:p>
          <w:p w14:paraId="3201D2A7" w14:textId="77777777" w:rsidR="003A458F" w:rsidRDefault="003A458F" w:rsidP="0091651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Xác định trên bản đồ lưu vực của các hệ thống sông lớn.</w:t>
            </w:r>
          </w:p>
          <w:p w14:paraId="0AFB0D37" w14:textId="77777777" w:rsidR="001C6CC4" w:rsidRPr="0053790C" w:rsidRDefault="001C6CC4" w:rsidP="0091651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G</w:t>
            </w:r>
            <w:r w:rsidRPr="001C6CC4">
              <w:rPr>
                <w:rFonts w:ascii="Times New Roman" w:eastAsia="Times New Roman" w:hAnsi="Times New Roman" w:cs="Times New Roman"/>
                <w:i/>
                <w:sz w:val="28"/>
                <w:szCs w:val="28"/>
              </w:rPr>
              <w:t>iải thích vì sao nước ta có mạng lưới sông ngòi dày đặc nhưng chủ yếu là sông nhỏ, ngắn và dốc?</w:t>
            </w:r>
          </w:p>
          <w:p w14:paraId="5C36A177" w14:textId="77777777" w:rsidR="00916518" w:rsidRDefault="001C6CC4" w:rsidP="0091651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w:t>
            </w:r>
            <w:r w:rsidR="00916518" w:rsidRPr="0053790C">
              <w:rPr>
                <w:rFonts w:ascii="Times New Roman" w:eastAsia="Times New Roman" w:hAnsi="Times New Roman" w:cs="Times New Roman"/>
                <w:i/>
                <w:sz w:val="28"/>
                <w:szCs w:val="28"/>
              </w:rPr>
              <w:t xml:space="preserve">. </w:t>
            </w:r>
            <w:r w:rsidR="003A458F" w:rsidRPr="003A458F">
              <w:rPr>
                <w:rFonts w:ascii="Times New Roman" w:eastAsia="Times New Roman" w:hAnsi="Times New Roman" w:cs="Times New Roman"/>
                <w:i/>
                <w:sz w:val="28"/>
                <w:szCs w:val="28"/>
              </w:rPr>
              <w:t xml:space="preserve">Chứng minh </w:t>
            </w:r>
            <w:r w:rsidR="003A458F">
              <w:rPr>
                <w:rFonts w:ascii="Times New Roman" w:eastAsia="Times New Roman" w:hAnsi="Times New Roman" w:cs="Times New Roman"/>
                <w:i/>
                <w:sz w:val="28"/>
                <w:szCs w:val="28"/>
              </w:rPr>
              <w:t>sông ngòi nước ta có lượng nước lớn, giàu phù sa</w:t>
            </w:r>
            <w:r w:rsidR="003A458F" w:rsidRPr="003A458F">
              <w:rPr>
                <w:rFonts w:ascii="Times New Roman" w:eastAsia="Times New Roman" w:hAnsi="Times New Roman" w:cs="Times New Roman"/>
                <w:i/>
                <w:sz w:val="28"/>
                <w:szCs w:val="28"/>
              </w:rPr>
              <w:t>. Giải thích nguyên nhân.</w:t>
            </w:r>
          </w:p>
          <w:p w14:paraId="36DD2BB2" w14:textId="77777777" w:rsidR="00916518" w:rsidRDefault="001C6CC4" w:rsidP="0091651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w:t>
            </w:r>
            <w:r w:rsidR="00916518">
              <w:rPr>
                <w:rFonts w:ascii="Times New Roman" w:eastAsia="Times New Roman" w:hAnsi="Times New Roman" w:cs="Times New Roman"/>
                <w:i/>
                <w:sz w:val="28"/>
                <w:szCs w:val="28"/>
              </w:rPr>
              <w:t xml:space="preserve">. </w:t>
            </w:r>
            <w:r w:rsidR="003A458F">
              <w:rPr>
                <w:rFonts w:ascii="Times New Roman" w:eastAsia="Times New Roman" w:hAnsi="Times New Roman" w:cs="Times New Roman"/>
                <w:i/>
                <w:sz w:val="28"/>
                <w:szCs w:val="28"/>
              </w:rPr>
              <w:t xml:space="preserve">Xác định trên bản đồ các sông chảy theo hướng TB-ĐN và vòng cung. Vì sao sông ngòi nước ta chảy theo 2 hướng đó? </w:t>
            </w:r>
          </w:p>
          <w:p w14:paraId="5DE220DB" w14:textId="77777777" w:rsidR="00916518" w:rsidRPr="0053790C" w:rsidRDefault="001C6CC4" w:rsidP="0091651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w:t>
            </w:r>
            <w:r w:rsidR="00916518">
              <w:rPr>
                <w:rFonts w:ascii="Times New Roman" w:eastAsia="Times New Roman" w:hAnsi="Times New Roman" w:cs="Times New Roman"/>
                <w:i/>
                <w:sz w:val="28"/>
                <w:szCs w:val="28"/>
              </w:rPr>
              <w:t xml:space="preserve">. </w:t>
            </w:r>
            <w:r w:rsidR="003A458F">
              <w:rPr>
                <w:rFonts w:ascii="Times New Roman" w:eastAsia="Times New Roman" w:hAnsi="Times New Roman" w:cs="Times New Roman"/>
                <w:i/>
                <w:sz w:val="28"/>
                <w:szCs w:val="28"/>
              </w:rPr>
              <w:t>Chứng minh c</w:t>
            </w:r>
            <w:r w:rsidR="003A458F" w:rsidRPr="003A458F">
              <w:rPr>
                <w:rFonts w:ascii="Times New Roman" w:eastAsia="Times New Roman" w:hAnsi="Times New Roman" w:cs="Times New Roman"/>
                <w:i/>
                <w:sz w:val="28"/>
                <w:szCs w:val="28"/>
              </w:rPr>
              <w:t xml:space="preserve">hế độ nước </w:t>
            </w:r>
            <w:r w:rsidR="003A458F">
              <w:rPr>
                <w:rFonts w:ascii="Times New Roman" w:eastAsia="Times New Roman" w:hAnsi="Times New Roman" w:cs="Times New Roman"/>
                <w:i/>
                <w:sz w:val="28"/>
                <w:szCs w:val="28"/>
              </w:rPr>
              <w:t xml:space="preserve">sông </w:t>
            </w:r>
            <w:r w:rsidR="003A458F" w:rsidRPr="003A458F">
              <w:rPr>
                <w:rFonts w:ascii="Times New Roman" w:eastAsia="Times New Roman" w:hAnsi="Times New Roman" w:cs="Times New Roman"/>
                <w:i/>
                <w:sz w:val="28"/>
                <w:szCs w:val="28"/>
              </w:rPr>
              <w:t>chảy theo 2 mùa rõ rệt</w:t>
            </w:r>
            <w:r w:rsidR="003A458F">
              <w:rPr>
                <w:rFonts w:ascii="Times New Roman" w:eastAsia="Times New Roman" w:hAnsi="Times New Roman" w:cs="Times New Roman"/>
                <w:i/>
                <w:sz w:val="28"/>
                <w:szCs w:val="28"/>
              </w:rPr>
              <w:t xml:space="preserve">. </w:t>
            </w:r>
            <w:r w:rsidR="003A458F" w:rsidRPr="003A458F">
              <w:rPr>
                <w:rFonts w:ascii="Times New Roman" w:eastAsia="Times New Roman" w:hAnsi="Times New Roman" w:cs="Times New Roman"/>
                <w:i/>
                <w:sz w:val="28"/>
                <w:szCs w:val="28"/>
              </w:rPr>
              <w:t>Giải thích nguyên nhân.</w:t>
            </w:r>
          </w:p>
          <w:p w14:paraId="47135F8E" w14:textId="77777777" w:rsidR="00916518" w:rsidRPr="0053790C" w:rsidRDefault="00916518" w:rsidP="00916518">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4D4596F0"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hình </w:t>
            </w:r>
            <w:r w:rsidR="003A458F">
              <w:rPr>
                <w:rFonts w:ascii="Times New Roman" w:eastAsia="Times New Roman" w:hAnsi="Times New Roman" w:cs="Times New Roman"/>
                <w:bCs/>
                <w:sz w:val="28"/>
                <w:szCs w:val="28"/>
              </w:rPr>
              <w:t>8.1</w:t>
            </w:r>
            <w:r w:rsidRPr="00F70B82">
              <w:rPr>
                <w:rFonts w:ascii="Times New Roman" w:eastAsia="Times New Roman" w:hAnsi="Times New Roman" w:cs="Times New Roman"/>
                <w:bCs/>
                <w:sz w:val="28"/>
                <w:szCs w:val="28"/>
              </w:rPr>
              <w:t xml:space="preserve"> hoặc Atlat ĐLVN </w:t>
            </w:r>
            <w:r w:rsidRPr="0053790C">
              <w:rPr>
                <w:rFonts w:ascii="Times New Roman" w:eastAsia="Times New Roman" w:hAnsi="Times New Roman" w:cs="Times New Roman"/>
                <w:bCs/>
                <w:sz w:val="28"/>
                <w:szCs w:val="28"/>
              </w:rPr>
              <w:t>và đọc kênh chữ trong SGK, suy nghĩ để trả lời câu hỏi.</w:t>
            </w:r>
          </w:p>
          <w:p w14:paraId="01BC528D"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30B7AB23" w14:textId="77777777" w:rsidR="00916518" w:rsidRPr="0053790C" w:rsidRDefault="00916518" w:rsidP="00916518">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112D353D"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0E600F46" w14:textId="77777777" w:rsidR="00916518" w:rsidRDefault="00916518" w:rsidP="00916518">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p>
          <w:p w14:paraId="1636A70E" w14:textId="77777777" w:rsidR="003A458F" w:rsidRDefault="003A458F"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3A458F">
              <w:rPr>
                <w:rFonts w:ascii="Times New Roman" w:eastAsia="Times New Roman" w:hAnsi="Times New Roman" w:cs="Times New Roman"/>
                <w:bCs/>
                <w:iCs/>
                <w:sz w:val="28"/>
                <w:szCs w:val="28"/>
                <w:lang w:val="nl-NL"/>
              </w:rPr>
              <w:t xml:space="preserve">Mạng lưới sông ngòi dày đặc </w:t>
            </w:r>
          </w:p>
          <w:p w14:paraId="49B38785" w14:textId="77777777" w:rsidR="003A458F" w:rsidRDefault="003A458F"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3A458F">
              <w:rPr>
                <w:rFonts w:ascii="Times New Roman" w:eastAsia="Times New Roman" w:hAnsi="Times New Roman" w:cs="Times New Roman"/>
                <w:bCs/>
                <w:iCs/>
                <w:sz w:val="28"/>
                <w:szCs w:val="28"/>
                <w:lang w:val="nl-NL"/>
              </w:rPr>
              <w:t>Lưu lượng nước lớn, giàu phù sa</w:t>
            </w:r>
            <w:r>
              <w:rPr>
                <w:rFonts w:ascii="Times New Roman" w:eastAsia="Times New Roman" w:hAnsi="Times New Roman" w:cs="Times New Roman"/>
                <w:bCs/>
                <w:iCs/>
                <w:sz w:val="28"/>
                <w:szCs w:val="28"/>
                <w:lang w:val="nl-NL"/>
              </w:rPr>
              <w:t>.</w:t>
            </w:r>
          </w:p>
          <w:p w14:paraId="0762E571" w14:textId="77777777" w:rsidR="003A458F" w:rsidRDefault="003A458F"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3A458F">
              <w:rPr>
                <w:rFonts w:ascii="Times New Roman" w:eastAsia="Times New Roman" w:hAnsi="Times New Roman" w:cs="Times New Roman"/>
                <w:bCs/>
                <w:iCs/>
                <w:sz w:val="28"/>
                <w:szCs w:val="28"/>
                <w:lang w:val="nl-NL"/>
              </w:rPr>
              <w:t>Phần lớn sông ngòi chảy theo 2 hướng chính</w:t>
            </w:r>
            <w:r>
              <w:rPr>
                <w:rFonts w:ascii="Times New Roman" w:eastAsia="Times New Roman" w:hAnsi="Times New Roman" w:cs="Times New Roman"/>
                <w:bCs/>
                <w:iCs/>
                <w:sz w:val="28"/>
                <w:szCs w:val="28"/>
                <w:lang w:val="nl-NL"/>
              </w:rPr>
              <w:t>.</w:t>
            </w:r>
          </w:p>
          <w:p w14:paraId="7808D7A5" w14:textId="77777777" w:rsidR="003A458F" w:rsidRDefault="003A458F"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3A458F">
              <w:rPr>
                <w:rFonts w:ascii="Times New Roman" w:eastAsia="Times New Roman" w:hAnsi="Times New Roman" w:cs="Times New Roman"/>
                <w:bCs/>
                <w:iCs/>
                <w:sz w:val="28"/>
                <w:szCs w:val="28"/>
                <w:lang w:val="nl-NL"/>
              </w:rPr>
              <w:t>Chế độ nước chảy theo 2 mùa rõ rệt</w:t>
            </w:r>
            <w:r w:rsidR="00554128">
              <w:rPr>
                <w:rFonts w:ascii="Times New Roman" w:eastAsia="Times New Roman" w:hAnsi="Times New Roman" w:cs="Times New Roman"/>
                <w:bCs/>
                <w:iCs/>
                <w:sz w:val="28"/>
                <w:szCs w:val="28"/>
                <w:lang w:val="nl-NL"/>
              </w:rPr>
              <w:t>.</w:t>
            </w:r>
          </w:p>
          <w:p w14:paraId="0645CC9B" w14:textId="77777777" w:rsidR="00554128" w:rsidRDefault="00916518" w:rsidP="00916518">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iCs/>
                <w:sz w:val="28"/>
                <w:szCs w:val="28"/>
                <w:lang w:val="nl-NL"/>
              </w:rPr>
              <w:t xml:space="preserve">2. </w:t>
            </w:r>
            <w:r w:rsidR="00554128" w:rsidRPr="00554128">
              <w:rPr>
                <w:rFonts w:ascii="Times New Roman" w:eastAsia="Times New Roman" w:hAnsi="Times New Roman" w:cs="Times New Roman"/>
                <w:bCs/>
                <w:iCs/>
                <w:sz w:val="28"/>
                <w:szCs w:val="28"/>
                <w:lang w:val="nl-NL"/>
              </w:rPr>
              <w:t xml:space="preserve">Nước ta có 2360 con sông dài trên 10km, </w:t>
            </w:r>
            <w:r w:rsidR="00554128">
              <w:rPr>
                <w:rFonts w:ascii="Times New Roman" w:eastAsia="Times New Roman" w:hAnsi="Times New Roman" w:cs="Times New Roman"/>
                <w:bCs/>
                <w:iCs/>
                <w:sz w:val="28"/>
                <w:szCs w:val="28"/>
                <w:lang w:val="nl-NL"/>
              </w:rPr>
              <w:t>mật độ mạng lưới sông khoảng 0,66km/km</w:t>
            </w:r>
            <w:r w:rsidR="00554128" w:rsidRPr="00554128">
              <w:rPr>
                <w:rFonts w:ascii="Times New Roman" w:eastAsia="Times New Roman" w:hAnsi="Times New Roman" w:cs="Times New Roman"/>
                <w:bCs/>
                <w:iCs/>
                <w:sz w:val="28"/>
                <w:szCs w:val="28"/>
                <w:vertAlign w:val="superscript"/>
                <w:lang w:val="nl-NL"/>
              </w:rPr>
              <w:t>2</w:t>
            </w:r>
            <w:r w:rsidR="00554128">
              <w:rPr>
                <w:rFonts w:ascii="Times New Roman" w:eastAsia="Times New Roman" w:hAnsi="Times New Roman" w:cs="Times New Roman"/>
                <w:bCs/>
                <w:iCs/>
                <w:sz w:val="28"/>
                <w:szCs w:val="28"/>
                <w:lang w:val="nl-NL"/>
              </w:rPr>
              <w:t>, ở đồng bằng là 2-4km/km</w:t>
            </w:r>
            <w:r w:rsidR="00554128" w:rsidRPr="00554128">
              <w:rPr>
                <w:rFonts w:ascii="Times New Roman" w:eastAsia="Times New Roman" w:hAnsi="Times New Roman" w:cs="Times New Roman"/>
                <w:bCs/>
                <w:iCs/>
                <w:sz w:val="28"/>
                <w:szCs w:val="28"/>
                <w:vertAlign w:val="superscript"/>
                <w:lang w:val="nl-NL"/>
              </w:rPr>
              <w:t>2</w:t>
            </w:r>
            <w:r w:rsidR="00554128">
              <w:rPr>
                <w:rFonts w:ascii="Times New Roman" w:eastAsia="Times New Roman" w:hAnsi="Times New Roman" w:cs="Times New Roman"/>
                <w:bCs/>
                <w:iCs/>
                <w:sz w:val="28"/>
                <w:szCs w:val="28"/>
                <w:lang w:val="nl-NL"/>
              </w:rPr>
              <w:t xml:space="preserve">, </w:t>
            </w:r>
            <w:r w:rsidR="00554128" w:rsidRPr="00554128">
              <w:rPr>
                <w:rFonts w:ascii="Times New Roman" w:eastAsia="Times New Roman" w:hAnsi="Times New Roman" w:cs="Times New Roman"/>
                <w:bCs/>
                <w:iCs/>
                <w:sz w:val="28"/>
                <w:szCs w:val="28"/>
                <w:lang w:val="nl-NL"/>
              </w:rPr>
              <w:t>dọc bờ biển nước ta cứ khoảng 20km lại có 1 cửa sông.</w:t>
            </w:r>
            <w:r w:rsidR="00085946">
              <w:rPr>
                <w:rFonts w:ascii="Times New Roman" w:eastAsia="Times New Roman" w:hAnsi="Times New Roman" w:cs="Times New Roman"/>
                <w:bCs/>
                <w:iCs/>
                <w:sz w:val="28"/>
                <w:szCs w:val="28"/>
                <w:lang w:val="nl-NL"/>
              </w:rPr>
              <w:t xml:space="preserve"> </w:t>
            </w:r>
            <w:r w:rsidR="00085946" w:rsidRPr="00085946">
              <w:rPr>
                <w:rFonts w:ascii="Times New Roman" w:eastAsia="Times New Roman" w:hAnsi="Times New Roman" w:cs="Times New Roman"/>
                <w:bCs/>
                <w:iCs/>
                <w:sz w:val="28"/>
                <w:szCs w:val="28"/>
                <w:lang w:val="nl-NL"/>
              </w:rPr>
              <w:t>Nhưng chủ yếu là sông nhỏ, ngắn, dốc.</w:t>
            </w:r>
          </w:p>
          <w:p w14:paraId="3EC70CEF" w14:textId="77777777" w:rsidR="00554128" w:rsidRDefault="00085946"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HS xác định trên bản đồ 9 lưu vực của các hệ thống sông lớn: </w:t>
            </w:r>
            <w:r w:rsidRPr="00085946">
              <w:rPr>
                <w:rFonts w:ascii="Times New Roman" w:eastAsia="Times New Roman" w:hAnsi="Times New Roman" w:cs="Times New Roman"/>
                <w:bCs/>
                <w:iCs/>
                <w:sz w:val="28"/>
                <w:szCs w:val="28"/>
                <w:lang w:val="nl-NL"/>
              </w:rPr>
              <w:t xml:space="preserve">Sông Hồng, Thái Bình, Kì Cùng – Bằng Giang, </w:t>
            </w:r>
            <w:r>
              <w:rPr>
                <w:rFonts w:ascii="Times New Roman" w:eastAsia="Times New Roman" w:hAnsi="Times New Roman" w:cs="Times New Roman"/>
                <w:bCs/>
                <w:iCs/>
                <w:sz w:val="28"/>
                <w:szCs w:val="28"/>
                <w:lang w:val="nl-NL"/>
              </w:rPr>
              <w:t xml:space="preserve">sông Mã, Sông Cả, Thu Bồn, Đà Rằng, </w:t>
            </w:r>
            <w:r w:rsidRPr="00085946">
              <w:rPr>
                <w:rFonts w:ascii="Times New Roman" w:eastAsia="Times New Roman" w:hAnsi="Times New Roman" w:cs="Times New Roman"/>
                <w:bCs/>
                <w:iCs/>
                <w:sz w:val="28"/>
                <w:szCs w:val="28"/>
                <w:lang w:val="nl-NL"/>
              </w:rPr>
              <w:t>Đồng Nai, Mê Công.</w:t>
            </w:r>
          </w:p>
          <w:p w14:paraId="7547F042" w14:textId="77777777" w:rsidR="00085946" w:rsidRDefault="00085946"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r w:rsidR="001C6CC4" w:rsidRPr="001C6CC4">
              <w:rPr>
                <w:rFonts w:ascii="Times New Roman" w:eastAsia="Times New Roman" w:hAnsi="Times New Roman" w:cs="Times New Roman"/>
                <w:bCs/>
                <w:iCs/>
                <w:sz w:val="28"/>
                <w:szCs w:val="28"/>
                <w:lang w:val="nl-NL"/>
              </w:rPr>
              <w:t>Nguyên nhân: do nước ta có lượng mưa nhiều là nguồn cấp nước chính cho sông, địa hình hẹp ngang, ¾ diện tích là đồi núi, núi lan ra sát biển.</w:t>
            </w:r>
          </w:p>
          <w:p w14:paraId="63D90019" w14:textId="77777777" w:rsidR="001C6CC4" w:rsidRDefault="001C6CC4" w:rsidP="00842C4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5.</w:t>
            </w:r>
          </w:p>
          <w:p w14:paraId="16E59D1F" w14:textId="77777777" w:rsidR="00842C40" w:rsidRPr="00842C40" w:rsidRDefault="00842C40" w:rsidP="00842C40">
            <w:pPr>
              <w:spacing w:before="120" w:after="0"/>
              <w:contextualSpacing/>
              <w:jc w:val="both"/>
              <w:rPr>
                <w:rFonts w:ascii="Times New Roman" w:eastAsia="Times New Roman" w:hAnsi="Times New Roman" w:cs="Times New Roman"/>
                <w:bCs/>
                <w:iCs/>
                <w:sz w:val="28"/>
                <w:szCs w:val="28"/>
                <w:lang w:val="nl-NL"/>
              </w:rPr>
            </w:pPr>
            <w:r w:rsidRPr="00842C40">
              <w:rPr>
                <w:rFonts w:ascii="Times New Roman" w:eastAsia="Times New Roman" w:hAnsi="Times New Roman" w:cs="Times New Roman"/>
                <w:bCs/>
                <w:iCs/>
                <w:sz w:val="28"/>
                <w:szCs w:val="28"/>
                <w:lang w:val="nl-NL"/>
              </w:rPr>
              <w:t>- Tổng lượng nước lớn: 839 tỉ m</w:t>
            </w:r>
            <w:r w:rsidRPr="00842C40">
              <w:rPr>
                <w:rFonts w:ascii="Times New Roman" w:eastAsia="Times New Roman" w:hAnsi="Times New Roman" w:cs="Times New Roman"/>
                <w:bCs/>
                <w:iCs/>
                <w:sz w:val="28"/>
                <w:szCs w:val="28"/>
                <w:vertAlign w:val="superscript"/>
                <w:lang w:val="nl-NL"/>
              </w:rPr>
              <w:t>3</w:t>
            </w:r>
            <w:r w:rsidRPr="00842C40">
              <w:rPr>
                <w:rFonts w:ascii="Times New Roman" w:eastAsia="Times New Roman" w:hAnsi="Times New Roman" w:cs="Times New Roman"/>
                <w:bCs/>
                <w:iCs/>
                <w:sz w:val="28"/>
                <w:szCs w:val="28"/>
                <w:lang w:val="nl-NL"/>
              </w:rPr>
              <w:t>/năm.</w:t>
            </w:r>
            <w:r>
              <w:rPr>
                <w:rFonts w:ascii="Times New Roman" w:eastAsia="Times New Roman" w:hAnsi="Times New Roman" w:cs="Times New Roman"/>
                <w:bCs/>
                <w:iCs/>
                <w:sz w:val="28"/>
                <w:szCs w:val="28"/>
                <w:lang w:val="nl-NL"/>
              </w:rPr>
              <w:t xml:space="preserve"> Trong đó sông Mê Công chiếm 60,4%.</w:t>
            </w:r>
          </w:p>
          <w:p w14:paraId="01C9602B" w14:textId="77777777" w:rsidR="00842C40" w:rsidRDefault="00842C40" w:rsidP="00842C40">
            <w:pPr>
              <w:spacing w:before="120" w:after="0"/>
              <w:contextualSpacing/>
              <w:jc w:val="both"/>
              <w:rPr>
                <w:rFonts w:ascii="Times New Roman" w:eastAsia="Times New Roman" w:hAnsi="Times New Roman" w:cs="Times New Roman"/>
                <w:bCs/>
                <w:iCs/>
                <w:sz w:val="28"/>
                <w:szCs w:val="28"/>
                <w:lang w:val="nl-NL"/>
              </w:rPr>
            </w:pPr>
            <w:r w:rsidRPr="00842C40">
              <w:rPr>
                <w:rFonts w:ascii="Times New Roman" w:eastAsia="Times New Roman" w:hAnsi="Times New Roman" w:cs="Times New Roman"/>
                <w:bCs/>
                <w:iCs/>
                <w:sz w:val="28"/>
                <w:szCs w:val="28"/>
                <w:lang w:val="nl-NL"/>
              </w:rPr>
              <w:t>- Tổng lượng phù sa rất lớn khoảng 200 triệu tấn/năm.</w:t>
            </w:r>
            <w:r>
              <w:rPr>
                <w:rFonts w:ascii="Times New Roman" w:eastAsia="Times New Roman" w:hAnsi="Times New Roman" w:cs="Times New Roman"/>
                <w:bCs/>
                <w:iCs/>
                <w:sz w:val="28"/>
                <w:szCs w:val="28"/>
                <w:lang w:val="nl-NL"/>
              </w:rPr>
              <w:t xml:space="preserve"> Trong đó sông Hồng chiếm 60%.</w:t>
            </w:r>
          </w:p>
          <w:p w14:paraId="257B040D" w14:textId="77777777" w:rsidR="00842C40" w:rsidRDefault="00842C40" w:rsidP="00842C4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Nguyên nhân: </w:t>
            </w:r>
            <w:r w:rsidRPr="00842C40">
              <w:rPr>
                <w:rFonts w:ascii="Times New Roman" w:eastAsia="Times New Roman" w:hAnsi="Times New Roman" w:cs="Times New Roman"/>
                <w:bCs/>
                <w:iCs/>
                <w:sz w:val="28"/>
                <w:szCs w:val="28"/>
                <w:lang w:val="nl-NL"/>
              </w:rPr>
              <w:t>¾ diện tích là đồi núi, dốc nên nước sông bào mòn mạnh địa hình tạo ra phù sa.</w:t>
            </w:r>
          </w:p>
          <w:p w14:paraId="7B572390" w14:textId="77777777" w:rsidR="00842C40" w:rsidRDefault="001C6CC4" w:rsidP="00842C4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6</w:t>
            </w:r>
            <w:r w:rsidR="00842C40">
              <w:rPr>
                <w:rFonts w:ascii="Times New Roman" w:eastAsia="Times New Roman" w:hAnsi="Times New Roman" w:cs="Times New Roman"/>
                <w:bCs/>
                <w:iCs/>
                <w:sz w:val="28"/>
                <w:szCs w:val="28"/>
                <w:lang w:val="nl-NL"/>
              </w:rPr>
              <w:t xml:space="preserve">. </w:t>
            </w:r>
          </w:p>
          <w:p w14:paraId="58FC4F09" w14:textId="77777777" w:rsidR="00085946" w:rsidRDefault="00085946"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HS xác định trên bản đồ các sông chảy theo hướng tây bắc - đông nam: </w:t>
            </w:r>
            <w:r w:rsidRPr="00085946">
              <w:rPr>
                <w:rFonts w:ascii="Times New Roman" w:eastAsia="Times New Roman" w:hAnsi="Times New Roman" w:cs="Times New Roman"/>
                <w:bCs/>
                <w:iCs/>
                <w:sz w:val="28"/>
                <w:szCs w:val="28"/>
                <w:lang w:val="nl-NL"/>
              </w:rPr>
              <w:t xml:space="preserve">sông Hồng, </w:t>
            </w:r>
            <w:r>
              <w:rPr>
                <w:rFonts w:ascii="Times New Roman" w:eastAsia="Times New Roman" w:hAnsi="Times New Roman" w:cs="Times New Roman"/>
                <w:bCs/>
                <w:iCs/>
                <w:sz w:val="28"/>
                <w:szCs w:val="28"/>
                <w:lang w:val="nl-NL"/>
              </w:rPr>
              <w:t xml:space="preserve">sông Đà, </w:t>
            </w:r>
            <w:r w:rsidRPr="00085946">
              <w:rPr>
                <w:rFonts w:ascii="Times New Roman" w:eastAsia="Times New Roman" w:hAnsi="Times New Roman" w:cs="Times New Roman"/>
                <w:bCs/>
                <w:iCs/>
                <w:sz w:val="28"/>
                <w:szCs w:val="28"/>
                <w:lang w:val="nl-NL"/>
              </w:rPr>
              <w:t xml:space="preserve">sông Mã, sông </w:t>
            </w:r>
            <w:r>
              <w:rPr>
                <w:rFonts w:ascii="Times New Roman" w:eastAsia="Times New Roman" w:hAnsi="Times New Roman" w:cs="Times New Roman"/>
                <w:bCs/>
                <w:iCs/>
                <w:sz w:val="28"/>
                <w:szCs w:val="28"/>
                <w:lang w:val="nl-NL"/>
              </w:rPr>
              <w:t>Cả, sông Tiền... và vòng cung: sông Lô, sông Gâm, sông Cầu, sông Thương, sông Lục Nam.</w:t>
            </w:r>
          </w:p>
          <w:p w14:paraId="6270F2B2" w14:textId="77777777" w:rsidR="00085946" w:rsidRDefault="00085946"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Nguyên nhân: </w:t>
            </w:r>
            <w:r w:rsidRPr="00085946">
              <w:rPr>
                <w:rFonts w:ascii="Times New Roman" w:eastAsia="Times New Roman" w:hAnsi="Times New Roman" w:cs="Times New Roman"/>
                <w:bCs/>
                <w:iCs/>
                <w:sz w:val="28"/>
                <w:szCs w:val="28"/>
                <w:lang w:val="nl-NL"/>
              </w:rPr>
              <w:t>Nguyên nhân: do hướng núi và hướng nghiêng địa hình quy định hướng chảy của sông.</w:t>
            </w:r>
          </w:p>
          <w:p w14:paraId="221B7C1E" w14:textId="77777777" w:rsidR="00C544C2" w:rsidRDefault="001C6CC4"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7</w:t>
            </w:r>
            <w:r w:rsidR="00C544C2">
              <w:rPr>
                <w:rFonts w:ascii="Times New Roman" w:eastAsia="Times New Roman" w:hAnsi="Times New Roman" w:cs="Times New Roman"/>
                <w:bCs/>
                <w:iCs/>
                <w:sz w:val="28"/>
                <w:szCs w:val="28"/>
                <w:lang w:val="nl-NL"/>
              </w:rPr>
              <w:t xml:space="preserve">. </w:t>
            </w:r>
          </w:p>
          <w:p w14:paraId="1375627E" w14:textId="77777777" w:rsidR="00C544C2" w:rsidRDefault="00C544C2"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C544C2">
              <w:rPr>
                <w:rFonts w:ascii="Times New Roman" w:eastAsia="Times New Roman" w:hAnsi="Times New Roman" w:cs="Times New Roman"/>
                <w:bCs/>
                <w:iCs/>
                <w:sz w:val="28"/>
                <w:szCs w:val="28"/>
                <w:lang w:val="nl-NL"/>
              </w:rPr>
              <w:t>Mùa lũ tương ứng với mùa mưa và mùa cạn tương ứng với mùa khô.</w:t>
            </w:r>
          </w:p>
          <w:p w14:paraId="19503C37" w14:textId="77777777" w:rsidR="00C544C2" w:rsidRDefault="00C544C2"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Mùa lũ kéo dài từ 4-5 tháng, chiếm 70-80% tổng lượng nước cả năm.</w:t>
            </w:r>
          </w:p>
          <w:p w14:paraId="3622C58D" w14:textId="77777777" w:rsidR="00C544C2" w:rsidRDefault="00C544C2"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Mùa cạn kéo dài từ 7-8 tháng, chiếm 20-30% tổng lượng nước cả năm.</w:t>
            </w:r>
          </w:p>
          <w:p w14:paraId="6F017535" w14:textId="77777777" w:rsidR="00C544C2" w:rsidRDefault="00C544C2"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Nguyên nhân: </w:t>
            </w:r>
            <w:r w:rsidRPr="00C544C2">
              <w:rPr>
                <w:rFonts w:ascii="Times New Roman" w:eastAsia="Times New Roman" w:hAnsi="Times New Roman" w:cs="Times New Roman"/>
                <w:bCs/>
                <w:iCs/>
                <w:sz w:val="28"/>
                <w:szCs w:val="28"/>
                <w:lang w:val="nl-NL"/>
              </w:rPr>
              <w:t>do chế độ nước sông phụ thuộc vào chế độ mưa, khí hậu nước ta có 2 mùa: mưa, khô nên sông ngòi có 2 mùa: lũ, cạn tương ứng.</w:t>
            </w:r>
          </w:p>
          <w:p w14:paraId="25FA5AEE"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107F2CDD"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79E8C9F0" w14:textId="77777777" w:rsidR="00916518" w:rsidRDefault="00916518" w:rsidP="00916518">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14:paraId="7297EA1B" w14:textId="77777777" w:rsidR="00916518" w:rsidRPr="003F1833" w:rsidRDefault="00916518" w:rsidP="00842C40">
            <w:pPr>
              <w:jc w:val="both"/>
              <w:rPr>
                <w:rFonts w:ascii="Times New Roman" w:eastAsia="Times New Roman" w:hAnsi="Times New Roman" w:cs="Times New Roman"/>
                <w:sz w:val="28"/>
                <w:szCs w:val="28"/>
                <w:lang w:val="de-DE"/>
              </w:rPr>
            </w:pPr>
            <w:r w:rsidRPr="003F1833">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w:t>
            </w:r>
            <w:r w:rsidR="00842C40" w:rsidRPr="00842C40">
              <w:rPr>
                <w:rFonts w:ascii="Times New Roman" w:eastAsia="Times New Roman" w:hAnsi="Times New Roman" w:cs="Times New Roman"/>
                <w:sz w:val="28"/>
                <w:szCs w:val="28"/>
                <w:lang w:val="de-DE"/>
              </w:rPr>
              <w:t>Nước Sông Hồng về mùa lũ có màu đỏ-hồng do phù sa mà nó mang theo, đây cũng là nguồn gốc tên gọi của nó. Lượng phù sa của Sông Hồng rất lớn, trung bình khoảng 100 triệu tấn trên nǎm tức là gần 1,5 kg phù sa trên một mét khối nước. Phù sa giúp cho đồng ruộng thêm màu mỡ, đồng thời bồi đắp và mở rộng vùng châu thổ ở vùng duyên hải thuộc hai tỉnh Thái Bình, Nam Định.</w:t>
            </w:r>
          </w:p>
        </w:tc>
        <w:tc>
          <w:tcPr>
            <w:tcW w:w="3260" w:type="dxa"/>
            <w:shd w:val="clear" w:color="auto" w:fill="auto"/>
          </w:tcPr>
          <w:p w14:paraId="48FCF9A1" w14:textId="77777777" w:rsidR="00916518" w:rsidRPr="0053790C" w:rsidRDefault="00916518" w:rsidP="00916518">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t xml:space="preserve">1. </w:t>
            </w:r>
            <w:r w:rsidR="00202DCB">
              <w:rPr>
                <w:rFonts w:ascii="Times New Roman" w:eastAsia="Times New Roman" w:hAnsi="Times New Roman" w:cs="Times New Roman"/>
                <w:b/>
                <w:iCs/>
                <w:noProof/>
                <w:sz w:val="28"/>
                <w:szCs w:val="28"/>
                <w:lang w:val="nl-NL"/>
              </w:rPr>
              <w:t>Đặc điểm sông ngòi</w:t>
            </w:r>
            <w:r w:rsidRPr="008A0E51">
              <w:rPr>
                <w:rFonts w:ascii="Times New Roman" w:eastAsia="Times New Roman" w:hAnsi="Times New Roman" w:cs="Times New Roman"/>
                <w:b/>
                <w:iCs/>
                <w:noProof/>
                <w:sz w:val="28"/>
                <w:szCs w:val="28"/>
                <w:lang w:val="nl-NL"/>
              </w:rPr>
              <w:t xml:space="preserve">  </w:t>
            </w:r>
          </w:p>
          <w:p w14:paraId="2C017E04" w14:textId="77777777" w:rsidR="00916518" w:rsidRDefault="00916518" w:rsidP="00202DCB">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sidR="00202DCB">
              <w:rPr>
                <w:rFonts w:ascii="Times New Roman" w:eastAsia="Times New Roman" w:hAnsi="Times New Roman" w:cs="Times New Roman"/>
                <w:b/>
                <w:i/>
                <w:iCs/>
                <w:noProof/>
                <w:sz w:val="28"/>
                <w:szCs w:val="28"/>
                <w:lang w:val="nl-NL"/>
              </w:rPr>
              <w:t>Mạng lưới sông ngòi dày đặc</w:t>
            </w:r>
          </w:p>
          <w:p w14:paraId="504C21D7" w14:textId="77777777" w:rsidR="00202DCB" w:rsidRDefault="00202DCB" w:rsidP="00202DCB">
            <w:pPr>
              <w:tabs>
                <w:tab w:val="left" w:pos="0"/>
              </w:tabs>
              <w:spacing w:before="120" w:after="0"/>
              <w:contextualSpacing/>
              <w:jc w:val="both"/>
              <w:rPr>
                <w:rFonts w:ascii="Times New Roman" w:eastAsia="Times New Roman" w:hAnsi="Times New Roman" w:cs="Times New Roman"/>
                <w:iCs/>
                <w:noProof/>
                <w:sz w:val="28"/>
                <w:szCs w:val="28"/>
                <w:lang w:val="nl-NL"/>
              </w:rPr>
            </w:pPr>
            <w:r w:rsidRPr="00202DCB">
              <w:rPr>
                <w:rFonts w:ascii="Times New Roman" w:eastAsia="Times New Roman" w:hAnsi="Times New Roman" w:cs="Times New Roman"/>
                <w:iCs/>
                <w:noProof/>
                <w:sz w:val="28"/>
                <w:szCs w:val="28"/>
                <w:lang w:val="nl-NL"/>
              </w:rPr>
              <w:t xml:space="preserve">Nước ta có </w:t>
            </w:r>
            <w:r>
              <w:rPr>
                <w:rFonts w:ascii="Times New Roman" w:eastAsia="Times New Roman" w:hAnsi="Times New Roman" w:cs="Times New Roman"/>
                <w:iCs/>
                <w:noProof/>
                <w:sz w:val="28"/>
                <w:szCs w:val="28"/>
                <w:lang w:val="nl-NL"/>
              </w:rPr>
              <w:t>2360 con sông dài trên 10km, dọc bờ biển nước ta cứ khoảng 20km lại có 1 cửa sông.</w:t>
            </w:r>
          </w:p>
          <w:p w14:paraId="13BB0C66" w14:textId="77777777" w:rsidR="00202DCB" w:rsidRPr="00202DCB" w:rsidRDefault="00202DCB" w:rsidP="00202DCB">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02DCB">
              <w:rPr>
                <w:rFonts w:ascii="Times New Roman" w:eastAsia="Times New Roman" w:hAnsi="Times New Roman" w:cs="Times New Roman"/>
                <w:b/>
                <w:i/>
                <w:iCs/>
                <w:noProof/>
                <w:sz w:val="28"/>
                <w:szCs w:val="28"/>
                <w:lang w:val="nl-NL"/>
              </w:rPr>
              <w:t>b. Lưu lượng nước lớn, giàu phù sa</w:t>
            </w:r>
          </w:p>
          <w:p w14:paraId="09D76FFD" w14:textId="77777777" w:rsidR="009C436A" w:rsidRDefault="009C436A" w:rsidP="00202DCB">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Tổng lượng nước lớn: 839 tỉ m</w:t>
            </w:r>
            <w:r w:rsidRPr="009C436A">
              <w:rPr>
                <w:rFonts w:ascii="Times New Roman" w:eastAsia="Times New Roman" w:hAnsi="Times New Roman" w:cs="Times New Roman"/>
                <w:iCs/>
                <w:noProof/>
                <w:sz w:val="28"/>
                <w:szCs w:val="28"/>
                <w:vertAlign w:val="superscript"/>
                <w:lang w:val="nl-NL"/>
              </w:rPr>
              <w:t>3</w:t>
            </w:r>
            <w:r w:rsidR="00202DCB" w:rsidRPr="00202DCB">
              <w:rPr>
                <w:rFonts w:ascii="Times New Roman" w:eastAsia="Times New Roman" w:hAnsi="Times New Roman" w:cs="Times New Roman"/>
                <w:iCs/>
                <w:noProof/>
                <w:sz w:val="28"/>
                <w:szCs w:val="28"/>
                <w:lang w:val="nl-NL"/>
              </w:rPr>
              <w:t>/năm</w:t>
            </w:r>
            <w:r>
              <w:rPr>
                <w:rFonts w:ascii="Times New Roman" w:eastAsia="Times New Roman" w:hAnsi="Times New Roman" w:cs="Times New Roman"/>
                <w:iCs/>
                <w:noProof/>
                <w:sz w:val="28"/>
                <w:szCs w:val="28"/>
                <w:lang w:val="nl-NL"/>
              </w:rPr>
              <w:t>.</w:t>
            </w:r>
          </w:p>
          <w:p w14:paraId="28EFE29A" w14:textId="77777777" w:rsidR="00202DCB" w:rsidRDefault="009C436A" w:rsidP="00202DCB">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w:t>
            </w:r>
            <w:r w:rsidR="00202DCB" w:rsidRPr="00202DCB">
              <w:rPr>
                <w:rFonts w:ascii="Times New Roman" w:eastAsia="Times New Roman" w:hAnsi="Times New Roman" w:cs="Times New Roman"/>
                <w:iCs/>
                <w:noProof/>
                <w:sz w:val="28"/>
                <w:szCs w:val="28"/>
                <w:lang w:val="nl-NL"/>
              </w:rPr>
              <w:t>ổ</w:t>
            </w:r>
            <w:r>
              <w:rPr>
                <w:rFonts w:ascii="Times New Roman" w:eastAsia="Times New Roman" w:hAnsi="Times New Roman" w:cs="Times New Roman"/>
                <w:iCs/>
                <w:noProof/>
                <w:sz w:val="28"/>
                <w:szCs w:val="28"/>
                <w:lang w:val="nl-NL"/>
              </w:rPr>
              <w:t>ng lượng phù sa rất lớn khoảng 200 triệu tấn/năm</w:t>
            </w:r>
            <w:r w:rsidR="00202DCB" w:rsidRPr="00202DCB">
              <w:rPr>
                <w:rFonts w:ascii="Times New Roman" w:eastAsia="Times New Roman" w:hAnsi="Times New Roman" w:cs="Times New Roman"/>
                <w:iCs/>
                <w:noProof/>
                <w:sz w:val="28"/>
                <w:szCs w:val="28"/>
                <w:lang w:val="nl-NL"/>
              </w:rPr>
              <w:t>.</w:t>
            </w:r>
          </w:p>
          <w:p w14:paraId="15D4EF6F" w14:textId="77777777" w:rsidR="009C436A" w:rsidRPr="009C436A" w:rsidRDefault="009C436A" w:rsidP="00202DCB">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9C436A">
              <w:rPr>
                <w:rFonts w:ascii="Times New Roman" w:eastAsia="Times New Roman" w:hAnsi="Times New Roman" w:cs="Times New Roman"/>
                <w:b/>
                <w:i/>
                <w:iCs/>
                <w:noProof/>
                <w:sz w:val="28"/>
                <w:szCs w:val="28"/>
                <w:lang w:val="nl-NL"/>
              </w:rPr>
              <w:t>c. Phần lớn sông ngòi chảy theo 2 hướng chính</w:t>
            </w:r>
          </w:p>
          <w:p w14:paraId="24F245B9" w14:textId="77777777" w:rsidR="00202DCB" w:rsidRDefault="00202DCB" w:rsidP="00202DCB">
            <w:pPr>
              <w:tabs>
                <w:tab w:val="left" w:pos="0"/>
              </w:tabs>
              <w:spacing w:before="120" w:after="0"/>
              <w:contextualSpacing/>
              <w:jc w:val="both"/>
              <w:rPr>
                <w:rFonts w:ascii="Times New Roman" w:eastAsia="Times New Roman" w:hAnsi="Times New Roman" w:cs="Times New Roman"/>
                <w:iCs/>
                <w:noProof/>
                <w:sz w:val="28"/>
                <w:szCs w:val="28"/>
                <w:lang w:val="nl-NL"/>
              </w:rPr>
            </w:pPr>
            <w:r w:rsidRPr="00202DCB">
              <w:rPr>
                <w:rFonts w:ascii="Times New Roman" w:eastAsia="Times New Roman" w:hAnsi="Times New Roman" w:cs="Times New Roman"/>
                <w:iCs/>
                <w:noProof/>
                <w:sz w:val="28"/>
                <w:szCs w:val="28"/>
                <w:lang w:val="nl-NL"/>
              </w:rPr>
              <w:t xml:space="preserve">Sông chảy theo hai hướng chính là tây bắc - đông nam </w:t>
            </w:r>
            <w:r w:rsidR="009C436A">
              <w:rPr>
                <w:rFonts w:ascii="Times New Roman" w:eastAsia="Times New Roman" w:hAnsi="Times New Roman" w:cs="Times New Roman"/>
                <w:iCs/>
                <w:noProof/>
                <w:sz w:val="28"/>
                <w:szCs w:val="28"/>
                <w:lang w:val="nl-NL"/>
              </w:rPr>
              <w:t>(sông Hồng, sông Mã, sông Tiền...)</w:t>
            </w:r>
            <w:r w:rsidRPr="00202DCB">
              <w:rPr>
                <w:rFonts w:ascii="Times New Roman" w:eastAsia="Times New Roman" w:hAnsi="Times New Roman" w:cs="Times New Roman"/>
                <w:iCs/>
                <w:noProof/>
                <w:sz w:val="28"/>
                <w:szCs w:val="28"/>
                <w:lang w:val="nl-NL"/>
              </w:rPr>
              <w:t>và vòng cung</w:t>
            </w:r>
            <w:r w:rsidR="009C436A">
              <w:rPr>
                <w:rFonts w:ascii="Times New Roman" w:eastAsia="Times New Roman" w:hAnsi="Times New Roman" w:cs="Times New Roman"/>
                <w:iCs/>
                <w:noProof/>
                <w:sz w:val="28"/>
                <w:szCs w:val="28"/>
                <w:lang w:val="nl-NL"/>
              </w:rPr>
              <w:t xml:space="preserve"> (sông Lô, sông Gâm, sông Cầu...)</w:t>
            </w:r>
          </w:p>
          <w:p w14:paraId="7D69A039" w14:textId="77777777" w:rsidR="009C436A" w:rsidRPr="009C436A" w:rsidRDefault="009C436A" w:rsidP="00202DCB">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9C436A">
              <w:rPr>
                <w:rFonts w:ascii="Times New Roman" w:eastAsia="Times New Roman" w:hAnsi="Times New Roman" w:cs="Times New Roman"/>
                <w:b/>
                <w:i/>
                <w:iCs/>
                <w:noProof/>
                <w:sz w:val="28"/>
                <w:szCs w:val="28"/>
                <w:lang w:val="nl-NL"/>
              </w:rPr>
              <w:t>d. Chế độ nước chảy theo 2 mùa rõ rệt</w:t>
            </w:r>
          </w:p>
          <w:p w14:paraId="583498A0" w14:textId="77777777" w:rsidR="00202DCB" w:rsidRPr="00202DCB" w:rsidRDefault="009C436A" w:rsidP="00202DCB">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Mùa lũ tương ứng với mùa mưa và mùa cạn tương ứng với mùa khô.</w:t>
            </w:r>
          </w:p>
          <w:p w14:paraId="74D01DF2" w14:textId="77777777" w:rsidR="00916518" w:rsidRPr="00097334" w:rsidRDefault="00916518" w:rsidP="00916518">
            <w:pPr>
              <w:tabs>
                <w:tab w:val="left" w:pos="0"/>
              </w:tabs>
              <w:spacing w:before="120" w:after="0"/>
              <w:contextualSpacing/>
              <w:jc w:val="both"/>
              <w:rPr>
                <w:rFonts w:ascii="Times New Roman" w:eastAsia="Times New Roman" w:hAnsi="Times New Roman" w:cs="Times New Roman"/>
                <w:iCs/>
                <w:noProof/>
                <w:sz w:val="28"/>
                <w:szCs w:val="28"/>
                <w:lang w:val="nl-NL"/>
              </w:rPr>
            </w:pPr>
          </w:p>
          <w:p w14:paraId="6F19B55D" w14:textId="77777777" w:rsidR="00916518" w:rsidRPr="00097334" w:rsidRDefault="00916518" w:rsidP="00916518">
            <w:pPr>
              <w:tabs>
                <w:tab w:val="left" w:pos="0"/>
              </w:tabs>
              <w:spacing w:before="120" w:after="0"/>
              <w:jc w:val="both"/>
              <w:rPr>
                <w:rFonts w:ascii="Times New Roman" w:eastAsia="Times New Roman" w:hAnsi="Times New Roman" w:cs="Times New Roman"/>
                <w:iCs/>
                <w:noProof/>
                <w:sz w:val="28"/>
                <w:szCs w:val="28"/>
                <w:lang w:val="nl-NL"/>
              </w:rPr>
            </w:pPr>
          </w:p>
        </w:tc>
      </w:tr>
    </w:tbl>
    <w:p w14:paraId="2FBC5FE8" w14:textId="77777777" w:rsidR="00916518" w:rsidRPr="0053790C" w:rsidRDefault="00916518" w:rsidP="00916518">
      <w:pPr>
        <w:spacing w:before="120" w:after="0"/>
        <w:contextualSpacing/>
        <w:jc w:val="both"/>
        <w:rPr>
          <w:rFonts w:ascii="Times New Roman" w:eastAsia="Times New Roman" w:hAnsi="Times New Roman" w:cs="Times New Roman"/>
          <w:i/>
          <w:noProof/>
          <w:sz w:val="28"/>
          <w:szCs w:val="28"/>
          <w:u w:val="single"/>
          <w:lang w:val="nl-NL"/>
        </w:rPr>
      </w:pPr>
    </w:p>
    <w:p w14:paraId="68B8108F" w14:textId="77777777" w:rsidR="00916518" w:rsidRPr="0053790C" w:rsidRDefault="00916518" w:rsidP="00916518">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 xml:space="preserve">2.2. </w:t>
      </w:r>
      <w:r w:rsidRPr="0053790C">
        <w:rPr>
          <w:rFonts w:ascii="Times New Roman" w:eastAsia="Times New Roman" w:hAnsi="Times New Roman" w:cs="Times New Roman"/>
          <w:b/>
          <w:bCs/>
          <w:i/>
          <w:sz w:val="28"/>
          <w:szCs w:val="28"/>
        </w:rPr>
        <w:t xml:space="preserve">Tìm hiểu </w:t>
      </w:r>
      <w:r>
        <w:rPr>
          <w:rFonts w:ascii="Times New Roman" w:eastAsia="Times New Roman" w:hAnsi="Times New Roman" w:cs="Times New Roman"/>
          <w:b/>
          <w:bCs/>
          <w:i/>
          <w:sz w:val="28"/>
          <w:szCs w:val="28"/>
        </w:rPr>
        <w:t xml:space="preserve">về </w:t>
      </w:r>
      <w:r w:rsidR="00C544C2">
        <w:rPr>
          <w:rFonts w:ascii="Times New Roman" w:eastAsia="Times New Roman" w:hAnsi="Times New Roman" w:cs="Times New Roman"/>
          <w:b/>
          <w:bCs/>
          <w:i/>
          <w:sz w:val="28"/>
          <w:szCs w:val="28"/>
        </w:rPr>
        <w:t>Một số hệ thống sông lớn ở nước ta</w:t>
      </w:r>
      <w:r>
        <w:rPr>
          <w:rFonts w:ascii="Times New Roman" w:eastAsia="Times New Roman" w:hAnsi="Times New Roman" w:cs="Times New Roman"/>
          <w:b/>
          <w:bCs/>
          <w:i/>
          <w:sz w:val="28"/>
          <w:szCs w:val="28"/>
        </w:rPr>
        <w:t xml:space="preserve"> (</w:t>
      </w:r>
      <w:r w:rsidR="00827C04">
        <w:rPr>
          <w:rFonts w:ascii="Times New Roman" w:eastAsia="Times New Roman" w:hAnsi="Times New Roman" w:cs="Times New Roman"/>
          <w:b/>
          <w:bCs/>
          <w:i/>
          <w:sz w:val="28"/>
          <w:szCs w:val="28"/>
        </w:rPr>
        <w:t>4</w:t>
      </w:r>
      <w:r>
        <w:rPr>
          <w:rFonts w:ascii="Times New Roman" w:eastAsia="Times New Roman" w:hAnsi="Times New Roman" w:cs="Times New Roman"/>
          <w:b/>
          <w:bCs/>
          <w:i/>
          <w:sz w:val="28"/>
          <w:szCs w:val="28"/>
        </w:rPr>
        <w:t>0</w:t>
      </w:r>
      <w:r w:rsidRPr="0053790C">
        <w:rPr>
          <w:rFonts w:ascii="Times New Roman" w:eastAsia="Times New Roman" w:hAnsi="Times New Roman" w:cs="Times New Roman"/>
          <w:b/>
          <w:bCs/>
          <w:i/>
          <w:sz w:val="28"/>
          <w:szCs w:val="28"/>
        </w:rPr>
        <w:t xml:space="preserve"> phút)</w:t>
      </w:r>
    </w:p>
    <w:p w14:paraId="78603083" w14:textId="77777777" w:rsidR="00916518" w:rsidRPr="0053790C" w:rsidRDefault="00916518" w:rsidP="00916518">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BF1FB9">
        <w:rPr>
          <w:rFonts w:ascii="Times New Roman" w:eastAsia="Times New Roman" w:hAnsi="Times New Roman" w:cs="Times New Roman"/>
          <w:sz w:val="28"/>
          <w:szCs w:val="28"/>
        </w:rPr>
        <w:t xml:space="preserve">HS </w:t>
      </w:r>
      <w:r w:rsidR="00C544C2">
        <w:rPr>
          <w:rFonts w:ascii="Times New Roman" w:eastAsia="Times New Roman" w:hAnsi="Times New Roman" w:cs="Times New Roman"/>
          <w:sz w:val="28"/>
          <w:szCs w:val="28"/>
        </w:rPr>
        <w:t>p</w:t>
      </w:r>
      <w:r w:rsidR="00C544C2" w:rsidRPr="00C544C2">
        <w:rPr>
          <w:rFonts w:ascii="Times New Roman" w:eastAsia="Times New Roman" w:hAnsi="Times New Roman" w:cs="Times New Roman"/>
          <w:sz w:val="28"/>
          <w:szCs w:val="28"/>
        </w:rPr>
        <w:t>hân tích được đặc điểm mạng lưới sông và chế độ nước sông của một số hệ thống sông lớn.</w:t>
      </w:r>
    </w:p>
    <w:p w14:paraId="1D320761" w14:textId="77777777" w:rsidR="00916518" w:rsidRDefault="00916518" w:rsidP="00916518">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A32703">
        <w:rPr>
          <w:rFonts w:ascii="Times New Roman" w:eastAsia="Times New Roman" w:hAnsi="Times New Roman" w:cs="Times New Roman"/>
          <w:noProof/>
          <w:sz w:val="28"/>
          <w:szCs w:val="28"/>
          <w:lang w:val="nl-NL"/>
        </w:rPr>
        <w:t xml:space="preserve">Quan sát hình </w:t>
      </w:r>
      <w:r w:rsidR="00C544C2">
        <w:rPr>
          <w:rFonts w:ascii="Times New Roman" w:eastAsia="Times New Roman" w:hAnsi="Times New Roman" w:cs="Times New Roman"/>
          <w:noProof/>
          <w:sz w:val="28"/>
          <w:szCs w:val="28"/>
          <w:lang w:val="nl-NL"/>
        </w:rPr>
        <w:t>8</w:t>
      </w:r>
      <w:r w:rsidRPr="00A32703">
        <w:rPr>
          <w:rFonts w:ascii="Times New Roman" w:eastAsia="Times New Roman" w:hAnsi="Times New Roman" w:cs="Times New Roman"/>
          <w:noProof/>
          <w:sz w:val="28"/>
          <w:szCs w:val="28"/>
          <w:lang w:val="nl-NL"/>
        </w:rPr>
        <w:t>.1 SGK tr1</w:t>
      </w:r>
      <w:r w:rsidR="008200EA">
        <w:rPr>
          <w:rFonts w:ascii="Times New Roman" w:eastAsia="Times New Roman" w:hAnsi="Times New Roman" w:cs="Times New Roman"/>
          <w:noProof/>
          <w:sz w:val="28"/>
          <w:szCs w:val="28"/>
          <w:lang w:val="nl-NL"/>
        </w:rPr>
        <w:t xml:space="preserve">20, </w:t>
      </w:r>
      <w:r w:rsidR="00400496">
        <w:rPr>
          <w:rFonts w:ascii="Times New Roman" w:eastAsia="Times New Roman" w:hAnsi="Times New Roman" w:cs="Times New Roman"/>
          <w:noProof/>
          <w:sz w:val="28"/>
          <w:szCs w:val="28"/>
          <w:lang w:val="nl-NL"/>
        </w:rPr>
        <w:t xml:space="preserve">hình 8.2 SGK tr121, </w:t>
      </w:r>
      <w:r w:rsidR="008200EA">
        <w:rPr>
          <w:rFonts w:ascii="Times New Roman" w:eastAsia="Times New Roman" w:hAnsi="Times New Roman" w:cs="Times New Roman"/>
          <w:noProof/>
          <w:sz w:val="28"/>
          <w:szCs w:val="28"/>
          <w:lang w:val="nl-NL"/>
        </w:rPr>
        <w:t>bảng số liệu tr122</w:t>
      </w:r>
      <w:r w:rsidRPr="00A32703">
        <w:rPr>
          <w:rFonts w:ascii="Times New Roman" w:eastAsia="Times New Roman" w:hAnsi="Times New Roman" w:cs="Times New Roman"/>
          <w:noProof/>
          <w:sz w:val="28"/>
          <w:szCs w:val="28"/>
          <w:lang w:val="nl-NL"/>
        </w:rPr>
        <w:t xml:space="preserve"> hoặc Atlat ĐLVN</w:t>
      </w:r>
      <w:r w:rsidR="007B67D6">
        <w:rPr>
          <w:rFonts w:ascii="Times New Roman" w:eastAsia="Times New Roman" w:hAnsi="Times New Roman" w:cs="Times New Roman"/>
          <w:noProof/>
          <w:sz w:val="28"/>
          <w:szCs w:val="28"/>
          <w:lang w:val="nl-NL"/>
        </w:rPr>
        <w:t>, các hình ảnh</w:t>
      </w:r>
      <w:r w:rsidRPr="00A32703">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noProof/>
          <w:sz w:val="28"/>
          <w:szCs w:val="28"/>
          <w:lang w:val="nl-NL"/>
        </w:rPr>
        <w:t>kết hợp kênh chữ SGK tr</w:t>
      </w:r>
      <w:r>
        <w:rPr>
          <w:rFonts w:ascii="Times New Roman" w:eastAsia="Times New Roman" w:hAnsi="Times New Roman" w:cs="Times New Roman"/>
          <w:noProof/>
          <w:sz w:val="28"/>
          <w:szCs w:val="28"/>
          <w:lang w:val="nl-NL"/>
        </w:rPr>
        <w:t>1</w:t>
      </w:r>
      <w:r w:rsidR="008200EA">
        <w:rPr>
          <w:rFonts w:ascii="Times New Roman" w:eastAsia="Times New Roman" w:hAnsi="Times New Roman" w:cs="Times New Roman"/>
          <w:noProof/>
          <w:sz w:val="28"/>
          <w:szCs w:val="28"/>
          <w:lang w:val="nl-NL"/>
        </w:rPr>
        <w:t>21</w:t>
      </w:r>
      <w:r>
        <w:rPr>
          <w:rFonts w:ascii="Times New Roman" w:eastAsia="Times New Roman" w:hAnsi="Times New Roman" w:cs="Times New Roman"/>
          <w:noProof/>
          <w:sz w:val="28"/>
          <w:szCs w:val="28"/>
          <w:lang w:val="nl-NL"/>
        </w:rPr>
        <w:t>-1</w:t>
      </w:r>
      <w:r w:rsidR="008200EA">
        <w:rPr>
          <w:rFonts w:ascii="Times New Roman" w:eastAsia="Times New Roman" w:hAnsi="Times New Roman" w:cs="Times New Roman"/>
          <w:noProof/>
          <w:sz w:val="28"/>
          <w:szCs w:val="28"/>
          <w:lang w:val="nl-NL"/>
        </w:rPr>
        <w:t>22</w:t>
      </w:r>
      <w:r w:rsidRPr="0053790C">
        <w:rPr>
          <w:rFonts w:ascii="Times New Roman" w:eastAsia="Times New Roman" w:hAnsi="Times New Roman" w:cs="Times New Roman"/>
          <w:sz w:val="28"/>
          <w:szCs w:val="28"/>
          <w:lang w:eastAsia="vi-VN"/>
        </w:rPr>
        <w:t xml:space="preserve">, thảo luận nhóm </w:t>
      </w:r>
      <w:r>
        <w:rPr>
          <w:rFonts w:ascii="Times New Roman" w:eastAsia="Times New Roman" w:hAnsi="Times New Roman" w:cs="Times New Roman"/>
          <w:sz w:val="28"/>
          <w:szCs w:val="28"/>
          <w:lang w:eastAsia="vi-VN"/>
        </w:rPr>
        <w:t xml:space="preserve">để trả lời các câu hỏi của GV. </w:t>
      </w:r>
    </w:p>
    <w:p w14:paraId="2351DC65" w14:textId="77777777"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759616" behindDoc="1" locked="0" layoutInCell="1" allowOverlap="1" wp14:anchorId="7BCB1FF0" wp14:editId="3A9543C2">
            <wp:simplePos x="0" y="0"/>
            <wp:positionH relativeFrom="column">
              <wp:posOffset>368935</wp:posOffset>
            </wp:positionH>
            <wp:positionV relativeFrom="paragraph">
              <wp:posOffset>635</wp:posOffset>
            </wp:positionV>
            <wp:extent cx="5291455" cy="2245995"/>
            <wp:effectExtent l="0" t="0" r="4445" b="1905"/>
            <wp:wrapTight wrapText="bothSides">
              <wp:wrapPolygon edited="0">
                <wp:start x="0" y="0"/>
                <wp:lineTo x="0" y="21435"/>
                <wp:lineTo x="21540" y="21435"/>
                <wp:lineTo x="215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291455" cy="2245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0E576" w14:textId="77777777"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14:paraId="69EFA061" w14:textId="77777777"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14:paraId="28E89224" w14:textId="77777777"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14:paraId="7D3B2DF1" w14:textId="77777777"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14:paraId="625E5F99" w14:textId="77777777"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14:paraId="598663E5" w14:textId="77777777"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14:paraId="13B336F0" w14:textId="77777777"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14:paraId="5D4F5A7F" w14:textId="77777777"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14:paraId="484F94A6" w14:textId="77777777" w:rsidR="00C572E1" w:rsidRPr="00A32703"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14:paraId="30068E54" w14:textId="77777777"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r>
        <w:rPr>
          <w:rFonts w:ascii="Times New Roman" w:eastAsia="Times New Roman" w:hAnsi="Times New Roman" w:cs="Times New Roman"/>
          <w:b/>
          <w:i/>
          <w:iCs/>
          <w:noProof/>
          <w:sz w:val="28"/>
          <w:szCs w:val="28"/>
        </w:rPr>
        <w:drawing>
          <wp:anchor distT="0" distB="0" distL="114300" distR="114300" simplePos="0" relativeHeight="251760640" behindDoc="1" locked="0" layoutInCell="1" allowOverlap="1" wp14:anchorId="0B552FD6" wp14:editId="5E18EDB9">
            <wp:simplePos x="0" y="0"/>
            <wp:positionH relativeFrom="column">
              <wp:posOffset>1720850</wp:posOffset>
            </wp:positionH>
            <wp:positionV relativeFrom="paragraph">
              <wp:posOffset>3810</wp:posOffset>
            </wp:positionV>
            <wp:extent cx="3054350" cy="1925955"/>
            <wp:effectExtent l="0" t="0" r="0" b="0"/>
            <wp:wrapTight wrapText="bothSides">
              <wp:wrapPolygon edited="0">
                <wp:start x="0" y="0"/>
                <wp:lineTo x="0" y="21365"/>
                <wp:lineTo x="21420" y="21365"/>
                <wp:lineTo x="214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054350" cy="1925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F072F" w14:textId="77777777"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14:paraId="3813414F" w14:textId="77777777"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14:paraId="55BD461F" w14:textId="77777777"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14:paraId="5937E59B" w14:textId="77777777"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14:paraId="50705D0D" w14:textId="77777777"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14:paraId="01AE8B3A" w14:textId="77777777"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14:paraId="201FD8D5" w14:textId="77777777"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14:paraId="00CE3608" w14:textId="77777777"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14:paraId="01FB8270" w14:textId="77777777" w:rsidR="00916518" w:rsidRPr="0053790C" w:rsidRDefault="00916518" w:rsidP="00916518">
      <w:pPr>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28C7B8A4" w14:textId="77777777" w:rsidR="00916518" w:rsidRPr="0053790C" w:rsidRDefault="00916518" w:rsidP="00916518">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916518" w:rsidRPr="0053790C" w14:paraId="4D9EF708" w14:textId="77777777" w:rsidTr="00916518">
        <w:tc>
          <w:tcPr>
            <w:tcW w:w="6771" w:type="dxa"/>
            <w:shd w:val="clear" w:color="auto" w:fill="auto"/>
          </w:tcPr>
          <w:p w14:paraId="1103222A" w14:textId="77777777" w:rsidR="00916518" w:rsidRPr="0053790C" w:rsidRDefault="00916518" w:rsidP="00916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40426163" w14:textId="77777777" w:rsidR="00916518" w:rsidRPr="0053790C" w:rsidRDefault="00916518" w:rsidP="00916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Nội dung ghi bài</w:t>
            </w:r>
          </w:p>
        </w:tc>
      </w:tr>
      <w:tr w:rsidR="00916518" w:rsidRPr="0053790C" w14:paraId="11E80398" w14:textId="77777777" w:rsidTr="00916518">
        <w:tc>
          <w:tcPr>
            <w:tcW w:w="6771" w:type="dxa"/>
            <w:shd w:val="clear" w:color="auto" w:fill="auto"/>
          </w:tcPr>
          <w:p w14:paraId="6677CAD1"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p>
          <w:p w14:paraId="1CAC96C2" w14:textId="77777777" w:rsidR="00916518"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2 SGK.</w:t>
            </w:r>
          </w:p>
          <w:p w14:paraId="24205A5C" w14:textId="77777777" w:rsidR="0006797E" w:rsidRPr="0053790C" w:rsidRDefault="0006797E" w:rsidP="0091651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w:t>
            </w:r>
            <w:r w:rsidR="00400496">
              <w:rPr>
                <w:rFonts w:ascii="Times New Roman" w:eastAsia="Times New Roman" w:hAnsi="Times New Roman" w:cs="Times New Roman"/>
                <w:bCs/>
                <w:sz w:val="28"/>
                <w:szCs w:val="28"/>
              </w:rPr>
              <w:t>hình 8.1, 8.2 và bảng số liệu</w:t>
            </w:r>
            <w:r>
              <w:rPr>
                <w:rFonts w:ascii="Times New Roman" w:eastAsia="Times New Roman" w:hAnsi="Times New Roman" w:cs="Times New Roman"/>
                <w:bCs/>
                <w:sz w:val="28"/>
                <w:szCs w:val="28"/>
              </w:rPr>
              <w:t xml:space="preserve"> lên bảng.</w:t>
            </w:r>
          </w:p>
          <w:p w14:paraId="083732A6"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6</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6 đến 8</w:t>
            </w:r>
            <w:r w:rsidRPr="0053790C">
              <w:rPr>
                <w:rFonts w:ascii="Times New Roman" w:eastAsia="Times New Roman" w:hAnsi="Times New Roman" w:cs="Times New Roman"/>
                <w:bCs/>
                <w:sz w:val="28"/>
                <w:szCs w:val="28"/>
              </w:rPr>
              <w:t xml:space="preserve"> em, yêu cầu HS quan sát hình </w:t>
            </w:r>
            <w:r w:rsidR="00B15A83">
              <w:rPr>
                <w:rFonts w:ascii="Times New Roman" w:eastAsia="Times New Roman" w:hAnsi="Times New Roman" w:cs="Times New Roman"/>
                <w:bCs/>
                <w:sz w:val="28"/>
                <w:szCs w:val="28"/>
              </w:rPr>
              <w:t>8</w:t>
            </w:r>
            <w:r>
              <w:rPr>
                <w:rFonts w:ascii="Times New Roman" w:eastAsia="Times New Roman" w:hAnsi="Times New Roman" w:cs="Times New Roman"/>
                <w:bCs/>
                <w:sz w:val="28"/>
                <w:szCs w:val="28"/>
              </w:rPr>
              <w:t>.1</w:t>
            </w:r>
            <w:r w:rsidR="00400496">
              <w:rPr>
                <w:rFonts w:ascii="Times New Roman" w:eastAsia="Times New Roman" w:hAnsi="Times New Roman" w:cs="Times New Roman"/>
                <w:bCs/>
                <w:sz w:val="28"/>
                <w:szCs w:val="28"/>
              </w:rPr>
              <w:t xml:space="preserve"> hoặc </w:t>
            </w:r>
            <w:r w:rsidR="00B15A83">
              <w:rPr>
                <w:rFonts w:ascii="Times New Roman" w:eastAsia="Times New Roman" w:hAnsi="Times New Roman" w:cs="Times New Roman"/>
                <w:bCs/>
                <w:sz w:val="28"/>
                <w:szCs w:val="28"/>
              </w:rPr>
              <w:t>Atlat ĐLVN</w:t>
            </w:r>
            <w:r w:rsidR="00400496">
              <w:rPr>
                <w:rFonts w:ascii="Times New Roman" w:eastAsia="Times New Roman" w:hAnsi="Times New Roman" w:cs="Times New Roman"/>
                <w:bCs/>
                <w:sz w:val="28"/>
                <w:szCs w:val="28"/>
              </w:rPr>
              <w:t>, hình 8.2, bảng số liệu</w:t>
            </w:r>
            <w:r w:rsidR="00B15A83">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thảo luận nhóm trong 10 phút để trả lời các câu hỏi theo phiếu học tập sau:</w:t>
            </w:r>
          </w:p>
          <w:p w14:paraId="489EB8C3" w14:textId="77777777" w:rsidR="00400496" w:rsidRPr="0053790C" w:rsidRDefault="00916518" w:rsidP="00916518">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 – phiếu học tập số 1</w:t>
            </w:r>
          </w:p>
          <w:tbl>
            <w:tblPr>
              <w:tblStyle w:val="TableGrid1"/>
              <w:tblW w:w="0" w:type="auto"/>
              <w:tblLayout w:type="fixed"/>
              <w:tblLook w:val="04A0" w:firstRow="1" w:lastRow="0" w:firstColumn="1" w:lastColumn="0" w:noHBand="0" w:noVBand="1"/>
            </w:tblPr>
            <w:tblGrid>
              <w:gridCol w:w="2180"/>
              <w:gridCol w:w="4360"/>
            </w:tblGrid>
            <w:tr w:rsidR="00916518" w:rsidRPr="0053790C" w14:paraId="346A32EC" w14:textId="77777777" w:rsidTr="00916518">
              <w:tc>
                <w:tcPr>
                  <w:tcW w:w="2180" w:type="dxa"/>
                </w:tcPr>
                <w:p w14:paraId="0C22DBFF" w14:textId="77777777" w:rsidR="00916518" w:rsidRPr="0053790C" w:rsidRDefault="00916518" w:rsidP="00916518">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305E803B" w14:textId="77777777" w:rsidR="00916518" w:rsidRPr="0053790C" w:rsidRDefault="00916518" w:rsidP="00916518">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916518" w:rsidRPr="0053790C" w14:paraId="7FFFC66D" w14:textId="77777777" w:rsidTr="00916518">
              <w:tc>
                <w:tcPr>
                  <w:tcW w:w="2180" w:type="dxa"/>
                </w:tcPr>
                <w:p w14:paraId="69305941" w14:textId="77777777" w:rsidR="00916518" w:rsidRPr="0053790C" w:rsidRDefault="00B15A83" w:rsidP="00916518">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vị trí và các sông trong hệ thống sông Hồng trên bản đồ.</w:t>
                  </w:r>
                </w:p>
              </w:tc>
              <w:tc>
                <w:tcPr>
                  <w:tcW w:w="4360" w:type="dxa"/>
                </w:tcPr>
                <w:p w14:paraId="7EDD046D" w14:textId="77777777" w:rsidR="00916518" w:rsidRPr="0053790C" w:rsidRDefault="00916518" w:rsidP="00916518">
                  <w:pPr>
                    <w:spacing w:before="120"/>
                    <w:contextualSpacing/>
                    <w:jc w:val="both"/>
                    <w:rPr>
                      <w:rFonts w:ascii="Times New Roman" w:eastAsia="Times New Roman" w:hAnsi="Times New Roman" w:cs="Times New Roman"/>
                      <w:sz w:val="28"/>
                      <w:szCs w:val="28"/>
                    </w:rPr>
                  </w:pPr>
                </w:p>
              </w:tc>
            </w:tr>
            <w:tr w:rsidR="00916518" w:rsidRPr="0053790C" w14:paraId="63F0EF21" w14:textId="77777777" w:rsidTr="00916518">
              <w:tc>
                <w:tcPr>
                  <w:tcW w:w="2180" w:type="dxa"/>
                </w:tcPr>
                <w:p w14:paraId="126C351E" w14:textId="77777777" w:rsidR="00916518" w:rsidRPr="0053790C" w:rsidRDefault="00B15A83" w:rsidP="00916518">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w:t>
                  </w:r>
                  <w:r w:rsidR="00B720C9">
                    <w:rPr>
                      <w:rFonts w:ascii="Times New Roman" w:eastAsia="Times New Roman" w:hAnsi="Times New Roman" w:cs="Times New Roman"/>
                      <w:i/>
                      <w:sz w:val="28"/>
                      <w:szCs w:val="28"/>
                    </w:rPr>
                    <w:t xml:space="preserve">ác định chiều dài </w:t>
                  </w:r>
                  <w:r w:rsidR="00B720C9" w:rsidRPr="00B720C9">
                    <w:rPr>
                      <w:rFonts w:ascii="Times New Roman" w:eastAsia="Times New Roman" w:hAnsi="Times New Roman" w:cs="Times New Roman"/>
                      <w:i/>
                      <w:sz w:val="28"/>
                      <w:szCs w:val="28"/>
                    </w:rPr>
                    <w:t xml:space="preserve">(ở nước ta/dòng chính), </w:t>
                  </w:r>
                  <w:r>
                    <w:rPr>
                      <w:rFonts w:ascii="Times New Roman" w:eastAsia="Times New Roman" w:hAnsi="Times New Roman" w:cs="Times New Roman"/>
                      <w:i/>
                      <w:sz w:val="28"/>
                      <w:szCs w:val="28"/>
                    </w:rPr>
                    <w:t xml:space="preserve"> nơi bắt nguồn, nơi đổ ra biển, số phụ lưu và mùa lũ của hệ thống sông Hồng.</w:t>
                  </w:r>
                </w:p>
              </w:tc>
              <w:tc>
                <w:tcPr>
                  <w:tcW w:w="4360" w:type="dxa"/>
                </w:tcPr>
                <w:p w14:paraId="5C3E7A91" w14:textId="77777777" w:rsidR="00916518" w:rsidRPr="00BA435C" w:rsidRDefault="00916518" w:rsidP="00916518">
                  <w:pPr>
                    <w:spacing w:before="120"/>
                    <w:jc w:val="both"/>
                    <w:rPr>
                      <w:rFonts w:ascii="Times New Roman" w:eastAsia="Times New Roman" w:hAnsi="Times New Roman" w:cs="Times New Roman"/>
                      <w:sz w:val="28"/>
                      <w:szCs w:val="28"/>
                    </w:rPr>
                  </w:pPr>
                </w:p>
              </w:tc>
            </w:tr>
          </w:tbl>
          <w:p w14:paraId="2D12B8C1" w14:textId="77777777" w:rsidR="00400496" w:rsidRDefault="00400496" w:rsidP="00916518">
            <w:pPr>
              <w:spacing w:before="120" w:after="0"/>
              <w:contextualSpacing/>
              <w:jc w:val="both"/>
              <w:rPr>
                <w:rFonts w:ascii="Times New Roman" w:eastAsia="Times New Roman" w:hAnsi="Times New Roman" w:cs="Times New Roman"/>
                <w:sz w:val="28"/>
                <w:szCs w:val="28"/>
              </w:rPr>
            </w:pPr>
          </w:p>
          <w:p w14:paraId="42468FF1" w14:textId="77777777" w:rsidR="00916518" w:rsidRPr="0053790C" w:rsidRDefault="00916518" w:rsidP="00916518">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3, 4 – phiếu học tập số 2</w:t>
            </w:r>
          </w:p>
          <w:tbl>
            <w:tblPr>
              <w:tblStyle w:val="TableGrid1"/>
              <w:tblW w:w="0" w:type="auto"/>
              <w:tblLayout w:type="fixed"/>
              <w:tblLook w:val="04A0" w:firstRow="1" w:lastRow="0" w:firstColumn="1" w:lastColumn="0" w:noHBand="0" w:noVBand="1"/>
            </w:tblPr>
            <w:tblGrid>
              <w:gridCol w:w="2180"/>
              <w:gridCol w:w="4360"/>
            </w:tblGrid>
            <w:tr w:rsidR="00B15A83" w:rsidRPr="0053790C" w14:paraId="04525B74" w14:textId="77777777" w:rsidTr="0006797E">
              <w:tc>
                <w:tcPr>
                  <w:tcW w:w="2180" w:type="dxa"/>
                </w:tcPr>
                <w:p w14:paraId="280CE380" w14:textId="77777777" w:rsidR="00B15A83" w:rsidRPr="0053790C" w:rsidRDefault="00B15A83"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11805BE7" w14:textId="77777777" w:rsidR="00B15A83" w:rsidRPr="0053790C" w:rsidRDefault="00B15A83"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B15A83" w:rsidRPr="0053790C" w14:paraId="1CAA5831" w14:textId="77777777" w:rsidTr="0006797E">
              <w:tc>
                <w:tcPr>
                  <w:tcW w:w="2180" w:type="dxa"/>
                </w:tcPr>
                <w:p w14:paraId="668B1CE6" w14:textId="77777777" w:rsidR="00B15A83" w:rsidRPr="0053790C" w:rsidRDefault="00B15A83" w:rsidP="00B720C9">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Xác định vị trí và các sông trong hệ thống sông </w:t>
                  </w:r>
                  <w:r w:rsidR="00B720C9">
                    <w:rPr>
                      <w:rFonts w:ascii="Times New Roman" w:eastAsia="Times New Roman" w:hAnsi="Times New Roman" w:cs="Times New Roman"/>
                      <w:i/>
                      <w:sz w:val="28"/>
                      <w:szCs w:val="28"/>
                    </w:rPr>
                    <w:t>Thu Bồn</w:t>
                  </w:r>
                  <w:r>
                    <w:rPr>
                      <w:rFonts w:ascii="Times New Roman" w:eastAsia="Times New Roman" w:hAnsi="Times New Roman" w:cs="Times New Roman"/>
                      <w:i/>
                      <w:sz w:val="28"/>
                      <w:szCs w:val="28"/>
                    </w:rPr>
                    <w:t xml:space="preserve"> trên bản đồ.</w:t>
                  </w:r>
                </w:p>
              </w:tc>
              <w:tc>
                <w:tcPr>
                  <w:tcW w:w="4360" w:type="dxa"/>
                </w:tcPr>
                <w:p w14:paraId="01E08065" w14:textId="77777777" w:rsidR="00B15A83" w:rsidRPr="0053790C" w:rsidRDefault="00B15A83" w:rsidP="0006797E">
                  <w:pPr>
                    <w:spacing w:before="120"/>
                    <w:contextualSpacing/>
                    <w:jc w:val="both"/>
                    <w:rPr>
                      <w:rFonts w:ascii="Times New Roman" w:eastAsia="Times New Roman" w:hAnsi="Times New Roman" w:cs="Times New Roman"/>
                      <w:sz w:val="28"/>
                      <w:szCs w:val="28"/>
                    </w:rPr>
                  </w:pPr>
                </w:p>
              </w:tc>
            </w:tr>
            <w:tr w:rsidR="00B15A83" w:rsidRPr="00BA435C" w14:paraId="5EC27036" w14:textId="77777777" w:rsidTr="0006797E">
              <w:tc>
                <w:tcPr>
                  <w:tcW w:w="2180" w:type="dxa"/>
                </w:tcPr>
                <w:p w14:paraId="4E061DCE" w14:textId="77777777" w:rsidR="00B15A83" w:rsidRPr="0053790C" w:rsidRDefault="00B15A83" w:rsidP="00B720C9">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Xác định chiều </w:t>
                  </w:r>
                  <w:r w:rsidR="00B720C9">
                    <w:rPr>
                      <w:rFonts w:ascii="Times New Roman" w:eastAsia="Times New Roman" w:hAnsi="Times New Roman" w:cs="Times New Roman"/>
                      <w:i/>
                      <w:sz w:val="28"/>
                      <w:szCs w:val="28"/>
                    </w:rPr>
                    <w:t xml:space="preserve">dài </w:t>
                  </w:r>
                  <w:r w:rsidR="00B720C9" w:rsidRPr="00B720C9">
                    <w:rPr>
                      <w:rFonts w:ascii="Times New Roman" w:eastAsia="Times New Roman" w:hAnsi="Times New Roman" w:cs="Times New Roman"/>
                      <w:i/>
                      <w:sz w:val="28"/>
                      <w:szCs w:val="28"/>
                    </w:rPr>
                    <w:t xml:space="preserve">(ở nước ta/dòng chính), </w:t>
                  </w:r>
                  <w:r>
                    <w:rPr>
                      <w:rFonts w:ascii="Times New Roman" w:eastAsia="Times New Roman" w:hAnsi="Times New Roman" w:cs="Times New Roman"/>
                      <w:i/>
                      <w:sz w:val="28"/>
                      <w:szCs w:val="28"/>
                    </w:rPr>
                    <w:t xml:space="preserve"> nơi bắt nguồn, nơi đổ ra biển, số phụ lưu và mùa lũ của </w:t>
                  </w:r>
                  <w:r w:rsidR="00B720C9">
                    <w:rPr>
                      <w:rFonts w:ascii="Times New Roman" w:eastAsia="Times New Roman" w:hAnsi="Times New Roman" w:cs="Times New Roman"/>
                      <w:i/>
                      <w:sz w:val="28"/>
                      <w:szCs w:val="28"/>
                    </w:rPr>
                    <w:t xml:space="preserve">hệ thống </w:t>
                  </w:r>
                  <w:r>
                    <w:rPr>
                      <w:rFonts w:ascii="Times New Roman" w:eastAsia="Times New Roman" w:hAnsi="Times New Roman" w:cs="Times New Roman"/>
                      <w:i/>
                      <w:sz w:val="28"/>
                      <w:szCs w:val="28"/>
                    </w:rPr>
                    <w:t xml:space="preserve">sông </w:t>
                  </w:r>
                  <w:r w:rsidR="00B720C9">
                    <w:rPr>
                      <w:rFonts w:ascii="Times New Roman" w:eastAsia="Times New Roman" w:hAnsi="Times New Roman" w:cs="Times New Roman"/>
                      <w:i/>
                      <w:sz w:val="28"/>
                      <w:szCs w:val="28"/>
                    </w:rPr>
                    <w:t>Thu Bồn</w:t>
                  </w:r>
                  <w:r>
                    <w:rPr>
                      <w:rFonts w:ascii="Times New Roman" w:eastAsia="Times New Roman" w:hAnsi="Times New Roman" w:cs="Times New Roman"/>
                      <w:i/>
                      <w:sz w:val="28"/>
                      <w:szCs w:val="28"/>
                    </w:rPr>
                    <w:t>.</w:t>
                  </w:r>
                </w:p>
              </w:tc>
              <w:tc>
                <w:tcPr>
                  <w:tcW w:w="4360" w:type="dxa"/>
                </w:tcPr>
                <w:p w14:paraId="5BB235AF" w14:textId="77777777" w:rsidR="00B15A83" w:rsidRPr="00BA435C" w:rsidRDefault="00B15A83" w:rsidP="0006797E">
                  <w:pPr>
                    <w:spacing w:before="120"/>
                    <w:jc w:val="both"/>
                    <w:rPr>
                      <w:rFonts w:ascii="Times New Roman" w:eastAsia="Times New Roman" w:hAnsi="Times New Roman" w:cs="Times New Roman"/>
                      <w:sz w:val="28"/>
                      <w:szCs w:val="28"/>
                    </w:rPr>
                  </w:pPr>
                </w:p>
              </w:tc>
            </w:tr>
          </w:tbl>
          <w:p w14:paraId="6457A833" w14:textId="77777777" w:rsidR="00400496" w:rsidRDefault="00400496" w:rsidP="00916518">
            <w:pPr>
              <w:spacing w:before="120" w:after="0"/>
              <w:contextualSpacing/>
              <w:jc w:val="both"/>
              <w:rPr>
                <w:rFonts w:ascii="Times New Roman" w:eastAsia="Times New Roman" w:hAnsi="Times New Roman" w:cs="Times New Roman"/>
                <w:sz w:val="28"/>
                <w:szCs w:val="28"/>
              </w:rPr>
            </w:pPr>
          </w:p>
          <w:p w14:paraId="11DC8B8A" w14:textId="77777777" w:rsidR="00916518" w:rsidRPr="0053790C" w:rsidRDefault="00916518" w:rsidP="00916518">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5, 6 – phiếu học tập số 3</w:t>
            </w:r>
          </w:p>
          <w:tbl>
            <w:tblPr>
              <w:tblStyle w:val="TableGrid1"/>
              <w:tblW w:w="0" w:type="auto"/>
              <w:tblLayout w:type="fixed"/>
              <w:tblLook w:val="04A0" w:firstRow="1" w:lastRow="0" w:firstColumn="1" w:lastColumn="0" w:noHBand="0" w:noVBand="1"/>
            </w:tblPr>
            <w:tblGrid>
              <w:gridCol w:w="2180"/>
              <w:gridCol w:w="4360"/>
            </w:tblGrid>
            <w:tr w:rsidR="00B720C9" w:rsidRPr="0053790C" w14:paraId="0380E96E" w14:textId="77777777" w:rsidTr="0006797E">
              <w:tc>
                <w:tcPr>
                  <w:tcW w:w="2180" w:type="dxa"/>
                </w:tcPr>
                <w:p w14:paraId="54E1ECE5" w14:textId="77777777"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7A49FD22" w14:textId="77777777"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B720C9" w:rsidRPr="0053790C" w14:paraId="693CBBF9" w14:textId="77777777" w:rsidTr="0006797E">
              <w:tc>
                <w:tcPr>
                  <w:tcW w:w="2180" w:type="dxa"/>
                </w:tcPr>
                <w:p w14:paraId="0387DFFB" w14:textId="77777777" w:rsidR="00B720C9" w:rsidRPr="0053790C" w:rsidRDefault="00B720C9" w:rsidP="00B720C9">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vị trí và các sông trong hệ thống sông Cửu Long trên bản đồ.</w:t>
                  </w:r>
                </w:p>
              </w:tc>
              <w:tc>
                <w:tcPr>
                  <w:tcW w:w="4360" w:type="dxa"/>
                </w:tcPr>
                <w:p w14:paraId="0EA84A72" w14:textId="77777777" w:rsidR="00B720C9" w:rsidRPr="0053790C" w:rsidRDefault="00B720C9" w:rsidP="0006797E">
                  <w:pPr>
                    <w:spacing w:before="120"/>
                    <w:contextualSpacing/>
                    <w:jc w:val="both"/>
                    <w:rPr>
                      <w:rFonts w:ascii="Times New Roman" w:eastAsia="Times New Roman" w:hAnsi="Times New Roman" w:cs="Times New Roman"/>
                      <w:sz w:val="28"/>
                      <w:szCs w:val="28"/>
                    </w:rPr>
                  </w:pPr>
                </w:p>
              </w:tc>
            </w:tr>
            <w:tr w:rsidR="00B720C9" w:rsidRPr="00BA435C" w14:paraId="43C22049" w14:textId="77777777" w:rsidTr="0006797E">
              <w:tc>
                <w:tcPr>
                  <w:tcW w:w="2180" w:type="dxa"/>
                </w:tcPr>
                <w:p w14:paraId="5A042103" w14:textId="77777777" w:rsidR="00B720C9" w:rsidRPr="0053790C" w:rsidRDefault="00B720C9" w:rsidP="00B720C9">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Xác định chiều dài </w:t>
                  </w:r>
                  <w:r w:rsidRPr="00B720C9">
                    <w:rPr>
                      <w:rFonts w:ascii="Times New Roman" w:eastAsia="Times New Roman" w:hAnsi="Times New Roman" w:cs="Times New Roman"/>
                      <w:i/>
                      <w:sz w:val="28"/>
                      <w:szCs w:val="28"/>
                    </w:rPr>
                    <w:t xml:space="preserve">(ở nước ta/dòng chính), </w:t>
                  </w:r>
                  <w:r>
                    <w:rPr>
                      <w:rFonts w:ascii="Times New Roman" w:eastAsia="Times New Roman" w:hAnsi="Times New Roman" w:cs="Times New Roman"/>
                      <w:i/>
                      <w:sz w:val="28"/>
                      <w:szCs w:val="28"/>
                    </w:rPr>
                    <w:t xml:space="preserve"> nơi bắt nguồn, nơi đổ ra biển, số phụ lưu và mùa lũ của hệ thống sông Cửu Long.</w:t>
                  </w:r>
                </w:p>
              </w:tc>
              <w:tc>
                <w:tcPr>
                  <w:tcW w:w="4360" w:type="dxa"/>
                </w:tcPr>
                <w:p w14:paraId="6B735CF5" w14:textId="77777777" w:rsidR="00B720C9" w:rsidRPr="00BA435C" w:rsidRDefault="00B720C9" w:rsidP="0006797E">
                  <w:pPr>
                    <w:spacing w:before="120"/>
                    <w:jc w:val="both"/>
                    <w:rPr>
                      <w:rFonts w:ascii="Times New Roman" w:eastAsia="Times New Roman" w:hAnsi="Times New Roman" w:cs="Times New Roman"/>
                      <w:sz w:val="28"/>
                      <w:szCs w:val="28"/>
                    </w:rPr>
                  </w:pPr>
                </w:p>
              </w:tc>
            </w:tr>
          </w:tbl>
          <w:p w14:paraId="095D5EF9"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5E1130C0"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w:t>
            </w:r>
            <w:r w:rsidR="00400496" w:rsidRPr="00400496">
              <w:rPr>
                <w:rFonts w:ascii="Times New Roman" w:eastAsia="Times New Roman" w:hAnsi="Times New Roman" w:cs="Times New Roman"/>
                <w:bCs/>
                <w:sz w:val="28"/>
                <w:szCs w:val="28"/>
              </w:rPr>
              <w:t>hình 8.1 hoặc Atlat ĐLVN, hình 8.2, bảng số liệu và thông tin trong bày</w:t>
            </w:r>
            <w:r w:rsidRPr="0053790C">
              <w:rPr>
                <w:rFonts w:ascii="Times New Roman" w:eastAsia="Times New Roman" w:hAnsi="Times New Roman" w:cs="Times New Roman"/>
                <w:bCs/>
                <w:sz w:val="28"/>
                <w:szCs w:val="28"/>
              </w:rPr>
              <w:t>, suy nghĩ, thảo luận nhóm để trả lời câu hỏi.</w:t>
            </w:r>
          </w:p>
          <w:p w14:paraId="54881BBA"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049C9095" w14:textId="77777777" w:rsidR="00916518" w:rsidRPr="00BA435C" w:rsidRDefault="00916518" w:rsidP="00916518">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14:paraId="056347B9" w14:textId="77777777" w:rsidR="00916518" w:rsidRPr="0053790C" w:rsidRDefault="00916518" w:rsidP="00916518">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w:t>
            </w:r>
            <w:r w:rsidR="00B720C9">
              <w:rPr>
                <w:rFonts w:ascii="Times New Roman" w:eastAsia="Times New Roman" w:hAnsi="Times New Roman" w:cs="Times New Roman"/>
                <w:bCs/>
                <w:sz w:val="28"/>
                <w:szCs w:val="28"/>
              </w:rPr>
              <w:t>2, 4, 6</w:t>
            </w:r>
            <w:r w:rsidRPr="0053790C">
              <w:rPr>
                <w:rFonts w:ascii="Times New Roman" w:eastAsia="Times New Roman" w:hAnsi="Times New Roman" w:cs="Times New Roman"/>
                <w:bCs/>
                <w:sz w:val="28"/>
                <w:szCs w:val="28"/>
              </w:rPr>
              <w:t xml:space="preserve"> lên thuyết trình câu trả lời trước lớp:</w:t>
            </w:r>
          </w:p>
          <w:p w14:paraId="4CC34266" w14:textId="77777777" w:rsidR="00916518" w:rsidRPr="0053790C" w:rsidRDefault="00916518" w:rsidP="00916518">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1. Nhóm </w:t>
            </w:r>
            <w:r w:rsidR="00B720C9">
              <w:rPr>
                <w:rFonts w:ascii="Times New Roman" w:eastAsia="Times New Roman" w:hAnsi="Times New Roman" w:cs="Times New Roman"/>
                <w:sz w:val="28"/>
                <w:szCs w:val="28"/>
              </w:rPr>
              <w:t>2</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B720C9" w:rsidRPr="0053790C" w14:paraId="4A5BD703" w14:textId="77777777" w:rsidTr="0006797E">
              <w:tc>
                <w:tcPr>
                  <w:tcW w:w="2180" w:type="dxa"/>
                </w:tcPr>
                <w:p w14:paraId="79D713C0" w14:textId="77777777"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4B1D9EA4" w14:textId="77777777"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B720C9" w:rsidRPr="0053790C" w14:paraId="306457C4" w14:textId="77777777" w:rsidTr="0006797E">
              <w:tc>
                <w:tcPr>
                  <w:tcW w:w="2180" w:type="dxa"/>
                </w:tcPr>
                <w:p w14:paraId="40547B56" w14:textId="77777777" w:rsidR="00B720C9" w:rsidRPr="0053790C" w:rsidRDefault="00B720C9" w:rsidP="0006797E">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vị trí và các sông trong hệ thống sông Hồng trên bản đồ.</w:t>
                  </w:r>
                </w:p>
              </w:tc>
              <w:tc>
                <w:tcPr>
                  <w:tcW w:w="4360" w:type="dxa"/>
                </w:tcPr>
                <w:p w14:paraId="040C65A4" w14:textId="77777777" w:rsidR="00746259" w:rsidRPr="00746259" w:rsidRDefault="00746259" w:rsidP="00746259">
                  <w:pPr>
                    <w:spacing w:before="120"/>
                    <w:contextualSpacing/>
                    <w:jc w:val="both"/>
                    <w:rPr>
                      <w:rFonts w:ascii="Times New Roman" w:eastAsia="Times New Roman" w:hAnsi="Times New Roman" w:cs="Times New Roman"/>
                      <w:sz w:val="28"/>
                      <w:szCs w:val="28"/>
                    </w:rPr>
                  </w:pPr>
                  <w:r w:rsidRPr="00746259">
                    <w:rPr>
                      <w:rFonts w:ascii="Times New Roman" w:eastAsia="Times New Roman" w:hAnsi="Times New Roman" w:cs="Times New Roman"/>
                      <w:sz w:val="28"/>
                      <w:szCs w:val="28"/>
                    </w:rPr>
                    <w:t>- Nằm ở phần lớn lãnh thổ phía Bắc nước ta.</w:t>
                  </w:r>
                </w:p>
                <w:p w14:paraId="6AA3FE6C" w14:textId="77777777" w:rsidR="00B720C9" w:rsidRPr="0053790C" w:rsidRDefault="00746259" w:rsidP="00746259">
                  <w:pPr>
                    <w:spacing w:before="120"/>
                    <w:contextualSpacing/>
                    <w:jc w:val="both"/>
                    <w:rPr>
                      <w:rFonts w:ascii="Times New Roman" w:eastAsia="Times New Roman" w:hAnsi="Times New Roman" w:cs="Times New Roman"/>
                      <w:sz w:val="28"/>
                      <w:szCs w:val="28"/>
                    </w:rPr>
                  </w:pPr>
                  <w:r w:rsidRPr="00746259">
                    <w:rPr>
                      <w:rFonts w:ascii="Times New Roman" w:eastAsia="Times New Roman" w:hAnsi="Times New Roman" w:cs="Times New Roman"/>
                      <w:sz w:val="28"/>
                      <w:szCs w:val="28"/>
                    </w:rPr>
                    <w:t>- Các sông: sông Đà, sông Chảy, sông lô, sông Gâm, sông Đáy, sông Trà Lý,…</w:t>
                  </w:r>
                </w:p>
              </w:tc>
            </w:tr>
            <w:tr w:rsidR="00B720C9" w:rsidRPr="0053790C" w14:paraId="5E2BE20B" w14:textId="77777777" w:rsidTr="0006797E">
              <w:tc>
                <w:tcPr>
                  <w:tcW w:w="2180" w:type="dxa"/>
                </w:tcPr>
                <w:p w14:paraId="1487CE93" w14:textId="77777777" w:rsidR="00B720C9" w:rsidRPr="0053790C" w:rsidRDefault="00B720C9" w:rsidP="0006797E">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chiều dài (ở nước ta/dòng chính), nơi bắt nguồn, nơi đổ ra biển, số phụ lưu và mùa lũ của hệ thống sông Hồng.</w:t>
                  </w:r>
                </w:p>
              </w:tc>
              <w:tc>
                <w:tcPr>
                  <w:tcW w:w="4360" w:type="dxa"/>
                </w:tcPr>
                <w:p w14:paraId="390CA51C"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Chiều dài: 566km/1126km</w:t>
                  </w:r>
                </w:p>
                <w:p w14:paraId="3526F67E"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Nơi bắt nguồn: Vân Nam, Trung Quốc</w:t>
                  </w:r>
                </w:p>
                <w:p w14:paraId="32CB1904"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Nơi đổ ra biển: cửa Ba Lạt</w:t>
                  </w:r>
                </w:p>
                <w:p w14:paraId="348B6EBE"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Số phụ lưu: 600</w:t>
                  </w:r>
                </w:p>
                <w:p w14:paraId="64244304" w14:textId="77777777" w:rsidR="00B720C9" w:rsidRPr="00BA435C"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Mùa lũ: từ tháng 6-10, chiếm 75% tổng lượng nước cả năm.</w:t>
                  </w:r>
                </w:p>
              </w:tc>
            </w:tr>
          </w:tbl>
          <w:p w14:paraId="548BA7EC" w14:textId="77777777" w:rsidR="00400496" w:rsidRDefault="00400496" w:rsidP="00B720C9">
            <w:pPr>
              <w:spacing w:before="120" w:after="0"/>
              <w:contextualSpacing/>
              <w:jc w:val="both"/>
              <w:rPr>
                <w:rFonts w:ascii="Times New Roman" w:eastAsia="Times New Roman" w:hAnsi="Times New Roman" w:cs="Times New Roman"/>
                <w:sz w:val="28"/>
                <w:szCs w:val="28"/>
              </w:rPr>
            </w:pPr>
          </w:p>
          <w:p w14:paraId="0CB5E01B" w14:textId="77777777" w:rsidR="00B720C9" w:rsidRPr="0053790C" w:rsidRDefault="00B720C9" w:rsidP="00B720C9">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4 – phiếu học tập số 2</w:t>
            </w:r>
          </w:p>
          <w:tbl>
            <w:tblPr>
              <w:tblStyle w:val="TableGrid1"/>
              <w:tblW w:w="0" w:type="auto"/>
              <w:tblLayout w:type="fixed"/>
              <w:tblLook w:val="04A0" w:firstRow="1" w:lastRow="0" w:firstColumn="1" w:lastColumn="0" w:noHBand="0" w:noVBand="1"/>
            </w:tblPr>
            <w:tblGrid>
              <w:gridCol w:w="2180"/>
              <w:gridCol w:w="4360"/>
            </w:tblGrid>
            <w:tr w:rsidR="00B720C9" w:rsidRPr="0053790C" w14:paraId="651029C7" w14:textId="77777777" w:rsidTr="0006797E">
              <w:tc>
                <w:tcPr>
                  <w:tcW w:w="2180" w:type="dxa"/>
                </w:tcPr>
                <w:p w14:paraId="38631758" w14:textId="77777777"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4C8352E6" w14:textId="77777777"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B720C9" w:rsidRPr="0053790C" w14:paraId="2D41D601" w14:textId="77777777" w:rsidTr="0006797E">
              <w:tc>
                <w:tcPr>
                  <w:tcW w:w="2180" w:type="dxa"/>
                </w:tcPr>
                <w:p w14:paraId="381FAA89" w14:textId="77777777" w:rsidR="00B720C9" w:rsidRPr="0053790C" w:rsidRDefault="00B720C9" w:rsidP="0006797E">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vị trí và các sông trong hệ thống sông Thu Bồn trên bản đồ.</w:t>
                  </w:r>
                </w:p>
              </w:tc>
              <w:tc>
                <w:tcPr>
                  <w:tcW w:w="4360" w:type="dxa"/>
                </w:tcPr>
                <w:p w14:paraId="31DE0B2F" w14:textId="77777777" w:rsid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746259">
                    <w:rPr>
                      <w:rFonts w:ascii="Times New Roman" w:eastAsia="Times New Roman" w:hAnsi="Times New Roman" w:cs="Times New Roman"/>
                      <w:sz w:val="28"/>
                      <w:szCs w:val="28"/>
                    </w:rPr>
                    <w:t>Nằm ở Trung Trung Bộ (Quảng Nam, Đà Nẵng, Kon Tum)</w:t>
                  </w:r>
                </w:p>
                <w:p w14:paraId="2E5FD381" w14:textId="77777777" w:rsidR="00746259" w:rsidRPr="00B720C9" w:rsidRDefault="00746259" w:rsidP="00746259">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sông: sông Cái, sông Tranh.</w:t>
                  </w:r>
                </w:p>
              </w:tc>
            </w:tr>
            <w:tr w:rsidR="00B720C9" w:rsidRPr="00BA435C" w14:paraId="3B87F4DD" w14:textId="77777777" w:rsidTr="0006797E">
              <w:tc>
                <w:tcPr>
                  <w:tcW w:w="2180" w:type="dxa"/>
                </w:tcPr>
                <w:p w14:paraId="51BBAB8B" w14:textId="77777777" w:rsidR="00B720C9" w:rsidRPr="0053790C" w:rsidRDefault="00B720C9" w:rsidP="0006797E">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chiều dài (ở nước ta/dòng chính), nơi bắt nguồn, nơi đổ ra biển, số phụ lưu và mùa lũ của hệ thống sông Thu Bồn.</w:t>
                  </w:r>
                </w:p>
              </w:tc>
              <w:tc>
                <w:tcPr>
                  <w:tcW w:w="4360" w:type="dxa"/>
                </w:tcPr>
                <w:p w14:paraId="27B0E2C4"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Chiều dài: 205km.</w:t>
                  </w:r>
                </w:p>
                <w:p w14:paraId="47F848ED"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Nơi bắt nguồn: vùng núi Trường Sơn Nam.</w:t>
                  </w:r>
                </w:p>
                <w:p w14:paraId="1B129021"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Nơi đổ ra biển: cửa Đại</w:t>
                  </w:r>
                </w:p>
                <w:p w14:paraId="32300846"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Số phụ lưu: 80</w:t>
                  </w:r>
                </w:p>
                <w:p w14:paraId="77BA2770" w14:textId="77777777" w:rsidR="00B720C9" w:rsidRPr="00BA435C"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Mùa lũ: từ tháng 9-12, chiếm 65% tổng lượng nước cả năm.</w:t>
                  </w:r>
                </w:p>
              </w:tc>
            </w:tr>
          </w:tbl>
          <w:p w14:paraId="69C9A1D1" w14:textId="77777777" w:rsidR="00400496" w:rsidRDefault="00400496" w:rsidP="00B720C9">
            <w:pPr>
              <w:spacing w:before="120" w:after="0"/>
              <w:contextualSpacing/>
              <w:jc w:val="both"/>
              <w:rPr>
                <w:rFonts w:ascii="Times New Roman" w:eastAsia="Times New Roman" w:hAnsi="Times New Roman" w:cs="Times New Roman"/>
                <w:sz w:val="28"/>
                <w:szCs w:val="28"/>
              </w:rPr>
            </w:pPr>
          </w:p>
          <w:p w14:paraId="7751BF77" w14:textId="77777777" w:rsidR="00B720C9" w:rsidRPr="0053790C" w:rsidRDefault="00B720C9" w:rsidP="00B720C9">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6 – phiếu học tập số 3</w:t>
            </w:r>
          </w:p>
          <w:tbl>
            <w:tblPr>
              <w:tblStyle w:val="TableGrid1"/>
              <w:tblW w:w="0" w:type="auto"/>
              <w:tblLayout w:type="fixed"/>
              <w:tblLook w:val="04A0" w:firstRow="1" w:lastRow="0" w:firstColumn="1" w:lastColumn="0" w:noHBand="0" w:noVBand="1"/>
            </w:tblPr>
            <w:tblGrid>
              <w:gridCol w:w="2180"/>
              <w:gridCol w:w="4360"/>
            </w:tblGrid>
            <w:tr w:rsidR="00B720C9" w:rsidRPr="0053790C" w14:paraId="278074BD" w14:textId="77777777" w:rsidTr="0006797E">
              <w:tc>
                <w:tcPr>
                  <w:tcW w:w="2180" w:type="dxa"/>
                </w:tcPr>
                <w:p w14:paraId="162B31B1" w14:textId="77777777"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121E17B7" w14:textId="77777777"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B720C9" w:rsidRPr="0053790C" w14:paraId="3CAB702B" w14:textId="77777777" w:rsidTr="0006797E">
              <w:tc>
                <w:tcPr>
                  <w:tcW w:w="2180" w:type="dxa"/>
                </w:tcPr>
                <w:p w14:paraId="060B456A" w14:textId="77777777" w:rsidR="00B720C9" w:rsidRPr="0053790C" w:rsidRDefault="00B720C9" w:rsidP="0006797E">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vị trí và các sông trong hệ thống sông Cửu Long trên bản đồ.</w:t>
                  </w:r>
                </w:p>
              </w:tc>
              <w:tc>
                <w:tcPr>
                  <w:tcW w:w="4360" w:type="dxa"/>
                </w:tcPr>
                <w:p w14:paraId="7972A34F" w14:textId="77777777" w:rsidR="00B720C9" w:rsidRDefault="00746259" w:rsidP="00746259">
                  <w:pPr>
                    <w:spacing w:before="120"/>
                    <w:jc w:val="both"/>
                    <w:rPr>
                      <w:rFonts w:ascii="Times New Roman" w:eastAsia="Times New Roman" w:hAnsi="Times New Roman" w:cs="Times New Roman"/>
                      <w:sz w:val="28"/>
                      <w:szCs w:val="28"/>
                    </w:rPr>
                  </w:pPr>
                  <w:r w:rsidRPr="0074625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Nằm ở vùng Đồng bằng sông Cửu Long.</w:t>
                  </w:r>
                </w:p>
                <w:p w14:paraId="3DF0098E" w14:textId="77777777" w:rsidR="00746259" w:rsidRPr="00746259" w:rsidRDefault="00746259" w:rsidP="00746259">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sông: sông Tiền, sông Hậu, sông Ba Lai, sông Cổ Chiên, sông Cái Lớn, sông Cái Bé…</w:t>
                  </w:r>
                </w:p>
              </w:tc>
            </w:tr>
            <w:tr w:rsidR="00B720C9" w:rsidRPr="00BA435C" w14:paraId="0211076E" w14:textId="77777777" w:rsidTr="0006797E">
              <w:tc>
                <w:tcPr>
                  <w:tcW w:w="2180" w:type="dxa"/>
                </w:tcPr>
                <w:p w14:paraId="17FAE476" w14:textId="77777777" w:rsidR="00B720C9" w:rsidRPr="0053790C" w:rsidRDefault="00B720C9" w:rsidP="0006797E">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chiều dài (ở nước ta/dòng chính), nơi bắt nguồn, nơi đổ ra biển, số phụ lưu và mùa lũ của hệ thống sông Cửu Long.</w:t>
                  </w:r>
                </w:p>
              </w:tc>
              <w:tc>
                <w:tcPr>
                  <w:tcW w:w="4360" w:type="dxa"/>
                </w:tcPr>
                <w:p w14:paraId="0F1B373F"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Chiều dài: 230km/4300km</w:t>
                  </w:r>
                </w:p>
                <w:p w14:paraId="22231E17"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Nơi bắt nguồn: cao nguyên Tây Tạng, Trung Quốc</w:t>
                  </w:r>
                </w:p>
                <w:p w14:paraId="384626A8"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Nơi đổ ra biển: 9 cửa: Cửa Tiểu, Cửa Đại, Ba Lai, Hàm Luông, Cổ Chiên, Cung Hầu, Định An, Ba Thắc, Trần Đề.</w:t>
                  </w:r>
                </w:p>
                <w:p w14:paraId="7645CDC0"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Số phụ lưu: 600</w:t>
                  </w:r>
                </w:p>
                <w:p w14:paraId="6EF32CF8" w14:textId="77777777" w:rsidR="00B720C9" w:rsidRPr="00BA435C"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Mùa lũ: từ tháng 7-11, chiếm 75% tổng lượng nước cả năm.</w:t>
                  </w:r>
                </w:p>
              </w:tc>
            </w:tr>
          </w:tbl>
          <w:p w14:paraId="6256B8A3" w14:textId="77777777" w:rsidR="00916518" w:rsidRDefault="00916518" w:rsidP="00916518">
            <w:pPr>
              <w:spacing w:before="120" w:after="0"/>
              <w:contextualSpacing/>
              <w:jc w:val="both"/>
              <w:rPr>
                <w:rFonts w:ascii="Times New Roman" w:eastAsia="Times New Roman" w:hAnsi="Times New Roman" w:cs="Times New Roman"/>
                <w:bCs/>
                <w:sz w:val="28"/>
                <w:szCs w:val="28"/>
              </w:rPr>
            </w:pPr>
          </w:p>
          <w:p w14:paraId="33F62F77"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các nhóm </w:t>
            </w:r>
            <w:r>
              <w:rPr>
                <w:rFonts w:ascii="Times New Roman" w:eastAsia="Times New Roman" w:hAnsi="Times New Roman" w:cs="Times New Roman"/>
                <w:bCs/>
                <w:sz w:val="28"/>
                <w:szCs w:val="28"/>
              </w:rPr>
              <w:t>còn lại</w:t>
            </w:r>
            <w:r w:rsidRPr="0053790C">
              <w:rPr>
                <w:rFonts w:ascii="Times New Roman" w:eastAsia="Times New Roman" w:hAnsi="Times New Roman" w:cs="Times New Roman"/>
                <w:bCs/>
                <w:sz w:val="28"/>
                <w:szCs w:val="28"/>
              </w:rPr>
              <w:t xml:space="preserve"> lắng nghe, bổ sung, chỉnh sửa sản phẩm giúp </w:t>
            </w:r>
            <w:r w:rsidR="00E242B2" w:rsidRPr="00E242B2">
              <w:rPr>
                <w:rFonts w:ascii="Times New Roman" w:eastAsia="Times New Roman" w:hAnsi="Times New Roman" w:cs="Times New Roman"/>
                <w:bCs/>
                <w:sz w:val="28"/>
                <w:szCs w:val="28"/>
              </w:rPr>
              <w:t>nhóm bạn và sản phẩm của nhóm mình.</w:t>
            </w:r>
          </w:p>
          <w:p w14:paraId="0687C871"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22215338" w14:textId="77777777" w:rsidR="00916518" w:rsidRPr="0053790C" w:rsidRDefault="00916518" w:rsidP="00916518">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73825FB6" w14:textId="77777777" w:rsidR="00916518" w:rsidRPr="0053790C" w:rsidRDefault="00916518" w:rsidP="00916518">
            <w:pPr>
              <w:tabs>
                <w:tab w:val="left" w:pos="0"/>
              </w:tabs>
              <w:spacing w:before="120" w:after="0"/>
              <w:contextualSpacing/>
              <w:jc w:val="both"/>
              <w:rPr>
                <w:rFonts w:ascii="Times New Roman" w:eastAsia="Times New Roman" w:hAnsi="Times New Roman" w:cs="Times New Roman"/>
                <w:b/>
                <w:iCs/>
                <w:sz w:val="28"/>
                <w:szCs w:val="28"/>
              </w:rPr>
            </w:pPr>
            <w:r w:rsidRPr="0053790C">
              <w:rPr>
                <w:rFonts w:ascii="Times New Roman" w:eastAsia="Times New Roman" w:hAnsi="Times New Roman" w:cs="Times New Roman"/>
                <w:b/>
                <w:iCs/>
                <w:sz w:val="28"/>
                <w:szCs w:val="28"/>
              </w:rPr>
              <w:t xml:space="preserve">2. </w:t>
            </w:r>
            <w:r w:rsidR="008200EA">
              <w:rPr>
                <w:rFonts w:ascii="Times New Roman" w:eastAsia="Times New Roman" w:hAnsi="Times New Roman" w:cs="Times New Roman"/>
                <w:b/>
                <w:iCs/>
                <w:sz w:val="28"/>
                <w:szCs w:val="28"/>
              </w:rPr>
              <w:t>Một số hệ thống sông lớn ở nước ta</w:t>
            </w:r>
          </w:p>
          <w:p w14:paraId="6B9EB72F" w14:textId="77777777" w:rsidR="00916518" w:rsidRPr="008200EA" w:rsidRDefault="008200EA" w:rsidP="00916518">
            <w:pPr>
              <w:tabs>
                <w:tab w:val="left" w:pos="0"/>
              </w:tabs>
              <w:spacing w:before="120" w:after="0"/>
              <w:jc w:val="both"/>
              <w:rPr>
                <w:rFonts w:ascii="Times New Roman" w:eastAsia="Times New Roman" w:hAnsi="Times New Roman" w:cs="Times New Roman"/>
                <w:b/>
                <w:i/>
                <w:iCs/>
                <w:noProof/>
                <w:sz w:val="28"/>
                <w:szCs w:val="28"/>
                <w:lang w:val="nl-NL"/>
              </w:rPr>
            </w:pPr>
            <w:r w:rsidRPr="008200EA">
              <w:rPr>
                <w:rFonts w:ascii="Times New Roman" w:eastAsia="Times New Roman" w:hAnsi="Times New Roman" w:cs="Times New Roman"/>
                <w:b/>
                <w:i/>
                <w:iCs/>
                <w:noProof/>
                <w:sz w:val="28"/>
                <w:szCs w:val="28"/>
                <w:lang w:val="nl-NL"/>
              </w:rPr>
              <w:t>a. Hệ thống sông Hồng</w:t>
            </w:r>
          </w:p>
          <w:p w14:paraId="42E67FD5" w14:textId="77777777" w:rsidR="008200EA" w:rsidRDefault="008200EA" w:rsidP="00916518">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Chiều dài: 566km/1126km</w:t>
            </w:r>
          </w:p>
          <w:p w14:paraId="1FC2EEAA" w14:textId="77777777" w:rsidR="008200EA" w:rsidRDefault="008200EA" w:rsidP="00916518">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00DE2EF9">
              <w:rPr>
                <w:rFonts w:ascii="Times New Roman" w:eastAsia="Times New Roman" w:hAnsi="Times New Roman" w:cs="Times New Roman"/>
                <w:iCs/>
                <w:noProof/>
                <w:sz w:val="28"/>
                <w:szCs w:val="28"/>
                <w:lang w:val="nl-NL"/>
              </w:rPr>
              <w:t>Nơi bắt nguồn: Vân Nam, Trung Quốc</w:t>
            </w:r>
          </w:p>
          <w:p w14:paraId="144AB2E6" w14:textId="77777777" w:rsidR="00DE2EF9" w:rsidRDefault="00DE2EF9" w:rsidP="00916518">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Nơi đổ ra biển: cửa Ba Lạt</w:t>
            </w:r>
          </w:p>
          <w:p w14:paraId="10BDCB71" w14:textId="77777777" w:rsidR="00DE2EF9" w:rsidRDefault="00DE2EF9" w:rsidP="00916518">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Số phụ lưu: 600</w:t>
            </w:r>
          </w:p>
          <w:p w14:paraId="5C327621" w14:textId="77777777" w:rsidR="00DE2EF9" w:rsidRDefault="00DE2EF9" w:rsidP="00916518">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Mùa lũ: từ tháng 6-10, chiếm 75% tổng lượng nước cả năm.</w:t>
            </w:r>
          </w:p>
          <w:p w14:paraId="16EAC627" w14:textId="77777777" w:rsidR="00DE2EF9" w:rsidRPr="00DE2EF9" w:rsidRDefault="00DE2EF9" w:rsidP="00916518">
            <w:pPr>
              <w:tabs>
                <w:tab w:val="left" w:pos="0"/>
              </w:tabs>
              <w:spacing w:before="120" w:after="0"/>
              <w:jc w:val="both"/>
              <w:rPr>
                <w:rFonts w:ascii="Times New Roman" w:eastAsia="Times New Roman" w:hAnsi="Times New Roman" w:cs="Times New Roman"/>
                <w:b/>
                <w:i/>
                <w:iCs/>
                <w:noProof/>
                <w:sz w:val="28"/>
                <w:szCs w:val="28"/>
                <w:lang w:val="nl-NL"/>
              </w:rPr>
            </w:pPr>
            <w:r w:rsidRPr="00DE2EF9">
              <w:rPr>
                <w:rFonts w:ascii="Times New Roman" w:eastAsia="Times New Roman" w:hAnsi="Times New Roman" w:cs="Times New Roman"/>
                <w:b/>
                <w:i/>
                <w:iCs/>
                <w:noProof/>
                <w:sz w:val="28"/>
                <w:szCs w:val="28"/>
                <w:lang w:val="nl-NL"/>
              </w:rPr>
              <w:t>b. Hệ thống sông Thu Bồn</w:t>
            </w:r>
          </w:p>
          <w:p w14:paraId="47C08ACD" w14:textId="77777777" w:rsid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Chiều dài: 205km.</w:t>
            </w:r>
          </w:p>
          <w:p w14:paraId="4099C2FF" w14:textId="77777777" w:rsid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Nơi bắt nguồn: vùng núi Trường Sơn Nam.</w:t>
            </w:r>
          </w:p>
          <w:p w14:paraId="65DA9962" w14:textId="77777777" w:rsid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Nơi đổ ra biển: cửa Đại</w:t>
            </w:r>
          </w:p>
          <w:p w14:paraId="0E3B4242" w14:textId="77777777" w:rsid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Số phụ lưu: 80</w:t>
            </w:r>
          </w:p>
          <w:p w14:paraId="1269A8E8" w14:textId="77777777" w:rsid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Mùa lũ: từ tháng 9-12, chiếm 65% tổng lượng nước cả năm.</w:t>
            </w:r>
          </w:p>
          <w:p w14:paraId="7A819855" w14:textId="77777777" w:rsidR="00DE2EF9" w:rsidRPr="00DE2EF9" w:rsidRDefault="00DE2EF9" w:rsidP="00916518">
            <w:pPr>
              <w:tabs>
                <w:tab w:val="left" w:pos="0"/>
              </w:tabs>
              <w:spacing w:before="120" w:after="0"/>
              <w:jc w:val="both"/>
              <w:rPr>
                <w:rFonts w:ascii="Times New Roman" w:eastAsia="Times New Roman" w:hAnsi="Times New Roman" w:cs="Times New Roman"/>
                <w:b/>
                <w:i/>
                <w:iCs/>
                <w:noProof/>
                <w:sz w:val="28"/>
                <w:szCs w:val="28"/>
                <w:lang w:val="nl-NL"/>
              </w:rPr>
            </w:pPr>
            <w:r w:rsidRPr="00DE2EF9">
              <w:rPr>
                <w:rFonts w:ascii="Times New Roman" w:eastAsia="Times New Roman" w:hAnsi="Times New Roman" w:cs="Times New Roman"/>
                <w:b/>
                <w:i/>
                <w:iCs/>
                <w:noProof/>
                <w:sz w:val="28"/>
                <w:szCs w:val="28"/>
                <w:lang w:val="nl-NL"/>
              </w:rPr>
              <w:t>c. Hệ thống sông Cửu Long</w:t>
            </w:r>
          </w:p>
          <w:p w14:paraId="58BDDCBA" w14:textId="77777777" w:rsidR="00DE2EF9" w:rsidRP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sidRPr="00DE2EF9">
              <w:rPr>
                <w:rFonts w:ascii="Times New Roman" w:eastAsia="Times New Roman" w:hAnsi="Times New Roman" w:cs="Times New Roman"/>
                <w:iCs/>
                <w:noProof/>
                <w:sz w:val="28"/>
                <w:szCs w:val="28"/>
                <w:lang w:val="nl-NL"/>
              </w:rPr>
              <w:t xml:space="preserve">- Chiều dài: </w:t>
            </w:r>
            <w:r>
              <w:rPr>
                <w:rFonts w:ascii="Times New Roman" w:eastAsia="Times New Roman" w:hAnsi="Times New Roman" w:cs="Times New Roman"/>
                <w:iCs/>
                <w:noProof/>
                <w:sz w:val="28"/>
                <w:szCs w:val="28"/>
                <w:lang w:val="nl-NL"/>
              </w:rPr>
              <w:t>230</w:t>
            </w:r>
            <w:r w:rsidRPr="00DE2EF9">
              <w:rPr>
                <w:rFonts w:ascii="Times New Roman" w:eastAsia="Times New Roman" w:hAnsi="Times New Roman" w:cs="Times New Roman"/>
                <w:iCs/>
                <w:noProof/>
                <w:sz w:val="28"/>
                <w:szCs w:val="28"/>
                <w:lang w:val="nl-NL"/>
              </w:rPr>
              <w:t>km/</w:t>
            </w:r>
            <w:r>
              <w:rPr>
                <w:rFonts w:ascii="Times New Roman" w:eastAsia="Times New Roman" w:hAnsi="Times New Roman" w:cs="Times New Roman"/>
                <w:iCs/>
                <w:noProof/>
                <w:sz w:val="28"/>
                <w:szCs w:val="28"/>
                <w:lang w:val="nl-NL"/>
              </w:rPr>
              <w:t>4300</w:t>
            </w:r>
            <w:r w:rsidRPr="00DE2EF9">
              <w:rPr>
                <w:rFonts w:ascii="Times New Roman" w:eastAsia="Times New Roman" w:hAnsi="Times New Roman" w:cs="Times New Roman"/>
                <w:iCs/>
                <w:noProof/>
                <w:sz w:val="28"/>
                <w:szCs w:val="28"/>
                <w:lang w:val="nl-NL"/>
              </w:rPr>
              <w:t>km</w:t>
            </w:r>
          </w:p>
          <w:p w14:paraId="06C9C27C" w14:textId="77777777" w:rsidR="00DE2EF9" w:rsidRP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sidRPr="00DE2EF9">
              <w:rPr>
                <w:rFonts w:ascii="Times New Roman" w:eastAsia="Times New Roman" w:hAnsi="Times New Roman" w:cs="Times New Roman"/>
                <w:iCs/>
                <w:noProof/>
                <w:sz w:val="28"/>
                <w:szCs w:val="28"/>
                <w:lang w:val="nl-NL"/>
              </w:rPr>
              <w:t xml:space="preserve">- Nơi bắt nguồn: </w:t>
            </w:r>
            <w:r w:rsidR="00B15A83">
              <w:rPr>
                <w:rFonts w:ascii="Times New Roman" w:eastAsia="Times New Roman" w:hAnsi="Times New Roman" w:cs="Times New Roman"/>
                <w:iCs/>
                <w:noProof/>
                <w:sz w:val="28"/>
                <w:szCs w:val="28"/>
                <w:lang w:val="nl-NL"/>
              </w:rPr>
              <w:t>cao nguyên Tây Tạng</w:t>
            </w:r>
            <w:r w:rsidRPr="00DE2EF9">
              <w:rPr>
                <w:rFonts w:ascii="Times New Roman" w:eastAsia="Times New Roman" w:hAnsi="Times New Roman" w:cs="Times New Roman"/>
                <w:iCs/>
                <w:noProof/>
                <w:sz w:val="28"/>
                <w:szCs w:val="28"/>
                <w:lang w:val="nl-NL"/>
              </w:rPr>
              <w:t>, Trung Quốc</w:t>
            </w:r>
          </w:p>
          <w:p w14:paraId="0536CCA4" w14:textId="77777777" w:rsidR="00DE2EF9" w:rsidRPr="00DE2EF9" w:rsidRDefault="00B15A83" w:rsidP="00DE2EF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Nơi đổ ra biển: 9 cửa: </w:t>
            </w:r>
            <w:r w:rsidRPr="00B15A83">
              <w:rPr>
                <w:rFonts w:ascii="Times New Roman" w:eastAsia="Times New Roman" w:hAnsi="Times New Roman" w:cs="Times New Roman"/>
                <w:iCs/>
                <w:noProof/>
                <w:sz w:val="28"/>
                <w:szCs w:val="28"/>
                <w:lang w:val="nl-NL"/>
              </w:rPr>
              <w:t>Cửa Tiểu, Cửa Đại, Ba Lai,</w:t>
            </w:r>
            <w:r>
              <w:rPr>
                <w:rFonts w:ascii="Times New Roman" w:eastAsia="Times New Roman" w:hAnsi="Times New Roman" w:cs="Times New Roman"/>
                <w:iCs/>
                <w:noProof/>
                <w:sz w:val="28"/>
                <w:szCs w:val="28"/>
                <w:lang w:val="nl-NL"/>
              </w:rPr>
              <w:t xml:space="preserve"> Hàm Luông, Cổ Chiên, Cung Hầu, </w:t>
            </w:r>
            <w:r w:rsidRPr="00B15A83">
              <w:rPr>
                <w:rFonts w:ascii="Times New Roman" w:eastAsia="Times New Roman" w:hAnsi="Times New Roman" w:cs="Times New Roman"/>
                <w:iCs/>
                <w:noProof/>
                <w:sz w:val="28"/>
                <w:szCs w:val="28"/>
                <w:lang w:val="nl-NL"/>
              </w:rPr>
              <w:t>Định An, Ba Thắc, Trần Đề.</w:t>
            </w:r>
          </w:p>
          <w:p w14:paraId="22556EE5" w14:textId="77777777" w:rsidR="00DE2EF9" w:rsidRP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sidRPr="00DE2EF9">
              <w:rPr>
                <w:rFonts w:ascii="Times New Roman" w:eastAsia="Times New Roman" w:hAnsi="Times New Roman" w:cs="Times New Roman"/>
                <w:iCs/>
                <w:noProof/>
                <w:sz w:val="28"/>
                <w:szCs w:val="28"/>
                <w:lang w:val="nl-NL"/>
              </w:rPr>
              <w:t>- Số phụ lưu: 600</w:t>
            </w:r>
          </w:p>
          <w:p w14:paraId="428C0D53" w14:textId="77777777" w:rsidR="00DE2EF9" w:rsidRPr="00C216FC" w:rsidRDefault="00DE2EF9" w:rsidP="00B15A83">
            <w:pPr>
              <w:tabs>
                <w:tab w:val="left" w:pos="0"/>
              </w:tabs>
              <w:spacing w:before="120" w:after="0"/>
              <w:jc w:val="both"/>
              <w:rPr>
                <w:rFonts w:ascii="Times New Roman" w:eastAsia="Times New Roman" w:hAnsi="Times New Roman" w:cs="Times New Roman"/>
                <w:iCs/>
                <w:noProof/>
                <w:sz w:val="28"/>
                <w:szCs w:val="28"/>
                <w:lang w:val="nl-NL"/>
              </w:rPr>
            </w:pPr>
            <w:r w:rsidRPr="00DE2EF9">
              <w:rPr>
                <w:rFonts w:ascii="Times New Roman" w:eastAsia="Times New Roman" w:hAnsi="Times New Roman" w:cs="Times New Roman"/>
                <w:iCs/>
                <w:noProof/>
                <w:sz w:val="28"/>
                <w:szCs w:val="28"/>
                <w:lang w:val="nl-NL"/>
              </w:rPr>
              <w:t xml:space="preserve">- Mùa lũ: từ tháng </w:t>
            </w:r>
            <w:r w:rsidR="00B15A83">
              <w:rPr>
                <w:rFonts w:ascii="Times New Roman" w:eastAsia="Times New Roman" w:hAnsi="Times New Roman" w:cs="Times New Roman"/>
                <w:iCs/>
                <w:noProof/>
                <w:sz w:val="28"/>
                <w:szCs w:val="28"/>
                <w:lang w:val="nl-NL"/>
              </w:rPr>
              <w:t>7-11</w:t>
            </w:r>
            <w:r w:rsidRPr="00DE2EF9">
              <w:rPr>
                <w:rFonts w:ascii="Times New Roman" w:eastAsia="Times New Roman" w:hAnsi="Times New Roman" w:cs="Times New Roman"/>
                <w:iCs/>
                <w:noProof/>
                <w:sz w:val="28"/>
                <w:szCs w:val="28"/>
                <w:lang w:val="nl-NL"/>
              </w:rPr>
              <w:t>, chiếm 75% tổng lượng nước cả năm.</w:t>
            </w:r>
          </w:p>
        </w:tc>
      </w:tr>
    </w:tbl>
    <w:p w14:paraId="0CDE9AEA" w14:textId="77777777" w:rsidR="00916518" w:rsidRPr="0053790C" w:rsidRDefault="00916518" w:rsidP="00916518">
      <w:pPr>
        <w:spacing w:before="120" w:after="0"/>
        <w:contextualSpacing/>
        <w:jc w:val="both"/>
        <w:rPr>
          <w:rFonts w:ascii="Times New Roman" w:eastAsia="Times New Roman" w:hAnsi="Times New Roman" w:cs="Times New Roman"/>
          <w:b/>
          <w:bCs/>
          <w:sz w:val="28"/>
          <w:szCs w:val="28"/>
        </w:rPr>
      </w:pPr>
    </w:p>
    <w:p w14:paraId="52E9BB6E" w14:textId="77777777" w:rsidR="0006797E" w:rsidRPr="0053790C" w:rsidRDefault="0006797E" w:rsidP="0006797E">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rPr>
        <w:t>3</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về</w:t>
      </w:r>
      <w:r w:rsidRPr="0006797E">
        <w:t xml:space="preserve"> </w:t>
      </w:r>
      <w:r>
        <w:rPr>
          <w:rFonts w:ascii="Times New Roman" w:eastAsia="Times New Roman" w:hAnsi="Times New Roman" w:cs="Times New Roman"/>
          <w:b/>
          <w:bCs/>
          <w:i/>
          <w:sz w:val="28"/>
          <w:szCs w:val="28"/>
        </w:rPr>
        <w:t xml:space="preserve"> </w:t>
      </w:r>
      <w:r w:rsidRPr="0006797E">
        <w:rPr>
          <w:rFonts w:ascii="Times New Roman" w:eastAsia="Times New Roman" w:hAnsi="Times New Roman" w:cs="Times New Roman"/>
          <w:b/>
          <w:bCs/>
          <w:i/>
          <w:sz w:val="28"/>
          <w:szCs w:val="28"/>
        </w:rPr>
        <w:t xml:space="preserve">vai trò của hồ, đầm và nước ngầm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30</w:t>
      </w:r>
      <w:r w:rsidRPr="0053790C">
        <w:rPr>
          <w:rFonts w:ascii="Times New Roman" w:eastAsia="Times New Roman" w:hAnsi="Times New Roman" w:cs="Times New Roman"/>
          <w:b/>
          <w:bCs/>
          <w:i/>
          <w:sz w:val="28"/>
          <w:szCs w:val="28"/>
        </w:rPr>
        <w:t xml:space="preserve"> phút)</w:t>
      </w:r>
    </w:p>
    <w:p w14:paraId="6BC83C2E" w14:textId="77777777" w:rsidR="0006797E" w:rsidRDefault="0006797E" w:rsidP="0006797E">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p</w:t>
      </w:r>
      <w:r w:rsidRPr="0006797E">
        <w:rPr>
          <w:rFonts w:ascii="Times New Roman" w:eastAsia="Times New Roman" w:hAnsi="Times New Roman" w:cs="Times New Roman"/>
          <w:noProof/>
          <w:sz w:val="28"/>
          <w:szCs w:val="28"/>
          <w:lang w:val="nl-NL"/>
        </w:rPr>
        <w:t>hân tích được vai trò của hồ, đầm và nước ngầm đối với sản xuất và sinh hoạt.</w:t>
      </w:r>
    </w:p>
    <w:p w14:paraId="7BB9AD03" w14:textId="77777777" w:rsidR="0006797E" w:rsidRDefault="0006797E"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Quan sát hình 8.3 SGK tr123 hoặc Atlat ĐLVN </w:t>
      </w:r>
      <w:r w:rsidR="00DE6F37">
        <w:rPr>
          <w:rFonts w:ascii="Times New Roman" w:eastAsia="Times New Roman" w:hAnsi="Times New Roman" w:cs="Times New Roman"/>
          <w:noProof/>
          <w:sz w:val="28"/>
          <w:szCs w:val="28"/>
          <w:lang w:val="nl-NL"/>
        </w:rPr>
        <w:t xml:space="preserve">và các hình ảnh </w:t>
      </w:r>
      <w:r>
        <w:rPr>
          <w:rFonts w:ascii="Times New Roman" w:eastAsia="Times New Roman" w:hAnsi="Times New Roman" w:cs="Times New Roman"/>
          <w:noProof/>
          <w:sz w:val="28"/>
          <w:szCs w:val="28"/>
          <w:lang w:val="nl-NL"/>
        </w:rPr>
        <w:t xml:space="preserve">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 xml:space="preserve">122-123,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1D2F597B" w14:textId="77777777" w:rsidR="00262F2A" w:rsidRDefault="00400496"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09792" behindDoc="1" locked="0" layoutInCell="1" allowOverlap="1" wp14:anchorId="7D64A8E5" wp14:editId="19B05F77">
            <wp:simplePos x="0" y="0"/>
            <wp:positionH relativeFrom="column">
              <wp:posOffset>1763395</wp:posOffset>
            </wp:positionH>
            <wp:positionV relativeFrom="paragraph">
              <wp:posOffset>93980</wp:posOffset>
            </wp:positionV>
            <wp:extent cx="2637790" cy="1948815"/>
            <wp:effectExtent l="0" t="0" r="0" b="0"/>
            <wp:wrapTight wrapText="bothSides">
              <wp:wrapPolygon edited="0">
                <wp:start x="0" y="0"/>
                <wp:lineTo x="0" y="21326"/>
                <wp:lineTo x="21371" y="21326"/>
                <wp:lineTo x="2137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37790" cy="1948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8943B" w14:textId="77777777" w:rsidR="00262F2A" w:rsidRDefault="00262F2A"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5EAB7F63" w14:textId="77777777" w:rsidR="00262F2A" w:rsidRDefault="00262F2A"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7442DEA4" w14:textId="77777777" w:rsidR="00262F2A" w:rsidRDefault="00262F2A"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4642613" w14:textId="77777777" w:rsidR="007B67D6" w:rsidRDefault="007B67D6"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51158157" w14:textId="77777777" w:rsidR="007B67D6" w:rsidRDefault="007B67D6"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10FC9A9" w14:textId="77777777" w:rsidR="007B67D6" w:rsidRDefault="007B67D6"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15B8372F" w14:textId="77777777" w:rsidR="00262F2A" w:rsidRDefault="00262F2A"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5729B0EF" w14:textId="77777777" w:rsidR="0006797E" w:rsidRPr="0053790C" w:rsidRDefault="0006797E" w:rsidP="0006797E">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757596C4" w14:textId="77777777" w:rsidR="0006797E" w:rsidRPr="0053790C" w:rsidRDefault="0006797E" w:rsidP="0006797E">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6797E" w:rsidRPr="0053790C" w14:paraId="48F1861E" w14:textId="77777777" w:rsidTr="0006797E">
        <w:tc>
          <w:tcPr>
            <w:tcW w:w="6771" w:type="dxa"/>
            <w:shd w:val="clear" w:color="auto" w:fill="auto"/>
          </w:tcPr>
          <w:p w14:paraId="3B25C428" w14:textId="77777777" w:rsidR="0006797E" w:rsidRPr="0053790C" w:rsidRDefault="0006797E" w:rsidP="00067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32E2FC30" w14:textId="77777777" w:rsidR="0006797E" w:rsidRPr="0053790C" w:rsidRDefault="0006797E" w:rsidP="00067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06797E" w:rsidRPr="0053790C" w14:paraId="2A2C21AD" w14:textId="77777777" w:rsidTr="0006797E">
        <w:tc>
          <w:tcPr>
            <w:tcW w:w="6771" w:type="dxa"/>
            <w:shd w:val="clear" w:color="auto" w:fill="auto"/>
          </w:tcPr>
          <w:p w14:paraId="74B30E14" w14:textId="77777777" w:rsidR="0006797E" w:rsidRPr="0053790C" w:rsidRDefault="0006797E" w:rsidP="0006797E">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143005A9" w14:textId="77777777" w:rsidR="0006797E" w:rsidRPr="0053790C" w:rsidRDefault="0006797E" w:rsidP="0006797E">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3</w:t>
            </w:r>
            <w:r w:rsidRPr="0053790C">
              <w:rPr>
                <w:rFonts w:ascii="Times New Roman" w:eastAsia="Times New Roman" w:hAnsi="Times New Roman" w:cs="Times New Roman"/>
                <w:bCs/>
                <w:sz w:val="28"/>
                <w:szCs w:val="28"/>
              </w:rPr>
              <w:t xml:space="preserve"> SGK.</w:t>
            </w:r>
          </w:p>
          <w:p w14:paraId="1155E98E" w14:textId="77777777" w:rsidR="0006797E" w:rsidRPr="0053790C" w:rsidRDefault="0006797E" w:rsidP="0006797E">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sidR="00400496">
              <w:rPr>
                <w:rFonts w:ascii="Times New Roman" w:eastAsia="Times New Roman" w:hAnsi="Times New Roman" w:cs="Times New Roman"/>
                <w:bCs/>
                <w:sz w:val="28"/>
                <w:szCs w:val="28"/>
              </w:rPr>
              <w:t>hình 8.1, 8.3</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14:paraId="27EDB92A" w14:textId="77777777" w:rsidR="0006797E" w:rsidRPr="0053790C" w:rsidRDefault="0006797E" w:rsidP="0006797E">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w:t>
            </w:r>
            <w:r>
              <w:rPr>
                <w:rFonts w:ascii="Times New Roman" w:eastAsia="Times New Roman" w:hAnsi="Times New Roman" w:cs="Times New Roman"/>
                <w:bCs/>
                <w:sz w:val="28"/>
                <w:szCs w:val="28"/>
              </w:rPr>
              <w:t>hình 8.1</w:t>
            </w:r>
            <w:r w:rsidR="00400496">
              <w:rPr>
                <w:rFonts w:ascii="Times New Roman" w:eastAsia="Times New Roman" w:hAnsi="Times New Roman" w:cs="Times New Roman"/>
                <w:bCs/>
                <w:sz w:val="28"/>
                <w:szCs w:val="28"/>
              </w:rPr>
              <w:t xml:space="preserve"> hoặc </w:t>
            </w:r>
            <w:r>
              <w:rPr>
                <w:rFonts w:ascii="Times New Roman" w:eastAsia="Times New Roman" w:hAnsi="Times New Roman" w:cs="Times New Roman"/>
                <w:bCs/>
                <w:sz w:val="28"/>
                <w:szCs w:val="28"/>
              </w:rPr>
              <w:t>Atlat ĐLVN</w:t>
            </w:r>
            <w:r w:rsidR="00400496">
              <w:rPr>
                <w:rFonts w:ascii="Times New Roman" w:eastAsia="Times New Roman" w:hAnsi="Times New Roman" w:cs="Times New Roman"/>
                <w:bCs/>
                <w:sz w:val="28"/>
                <w:szCs w:val="28"/>
              </w:rPr>
              <w:t>, hình 8.3</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14:paraId="65E54C28" w14:textId="77777777" w:rsidR="0006797E" w:rsidRDefault="0006797E" w:rsidP="0006797E">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AF3DDD">
              <w:rPr>
                <w:rFonts w:ascii="Times New Roman" w:eastAsia="Times New Roman" w:hAnsi="Times New Roman" w:cs="Times New Roman"/>
                <w:i/>
                <w:sz w:val="28"/>
                <w:szCs w:val="28"/>
              </w:rPr>
              <w:t>Kể tên và xác định các hồ, đầm tự nhiên của nước ta trên bản đồ.</w:t>
            </w:r>
          </w:p>
          <w:p w14:paraId="28A79ACF" w14:textId="77777777" w:rsidR="00AF3DDD" w:rsidRPr="0053790C" w:rsidRDefault="00AF3DDD" w:rsidP="0006797E">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Pr="00AF3DDD">
              <w:rPr>
                <w:rFonts w:ascii="Times New Roman" w:eastAsia="Times New Roman" w:hAnsi="Times New Roman" w:cs="Times New Roman"/>
                <w:i/>
                <w:sz w:val="28"/>
                <w:szCs w:val="28"/>
              </w:rPr>
              <w:t xml:space="preserve">Kể tên và xác định các hồ </w:t>
            </w:r>
            <w:r>
              <w:rPr>
                <w:rFonts w:ascii="Times New Roman" w:eastAsia="Times New Roman" w:hAnsi="Times New Roman" w:cs="Times New Roman"/>
                <w:i/>
                <w:sz w:val="28"/>
                <w:szCs w:val="28"/>
              </w:rPr>
              <w:t>nhân tạo</w:t>
            </w:r>
            <w:r w:rsidRPr="00AF3DDD">
              <w:rPr>
                <w:rFonts w:ascii="Times New Roman" w:eastAsia="Times New Roman" w:hAnsi="Times New Roman" w:cs="Times New Roman"/>
                <w:i/>
                <w:sz w:val="28"/>
                <w:szCs w:val="28"/>
              </w:rPr>
              <w:t xml:space="preserve"> của nước ta trên bản đồ.</w:t>
            </w:r>
          </w:p>
          <w:p w14:paraId="40EACFD7" w14:textId="77777777" w:rsidR="0006797E" w:rsidRDefault="00AF3DDD" w:rsidP="0006797E">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Nêu vai trò của hồ, đầm đối với sản xuất, sinh hoạt và môi trường.</w:t>
            </w:r>
          </w:p>
          <w:p w14:paraId="0B344061" w14:textId="77777777" w:rsidR="0006797E" w:rsidRPr="0053790C" w:rsidRDefault="00AF3DDD" w:rsidP="0006797E">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Nước ngầm phân bố chủ yếu ở đâu?</w:t>
            </w:r>
            <w:r w:rsidR="00DE6F37">
              <w:t xml:space="preserve"> </w:t>
            </w:r>
            <w:r w:rsidR="00DE6F37" w:rsidRPr="00DE6F37">
              <w:rPr>
                <w:rFonts w:ascii="Times New Roman" w:eastAsia="Times New Roman" w:hAnsi="Times New Roman" w:cs="Times New Roman"/>
                <w:i/>
                <w:sz w:val="28"/>
                <w:szCs w:val="28"/>
              </w:rPr>
              <w:t>Nêu vai trò của nước ngầm đối với sinh hoạt.</w:t>
            </w:r>
          </w:p>
          <w:p w14:paraId="6E967179" w14:textId="77777777" w:rsidR="0006797E" w:rsidRPr="0053790C" w:rsidRDefault="00AF3DDD" w:rsidP="0006797E">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Nêu vai trò</w:t>
            </w:r>
            <w:r w:rsidR="00DE6F37">
              <w:rPr>
                <w:rFonts w:ascii="Times New Roman" w:eastAsia="Times New Roman" w:hAnsi="Times New Roman" w:cs="Times New Roman"/>
                <w:i/>
                <w:sz w:val="28"/>
                <w:szCs w:val="28"/>
              </w:rPr>
              <w:t xml:space="preserve"> của nước ngầm đối với sản xuất.</w:t>
            </w:r>
          </w:p>
          <w:p w14:paraId="1C8C1D8E" w14:textId="77777777" w:rsidR="0006797E" w:rsidRPr="0053790C" w:rsidRDefault="0006797E" w:rsidP="0006797E">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465687F5" w14:textId="77777777" w:rsidR="0006797E" w:rsidRPr="0053790C" w:rsidRDefault="0006797E" w:rsidP="0006797E">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hình </w:t>
            </w:r>
            <w:r>
              <w:rPr>
                <w:rFonts w:ascii="Times New Roman" w:eastAsia="Times New Roman" w:hAnsi="Times New Roman" w:cs="Times New Roman"/>
                <w:bCs/>
                <w:sz w:val="28"/>
                <w:szCs w:val="28"/>
              </w:rPr>
              <w:t>8.1</w:t>
            </w:r>
            <w:r w:rsidR="0024365E">
              <w:rPr>
                <w:rFonts w:ascii="Times New Roman" w:eastAsia="Times New Roman" w:hAnsi="Times New Roman" w:cs="Times New Roman"/>
                <w:bCs/>
                <w:sz w:val="28"/>
                <w:szCs w:val="28"/>
              </w:rPr>
              <w:t xml:space="preserve"> hoặc Atlat ĐLVN, hình 8.3 </w:t>
            </w:r>
            <w:r w:rsidRPr="0053790C">
              <w:rPr>
                <w:rFonts w:ascii="Times New Roman" w:eastAsia="Times New Roman" w:hAnsi="Times New Roman" w:cs="Times New Roman"/>
                <w:bCs/>
                <w:sz w:val="28"/>
                <w:szCs w:val="28"/>
              </w:rPr>
              <w:t>và đọc kênh chữ trong SGK, suy nghĩ để trả lời câu hỏi.</w:t>
            </w:r>
          </w:p>
          <w:p w14:paraId="00AAA4C3" w14:textId="77777777" w:rsidR="0006797E" w:rsidRPr="0053790C" w:rsidRDefault="0006797E" w:rsidP="0006797E">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2D7F8FC1" w14:textId="77777777" w:rsidR="0006797E" w:rsidRPr="0053790C" w:rsidRDefault="0006797E" w:rsidP="0006797E">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11BA9A76" w14:textId="77777777" w:rsidR="0006797E" w:rsidRPr="0053790C" w:rsidRDefault="0006797E" w:rsidP="0006797E">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3EC45A73" w14:textId="77777777" w:rsidR="0006797E" w:rsidRDefault="0006797E" w:rsidP="00AF3DDD">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r w:rsidR="00AF3DDD">
              <w:rPr>
                <w:rFonts w:ascii="Times New Roman" w:eastAsia="Times New Roman" w:hAnsi="Times New Roman" w:cs="Times New Roman"/>
                <w:bCs/>
                <w:iCs/>
                <w:sz w:val="28"/>
                <w:szCs w:val="28"/>
                <w:lang w:val="nl-NL"/>
              </w:rPr>
              <w:t>HS xác định các hồ, đầm tự nhiên: hồ Tây (Hà Nội), hồ Lăk (Đăk Lăk), hồ Ba Bể (Bắc Kạn), đầm Thị Nại (Bình Định), đầm Ô Loan (Phú Yên)...</w:t>
            </w:r>
          </w:p>
          <w:p w14:paraId="0DCECB1B" w14:textId="77777777" w:rsidR="0006797E" w:rsidRDefault="0006797E" w:rsidP="0006797E">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iCs/>
                <w:sz w:val="28"/>
                <w:szCs w:val="28"/>
                <w:lang w:val="nl-NL"/>
              </w:rPr>
              <w:t xml:space="preserve">2. </w:t>
            </w:r>
            <w:r w:rsidR="00FA2A36">
              <w:rPr>
                <w:rFonts w:ascii="Times New Roman" w:eastAsia="Times New Roman" w:hAnsi="Times New Roman" w:cs="Times New Roman"/>
                <w:bCs/>
                <w:iCs/>
                <w:sz w:val="28"/>
                <w:szCs w:val="28"/>
                <w:lang w:val="nl-NL"/>
              </w:rPr>
              <w:t>HS xác định các hồ nhân tạo: hồ Hòa Bình (Hòa Bình), hồ Trị An (Đồng Nai), hồ Dầu Tiếng (Tây Ninh, Bình Dương, Bình Phước), hồ Xuân Hương (Lâm Đồng),...</w:t>
            </w:r>
          </w:p>
          <w:p w14:paraId="51527405" w14:textId="77777777" w:rsidR="0006797E" w:rsidRDefault="00FA2A36" w:rsidP="0006797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w:t>
            </w:r>
          </w:p>
          <w:p w14:paraId="6339B9E8" w14:textId="77777777"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Vai trò đối với sản xuất:</w:t>
            </w:r>
          </w:p>
          <w:p w14:paraId="389DEE2C" w14:textId="77777777"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xml:space="preserve">+ Hồ đầm là </w:t>
            </w:r>
            <w:r>
              <w:rPr>
                <w:rFonts w:ascii="Times New Roman" w:eastAsia="Times New Roman" w:hAnsi="Times New Roman" w:cs="Times New Roman"/>
                <w:bCs/>
                <w:iCs/>
                <w:sz w:val="28"/>
                <w:szCs w:val="28"/>
                <w:lang w:val="nl-NL"/>
              </w:rPr>
              <w:t>nơi có thể nuôi trồng thủy sản.</w:t>
            </w:r>
          </w:p>
          <w:p w14:paraId="1DC6CF40" w14:textId="77777777"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xml:space="preserve">+ Nhiều hồ đầm có phong </w:t>
            </w:r>
            <w:r>
              <w:rPr>
                <w:rFonts w:ascii="Times New Roman" w:eastAsia="Times New Roman" w:hAnsi="Times New Roman" w:cs="Times New Roman"/>
                <w:bCs/>
                <w:iCs/>
                <w:sz w:val="28"/>
                <w:szCs w:val="28"/>
                <w:lang w:val="nl-NL"/>
              </w:rPr>
              <w:t>cảnh đẹp thu hút khách du lịch.</w:t>
            </w:r>
          </w:p>
          <w:p w14:paraId="6F0985BE" w14:textId="77777777"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Các hồ nước ngọt, cung cấp nước tưới tiêu cho nông nghiệp, hoạt động côn</w:t>
            </w:r>
            <w:r>
              <w:rPr>
                <w:rFonts w:ascii="Times New Roman" w:eastAsia="Times New Roman" w:hAnsi="Times New Roman" w:cs="Times New Roman"/>
                <w:bCs/>
                <w:iCs/>
                <w:sz w:val="28"/>
                <w:szCs w:val="28"/>
                <w:lang w:val="nl-NL"/>
              </w:rPr>
              <w:t>g nghiệp, phát triển thủy điện.</w:t>
            </w:r>
          </w:p>
          <w:p w14:paraId="5B5CAC67" w14:textId="77777777"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Hồ còn có vai trò điều tiết nước của các dòng chảy</w:t>
            </w:r>
            <w:r>
              <w:rPr>
                <w:rFonts w:ascii="Times New Roman" w:eastAsia="Times New Roman" w:hAnsi="Times New Roman" w:cs="Times New Roman"/>
                <w:bCs/>
                <w:iCs/>
                <w:sz w:val="28"/>
                <w:szCs w:val="28"/>
                <w:lang w:val="nl-NL"/>
              </w:rPr>
              <w:t>.</w:t>
            </w:r>
          </w:p>
          <w:p w14:paraId="0D4ED84B" w14:textId="77777777"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Vai trò đối với sinh hoạt: cung cấp nước cho hoạt động sinh hoạt của con người,</w:t>
            </w:r>
            <w:r>
              <w:rPr>
                <w:rFonts w:ascii="Times New Roman" w:eastAsia="Times New Roman" w:hAnsi="Times New Roman" w:cs="Times New Roman"/>
                <w:bCs/>
                <w:iCs/>
                <w:sz w:val="28"/>
                <w:szCs w:val="28"/>
                <w:lang w:val="nl-NL"/>
              </w:rPr>
              <w:t xml:space="preserve"> đảm bảo sinh kế cho người dân.</w:t>
            </w:r>
          </w:p>
          <w:p w14:paraId="24CC65CD" w14:textId="77777777"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Ngoài ra, hồ đầm còn có ý nghĩa đối với việc bảo vệ môi trường:</w:t>
            </w:r>
          </w:p>
          <w:p w14:paraId="506A37EC" w14:textId="77777777"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Giúp điều hòa khí h</w:t>
            </w:r>
            <w:r>
              <w:rPr>
                <w:rFonts w:ascii="Times New Roman" w:eastAsia="Times New Roman" w:hAnsi="Times New Roman" w:cs="Times New Roman"/>
                <w:bCs/>
                <w:iCs/>
                <w:sz w:val="28"/>
                <w:szCs w:val="28"/>
                <w:lang w:val="nl-NL"/>
              </w:rPr>
              <w:t>ậu địa phương.</w:t>
            </w:r>
          </w:p>
          <w:p w14:paraId="15F03965" w14:textId="77777777" w:rsid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Là môi trường sống của nhiều sinh vật dưới nước, góp phần bảo vệ đa dạng sinh học.</w:t>
            </w:r>
          </w:p>
          <w:p w14:paraId="3BD6974E" w14:textId="77777777" w:rsidR="00DE6F37" w:rsidRDefault="00FA2A36" w:rsidP="0006797E">
            <w:pPr>
              <w:spacing w:before="120" w:after="0"/>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4.</w:t>
            </w:r>
            <w:r>
              <w:rPr>
                <w:rFonts w:ascii="Times New Roman" w:eastAsia="Times New Roman" w:hAnsi="Times New Roman" w:cs="Times New Roman"/>
                <w:bCs/>
                <w:iCs/>
                <w:sz w:val="28"/>
                <w:szCs w:val="28"/>
                <w:lang w:val="nl-NL"/>
              </w:rPr>
              <w:t xml:space="preserve"> </w:t>
            </w:r>
          </w:p>
          <w:p w14:paraId="32776D58" w14:textId="77777777" w:rsidR="00FA2A36" w:rsidRDefault="00DE6F37" w:rsidP="0006797E">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00FA2A36" w:rsidRPr="00FA2A36">
              <w:rPr>
                <w:rFonts w:ascii="Times New Roman" w:eastAsia="Times New Roman" w:hAnsi="Times New Roman" w:cs="Times New Roman"/>
                <w:bCs/>
                <w:iCs/>
                <w:sz w:val="28"/>
                <w:szCs w:val="28"/>
                <w:lang w:val="nl-NL"/>
              </w:rPr>
              <w:t>Nước ngầm phân bố chủ yếu ở vùng Đồng bằng và ven biển.</w:t>
            </w:r>
          </w:p>
          <w:p w14:paraId="2AAA92ED" w14:textId="77777777" w:rsidR="00DE6F37" w:rsidRPr="00DE6F37" w:rsidRDefault="00DE6F37" w:rsidP="00DE6F37">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DE6F37">
              <w:rPr>
                <w:rFonts w:ascii="Times New Roman" w:eastAsia="Times New Roman" w:hAnsi="Times New Roman" w:cs="Times New Roman"/>
                <w:bCs/>
                <w:iCs/>
                <w:sz w:val="28"/>
                <w:szCs w:val="28"/>
                <w:lang w:val="nl-NL"/>
              </w:rPr>
              <w:t xml:space="preserve"> Vai trò đối với sinh hoạt:</w:t>
            </w:r>
          </w:p>
          <w:p w14:paraId="6CD34C49" w14:textId="77777777" w:rsidR="00DE6F37" w:rsidRPr="00DE6F37" w:rsidRDefault="00DE6F37" w:rsidP="00DE6F37">
            <w:pPr>
              <w:spacing w:before="120" w:after="0"/>
              <w:jc w:val="both"/>
              <w:rPr>
                <w:rFonts w:ascii="Times New Roman" w:eastAsia="Times New Roman" w:hAnsi="Times New Roman" w:cs="Times New Roman"/>
                <w:bCs/>
                <w:iCs/>
                <w:sz w:val="28"/>
                <w:szCs w:val="28"/>
                <w:lang w:val="nl-NL"/>
              </w:rPr>
            </w:pPr>
            <w:r w:rsidRPr="00DE6F37">
              <w:rPr>
                <w:rFonts w:ascii="Times New Roman" w:eastAsia="Times New Roman" w:hAnsi="Times New Roman" w:cs="Times New Roman"/>
                <w:bCs/>
                <w:iCs/>
                <w:sz w:val="28"/>
                <w:szCs w:val="28"/>
                <w:lang w:val="nl-NL"/>
              </w:rPr>
              <w:t>+ Là nguồn nước quan trọng phục vụ sinh hoạt của người dân.</w:t>
            </w:r>
          </w:p>
          <w:p w14:paraId="01228396" w14:textId="77777777" w:rsidR="00DE6F37" w:rsidRDefault="00DE6F37" w:rsidP="00DE6F37">
            <w:pPr>
              <w:spacing w:before="120" w:after="0"/>
              <w:jc w:val="both"/>
              <w:rPr>
                <w:rFonts w:ascii="Times New Roman" w:eastAsia="Times New Roman" w:hAnsi="Times New Roman" w:cs="Times New Roman"/>
                <w:bCs/>
                <w:iCs/>
                <w:sz w:val="28"/>
                <w:szCs w:val="28"/>
                <w:lang w:val="nl-NL"/>
              </w:rPr>
            </w:pPr>
            <w:r w:rsidRPr="00DE6F37">
              <w:rPr>
                <w:rFonts w:ascii="Times New Roman" w:eastAsia="Times New Roman" w:hAnsi="Times New Roman" w:cs="Times New Roman"/>
                <w:bCs/>
                <w:iCs/>
                <w:sz w:val="28"/>
                <w:szCs w:val="28"/>
                <w:lang w:val="nl-NL"/>
              </w:rPr>
              <w:t>+ Nước khoáng có giá trị đối với sức khỏe con người.</w:t>
            </w:r>
          </w:p>
          <w:p w14:paraId="241EB6BC" w14:textId="77777777" w:rsidR="00FA2A36" w:rsidRPr="00FA2A36" w:rsidRDefault="00DE6F37" w:rsidP="00FA2A36">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5. </w:t>
            </w:r>
            <w:r w:rsidR="00FA2A36">
              <w:rPr>
                <w:rFonts w:ascii="Times New Roman" w:eastAsia="Times New Roman" w:hAnsi="Times New Roman" w:cs="Times New Roman"/>
                <w:bCs/>
                <w:iCs/>
                <w:sz w:val="28"/>
                <w:szCs w:val="28"/>
                <w:lang w:val="nl-NL"/>
              </w:rPr>
              <w:t>Vai trò đối với sản xuất:</w:t>
            </w:r>
          </w:p>
          <w:p w14:paraId="49550857" w14:textId="77777777" w:rsidR="00FA2A36" w:rsidRPr="00FA2A36" w:rsidRDefault="00FA2A36" w:rsidP="00FA2A36">
            <w:pPr>
              <w:spacing w:before="120" w:after="0"/>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Nước ngầm cung cấp nước tưới cho hoạt động sản</w:t>
            </w:r>
            <w:r>
              <w:rPr>
                <w:rFonts w:ascii="Times New Roman" w:eastAsia="Times New Roman" w:hAnsi="Times New Roman" w:cs="Times New Roman"/>
                <w:bCs/>
                <w:iCs/>
                <w:sz w:val="28"/>
                <w:szCs w:val="28"/>
                <w:lang w:val="nl-NL"/>
              </w:rPr>
              <w:t xml:space="preserve"> xuất nông nghiệp, công nghiệp.</w:t>
            </w:r>
          </w:p>
          <w:p w14:paraId="5E2DBFDE" w14:textId="77777777" w:rsidR="00FA2A36" w:rsidRPr="00FA2A36" w:rsidRDefault="00FA2A36" w:rsidP="00FA2A36">
            <w:pPr>
              <w:spacing w:before="120" w:after="0"/>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Các nguồn nước nóng, nước khoáng là điều kiện thuận lợi cho phát triển d</w:t>
            </w:r>
            <w:r>
              <w:rPr>
                <w:rFonts w:ascii="Times New Roman" w:eastAsia="Times New Roman" w:hAnsi="Times New Roman" w:cs="Times New Roman"/>
                <w:bCs/>
                <w:iCs/>
                <w:sz w:val="28"/>
                <w:szCs w:val="28"/>
                <w:lang w:val="nl-NL"/>
              </w:rPr>
              <w:t>u lịch nghỉ dưỡng và chữa bệnh.</w:t>
            </w:r>
          </w:p>
          <w:p w14:paraId="1C268A1B" w14:textId="77777777" w:rsidR="0006797E" w:rsidRPr="0053790C" w:rsidRDefault="0006797E" w:rsidP="0006797E">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0D8CFB37" w14:textId="77777777" w:rsidR="0006797E" w:rsidRPr="0053790C" w:rsidRDefault="0006797E" w:rsidP="0006797E">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748E1271" w14:textId="77777777" w:rsidR="0006797E" w:rsidRDefault="0006797E" w:rsidP="0006797E">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14:paraId="0966725D" w14:textId="77777777" w:rsidR="00562E77" w:rsidRDefault="0006797E" w:rsidP="00562E77">
            <w:pPr>
              <w:jc w:val="both"/>
              <w:rPr>
                <w:rFonts w:ascii="Times New Roman" w:eastAsia="Times New Roman" w:hAnsi="Times New Roman" w:cs="Times New Roman"/>
                <w:sz w:val="28"/>
                <w:szCs w:val="28"/>
                <w:lang w:val="de-DE"/>
              </w:rPr>
            </w:pPr>
            <w:r w:rsidRPr="003F1833">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w:t>
            </w:r>
          </w:p>
          <w:p w14:paraId="3A3E1042" w14:textId="77777777" w:rsidR="00562E77" w:rsidRPr="003F1833" w:rsidRDefault="00562E77" w:rsidP="00562E77">
            <w:pPr>
              <w:jc w:val="both"/>
              <w:rPr>
                <w:rFonts w:ascii="Times New Roman" w:eastAsia="Times New Roman" w:hAnsi="Times New Roman" w:cs="Times New Roman"/>
                <w:sz w:val="28"/>
                <w:szCs w:val="28"/>
                <w:lang w:val="de-DE"/>
              </w:rPr>
            </w:pPr>
            <w:r w:rsidRPr="00562E77">
              <w:rPr>
                <w:rFonts w:ascii="Times New Roman" w:eastAsia="Times New Roman" w:hAnsi="Times New Roman" w:cs="Times New Roman"/>
                <w:sz w:val="28"/>
                <w:szCs w:val="28"/>
                <w:lang w:val="de-DE"/>
              </w:rPr>
              <w:t>Hồ Ba Bể cách thành phố Bắc Kạn 70km về phía Tây Bắc, nằm ở trung tâm Vườn Quốc gia Ba Bể, thuộc xã Nam Mẫu, huyện Ba Bể; phía Đông Bắc giáp xã Cao Trĩ và Khang Ninh; phía Đông Nam giáp xã Nam Cường và xã Đà Vị, huyện Na Hang, tỉnh Tuyên Quang. Đây là một trong những hồ nước ngọt tự nhiên lớn nhất Việt Nam. Năm 1995, Hồ Ba Bể đã được Hội nghị Hồ nước ngọt thế giới tổ chức tại Mỹ công nhận là một trong 20 hồ nước ngọt đặc biệt của thế giới cần được bảo vệ.</w:t>
            </w:r>
          </w:p>
        </w:tc>
        <w:tc>
          <w:tcPr>
            <w:tcW w:w="3260" w:type="dxa"/>
            <w:shd w:val="clear" w:color="auto" w:fill="auto"/>
          </w:tcPr>
          <w:p w14:paraId="7A028FD6" w14:textId="77777777" w:rsidR="0006797E" w:rsidRPr="0053790C" w:rsidRDefault="00FA2A36" w:rsidP="0006797E">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t>3. V</w:t>
            </w:r>
            <w:r w:rsidRPr="00FA2A36">
              <w:rPr>
                <w:rFonts w:ascii="Times New Roman" w:eastAsia="Times New Roman" w:hAnsi="Times New Roman" w:cs="Times New Roman"/>
                <w:b/>
                <w:iCs/>
                <w:noProof/>
                <w:sz w:val="28"/>
                <w:szCs w:val="28"/>
                <w:lang w:val="nl-NL"/>
              </w:rPr>
              <w:t>ai trò của hồ, đầm và nước ngầm</w:t>
            </w:r>
          </w:p>
          <w:p w14:paraId="4F54F91B" w14:textId="77777777" w:rsidR="00FA2A36" w:rsidRDefault="0006797E" w:rsidP="0006797E">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sidR="00FA2A36">
              <w:rPr>
                <w:rFonts w:ascii="Times New Roman" w:eastAsia="Times New Roman" w:hAnsi="Times New Roman" w:cs="Times New Roman"/>
                <w:b/>
                <w:i/>
                <w:iCs/>
                <w:noProof/>
                <w:sz w:val="28"/>
                <w:szCs w:val="28"/>
                <w:lang w:val="nl-NL"/>
              </w:rPr>
              <w:t>V</w:t>
            </w:r>
            <w:r w:rsidR="00FA2A36" w:rsidRPr="00FA2A36">
              <w:rPr>
                <w:rFonts w:ascii="Times New Roman" w:eastAsia="Times New Roman" w:hAnsi="Times New Roman" w:cs="Times New Roman"/>
                <w:b/>
                <w:i/>
                <w:iCs/>
                <w:noProof/>
                <w:sz w:val="28"/>
                <w:szCs w:val="28"/>
                <w:lang w:val="nl-NL"/>
              </w:rPr>
              <w:t xml:space="preserve">ai trò của hồ, </w:t>
            </w:r>
            <w:r w:rsidR="00FA2A36">
              <w:rPr>
                <w:rFonts w:ascii="Times New Roman" w:eastAsia="Times New Roman" w:hAnsi="Times New Roman" w:cs="Times New Roman"/>
                <w:b/>
                <w:i/>
                <w:iCs/>
                <w:noProof/>
                <w:sz w:val="28"/>
                <w:szCs w:val="28"/>
                <w:lang w:val="nl-NL"/>
              </w:rPr>
              <w:t>đầm</w:t>
            </w:r>
          </w:p>
          <w:p w14:paraId="09E55E19" w14:textId="77777777" w:rsidR="0006797E" w:rsidRDefault="00FA2A36" w:rsidP="0006797E">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Đối với sản xuất: nuôi trồng thủy sản, du lịch, thủy điện</w:t>
            </w:r>
            <w:r w:rsidR="00562E77">
              <w:rPr>
                <w:rFonts w:ascii="Times New Roman" w:eastAsia="Times New Roman" w:hAnsi="Times New Roman" w:cs="Times New Roman"/>
                <w:iCs/>
                <w:noProof/>
                <w:sz w:val="28"/>
                <w:szCs w:val="28"/>
                <w:lang w:val="nl-NL"/>
              </w:rPr>
              <w:t>, điều tiết dòng chảy,...</w:t>
            </w:r>
          </w:p>
          <w:p w14:paraId="3F579E07" w14:textId="77777777" w:rsidR="00562E77" w:rsidRDefault="00562E77" w:rsidP="0006797E">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Đối với sinh hoạt: cung cấp nước cho người dân.</w:t>
            </w:r>
          </w:p>
          <w:p w14:paraId="1F564E2F" w14:textId="77777777" w:rsidR="00562E77" w:rsidRDefault="00562E77" w:rsidP="0006797E">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Đối với môi trường: điều hòa khí hậu, bảo vệ đa dạng sinh học...</w:t>
            </w:r>
          </w:p>
          <w:p w14:paraId="4D021A2B" w14:textId="77777777" w:rsidR="0006797E" w:rsidRDefault="0006797E" w:rsidP="00562E77">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02DCB">
              <w:rPr>
                <w:rFonts w:ascii="Times New Roman" w:eastAsia="Times New Roman" w:hAnsi="Times New Roman" w:cs="Times New Roman"/>
                <w:b/>
                <w:i/>
                <w:iCs/>
                <w:noProof/>
                <w:sz w:val="28"/>
                <w:szCs w:val="28"/>
                <w:lang w:val="nl-NL"/>
              </w:rPr>
              <w:t xml:space="preserve">b. </w:t>
            </w:r>
            <w:r w:rsidR="00562E77">
              <w:rPr>
                <w:rFonts w:ascii="Times New Roman" w:eastAsia="Times New Roman" w:hAnsi="Times New Roman" w:cs="Times New Roman"/>
                <w:b/>
                <w:i/>
                <w:iCs/>
                <w:noProof/>
                <w:sz w:val="28"/>
                <w:szCs w:val="28"/>
                <w:lang w:val="nl-NL"/>
              </w:rPr>
              <w:t>Vai trò của nước ngầm</w:t>
            </w:r>
          </w:p>
          <w:p w14:paraId="64B2CD31" w14:textId="77777777" w:rsidR="00562E77" w:rsidRDefault="00562E77" w:rsidP="00562E77">
            <w:pPr>
              <w:tabs>
                <w:tab w:val="left" w:pos="0"/>
              </w:tabs>
              <w:spacing w:before="120" w:after="0"/>
              <w:contextualSpacing/>
              <w:jc w:val="both"/>
              <w:rPr>
                <w:rFonts w:ascii="Times New Roman" w:eastAsia="Times New Roman" w:hAnsi="Times New Roman" w:cs="Times New Roman"/>
                <w:iCs/>
                <w:noProof/>
                <w:sz w:val="28"/>
                <w:szCs w:val="28"/>
                <w:lang w:val="nl-NL"/>
              </w:rPr>
            </w:pPr>
            <w:r w:rsidRPr="00562E77">
              <w:rPr>
                <w:rFonts w:ascii="Times New Roman" w:eastAsia="Times New Roman" w:hAnsi="Times New Roman" w:cs="Times New Roman"/>
                <w:iCs/>
                <w:noProof/>
                <w:sz w:val="28"/>
                <w:szCs w:val="28"/>
                <w:lang w:val="nl-NL"/>
              </w:rPr>
              <w:t xml:space="preserve">- Đối với sản xuất: </w:t>
            </w:r>
            <w:r>
              <w:rPr>
                <w:rFonts w:ascii="Times New Roman" w:eastAsia="Times New Roman" w:hAnsi="Times New Roman" w:cs="Times New Roman"/>
                <w:iCs/>
                <w:noProof/>
                <w:sz w:val="28"/>
                <w:szCs w:val="28"/>
                <w:lang w:val="nl-NL"/>
              </w:rPr>
              <w:t>cung cấp nước cho sản xuất nông nghiệp, công nghiệp, phát triển du lịch.</w:t>
            </w:r>
          </w:p>
          <w:p w14:paraId="3A76CE62" w14:textId="77777777" w:rsidR="00562E77" w:rsidRPr="00562E77" w:rsidRDefault="00562E77" w:rsidP="00562E77">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Đối với sinh hoạt: phục vụ sinh hoạt, sức khỏe của người dân.</w:t>
            </w:r>
          </w:p>
          <w:p w14:paraId="7AD8498F" w14:textId="77777777" w:rsidR="0006797E" w:rsidRPr="00097334" w:rsidRDefault="0006797E" w:rsidP="0006797E">
            <w:pPr>
              <w:tabs>
                <w:tab w:val="left" w:pos="0"/>
              </w:tabs>
              <w:spacing w:before="120" w:after="0"/>
              <w:contextualSpacing/>
              <w:jc w:val="both"/>
              <w:rPr>
                <w:rFonts w:ascii="Times New Roman" w:eastAsia="Times New Roman" w:hAnsi="Times New Roman" w:cs="Times New Roman"/>
                <w:iCs/>
                <w:noProof/>
                <w:sz w:val="28"/>
                <w:szCs w:val="28"/>
                <w:lang w:val="nl-NL"/>
              </w:rPr>
            </w:pPr>
          </w:p>
          <w:p w14:paraId="568AE97C" w14:textId="77777777" w:rsidR="0006797E" w:rsidRPr="00097334" w:rsidRDefault="0006797E" w:rsidP="0006797E">
            <w:pPr>
              <w:tabs>
                <w:tab w:val="left" w:pos="0"/>
              </w:tabs>
              <w:spacing w:before="120" w:after="0"/>
              <w:jc w:val="both"/>
              <w:rPr>
                <w:rFonts w:ascii="Times New Roman" w:eastAsia="Times New Roman" w:hAnsi="Times New Roman" w:cs="Times New Roman"/>
                <w:iCs/>
                <w:noProof/>
                <w:sz w:val="28"/>
                <w:szCs w:val="28"/>
                <w:lang w:val="nl-NL"/>
              </w:rPr>
            </w:pPr>
          </w:p>
        </w:tc>
      </w:tr>
    </w:tbl>
    <w:p w14:paraId="7A14A556" w14:textId="77777777" w:rsidR="0024365E" w:rsidRDefault="0024365E" w:rsidP="00916518">
      <w:pPr>
        <w:spacing w:before="120" w:after="0"/>
        <w:ind w:firstLine="170"/>
        <w:contextualSpacing/>
        <w:jc w:val="both"/>
        <w:rPr>
          <w:rFonts w:ascii="Times New Roman" w:eastAsia="Times New Roman" w:hAnsi="Times New Roman" w:cs="Times New Roman"/>
          <w:b/>
          <w:bCs/>
          <w:sz w:val="28"/>
          <w:szCs w:val="28"/>
        </w:rPr>
      </w:pPr>
    </w:p>
    <w:p w14:paraId="0517DCFE" w14:textId="77777777" w:rsidR="00916518" w:rsidRPr="0053790C" w:rsidRDefault="00916518" w:rsidP="00916518">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007D77E5">
        <w:rPr>
          <w:rFonts w:ascii="Times New Roman" w:eastAsia="Times New Roman" w:hAnsi="Times New Roman" w:cs="Times New Roman"/>
          <w:b/>
          <w:bCs/>
          <w:sz w:val="28"/>
          <w:szCs w:val="28"/>
        </w:rPr>
        <w:t>5</w:t>
      </w:r>
      <w:r w:rsidRPr="0053790C">
        <w:rPr>
          <w:rFonts w:ascii="Times New Roman" w:eastAsia="Times New Roman" w:hAnsi="Times New Roman" w:cs="Times New Roman"/>
          <w:b/>
          <w:bCs/>
          <w:sz w:val="28"/>
          <w:szCs w:val="28"/>
        </w:rPr>
        <w:t xml:space="preserve"> phút)</w:t>
      </w:r>
    </w:p>
    <w:p w14:paraId="7F859C6A" w14:textId="77777777" w:rsidR="00916518" w:rsidRPr="0053790C" w:rsidRDefault="00916518" w:rsidP="00916518">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14:paraId="43CE8BCA" w14:textId="77777777" w:rsidR="00916518" w:rsidRPr="0053790C" w:rsidRDefault="00916518" w:rsidP="00916518">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14:paraId="65D592D5" w14:textId="77777777" w:rsidR="00916518" w:rsidRPr="0053790C" w:rsidRDefault="00916518" w:rsidP="00916518">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14:paraId="4D6ED609" w14:textId="77777777" w:rsidR="00916518" w:rsidRPr="0053790C" w:rsidRDefault="00916518" w:rsidP="00916518">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3015FD40"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14:paraId="56A13BE4" w14:textId="77777777" w:rsidR="00916518" w:rsidRPr="0053790C" w:rsidRDefault="00916518" w:rsidP="00916518">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14:paraId="02838A26" w14:textId="77777777" w:rsidR="00916518" w:rsidRPr="004F154A" w:rsidRDefault="00916518" w:rsidP="00916518">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4E5435" w:rsidRPr="004E5435">
        <w:rPr>
          <w:rFonts w:ascii="Times New Roman" w:eastAsia="Times New Roman" w:hAnsi="Times New Roman" w:cs="Times New Roman"/>
          <w:i/>
          <w:sz w:val="28"/>
          <w:szCs w:val="28"/>
        </w:rPr>
        <w:t>Lập sơ đồ thể hiện đặc điểm mạng lưới sông ngòi Việt Nam.</w:t>
      </w:r>
    </w:p>
    <w:p w14:paraId="0B579200" w14:textId="77777777" w:rsidR="00916518" w:rsidRPr="0053790C" w:rsidRDefault="00916518" w:rsidP="00916518">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9D1D57" w:rsidRPr="009D1D57">
        <w:rPr>
          <w:rFonts w:ascii="Times New Roman" w:eastAsia="Times New Roman" w:hAnsi="Times New Roman" w:cs="Times New Roman"/>
          <w:i/>
          <w:sz w:val="28"/>
          <w:szCs w:val="28"/>
        </w:rPr>
        <w:t>Tìm ví dụ cụ thể về vai trò của hồ đầm và nước ngầm đối với sản xuất và sinh hoạt ở nước ta.</w:t>
      </w:r>
    </w:p>
    <w:p w14:paraId="3988B456" w14:textId="77777777"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14:paraId="4C7B29C3" w14:textId="77777777"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14:paraId="2BFE094A" w14:textId="77777777"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4BB7217E" w14:textId="77777777" w:rsidR="00916518" w:rsidRPr="0053790C" w:rsidRDefault="00916518" w:rsidP="00916518">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4B8CAECC" w14:textId="77777777"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6F1AA1A5" w14:textId="77777777" w:rsidR="00916518"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noProof/>
        </w:rPr>
        <w:drawing>
          <wp:anchor distT="0" distB="0" distL="114300" distR="114300" simplePos="0" relativeHeight="251761664" behindDoc="1" locked="0" layoutInCell="1" allowOverlap="1" wp14:anchorId="1E4B1EE4" wp14:editId="42ECCF52">
            <wp:simplePos x="0" y="0"/>
            <wp:positionH relativeFrom="column">
              <wp:posOffset>154940</wp:posOffset>
            </wp:positionH>
            <wp:positionV relativeFrom="paragraph">
              <wp:posOffset>353060</wp:posOffset>
            </wp:positionV>
            <wp:extent cx="6120765" cy="3594100"/>
            <wp:effectExtent l="0" t="0" r="0" b="6350"/>
            <wp:wrapTight wrapText="bothSides">
              <wp:wrapPolygon edited="0">
                <wp:start x="0" y="0"/>
                <wp:lineTo x="0" y="21524"/>
                <wp:lineTo x="21513" y="21524"/>
                <wp:lineTo x="21513" y="0"/>
                <wp:lineTo x="0" y="0"/>
              </wp:wrapPolygon>
            </wp:wrapTight>
            <wp:docPr id="14" name="Picture 14" descr="Lập sơ đồ thể hiện đặc điểm mạng lưới sông ngò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hể hiện đặc điểm mạng lưới sông ngòi Việt Nam"/>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120765" cy="359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518">
        <w:rPr>
          <w:rFonts w:ascii="Times New Roman" w:eastAsia="Times New Roman" w:hAnsi="Times New Roman" w:cs="Times New Roman"/>
          <w:bCs/>
          <w:sz w:val="28"/>
          <w:szCs w:val="28"/>
        </w:rPr>
        <w:t>1</w:t>
      </w:r>
      <w:r w:rsidR="00916518" w:rsidRPr="0053790C">
        <w:rPr>
          <w:rFonts w:ascii="Times New Roman" w:eastAsia="Times New Roman" w:hAnsi="Times New Roman" w:cs="Times New Roman"/>
          <w:bCs/>
          <w:sz w:val="28"/>
          <w:szCs w:val="28"/>
        </w:rPr>
        <w:t xml:space="preserve">. </w:t>
      </w:r>
    </w:p>
    <w:p w14:paraId="6BB83977" w14:textId="77777777" w:rsidR="00916518"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p>
    <w:p w14:paraId="15817442" w14:textId="77777777" w:rsidR="009D1D57" w:rsidRPr="009D1D57"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D1D57">
        <w:rPr>
          <w:rFonts w:ascii="Times New Roman" w:eastAsia="Times New Roman" w:hAnsi="Times New Roman" w:cs="Times New Roman"/>
          <w:bCs/>
          <w:sz w:val="28"/>
          <w:szCs w:val="28"/>
        </w:rPr>
        <w:t>- Hồ Dầu Tiếng là hồ thủy lợi xây dựng trên sông Sài Gòn, thuộc địa phận tỉnh Tây Ninh rộng 270 km</w:t>
      </w:r>
      <w:r w:rsidRPr="009D1D57">
        <w:rPr>
          <w:rFonts w:ascii="Times New Roman" w:eastAsia="Times New Roman" w:hAnsi="Times New Roman" w:cs="Times New Roman"/>
          <w:bCs/>
          <w:sz w:val="28"/>
          <w:szCs w:val="28"/>
          <w:vertAlign w:val="superscript"/>
        </w:rPr>
        <w:t>2</w:t>
      </w:r>
      <w:r w:rsidRPr="009D1D57">
        <w:rPr>
          <w:rFonts w:ascii="Times New Roman" w:eastAsia="Times New Roman" w:hAnsi="Times New Roman" w:cs="Times New Roman"/>
          <w:bCs/>
          <w:sz w:val="28"/>
          <w:szCs w:val="28"/>
        </w:rPr>
        <w:t>, chứa 1,5 tỉ m</w:t>
      </w:r>
      <w:r w:rsidRPr="009D1D57">
        <w:rPr>
          <w:rFonts w:ascii="Times New Roman" w:eastAsia="Times New Roman" w:hAnsi="Times New Roman" w:cs="Times New Roman"/>
          <w:bCs/>
          <w:sz w:val="28"/>
          <w:szCs w:val="28"/>
          <w:vertAlign w:val="superscript"/>
        </w:rPr>
        <w:t>3</w:t>
      </w:r>
      <w:r>
        <w:rPr>
          <w:rFonts w:ascii="Times New Roman" w:eastAsia="Times New Roman" w:hAnsi="Times New Roman" w:cs="Times New Roman"/>
          <w:bCs/>
          <w:sz w:val="28"/>
          <w:szCs w:val="28"/>
        </w:rPr>
        <w:t xml:space="preserve"> nước.</w:t>
      </w:r>
    </w:p>
    <w:p w14:paraId="2255BC5B" w14:textId="77777777" w:rsidR="009D1D57" w:rsidRPr="009D1D57"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Vai trò:</w:t>
      </w:r>
    </w:p>
    <w:p w14:paraId="4E27A143" w14:textId="77777777" w:rsidR="009D1D57" w:rsidRPr="009D1D57"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D1D57">
        <w:rPr>
          <w:rFonts w:ascii="Times New Roman" w:eastAsia="Times New Roman" w:hAnsi="Times New Roman" w:cs="Times New Roman"/>
          <w:bCs/>
          <w:sz w:val="28"/>
          <w:szCs w:val="28"/>
        </w:rPr>
        <w:t>+ Đảm bảo nước tưới vào mùa khô cho hàng trăm nghìn héc-ta đất nông nghiệp thuộc các tỉnh: Tây Ninh, B</w:t>
      </w:r>
      <w:r>
        <w:rPr>
          <w:rFonts w:ascii="Times New Roman" w:eastAsia="Times New Roman" w:hAnsi="Times New Roman" w:cs="Times New Roman"/>
          <w:bCs/>
          <w:sz w:val="28"/>
          <w:szCs w:val="28"/>
        </w:rPr>
        <w:t>ì</w:t>
      </w:r>
      <w:r w:rsidRPr="009D1D57">
        <w:rPr>
          <w:rFonts w:ascii="Times New Roman" w:eastAsia="Times New Roman" w:hAnsi="Times New Roman" w:cs="Times New Roman"/>
          <w:bCs/>
          <w:sz w:val="28"/>
          <w:szCs w:val="28"/>
        </w:rPr>
        <w:t>nh Dương, Bình Phước, Long An và Thành phố Hồ Chí Minh; góp phần</w:t>
      </w:r>
      <w:r>
        <w:rPr>
          <w:rFonts w:ascii="Times New Roman" w:eastAsia="Times New Roman" w:hAnsi="Times New Roman" w:cs="Times New Roman"/>
          <w:bCs/>
          <w:sz w:val="28"/>
          <w:szCs w:val="28"/>
        </w:rPr>
        <w:t xml:space="preserve"> nâng cao hiệu quả sử dụng đất.</w:t>
      </w:r>
    </w:p>
    <w:p w14:paraId="616255A3" w14:textId="77777777" w:rsidR="009D1D57" w:rsidRPr="009D1D57"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D1D57">
        <w:rPr>
          <w:rFonts w:ascii="Times New Roman" w:eastAsia="Times New Roman" w:hAnsi="Times New Roman" w:cs="Times New Roman"/>
          <w:bCs/>
          <w:sz w:val="28"/>
          <w:szCs w:val="28"/>
        </w:rPr>
        <w:t>+ Tận dụng diện tích mặt nước và dung tích hồ để nuôi cá.</w:t>
      </w:r>
    </w:p>
    <w:p w14:paraId="147C474D" w14:textId="77777777" w:rsidR="009D1D57" w:rsidRPr="009D1D57"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Phát triển du lịch.</w:t>
      </w:r>
    </w:p>
    <w:p w14:paraId="7EC81CD3" w14:textId="77777777" w:rsidR="009D1D57" w:rsidRPr="009D1D57"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D1D57">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Cải tạo môi trường, sinh thái.</w:t>
      </w:r>
    </w:p>
    <w:p w14:paraId="5E06D245" w14:textId="77777777" w:rsidR="009D1D57"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D1D57">
        <w:rPr>
          <w:rFonts w:ascii="Times New Roman" w:eastAsia="Times New Roman" w:hAnsi="Times New Roman" w:cs="Times New Roman"/>
          <w:bCs/>
          <w:sz w:val="28"/>
          <w:szCs w:val="28"/>
        </w:rPr>
        <w:t xml:space="preserve">+ Cấp nước cho nhu cầu sinh hoạt và sản xuất công nghiệp trong vùng khoảng 100 triệu m³ mỗi năm. </w:t>
      </w:r>
    </w:p>
    <w:p w14:paraId="46BD9894" w14:textId="77777777" w:rsidR="00916518" w:rsidRPr="0053790C" w:rsidRDefault="00916518"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14:paraId="729334BD" w14:textId="77777777"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145B21BC" w14:textId="77777777"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0729F281" w14:textId="77777777" w:rsidR="00916518" w:rsidRPr="0053790C" w:rsidRDefault="00916518" w:rsidP="00916518">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14:paraId="6F490418" w14:textId="77777777" w:rsidR="00916518" w:rsidRPr="0053790C" w:rsidRDefault="00916518" w:rsidP="00916518">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5F2F06A0" w14:textId="77777777" w:rsidR="00916518" w:rsidRPr="0053790C" w:rsidRDefault="00916518" w:rsidP="00916518">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00B30E7C" w:rsidRPr="00B30E7C">
        <w:rPr>
          <w:rFonts w:ascii="Times New Roman" w:eastAsia="Times New Roman" w:hAnsi="Times New Roman" w:cs="Times New Roman"/>
          <w:sz w:val="28"/>
          <w:szCs w:val="28"/>
          <w:bdr w:val="none" w:sz="0" w:space="0" w:color="auto" w:frame="1"/>
        </w:rPr>
        <w:t>hướng dẫn HS hoàn thành bài tập ở nhà.</w:t>
      </w:r>
    </w:p>
    <w:p w14:paraId="2A1E1659" w14:textId="77777777" w:rsidR="00916518" w:rsidRPr="0053790C" w:rsidRDefault="00916518" w:rsidP="00916518">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14:paraId="5F4C0F39" w14:textId="77777777" w:rsidR="00916518" w:rsidRPr="0053790C" w:rsidRDefault="00916518" w:rsidP="00916518">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03F0F512" w14:textId="77777777" w:rsidR="009D1D57" w:rsidRDefault="00916518" w:rsidP="009D1D57">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009D1D57" w:rsidRPr="009D1D57">
        <w:rPr>
          <w:rFonts w:ascii="Times New Roman" w:hAnsi="Times New Roman" w:cs="Times New Roman"/>
          <w:i/>
          <w:sz w:val="28"/>
          <w:szCs w:val="28"/>
        </w:rPr>
        <w:t xml:space="preserve">Viết báo cáo ngắn mô tả đặc điểm của sông, hồ hoặc hồ, đầm ở nước ta mà em biết. </w:t>
      </w:r>
    </w:p>
    <w:p w14:paraId="4DF67494" w14:textId="77777777"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w:t>
      </w:r>
      <w:r w:rsidR="004A2946">
        <w:rPr>
          <w:rFonts w:ascii="Times New Roman" w:eastAsia="Times New Roman" w:hAnsi="Times New Roman" w:cs="Times New Roman"/>
          <w:bCs/>
          <w:sz w:val="28"/>
          <w:szCs w:val="28"/>
        </w:rPr>
        <w:t xml:space="preserve">dựa vào kiến thức đã học, </w:t>
      </w:r>
      <w:r w:rsidRPr="0053790C">
        <w:rPr>
          <w:rFonts w:ascii="Times New Roman" w:eastAsia="Times New Roman" w:hAnsi="Times New Roman" w:cs="Times New Roman"/>
          <w:bCs/>
          <w:sz w:val="28"/>
          <w:szCs w:val="28"/>
        </w:rPr>
        <w:t>tìm kiếm thông tin trên Internet và thực hiện nhiệm vụ ở nhà.</w:t>
      </w:r>
    </w:p>
    <w:p w14:paraId="02E31EB9" w14:textId="77777777" w:rsidR="00916518" w:rsidRPr="0053790C" w:rsidRDefault="00916518" w:rsidP="00916518">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5E1E4139" w14:textId="77777777" w:rsidR="00916518"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14:paraId="49B91362" w14:textId="77777777" w:rsidR="009D1D57" w:rsidRPr="009D1D57" w:rsidRDefault="009D1D57" w:rsidP="009D1D57">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9D1D57">
        <w:rPr>
          <w:rFonts w:ascii="Times New Roman" w:eastAsia="Times New Roman" w:hAnsi="Times New Roman" w:cs="Times New Roman"/>
          <w:sz w:val="28"/>
          <w:szCs w:val="28"/>
          <w:lang w:val="pt-BR"/>
        </w:rPr>
        <w:t xml:space="preserve"> Sông Hồng bắt nguồn từ vùng núi thuộc huyện Ngụy Sơn, tỉnh Vân Nam, Trung Quốc. Sông Hồng chảy vào Việt Nam từ tỉnh Lào Cai, và chảy qua các tỉnh: Yên Bái, Phú Thọ, Vĩnh Phúc, thành phố Hà Nội, Hưng Yên, Hà Nam, Nam Định, Thái Bình và đổ ra Biển Đông.</w:t>
      </w:r>
    </w:p>
    <w:p w14:paraId="5C2961C1" w14:textId="77777777" w:rsidR="009D1D57" w:rsidRPr="009D1D57" w:rsidRDefault="009D1D57" w:rsidP="009D1D57">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9D1D57">
        <w:rPr>
          <w:rFonts w:ascii="Times New Roman" w:eastAsia="Times New Roman" w:hAnsi="Times New Roman" w:cs="Times New Roman"/>
          <w:sz w:val="28"/>
          <w:szCs w:val="28"/>
          <w:lang w:val="pt-BR"/>
        </w:rPr>
        <w:t xml:space="preserve"> Sông Hồng có tổng chiều dài dòng chính là 1126 km, trong đó, đoạn chảy trên lãnh thổ Việt </w:t>
      </w:r>
      <w:r>
        <w:rPr>
          <w:rFonts w:ascii="Times New Roman" w:eastAsia="Times New Roman" w:hAnsi="Times New Roman" w:cs="Times New Roman"/>
          <w:sz w:val="28"/>
          <w:szCs w:val="28"/>
          <w:lang w:val="pt-BR"/>
        </w:rPr>
        <w:t>Nam có chiều dài khoảng 556 km.</w:t>
      </w:r>
    </w:p>
    <w:p w14:paraId="3A980A12" w14:textId="77777777" w:rsidR="009D1D57" w:rsidRPr="009D1D57" w:rsidRDefault="009D1D57" w:rsidP="009D1D57">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Đặc điểm chế độ nước:</w:t>
      </w:r>
    </w:p>
    <w:p w14:paraId="75C73006" w14:textId="77777777" w:rsidR="009D1D57" w:rsidRPr="009D1D57" w:rsidRDefault="009D1D57" w:rsidP="009D1D57">
      <w:pPr>
        <w:spacing w:before="120" w:after="0"/>
        <w:ind w:firstLine="454"/>
        <w:jc w:val="both"/>
        <w:rPr>
          <w:rFonts w:ascii="Times New Roman" w:eastAsia="Times New Roman" w:hAnsi="Times New Roman" w:cs="Times New Roman"/>
          <w:sz w:val="28"/>
          <w:szCs w:val="28"/>
          <w:lang w:val="pt-BR"/>
        </w:rPr>
      </w:pPr>
      <w:r w:rsidRPr="009D1D57">
        <w:rPr>
          <w:rFonts w:ascii="Times New Roman" w:eastAsia="Times New Roman" w:hAnsi="Times New Roman" w:cs="Times New Roman"/>
          <w:sz w:val="28"/>
          <w:szCs w:val="28"/>
          <w:lang w:val="pt-BR"/>
        </w:rPr>
        <w:t>+ Chế độ nước sông có hai mùa rõ rệt (mùa lũ và mùa cạn): Mùa lũ, bắt đầu từ tháng 6 và kết thúc vào tháng 10 phù hợp với mùa mưa; lượng nước mùa lũ chiếm khoảng 75% tổng lượng nước cả năm. Mùa cạn, bắt đầu từ tháng 11 và kết thúc vào tháng 5 năm sau, lượng nước mùa cạn chỉ chiếm kho</w:t>
      </w:r>
      <w:r>
        <w:rPr>
          <w:rFonts w:ascii="Times New Roman" w:eastAsia="Times New Roman" w:hAnsi="Times New Roman" w:cs="Times New Roman"/>
          <w:sz w:val="28"/>
          <w:szCs w:val="28"/>
          <w:lang w:val="pt-BR"/>
        </w:rPr>
        <w:t>ảng 25% tổng lượng nước cả năm.</w:t>
      </w:r>
    </w:p>
    <w:p w14:paraId="758A4E10" w14:textId="77777777" w:rsidR="009D1D57" w:rsidRPr="009D1D57" w:rsidRDefault="009D1D57" w:rsidP="009D1D57">
      <w:pPr>
        <w:spacing w:before="120" w:after="0"/>
        <w:ind w:firstLine="454"/>
        <w:jc w:val="both"/>
        <w:rPr>
          <w:rFonts w:ascii="Times New Roman" w:eastAsia="Times New Roman" w:hAnsi="Times New Roman" w:cs="Times New Roman"/>
          <w:sz w:val="28"/>
          <w:szCs w:val="28"/>
          <w:lang w:val="pt-BR"/>
        </w:rPr>
      </w:pPr>
      <w:r w:rsidRPr="009D1D57">
        <w:rPr>
          <w:rFonts w:ascii="Times New Roman" w:eastAsia="Times New Roman" w:hAnsi="Times New Roman" w:cs="Times New Roman"/>
          <w:sz w:val="28"/>
          <w:szCs w:val="28"/>
          <w:lang w:val="pt-BR"/>
        </w:rPr>
        <w:t xml:space="preserve">+ Khi mưa lớn, nước </w:t>
      </w:r>
      <w:r>
        <w:rPr>
          <w:rFonts w:ascii="Times New Roman" w:eastAsia="Times New Roman" w:hAnsi="Times New Roman" w:cs="Times New Roman"/>
          <w:sz w:val="28"/>
          <w:szCs w:val="28"/>
          <w:lang w:val="pt-BR"/>
        </w:rPr>
        <w:t>tập trung nhanh, dễ gây lũ lụt.</w:t>
      </w:r>
    </w:p>
    <w:p w14:paraId="55E1ADA1" w14:textId="77777777" w:rsidR="009D1D57" w:rsidRPr="009D1D57" w:rsidRDefault="009D1D57" w:rsidP="0024365E">
      <w:pPr>
        <w:spacing w:before="120" w:after="0"/>
        <w:ind w:firstLine="454"/>
        <w:jc w:val="both"/>
        <w:rPr>
          <w:rFonts w:ascii="Times New Roman" w:eastAsia="Times New Roman" w:hAnsi="Times New Roman" w:cs="Times New Roman"/>
          <w:sz w:val="28"/>
          <w:szCs w:val="28"/>
          <w:lang w:val="pt-BR"/>
        </w:rPr>
      </w:pPr>
      <w:r w:rsidRPr="009D1D57">
        <w:rPr>
          <w:rFonts w:ascii="Times New Roman" w:eastAsia="Times New Roman" w:hAnsi="Times New Roman" w:cs="Times New Roman"/>
          <w:sz w:val="28"/>
          <w:szCs w:val="28"/>
          <w:lang w:val="pt-BR"/>
        </w:rPr>
        <w:t>+ Các công trình thuỷ lợi trên sông Hồng có ảnh hưởng quan trọng, làm</w:t>
      </w:r>
      <w:r w:rsidR="0024365E">
        <w:rPr>
          <w:rFonts w:ascii="Times New Roman" w:eastAsia="Times New Roman" w:hAnsi="Times New Roman" w:cs="Times New Roman"/>
          <w:sz w:val="28"/>
          <w:szCs w:val="28"/>
          <w:lang w:val="pt-BR"/>
        </w:rPr>
        <w:t xml:space="preserve"> chế độ nước sông điều hoà hơn.</w:t>
      </w:r>
    </w:p>
    <w:p w14:paraId="4DCED008" w14:textId="77777777" w:rsidR="009D1D57" w:rsidRDefault="009D1D57" w:rsidP="00DE6F37">
      <w:pPr>
        <w:spacing w:before="120" w:after="0"/>
        <w:ind w:firstLine="454"/>
        <w:jc w:val="both"/>
        <w:rPr>
          <w:rFonts w:ascii="Times New Roman" w:eastAsia="Times New Roman" w:hAnsi="Times New Roman" w:cs="Times New Roman"/>
          <w:sz w:val="28"/>
          <w:szCs w:val="28"/>
          <w:lang w:val="pt-BR"/>
        </w:rPr>
      </w:pPr>
      <w:r w:rsidRPr="009D1D57">
        <w:rPr>
          <w:rFonts w:ascii="Times New Roman" w:eastAsia="Times New Roman" w:hAnsi="Times New Roman" w:cs="Times New Roman"/>
          <w:sz w:val="28"/>
          <w:szCs w:val="28"/>
          <w:lang w:val="pt-BR"/>
        </w:rPr>
        <w:t xml:space="preserve">- Vai trò: sông Hồng có vai trò rất quan trọng trong sự phát triển </w:t>
      </w:r>
      <w:r>
        <w:rPr>
          <w:rFonts w:ascii="Times New Roman" w:eastAsia="Times New Roman" w:hAnsi="Times New Roman" w:cs="Times New Roman"/>
          <w:sz w:val="28"/>
          <w:szCs w:val="28"/>
          <w:lang w:val="pt-BR"/>
        </w:rPr>
        <w:t>nông nghiệp và đời sống dân cư</w:t>
      </w:r>
      <w:r w:rsidR="00DE6F37">
        <w:rPr>
          <w:rFonts w:ascii="Times New Roman" w:eastAsia="Times New Roman" w:hAnsi="Times New Roman" w:cs="Times New Roman"/>
          <w:sz w:val="28"/>
          <w:szCs w:val="28"/>
          <w:lang w:val="pt-BR"/>
        </w:rPr>
        <w:t>.</w:t>
      </w:r>
    </w:p>
    <w:p w14:paraId="120F94E2" w14:textId="77777777" w:rsidR="00916518" w:rsidRPr="009D1D57" w:rsidRDefault="009D1D57" w:rsidP="009D1D57">
      <w:pPr>
        <w:spacing w:before="120" w:after="0"/>
        <w:jc w:val="both"/>
        <w:rPr>
          <w:rFonts w:ascii="Times New Roman" w:eastAsia="Times New Roman" w:hAnsi="Times New Roman" w:cs="Times New Roman"/>
          <w:sz w:val="28"/>
          <w:szCs w:val="28"/>
          <w:lang w:val="pt-BR"/>
        </w:rPr>
      </w:pPr>
      <w:r w:rsidRPr="009D1D5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 </w:t>
      </w:r>
      <w:r w:rsidR="00916518" w:rsidRPr="009D1D57">
        <w:rPr>
          <w:rFonts w:ascii="Times New Roman" w:eastAsia="Times New Roman" w:hAnsi="Times New Roman" w:cs="Times New Roman"/>
          <w:bCs/>
          <w:sz w:val="28"/>
          <w:szCs w:val="28"/>
        </w:rPr>
        <w:t>HS còn lại lắng nghe, bổ sung, chỉnh sửa sản phẩm giúp bạn và sản phẩm của cá nhân.</w:t>
      </w:r>
    </w:p>
    <w:p w14:paraId="7ACF4AA2" w14:textId="77777777"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7D6F3351" w14:textId="77777777" w:rsidR="00916518"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2E109E0B" w14:textId="77777777" w:rsidR="0065724B" w:rsidRDefault="0065724B"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p>
    <w:p w14:paraId="4E8BC9F6" w14:textId="77777777" w:rsidR="0065724B" w:rsidRPr="0053790C" w:rsidRDefault="0065724B" w:rsidP="0065724B">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9</w:t>
      </w:r>
      <w:r w:rsidRPr="0053790C">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TÁC ĐỘNG CỦA BIẾN ĐỔI KHÍ HẬU ĐỐI VỚI KHÍ HẬU VÀ THỦY VĂN VIỆT NAM</w:t>
      </w:r>
    </w:p>
    <w:p w14:paraId="63CFC485" w14:textId="77777777" w:rsidR="0065724B" w:rsidRPr="0053790C" w:rsidRDefault="0065724B" w:rsidP="0065724B">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2</w:t>
      </w:r>
      <w:r w:rsidRPr="0053790C">
        <w:rPr>
          <w:rFonts w:ascii="Times New Roman" w:eastAsia="Times New Roman" w:hAnsi="Times New Roman" w:cs="Times New Roman"/>
          <w:sz w:val="28"/>
          <w:szCs w:val="28"/>
        </w:rPr>
        <w:t xml:space="preserve"> tiết</w:t>
      </w:r>
    </w:p>
    <w:p w14:paraId="34B32092" w14:textId="77777777" w:rsidR="0065724B" w:rsidRPr="0053790C" w:rsidRDefault="0065724B" w:rsidP="0065724B">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14:paraId="56F55D5A" w14:textId="77777777" w:rsidR="0065724B" w:rsidRPr="0053790C" w:rsidRDefault="0065724B" w:rsidP="0065724B">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14:paraId="1E0B1725" w14:textId="77777777" w:rsidR="0065724B"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tác động của biến đổi khí hậu đối với khí hậu và thủy văn Việt Nam.</w:t>
      </w:r>
    </w:p>
    <w:p w14:paraId="2A83AAED" w14:textId="77777777" w:rsidR="0065724B" w:rsidRPr="0053790C"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ví dụ về giải pháp ứng phó với biến đổi khí hậu.</w:t>
      </w:r>
    </w:p>
    <w:p w14:paraId="184120B0" w14:textId="77777777" w:rsidR="0065724B" w:rsidRPr="0053790C" w:rsidRDefault="0065724B" w:rsidP="0065724B">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14:paraId="158FCA92" w14:textId="77777777" w:rsidR="0065724B" w:rsidRPr="0053790C" w:rsidRDefault="0065724B" w:rsidP="0065724B">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14:paraId="485AF338" w14:textId="77777777" w:rsidR="0065724B" w:rsidRPr="0053790C"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14:paraId="64317D50" w14:textId="77777777" w:rsidR="0065724B" w:rsidRPr="0053790C"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14:paraId="59A15B53" w14:textId="77777777" w:rsidR="0065724B" w:rsidRPr="0053790C"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1E396342" w14:textId="77777777" w:rsidR="0065724B" w:rsidRPr="0053790C" w:rsidRDefault="0065724B" w:rsidP="0065724B">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14:paraId="1AA1A83B" w14:textId="77777777" w:rsidR="0065724B"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14:paraId="46BF9D53" w14:textId="77777777" w:rsidR="002B052B" w:rsidRPr="002B052B" w:rsidRDefault="002B052B" w:rsidP="002B052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B052B">
        <w:rPr>
          <w:rFonts w:ascii="Times New Roman" w:eastAsia="Times New Roman" w:hAnsi="Times New Roman" w:cs="Times New Roman"/>
          <w:sz w:val="28"/>
          <w:szCs w:val="28"/>
        </w:rPr>
        <w:t xml:space="preserve"> Phân tích được tác động của biến đổi khí hậu đối với khí hậu và thủy văn Việt Nam.</w:t>
      </w:r>
    </w:p>
    <w:p w14:paraId="40035457" w14:textId="77777777" w:rsidR="002B052B" w:rsidRDefault="002B052B" w:rsidP="002B052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B052B">
        <w:rPr>
          <w:rFonts w:ascii="Times New Roman" w:eastAsia="Times New Roman" w:hAnsi="Times New Roman" w:cs="Times New Roman"/>
          <w:sz w:val="28"/>
          <w:szCs w:val="28"/>
        </w:rPr>
        <w:t xml:space="preserve"> Tìm ví dụ về giải pháp ứng phó với biến đổi khí hậu.</w:t>
      </w:r>
    </w:p>
    <w:p w14:paraId="5AC7699E" w14:textId="77777777" w:rsidR="002B052B"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địa lí: </w:t>
      </w:r>
    </w:p>
    <w:p w14:paraId="2F2BAE56" w14:textId="77777777" w:rsidR="0065724B" w:rsidRDefault="002B052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5724B" w:rsidRPr="0053790C">
        <w:rPr>
          <w:rFonts w:ascii="Times New Roman" w:eastAsia="Times New Roman" w:hAnsi="Times New Roman" w:cs="Times New Roman"/>
          <w:sz w:val="28"/>
          <w:szCs w:val="28"/>
        </w:rPr>
        <w:t>Khai thác kênh hình và kênh chữ trong SGK từ tr</w:t>
      </w:r>
      <w:r w:rsidR="0065724B">
        <w:rPr>
          <w:rFonts w:ascii="Times New Roman" w:eastAsia="Times New Roman" w:hAnsi="Times New Roman" w:cs="Times New Roman"/>
          <w:sz w:val="28"/>
          <w:szCs w:val="28"/>
        </w:rPr>
        <w:t>1</w:t>
      </w:r>
      <w:r>
        <w:rPr>
          <w:rFonts w:ascii="Times New Roman" w:eastAsia="Times New Roman" w:hAnsi="Times New Roman" w:cs="Times New Roman"/>
          <w:sz w:val="28"/>
          <w:szCs w:val="28"/>
        </w:rPr>
        <w:t>24-126.</w:t>
      </w:r>
    </w:p>
    <w:p w14:paraId="39CBEE36" w14:textId="77777777" w:rsidR="002B052B" w:rsidRPr="0053790C" w:rsidRDefault="002B052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bảng số liệu S</w:t>
      </w:r>
      <w:r w:rsidR="00ED1C59">
        <w:rPr>
          <w:rFonts w:ascii="Times New Roman" w:eastAsia="Times New Roman" w:hAnsi="Times New Roman" w:cs="Times New Roman"/>
          <w:sz w:val="28"/>
          <w:szCs w:val="28"/>
        </w:rPr>
        <w:t>G</w:t>
      </w:r>
      <w:r>
        <w:rPr>
          <w:rFonts w:ascii="Times New Roman" w:eastAsia="Times New Roman" w:hAnsi="Times New Roman" w:cs="Times New Roman"/>
          <w:sz w:val="28"/>
          <w:szCs w:val="28"/>
        </w:rPr>
        <w:t>K tr124 để nhận xét mức chênh lệch nhiệt độ trung bình của từng giai đoạn ở VN.</w:t>
      </w:r>
    </w:p>
    <w:p w14:paraId="5F7E66B5" w14:textId="77777777" w:rsidR="0065724B" w:rsidRPr="0053790C"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sidR="002B052B">
        <w:rPr>
          <w:rFonts w:ascii="Times New Roman" w:eastAsia="Times New Roman" w:hAnsi="Times New Roman" w:cs="Times New Roman"/>
          <w:sz w:val="28"/>
          <w:szCs w:val="28"/>
        </w:rPr>
        <w:t>t</w:t>
      </w:r>
      <w:r w:rsidR="002B052B" w:rsidRPr="002B052B">
        <w:rPr>
          <w:rFonts w:ascii="Times New Roman" w:eastAsia="Times New Roman" w:hAnsi="Times New Roman" w:cs="Times New Roman"/>
          <w:sz w:val="28"/>
          <w:szCs w:val="28"/>
        </w:rPr>
        <w:t>hiết kế tờ rơi thể hiện các hành động phù hợp để thích ứng hoặc giảm nhẹ biến đổi khí hậu.</w:t>
      </w:r>
    </w:p>
    <w:p w14:paraId="0F370679" w14:textId="77777777" w:rsidR="0065724B" w:rsidRPr="0053790C" w:rsidRDefault="0065724B" w:rsidP="0065724B">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sidR="002B052B">
        <w:rPr>
          <w:rFonts w:ascii="Times New Roman" w:eastAsia="Times New Roman" w:hAnsi="Times New Roman" w:cs="Times New Roman"/>
          <w:sz w:val="28"/>
          <w:szCs w:val="28"/>
        </w:rPr>
        <w:t>ý thức bảo vệ môi trường và ứng phó với biến đổi khí hậu.</w:t>
      </w:r>
    </w:p>
    <w:p w14:paraId="4D0005D4" w14:textId="77777777" w:rsidR="0065724B" w:rsidRPr="0053790C" w:rsidRDefault="0065724B" w:rsidP="0065724B">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14:paraId="14EC86DC" w14:textId="77777777" w:rsidR="0065724B" w:rsidRPr="0053790C" w:rsidRDefault="0065724B" w:rsidP="0065724B">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14:paraId="50FE6E87" w14:textId="77777777" w:rsidR="0065724B" w:rsidRDefault="0065724B" w:rsidP="002B052B">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E242B2">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sidR="007B1EF2">
        <w:rPr>
          <w:rFonts w:ascii="Times New Roman" w:eastAsia="Times New Roman" w:hAnsi="Times New Roman" w:cs="Times New Roman"/>
          <w:sz w:val="28"/>
          <w:szCs w:val="28"/>
        </w:rPr>
        <w:t>.</w:t>
      </w:r>
    </w:p>
    <w:p w14:paraId="4BE30B42" w14:textId="77777777" w:rsidR="00ED1C59" w:rsidRPr="0053790C" w:rsidRDefault="00ED1C59" w:rsidP="002B052B">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Bảng </w:t>
      </w:r>
      <w:r w:rsidRPr="00ED1C59">
        <w:rPr>
          <w:rFonts w:ascii="Times New Roman" w:eastAsia="Times New Roman" w:hAnsi="Times New Roman" w:cs="Times New Roman"/>
          <w:sz w:val="28"/>
          <w:szCs w:val="28"/>
        </w:rPr>
        <w:t>mức chênh lệch nhiệt độ trung bình của từng giai đoạn so với nhiệt độ trung bình 60 năm (1958-2018)</w:t>
      </w:r>
      <w:r>
        <w:rPr>
          <w:rFonts w:ascii="Times New Roman" w:eastAsia="Times New Roman" w:hAnsi="Times New Roman" w:cs="Times New Roman"/>
          <w:sz w:val="28"/>
          <w:szCs w:val="28"/>
        </w:rPr>
        <w:t xml:space="preserve"> ở VN </w:t>
      </w:r>
      <w:r w:rsidR="00F01C47">
        <w:rPr>
          <w:rFonts w:ascii="Times New Roman" w:eastAsia="Times New Roman" w:hAnsi="Times New Roman" w:cs="Times New Roman"/>
          <w:sz w:val="28"/>
          <w:szCs w:val="28"/>
        </w:rPr>
        <w:t xml:space="preserve">và các hình ảnh liên quan </w:t>
      </w:r>
      <w:r>
        <w:rPr>
          <w:rFonts w:ascii="Times New Roman" w:eastAsia="Times New Roman" w:hAnsi="Times New Roman" w:cs="Times New Roman"/>
          <w:sz w:val="28"/>
          <w:szCs w:val="28"/>
        </w:rPr>
        <w:t>phóng to.</w:t>
      </w:r>
    </w:p>
    <w:p w14:paraId="6033B120" w14:textId="77777777" w:rsidR="0065724B" w:rsidRPr="0053790C" w:rsidRDefault="00ED1C59" w:rsidP="0065724B">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5724B" w:rsidRPr="0053790C">
        <w:rPr>
          <w:rFonts w:ascii="Times New Roman" w:eastAsia="Times New Roman" w:hAnsi="Times New Roman" w:cs="Times New Roman"/>
          <w:sz w:val="28"/>
          <w:szCs w:val="28"/>
        </w:rPr>
        <w:t>- Phiếu học tập, bảng phụ ghi câu hỏi thảo luận nhóm và bảng nhóm cho HS trả lời.</w:t>
      </w:r>
    </w:p>
    <w:p w14:paraId="3A1F03C6" w14:textId="77777777" w:rsidR="0065724B" w:rsidRPr="0053790C" w:rsidRDefault="0065724B" w:rsidP="0065724B">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sidR="007B1EF2">
        <w:rPr>
          <w:rFonts w:ascii="Times New Roman" w:eastAsia="Times New Roman" w:hAnsi="Times New Roman" w:cs="Times New Roman"/>
          <w:sz w:val="28"/>
          <w:szCs w:val="28"/>
        </w:rPr>
        <w:t>.</w:t>
      </w:r>
    </w:p>
    <w:p w14:paraId="52E09307" w14:textId="77777777" w:rsidR="0065724B" w:rsidRPr="0053790C" w:rsidRDefault="0065724B" w:rsidP="0065724B">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14:paraId="0C75540E" w14:textId="77777777" w:rsidR="0065724B" w:rsidRPr="0053790C" w:rsidRDefault="0065724B" w:rsidP="0065724B">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14:paraId="0C264EC4" w14:textId="77777777" w:rsidR="0065724B" w:rsidRPr="0053790C" w:rsidRDefault="0065724B" w:rsidP="0065724B">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14:paraId="34A87917" w14:textId="77777777" w:rsidR="0065724B" w:rsidRPr="0053790C" w:rsidRDefault="0065724B" w:rsidP="0065724B">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sidR="007B1EF2">
        <w:rPr>
          <w:rFonts w:ascii="Times New Roman" w:eastAsia="Times New Roman" w:hAnsi="Times New Roman" w:cs="Times New Roman"/>
          <w:noProof/>
          <w:sz w:val="28"/>
          <w:szCs w:val="28"/>
          <w:lang w:val="nl-NL"/>
        </w:rPr>
        <w:t>cho HS xem video clip về hiện tượng xâm nhập mặn gay gắt ở Đồng bằng sông Cửu Long.</w:t>
      </w:r>
    </w:p>
    <w:p w14:paraId="3E3A3090" w14:textId="77777777" w:rsidR="0065724B" w:rsidRPr="0053790C" w:rsidRDefault="0065724B" w:rsidP="0065724B">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sidR="007B1EF2">
        <w:rPr>
          <w:rFonts w:ascii="Times New Roman" w:eastAsia="Times New Roman" w:hAnsi="Times New Roman" w:cs="Times New Roman"/>
          <w:sz w:val="28"/>
          <w:szCs w:val="28"/>
        </w:rPr>
        <w:t>trả lời được câu hỏi</w:t>
      </w:r>
      <w:r w:rsidRPr="0053790C">
        <w:rPr>
          <w:rFonts w:ascii="Times New Roman" w:eastAsia="Times New Roman" w:hAnsi="Times New Roman" w:cs="Times New Roman"/>
          <w:sz w:val="28"/>
          <w:szCs w:val="28"/>
        </w:rPr>
        <w:t xml:space="preserve"> GV đặt ra.</w:t>
      </w:r>
    </w:p>
    <w:p w14:paraId="5965C98C" w14:textId="77777777" w:rsidR="0065724B" w:rsidRPr="0053790C" w:rsidRDefault="0065724B" w:rsidP="0065724B">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14:paraId="30F1D368" w14:textId="77777777" w:rsidR="0065724B" w:rsidRPr="0053790C" w:rsidRDefault="0065724B" w:rsidP="0065724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48480490" w14:textId="77777777" w:rsidR="0065724B" w:rsidRPr="007B1EF2" w:rsidRDefault="0065724B" w:rsidP="007B1EF2">
      <w:pPr>
        <w:tabs>
          <w:tab w:val="left" w:pos="0"/>
        </w:tabs>
        <w:spacing w:before="120" w:after="0" w:line="264" w:lineRule="auto"/>
        <w:ind w:right="-424" w:firstLine="340"/>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Cs/>
          <w:sz w:val="28"/>
          <w:szCs w:val="28"/>
        </w:rPr>
        <w:t xml:space="preserve">* GV </w:t>
      </w:r>
      <w:r w:rsidR="007B1EF2">
        <w:rPr>
          <w:rFonts w:ascii="Times New Roman" w:eastAsia="Times New Roman" w:hAnsi="Times New Roman" w:cs="Times New Roman"/>
          <w:bCs/>
          <w:sz w:val="28"/>
          <w:szCs w:val="28"/>
        </w:rPr>
        <w:t xml:space="preserve">đặt câu hỏi cho HS: </w:t>
      </w:r>
      <w:r w:rsidR="007B1EF2" w:rsidRPr="007B1EF2">
        <w:rPr>
          <w:rFonts w:ascii="Times New Roman" w:eastAsia="Times New Roman" w:hAnsi="Times New Roman" w:cs="Times New Roman"/>
          <w:bCs/>
          <w:i/>
          <w:sz w:val="28"/>
          <w:szCs w:val="28"/>
        </w:rPr>
        <w:t>Quan sát video clip, hãy cho biết video clip nói đến hiện tượng gì? Hiện tượng này xảy ra ở vùng nào của nước ta?</w:t>
      </w:r>
    </w:p>
    <w:p w14:paraId="0DE3E29B" w14:textId="77777777" w:rsidR="0065724B" w:rsidRPr="007B1EF2" w:rsidRDefault="0065724B" w:rsidP="0065724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7B1EF2">
        <w:rPr>
          <w:rFonts w:ascii="Times New Roman" w:eastAsia="Times New Roman" w:hAnsi="Times New Roman" w:cs="Times New Roman"/>
          <w:b/>
          <w:bCs/>
          <w:sz w:val="28"/>
          <w:szCs w:val="28"/>
        </w:rPr>
        <w:t>Bước 2.</w:t>
      </w:r>
      <w:r w:rsidRPr="007B1EF2">
        <w:rPr>
          <w:rFonts w:ascii="Times New Roman" w:eastAsia="Times New Roman" w:hAnsi="Times New Roman" w:cs="Times New Roman"/>
          <w:bCs/>
          <w:sz w:val="28"/>
          <w:szCs w:val="28"/>
        </w:rPr>
        <w:t xml:space="preserve"> </w:t>
      </w:r>
      <w:r w:rsidRPr="007B1EF2">
        <w:rPr>
          <w:rFonts w:ascii="Times New Roman" w:eastAsia="Times New Roman" w:hAnsi="Times New Roman" w:cs="Times New Roman"/>
          <w:b/>
          <w:bCs/>
          <w:sz w:val="28"/>
          <w:szCs w:val="28"/>
        </w:rPr>
        <w:t>HS thực hiện nhiệm vụ</w:t>
      </w:r>
      <w:r w:rsidRPr="007B1EF2">
        <w:rPr>
          <w:rFonts w:ascii="Times New Roman" w:eastAsia="Times New Roman" w:hAnsi="Times New Roman" w:cs="Times New Roman"/>
          <w:bCs/>
          <w:sz w:val="28"/>
          <w:szCs w:val="28"/>
        </w:rPr>
        <w:t>:</w:t>
      </w:r>
    </w:p>
    <w:p w14:paraId="7A790310" w14:textId="77777777" w:rsidR="0065724B" w:rsidRPr="0053790C" w:rsidRDefault="0065724B" w:rsidP="0065724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007B1EF2">
        <w:rPr>
          <w:rFonts w:ascii="Times New Roman" w:eastAsia="Times New Roman" w:hAnsi="Times New Roman" w:cs="Times New Roman"/>
          <w:sz w:val="28"/>
          <w:szCs w:val="28"/>
        </w:rPr>
        <w:t>video clip</w:t>
      </w:r>
      <w:r w:rsidR="002A3ECC" w:rsidRPr="002A3EC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và sự hiểu biết của bản thân, </w:t>
      </w:r>
      <w:r w:rsidRPr="0053790C">
        <w:rPr>
          <w:rFonts w:ascii="Times New Roman" w:eastAsia="Times New Roman" w:hAnsi="Times New Roman" w:cs="Times New Roman"/>
          <w:bCs/>
          <w:sz w:val="28"/>
          <w:szCs w:val="28"/>
        </w:rPr>
        <w:t xml:space="preserve">suy nghĩa để trả lời câu hỏi.  </w:t>
      </w:r>
    </w:p>
    <w:p w14:paraId="0F7763D8" w14:textId="77777777" w:rsidR="0065724B" w:rsidRPr="0053790C" w:rsidRDefault="0065724B" w:rsidP="0065724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14:paraId="723DFFA7" w14:textId="77777777" w:rsidR="0065724B" w:rsidRPr="0053790C" w:rsidRDefault="0065724B" w:rsidP="0065724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14:paraId="4F858D9F" w14:textId="77777777" w:rsidR="0065724B" w:rsidRPr="0053790C" w:rsidRDefault="0065724B" w:rsidP="007B1EF2">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r w:rsidR="007B1EF2">
        <w:rPr>
          <w:rFonts w:ascii="Times New Roman" w:eastAsia="Times New Roman" w:hAnsi="Times New Roman" w:cs="Times New Roman"/>
          <w:bCs/>
          <w:sz w:val="28"/>
          <w:szCs w:val="28"/>
        </w:rPr>
        <w:t>X</w:t>
      </w:r>
      <w:r w:rsidR="007B1EF2" w:rsidRPr="007B1EF2">
        <w:rPr>
          <w:rFonts w:ascii="Times New Roman" w:eastAsia="Times New Roman" w:hAnsi="Times New Roman" w:cs="Times New Roman"/>
          <w:bCs/>
          <w:sz w:val="28"/>
          <w:szCs w:val="28"/>
        </w:rPr>
        <w:t xml:space="preserve">âm nhập mặn gay gắt ở </w:t>
      </w:r>
      <w:r w:rsidR="007B1EF2">
        <w:rPr>
          <w:rFonts w:ascii="Times New Roman" w:eastAsia="Times New Roman" w:hAnsi="Times New Roman" w:cs="Times New Roman"/>
          <w:bCs/>
          <w:sz w:val="28"/>
          <w:szCs w:val="28"/>
        </w:rPr>
        <w:t>Đ.</w:t>
      </w:r>
      <w:r w:rsidR="007B1EF2" w:rsidRPr="007B1EF2">
        <w:rPr>
          <w:rFonts w:ascii="Times New Roman" w:eastAsia="Times New Roman" w:hAnsi="Times New Roman" w:cs="Times New Roman"/>
          <w:bCs/>
          <w:sz w:val="28"/>
          <w:szCs w:val="28"/>
        </w:rPr>
        <w:t>ồng bằng sông Cửu Long</w:t>
      </w:r>
    </w:p>
    <w:p w14:paraId="5196F297" w14:textId="77777777" w:rsidR="0065724B" w:rsidRPr="0053790C" w:rsidRDefault="0065724B" w:rsidP="0065724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26E55EED" w14:textId="77777777" w:rsidR="0065724B" w:rsidRPr="0053790C" w:rsidRDefault="0065724B" w:rsidP="0065724B">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006F781B">
        <w:rPr>
          <w:rFonts w:ascii="Times New Roman" w:eastAsia="Times New Roman" w:hAnsi="Times New Roman" w:cs="Times New Roman"/>
          <w:sz w:val="28"/>
          <w:szCs w:val="28"/>
        </w:rPr>
        <w:t>Xâm nhập mặn gay gắt ở Đồng bằng sông Cửu Long</w:t>
      </w:r>
      <w:r w:rsidR="002A3ECC" w:rsidRPr="002A3ECC">
        <w:rPr>
          <w:rFonts w:ascii="Times New Roman" w:eastAsia="Times New Roman" w:hAnsi="Times New Roman" w:cs="Times New Roman"/>
          <w:sz w:val="28"/>
          <w:szCs w:val="28"/>
        </w:rPr>
        <w:t xml:space="preserve"> là </w:t>
      </w:r>
      <w:r w:rsidR="006F781B">
        <w:rPr>
          <w:rFonts w:ascii="Times New Roman" w:eastAsia="Times New Roman" w:hAnsi="Times New Roman" w:cs="Times New Roman"/>
          <w:sz w:val="28"/>
          <w:szCs w:val="28"/>
        </w:rPr>
        <w:t>một trong những</w:t>
      </w:r>
      <w:r w:rsidR="002A3ECC" w:rsidRPr="002A3ECC">
        <w:rPr>
          <w:rFonts w:ascii="Times New Roman" w:eastAsia="Times New Roman" w:hAnsi="Times New Roman" w:cs="Times New Roman"/>
          <w:sz w:val="28"/>
          <w:szCs w:val="28"/>
        </w:rPr>
        <w:t xml:space="preserve"> </w:t>
      </w:r>
      <w:r w:rsidR="006F781B">
        <w:rPr>
          <w:rFonts w:ascii="Times New Roman" w:eastAsia="Times New Roman" w:hAnsi="Times New Roman" w:cs="Times New Roman"/>
          <w:sz w:val="28"/>
          <w:szCs w:val="28"/>
        </w:rPr>
        <w:t>tác động</w:t>
      </w:r>
      <w:r w:rsidR="002A3ECC" w:rsidRPr="002A3ECC">
        <w:rPr>
          <w:rFonts w:ascii="Times New Roman" w:eastAsia="Times New Roman" w:hAnsi="Times New Roman" w:cs="Times New Roman"/>
          <w:sz w:val="28"/>
          <w:szCs w:val="28"/>
        </w:rPr>
        <w:t xml:space="preserve"> của biến đổi khí hậu </w:t>
      </w:r>
      <w:r w:rsidR="006F781B">
        <w:rPr>
          <w:rFonts w:ascii="Times New Roman" w:eastAsia="Times New Roman" w:hAnsi="Times New Roman" w:cs="Times New Roman"/>
          <w:sz w:val="28"/>
          <w:szCs w:val="28"/>
        </w:rPr>
        <w:t>ở nước ta</w:t>
      </w:r>
      <w:r w:rsidR="002A3ECC" w:rsidRPr="002A3ECC">
        <w:rPr>
          <w:rFonts w:ascii="Times New Roman" w:eastAsia="Times New Roman" w:hAnsi="Times New Roman" w:cs="Times New Roman"/>
          <w:sz w:val="28"/>
          <w:szCs w:val="28"/>
        </w:rPr>
        <w:t xml:space="preserve">. Vậy, tác động cụ thể của biến đổi khí hậu đối với khi hậu và thuỷ văn nước ta như thế nào? Việt Nam đã có những giải pháp gì </w:t>
      </w:r>
      <w:r w:rsidR="00093DFB">
        <w:rPr>
          <w:rFonts w:ascii="Times New Roman" w:eastAsia="Times New Roman" w:hAnsi="Times New Roman" w:cs="Times New Roman"/>
          <w:sz w:val="28"/>
          <w:szCs w:val="28"/>
        </w:rPr>
        <w:t>để ứng phó với biến đổi khí hậu?</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14:paraId="48777C4B" w14:textId="77777777" w:rsidR="0065724B" w:rsidRPr="0053790C" w:rsidRDefault="0065724B" w:rsidP="0065724B">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65</w:t>
      </w:r>
      <w:r w:rsidRPr="0053790C">
        <w:rPr>
          <w:rFonts w:ascii="Times New Roman" w:eastAsia="Times New Roman" w:hAnsi="Times New Roman" w:cs="Times New Roman"/>
          <w:b/>
          <w:bCs/>
          <w:sz w:val="28"/>
          <w:szCs w:val="28"/>
        </w:rPr>
        <w:t xml:space="preserve"> phút)</w:t>
      </w:r>
    </w:p>
    <w:p w14:paraId="2AE82D0D" w14:textId="77777777" w:rsidR="0065724B" w:rsidRPr="0053790C" w:rsidRDefault="0065724B" w:rsidP="0065724B">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sidR="00093DFB">
        <w:rPr>
          <w:rFonts w:ascii="Times New Roman" w:eastAsia="Times New Roman" w:hAnsi="Times New Roman" w:cs="Times New Roman"/>
          <w:b/>
          <w:bCs/>
          <w:i/>
          <w:sz w:val="28"/>
          <w:szCs w:val="28"/>
        </w:rPr>
        <w:t xml:space="preserve">về </w:t>
      </w:r>
      <w:r w:rsidR="00ED1C59">
        <w:rPr>
          <w:rFonts w:ascii="Times New Roman" w:eastAsia="Times New Roman" w:hAnsi="Times New Roman" w:cs="Times New Roman"/>
          <w:b/>
          <w:bCs/>
          <w:i/>
          <w:sz w:val="28"/>
          <w:szCs w:val="28"/>
        </w:rPr>
        <w:t>T</w:t>
      </w:r>
      <w:r w:rsidR="00093DFB" w:rsidRPr="00093DFB">
        <w:rPr>
          <w:rFonts w:ascii="Times New Roman" w:eastAsia="Times New Roman" w:hAnsi="Times New Roman" w:cs="Times New Roman"/>
          <w:b/>
          <w:bCs/>
          <w:i/>
          <w:sz w:val="28"/>
          <w:szCs w:val="28"/>
        </w:rPr>
        <w:t xml:space="preserve">ác động của biến đổi khí hậu đối với khí hậu và thủy văn.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30</w:t>
      </w:r>
      <w:r w:rsidRPr="0053790C">
        <w:rPr>
          <w:rFonts w:ascii="Times New Roman" w:eastAsia="Times New Roman" w:hAnsi="Times New Roman" w:cs="Times New Roman"/>
          <w:b/>
          <w:bCs/>
          <w:i/>
          <w:sz w:val="28"/>
          <w:szCs w:val="28"/>
        </w:rPr>
        <w:t xml:space="preserve"> phút)</w:t>
      </w:r>
    </w:p>
    <w:p w14:paraId="28152377" w14:textId="77777777" w:rsidR="0065724B" w:rsidRPr="0053790C" w:rsidRDefault="0065724B" w:rsidP="0065724B">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p</w:t>
      </w:r>
      <w:r w:rsidRPr="0065724B">
        <w:rPr>
          <w:rFonts w:ascii="Times New Roman" w:eastAsia="Times New Roman" w:hAnsi="Times New Roman" w:cs="Times New Roman"/>
          <w:noProof/>
          <w:sz w:val="28"/>
          <w:szCs w:val="28"/>
          <w:lang w:val="nl-NL"/>
        </w:rPr>
        <w:t>hân tích được tác động của biến đổi khí hậu đối với khí hậu và thủy văn Việt Nam.</w:t>
      </w:r>
    </w:p>
    <w:p w14:paraId="4DFE5A9B" w14:textId="77777777" w:rsidR="0065724B" w:rsidRDefault="0065724B" w:rsidP="0065724B">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w:t>
      </w:r>
      <w:r w:rsidR="00093DFB">
        <w:rPr>
          <w:rFonts w:ascii="Times New Roman" w:eastAsia="Times New Roman" w:hAnsi="Times New Roman" w:cs="Times New Roman"/>
          <w:noProof/>
          <w:sz w:val="28"/>
          <w:szCs w:val="28"/>
          <w:lang w:val="nl-NL"/>
        </w:rPr>
        <w:t xml:space="preserve">bảng số liệu </w:t>
      </w:r>
      <w:r>
        <w:rPr>
          <w:rFonts w:ascii="Times New Roman" w:eastAsia="Times New Roman" w:hAnsi="Times New Roman" w:cs="Times New Roman"/>
          <w:noProof/>
          <w:sz w:val="28"/>
          <w:szCs w:val="28"/>
          <w:lang w:val="nl-NL"/>
        </w:rPr>
        <w:t>SGK tr1</w:t>
      </w:r>
      <w:r w:rsidR="00093DFB">
        <w:rPr>
          <w:rFonts w:ascii="Times New Roman" w:eastAsia="Times New Roman" w:hAnsi="Times New Roman" w:cs="Times New Roman"/>
          <w:noProof/>
          <w:sz w:val="28"/>
          <w:szCs w:val="28"/>
          <w:lang w:val="nl-NL"/>
        </w:rPr>
        <w:t xml:space="preserve">24 </w:t>
      </w:r>
      <w:r>
        <w:rPr>
          <w:rFonts w:ascii="Times New Roman" w:eastAsia="Times New Roman" w:hAnsi="Times New Roman" w:cs="Times New Roman"/>
          <w:noProof/>
          <w:sz w:val="28"/>
          <w:szCs w:val="28"/>
          <w:lang w:val="nl-NL"/>
        </w:rPr>
        <w:t xml:space="preserve">kết hợp </w:t>
      </w:r>
      <w:r w:rsidRPr="0053790C">
        <w:rPr>
          <w:rFonts w:ascii="Times New Roman" w:eastAsia="Times New Roman" w:hAnsi="Times New Roman" w:cs="Times New Roman"/>
          <w:noProof/>
          <w:sz w:val="28"/>
          <w:szCs w:val="28"/>
          <w:lang w:val="nl-NL"/>
        </w:rPr>
        <w:t>kênh chữ SGK tr</w:t>
      </w:r>
      <w:r w:rsidR="00093DFB">
        <w:rPr>
          <w:rFonts w:ascii="Times New Roman" w:eastAsia="Times New Roman" w:hAnsi="Times New Roman" w:cs="Times New Roman"/>
          <w:noProof/>
          <w:sz w:val="28"/>
          <w:szCs w:val="28"/>
          <w:lang w:val="nl-NL"/>
        </w:rPr>
        <w:t xml:space="preserve">124, 125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31E6C600" w14:textId="77777777"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773952" behindDoc="1" locked="0" layoutInCell="1" allowOverlap="1" wp14:anchorId="11DA4300" wp14:editId="7D49120A">
            <wp:simplePos x="0" y="0"/>
            <wp:positionH relativeFrom="column">
              <wp:posOffset>339725</wp:posOffset>
            </wp:positionH>
            <wp:positionV relativeFrom="paragraph">
              <wp:posOffset>168275</wp:posOffset>
            </wp:positionV>
            <wp:extent cx="5527675" cy="1731010"/>
            <wp:effectExtent l="0" t="0" r="0" b="2540"/>
            <wp:wrapTight wrapText="bothSides">
              <wp:wrapPolygon edited="0">
                <wp:start x="0" y="0"/>
                <wp:lineTo x="0" y="21394"/>
                <wp:lineTo x="21513" y="21394"/>
                <wp:lineTo x="21513" y="0"/>
                <wp:lineTo x="0"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527675" cy="173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6B1BB" w14:textId="77777777"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14:paraId="1C1D5AEE" w14:textId="77777777"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14:paraId="2D362A03" w14:textId="77777777"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14:paraId="11F68EDB" w14:textId="77777777"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14:paraId="3AD33243" w14:textId="77777777"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14:paraId="533C11D9" w14:textId="77777777"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14:paraId="4285A60C" w14:textId="77777777"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14:paraId="1C3FE9A3" w14:textId="77777777" w:rsidR="00093DFB" w:rsidRPr="0053790C"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14:paraId="5AF2CC6F" w14:textId="77777777" w:rsidR="0065724B" w:rsidRPr="0053790C" w:rsidRDefault="0065724B" w:rsidP="0065724B">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2F999D56" w14:textId="77777777" w:rsidR="0065724B" w:rsidRPr="0053790C" w:rsidRDefault="0065724B" w:rsidP="0065724B">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65724B" w:rsidRPr="0053790C" w14:paraId="093DA26A" w14:textId="77777777" w:rsidTr="0065724B">
        <w:tc>
          <w:tcPr>
            <w:tcW w:w="6771" w:type="dxa"/>
            <w:shd w:val="clear" w:color="auto" w:fill="auto"/>
          </w:tcPr>
          <w:p w14:paraId="3335AC02" w14:textId="77777777" w:rsidR="0065724B" w:rsidRPr="0053790C" w:rsidRDefault="0065724B" w:rsidP="00657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2D14924F" w14:textId="77777777" w:rsidR="0065724B" w:rsidRPr="0053790C" w:rsidRDefault="0065724B" w:rsidP="00657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65724B" w:rsidRPr="0053790C" w14:paraId="77CD85DA" w14:textId="77777777" w:rsidTr="0065724B">
        <w:tc>
          <w:tcPr>
            <w:tcW w:w="6771" w:type="dxa"/>
            <w:shd w:val="clear" w:color="auto" w:fill="auto"/>
          </w:tcPr>
          <w:p w14:paraId="1C8C7B73" w14:textId="77777777"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5468B46E" w14:textId="77777777" w:rsidR="0065724B" w:rsidRPr="0053790C" w:rsidRDefault="0065724B" w:rsidP="0065724B">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14:paraId="4FDECF01" w14:textId="77777777" w:rsidR="0065724B" w:rsidRPr="0053790C" w:rsidRDefault="00330D08" w:rsidP="0065724B">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bảng số liệu tr124 </w:t>
            </w:r>
            <w:r w:rsidR="0065724B" w:rsidRPr="0053790C">
              <w:rPr>
                <w:rFonts w:ascii="Times New Roman" w:eastAsia="Times New Roman" w:hAnsi="Times New Roman" w:cs="Times New Roman"/>
                <w:bCs/>
                <w:sz w:val="28"/>
                <w:szCs w:val="28"/>
              </w:rPr>
              <w:t>lên bảng.</w:t>
            </w:r>
          </w:p>
          <w:p w14:paraId="31B83A8C" w14:textId="77777777"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w:t>
            </w:r>
            <w:r w:rsidR="00330D08">
              <w:rPr>
                <w:rFonts w:ascii="Times New Roman" w:eastAsia="Times New Roman" w:hAnsi="Times New Roman" w:cs="Times New Roman"/>
                <w:bCs/>
                <w:sz w:val="28"/>
                <w:szCs w:val="28"/>
              </w:rPr>
              <w:t>bảng số liệu,</w:t>
            </w:r>
            <w:r w:rsidRPr="0053790C">
              <w:rPr>
                <w:rFonts w:ascii="Times New Roman" w:eastAsia="Times New Roman" w:hAnsi="Times New Roman" w:cs="Times New Roman"/>
                <w:bCs/>
                <w:sz w:val="28"/>
                <w:szCs w:val="28"/>
              </w:rPr>
              <w:t xml:space="preserve"> thông tin trong bày</w:t>
            </w:r>
            <w:r w:rsidR="00330D08">
              <w:rPr>
                <w:rFonts w:ascii="Times New Roman" w:eastAsia="Times New Roman" w:hAnsi="Times New Roman" w:cs="Times New Roman"/>
                <w:bCs/>
                <w:sz w:val="28"/>
                <w:szCs w:val="28"/>
              </w:rPr>
              <w:t xml:space="preserve"> và sự hiểu biết của bản thân</w:t>
            </w:r>
            <w:r w:rsidRPr="0053790C">
              <w:rPr>
                <w:rFonts w:ascii="Times New Roman" w:eastAsia="Times New Roman" w:hAnsi="Times New Roman" w:cs="Times New Roman"/>
                <w:bCs/>
                <w:sz w:val="28"/>
                <w:szCs w:val="28"/>
              </w:rPr>
              <w:t>, lần lượt trả lời các câu hỏi sau:</w:t>
            </w:r>
          </w:p>
          <w:p w14:paraId="03AAD6E4" w14:textId="77777777" w:rsidR="0065724B" w:rsidRPr="0053790C" w:rsidRDefault="0065724B" w:rsidP="0065724B">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330D08">
              <w:rPr>
                <w:rFonts w:ascii="Times New Roman" w:eastAsia="Times New Roman" w:hAnsi="Times New Roman" w:cs="Times New Roman"/>
                <w:i/>
                <w:sz w:val="28"/>
                <w:szCs w:val="28"/>
              </w:rPr>
              <w:t>Biến đổi khí hậu là gì? Nguyên nhân nào gây ra biến đổi khí hậu?</w:t>
            </w:r>
          </w:p>
          <w:p w14:paraId="4C02ADFD" w14:textId="77777777" w:rsidR="0065724B" w:rsidRDefault="006F781B" w:rsidP="0065724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w:t>
            </w:r>
            <w:r w:rsidR="00050B1C">
              <w:rPr>
                <w:rFonts w:ascii="Times New Roman" w:eastAsia="Times New Roman" w:hAnsi="Times New Roman" w:cs="Times New Roman"/>
                <w:i/>
                <w:sz w:val="28"/>
                <w:szCs w:val="28"/>
              </w:rPr>
              <w:t>.</w:t>
            </w:r>
            <w:r w:rsidR="0065724B" w:rsidRPr="0053790C">
              <w:rPr>
                <w:rFonts w:ascii="Times New Roman" w:eastAsia="Times New Roman" w:hAnsi="Times New Roman" w:cs="Times New Roman"/>
                <w:i/>
                <w:sz w:val="28"/>
                <w:szCs w:val="28"/>
              </w:rPr>
              <w:t xml:space="preserve"> </w:t>
            </w:r>
            <w:r w:rsidR="00050B1C">
              <w:rPr>
                <w:rFonts w:ascii="Times New Roman" w:eastAsia="Times New Roman" w:hAnsi="Times New Roman" w:cs="Times New Roman"/>
                <w:i/>
                <w:sz w:val="28"/>
                <w:szCs w:val="28"/>
              </w:rPr>
              <w:t>Biến đổi khí hậu tác động đến nhiệt độ nước ta như thế nào?</w:t>
            </w:r>
          </w:p>
          <w:p w14:paraId="1DD98F7D" w14:textId="77777777" w:rsidR="00050B1C" w:rsidRDefault="006F781B" w:rsidP="0065724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00050B1C" w:rsidRPr="00050B1C">
              <w:rPr>
                <w:rFonts w:ascii="Times New Roman" w:eastAsia="Times New Roman" w:hAnsi="Times New Roman" w:cs="Times New Roman"/>
                <w:i/>
                <w:sz w:val="28"/>
                <w:szCs w:val="28"/>
              </w:rPr>
              <w:t xml:space="preserve">. Biến đổi khí hậu tác động đến </w:t>
            </w:r>
            <w:r w:rsidR="00050B1C">
              <w:rPr>
                <w:rFonts w:ascii="Times New Roman" w:eastAsia="Times New Roman" w:hAnsi="Times New Roman" w:cs="Times New Roman"/>
                <w:i/>
                <w:sz w:val="28"/>
                <w:szCs w:val="28"/>
              </w:rPr>
              <w:t>lượng mưa</w:t>
            </w:r>
            <w:r w:rsidR="00050B1C" w:rsidRPr="00050B1C">
              <w:rPr>
                <w:rFonts w:ascii="Times New Roman" w:eastAsia="Times New Roman" w:hAnsi="Times New Roman" w:cs="Times New Roman"/>
                <w:i/>
                <w:sz w:val="28"/>
                <w:szCs w:val="28"/>
              </w:rPr>
              <w:t xml:space="preserve"> nước ta như thế nào?</w:t>
            </w:r>
          </w:p>
          <w:p w14:paraId="3E627A50" w14:textId="77777777" w:rsidR="00050B1C" w:rsidRDefault="00BE58F0" w:rsidP="0065724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w:t>
            </w:r>
            <w:r w:rsidR="00050B1C">
              <w:rPr>
                <w:rFonts w:ascii="Times New Roman" w:eastAsia="Times New Roman" w:hAnsi="Times New Roman" w:cs="Times New Roman"/>
                <w:i/>
                <w:sz w:val="28"/>
                <w:szCs w:val="28"/>
              </w:rPr>
              <w:t xml:space="preserve">. </w:t>
            </w:r>
            <w:r w:rsidR="00050B1C" w:rsidRPr="00050B1C">
              <w:rPr>
                <w:rFonts w:ascii="Times New Roman" w:eastAsia="Times New Roman" w:hAnsi="Times New Roman" w:cs="Times New Roman"/>
                <w:i/>
                <w:sz w:val="28"/>
                <w:szCs w:val="28"/>
              </w:rPr>
              <w:t xml:space="preserve">Biến đổi khí hậu tác động đến </w:t>
            </w:r>
            <w:r w:rsidR="00050B1C">
              <w:rPr>
                <w:rFonts w:ascii="Times New Roman" w:eastAsia="Times New Roman" w:hAnsi="Times New Roman" w:cs="Times New Roman"/>
                <w:i/>
                <w:sz w:val="28"/>
                <w:szCs w:val="28"/>
              </w:rPr>
              <w:t>các hiện tượng thời tiết</w:t>
            </w:r>
            <w:r w:rsidR="00050B1C" w:rsidRPr="00050B1C">
              <w:rPr>
                <w:rFonts w:ascii="Times New Roman" w:eastAsia="Times New Roman" w:hAnsi="Times New Roman" w:cs="Times New Roman"/>
                <w:i/>
                <w:sz w:val="28"/>
                <w:szCs w:val="28"/>
              </w:rPr>
              <w:t xml:space="preserve"> nước ta như thế nào?</w:t>
            </w:r>
          </w:p>
          <w:p w14:paraId="62FB28FA" w14:textId="77777777" w:rsidR="00BE58F0" w:rsidRPr="0053790C" w:rsidRDefault="00BE58F0" w:rsidP="0065724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w:t>
            </w:r>
            <w:r w:rsidR="00451324" w:rsidRPr="00451324">
              <w:rPr>
                <w:rFonts w:ascii="Times New Roman" w:eastAsia="Times New Roman" w:hAnsi="Times New Roman" w:cs="Times New Roman"/>
                <w:i/>
                <w:sz w:val="28"/>
                <w:szCs w:val="28"/>
              </w:rPr>
              <w:t>Quan sát video clip, hãy cho biết rét đậm, rét hại gây ra hậu quả gì cho miền Bắc nước ta?</w:t>
            </w:r>
          </w:p>
          <w:p w14:paraId="585FD776" w14:textId="77777777" w:rsidR="0065724B" w:rsidRDefault="00050B1C" w:rsidP="0065724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w:t>
            </w:r>
            <w:r w:rsidRPr="00050B1C">
              <w:rPr>
                <w:rFonts w:ascii="Times New Roman" w:eastAsia="Times New Roman" w:hAnsi="Times New Roman" w:cs="Times New Roman"/>
                <w:i/>
                <w:sz w:val="28"/>
                <w:szCs w:val="28"/>
              </w:rPr>
              <w:t xml:space="preserve"> Biến đổi khí hậu tác động đến </w:t>
            </w:r>
            <w:r>
              <w:rPr>
                <w:rFonts w:ascii="Times New Roman" w:eastAsia="Times New Roman" w:hAnsi="Times New Roman" w:cs="Times New Roman"/>
                <w:i/>
                <w:sz w:val="28"/>
                <w:szCs w:val="28"/>
              </w:rPr>
              <w:t>sông ngòi</w:t>
            </w:r>
            <w:r w:rsidRPr="00050B1C">
              <w:rPr>
                <w:rFonts w:ascii="Times New Roman" w:eastAsia="Times New Roman" w:hAnsi="Times New Roman" w:cs="Times New Roman"/>
                <w:i/>
                <w:sz w:val="28"/>
                <w:szCs w:val="28"/>
              </w:rPr>
              <w:t xml:space="preserve"> nước ta như thế nào?</w:t>
            </w:r>
          </w:p>
          <w:p w14:paraId="6FD99F22" w14:textId="77777777" w:rsidR="00050B1C" w:rsidRPr="0053790C" w:rsidRDefault="00050B1C" w:rsidP="0065724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w:t>
            </w:r>
            <w:r w:rsidR="00D877E6">
              <w:t xml:space="preserve"> </w:t>
            </w:r>
            <w:r w:rsidR="00D877E6" w:rsidRPr="00D877E6">
              <w:rPr>
                <w:rFonts w:ascii="Times New Roman" w:eastAsia="Times New Roman" w:hAnsi="Times New Roman" w:cs="Times New Roman"/>
                <w:i/>
                <w:sz w:val="28"/>
                <w:szCs w:val="28"/>
              </w:rPr>
              <w:t>Biến đổi khí hậu</w:t>
            </w:r>
            <w:r>
              <w:rPr>
                <w:rFonts w:ascii="Times New Roman" w:eastAsia="Times New Roman" w:hAnsi="Times New Roman" w:cs="Times New Roman"/>
                <w:i/>
                <w:sz w:val="28"/>
                <w:szCs w:val="28"/>
              </w:rPr>
              <w:t xml:space="preserve"> </w:t>
            </w:r>
            <w:r w:rsidR="00D877E6" w:rsidRPr="00D877E6">
              <w:rPr>
                <w:rFonts w:ascii="Times New Roman" w:eastAsia="Times New Roman" w:hAnsi="Times New Roman" w:cs="Times New Roman"/>
                <w:i/>
                <w:sz w:val="28"/>
                <w:szCs w:val="28"/>
              </w:rPr>
              <w:t>tác động đến hồ đầm và nước ngầm như thế nào?</w:t>
            </w:r>
          </w:p>
          <w:p w14:paraId="0ABAD051" w14:textId="77777777" w:rsidR="0065724B" w:rsidRPr="0053790C" w:rsidRDefault="0065724B" w:rsidP="0065724B">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3BD67BBB" w14:textId="77777777"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00050B1C" w:rsidRPr="00050B1C">
              <w:rPr>
                <w:rFonts w:ascii="Times New Roman" w:eastAsia="Times New Roman" w:hAnsi="Times New Roman" w:cs="Times New Roman"/>
                <w:bCs/>
                <w:sz w:val="28"/>
                <w:szCs w:val="28"/>
              </w:rPr>
              <w:t>bảng số liệu, đọc kênh chữ trong SGK và sự hiểu biết của bản thân</w:t>
            </w:r>
            <w:r w:rsidRPr="0053790C">
              <w:rPr>
                <w:rFonts w:ascii="Times New Roman" w:eastAsia="Times New Roman" w:hAnsi="Times New Roman" w:cs="Times New Roman"/>
                <w:bCs/>
                <w:sz w:val="28"/>
                <w:szCs w:val="28"/>
              </w:rPr>
              <w:t>, suy nghĩ để trả lời câu hỏi.</w:t>
            </w:r>
          </w:p>
          <w:p w14:paraId="2E5599A3" w14:textId="77777777"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24F3E0DA" w14:textId="77777777" w:rsidR="0065724B" w:rsidRPr="0053790C" w:rsidRDefault="0065724B" w:rsidP="0065724B">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3B05CE7B" w14:textId="77777777"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68CF22DE" w14:textId="77777777" w:rsidR="0065724B" w:rsidRDefault="0065724B" w:rsidP="0065724B">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p>
          <w:p w14:paraId="6D7984D9" w14:textId="77777777" w:rsidR="006F781B" w:rsidRPr="006F781B" w:rsidRDefault="006F781B" w:rsidP="006F781B">
            <w:pPr>
              <w:spacing w:before="120" w:after="0"/>
              <w:contextualSpacing/>
              <w:jc w:val="both"/>
              <w:rPr>
                <w:rFonts w:ascii="Times New Roman" w:eastAsia="Times New Roman" w:hAnsi="Times New Roman" w:cs="Times New Roman"/>
                <w:bCs/>
                <w:iCs/>
                <w:sz w:val="28"/>
                <w:szCs w:val="28"/>
                <w:lang w:val="nl-NL"/>
              </w:rPr>
            </w:pPr>
            <w:r w:rsidRPr="006F781B">
              <w:rPr>
                <w:rFonts w:ascii="Times New Roman" w:eastAsia="Times New Roman" w:hAnsi="Times New Roman" w:cs="Times New Roman"/>
                <w:bCs/>
                <w:iCs/>
                <w:sz w:val="28"/>
                <w:szCs w:val="28"/>
                <w:lang w:val="nl-NL"/>
              </w:rPr>
              <w:t>- Biến đổi khí hậu là sự thay đổi trạng thái của khí hậu so với trung bình nhiều năm.</w:t>
            </w:r>
          </w:p>
          <w:p w14:paraId="69EA6FBE" w14:textId="77777777" w:rsidR="006F781B" w:rsidRDefault="006F781B" w:rsidP="006F781B">
            <w:pPr>
              <w:spacing w:before="120" w:after="0"/>
              <w:contextualSpacing/>
              <w:jc w:val="both"/>
              <w:rPr>
                <w:rFonts w:ascii="Times New Roman" w:eastAsia="Times New Roman" w:hAnsi="Times New Roman" w:cs="Times New Roman"/>
                <w:bCs/>
                <w:iCs/>
                <w:sz w:val="28"/>
                <w:szCs w:val="28"/>
                <w:lang w:val="nl-NL"/>
              </w:rPr>
            </w:pPr>
            <w:r w:rsidRPr="006F781B">
              <w:rPr>
                <w:rFonts w:ascii="Times New Roman" w:eastAsia="Times New Roman" w:hAnsi="Times New Roman" w:cs="Times New Roman"/>
                <w:bCs/>
                <w:iCs/>
                <w:sz w:val="28"/>
                <w:szCs w:val="28"/>
                <w:lang w:val="nl-NL"/>
              </w:rPr>
              <w:t xml:space="preserve">- Chủ yếu do tác động của con người đốt nhiên liệu như than, dầu mỏ, khí đốt tạo ra khí giữ nhiệt. </w:t>
            </w:r>
          </w:p>
          <w:p w14:paraId="61CDB00D" w14:textId="77777777" w:rsidR="006F781B" w:rsidRDefault="006F781B" w:rsidP="006F781B">
            <w:pPr>
              <w:pStyle w:val="ThngthngWeb"/>
              <w:spacing w:before="0" w:beforeAutospacing="0" w:after="0" w:afterAutospacing="0"/>
              <w:jc w:val="both"/>
              <w:rPr>
                <w:bCs/>
                <w:iCs/>
                <w:sz w:val="28"/>
                <w:szCs w:val="28"/>
                <w:lang w:val="nl-NL"/>
              </w:rPr>
            </w:pPr>
            <w:r>
              <w:rPr>
                <w:bCs/>
                <w:iCs/>
                <w:sz w:val="28"/>
                <w:szCs w:val="28"/>
                <w:lang w:val="nl-NL"/>
              </w:rPr>
              <w:t xml:space="preserve">2. </w:t>
            </w:r>
          </w:p>
          <w:p w14:paraId="2AE7CF5F" w14:textId="77777777" w:rsidR="006F781B" w:rsidRPr="006F781B" w:rsidRDefault="006F781B" w:rsidP="006F781B">
            <w:pPr>
              <w:pStyle w:val="ThngthngWeb"/>
              <w:spacing w:before="0" w:beforeAutospacing="0" w:after="0" w:afterAutospacing="0"/>
              <w:jc w:val="both"/>
              <w:rPr>
                <w:sz w:val="28"/>
                <w:szCs w:val="28"/>
              </w:rPr>
            </w:pPr>
            <w:r w:rsidRPr="006F781B">
              <w:rPr>
                <w:rFonts w:eastAsia="Cambria"/>
                <w:color w:val="000000"/>
                <w:kern w:val="24"/>
                <w:sz w:val="28"/>
                <w:szCs w:val="28"/>
              </w:rPr>
              <w:t xml:space="preserve">- </w:t>
            </w:r>
            <w:r w:rsidRPr="006F781B">
              <w:rPr>
                <w:rFonts w:eastAsia="Cambria"/>
                <w:color w:val="000000"/>
                <w:kern w:val="24"/>
                <w:sz w:val="28"/>
                <w:szCs w:val="28"/>
                <w:lang w:val="vi-VN"/>
              </w:rPr>
              <w:t>Nhiệt độ trung bình năm tăng 0,89</w:t>
            </w:r>
            <w:r w:rsidR="00F01C47" w:rsidRPr="00F01C47">
              <w:rPr>
                <w:rFonts w:eastAsia="Cambria"/>
                <w:color w:val="000000"/>
                <w:kern w:val="24"/>
                <w:sz w:val="28"/>
                <w:szCs w:val="28"/>
                <w:vertAlign w:val="superscript"/>
              </w:rPr>
              <w:t>0</w:t>
            </w:r>
            <w:r w:rsidR="00F01C47">
              <w:rPr>
                <w:rFonts w:eastAsia="Cambria"/>
                <w:color w:val="000000"/>
                <w:kern w:val="24"/>
                <w:sz w:val="28"/>
                <w:szCs w:val="28"/>
              </w:rPr>
              <w:t>C</w:t>
            </w:r>
            <w:r w:rsidRPr="006F781B">
              <w:rPr>
                <w:rFonts w:eastAsia="Cambria"/>
                <w:color w:val="000000"/>
                <w:kern w:val="24"/>
                <w:sz w:val="28"/>
                <w:szCs w:val="28"/>
                <w:lang w:val="vi-VN"/>
              </w:rPr>
              <w:t xml:space="preserve"> (giai đoạn 1958 – 2018).</w:t>
            </w:r>
          </w:p>
          <w:p w14:paraId="1A0B3187" w14:textId="77777777" w:rsidR="006F781B" w:rsidRPr="006F781B" w:rsidRDefault="006F781B" w:rsidP="006F781B">
            <w:pPr>
              <w:pStyle w:val="ThngthngWeb"/>
              <w:spacing w:before="0" w:beforeAutospacing="0" w:after="0" w:afterAutospacing="0"/>
              <w:jc w:val="both"/>
              <w:rPr>
                <w:sz w:val="28"/>
                <w:szCs w:val="28"/>
              </w:rPr>
            </w:pPr>
            <w:r w:rsidRPr="006F781B">
              <w:rPr>
                <w:rFonts w:eastAsia="Cambria"/>
                <w:color w:val="000000"/>
                <w:kern w:val="24"/>
                <w:sz w:val="28"/>
                <w:szCs w:val="28"/>
              </w:rPr>
              <w:t>- Giai đoạn 1991-2000, 2001-2010, 2011-2018 cao hơn trung bình 60 năm lần lượt là 0</w:t>
            </w:r>
            <w:r w:rsidR="00F01C47">
              <w:rPr>
                <w:rFonts w:eastAsia="Cambria"/>
                <w:color w:val="000000"/>
                <w:kern w:val="24"/>
                <w:sz w:val="28"/>
                <w:szCs w:val="28"/>
              </w:rPr>
              <w:t>,1</w:t>
            </w:r>
            <w:r w:rsidR="00F01C47" w:rsidRPr="00F01C47">
              <w:rPr>
                <w:rFonts w:eastAsia="Cambria"/>
                <w:color w:val="000000"/>
                <w:kern w:val="24"/>
                <w:sz w:val="28"/>
                <w:szCs w:val="28"/>
                <w:vertAlign w:val="superscript"/>
              </w:rPr>
              <w:t>0</w:t>
            </w:r>
            <w:r w:rsidR="00F01C47">
              <w:rPr>
                <w:rFonts w:eastAsia="Cambria"/>
                <w:color w:val="000000"/>
                <w:kern w:val="24"/>
                <w:sz w:val="28"/>
                <w:szCs w:val="28"/>
              </w:rPr>
              <w:t>C</w:t>
            </w:r>
            <w:r w:rsidRPr="006F781B">
              <w:rPr>
                <w:rFonts w:eastAsia="Cambria"/>
                <w:color w:val="000000"/>
                <w:kern w:val="24"/>
                <w:sz w:val="28"/>
                <w:szCs w:val="28"/>
              </w:rPr>
              <w:t>, 0</w:t>
            </w:r>
            <w:r w:rsidR="00F01C47">
              <w:rPr>
                <w:rFonts w:eastAsia="Cambria"/>
                <w:color w:val="000000"/>
                <w:kern w:val="24"/>
                <w:sz w:val="28"/>
                <w:szCs w:val="28"/>
              </w:rPr>
              <w:t>,2</w:t>
            </w:r>
            <w:r w:rsidR="00F01C47" w:rsidRPr="00F01C47">
              <w:rPr>
                <w:rFonts w:eastAsia="Cambria"/>
                <w:color w:val="000000"/>
                <w:kern w:val="24"/>
                <w:sz w:val="28"/>
                <w:szCs w:val="28"/>
                <w:vertAlign w:val="superscript"/>
              </w:rPr>
              <w:t>0</w:t>
            </w:r>
            <w:r w:rsidR="00F01C47">
              <w:rPr>
                <w:rFonts w:eastAsia="Cambria"/>
                <w:color w:val="000000"/>
                <w:kern w:val="24"/>
                <w:sz w:val="28"/>
                <w:szCs w:val="28"/>
              </w:rPr>
              <w:t>C và 0,4</w:t>
            </w:r>
            <w:r w:rsidR="00F01C47" w:rsidRPr="00F01C47">
              <w:rPr>
                <w:rFonts w:eastAsia="Cambria"/>
                <w:color w:val="000000"/>
                <w:kern w:val="24"/>
                <w:sz w:val="28"/>
                <w:szCs w:val="28"/>
                <w:vertAlign w:val="superscript"/>
              </w:rPr>
              <w:t>0</w:t>
            </w:r>
            <w:r w:rsidRPr="006F781B">
              <w:rPr>
                <w:rFonts w:eastAsia="Cambria"/>
                <w:color w:val="000000"/>
                <w:kern w:val="24"/>
                <w:sz w:val="28"/>
                <w:szCs w:val="28"/>
              </w:rPr>
              <w:t>C.</w:t>
            </w:r>
          </w:p>
          <w:p w14:paraId="3A77BC7E" w14:textId="77777777" w:rsidR="00050B1C" w:rsidRPr="006F781B" w:rsidRDefault="006F781B" w:rsidP="006F781B">
            <w:pPr>
              <w:pStyle w:val="ThngthngWeb"/>
              <w:spacing w:before="0" w:beforeAutospacing="0" w:after="0" w:afterAutospacing="0"/>
              <w:jc w:val="both"/>
              <w:rPr>
                <w:sz w:val="28"/>
                <w:szCs w:val="28"/>
              </w:rPr>
            </w:pPr>
            <w:r w:rsidRPr="006F781B">
              <w:rPr>
                <w:rFonts w:eastAsia="Cambria"/>
                <w:color w:val="000000"/>
                <w:kern w:val="24"/>
                <w:sz w:val="28"/>
                <w:szCs w:val="28"/>
              </w:rPr>
              <w:t>-</w:t>
            </w:r>
            <w:r w:rsidRPr="006F781B">
              <w:rPr>
                <w:rFonts w:eastAsia="Cambria"/>
                <w:color w:val="000000"/>
                <w:kern w:val="24"/>
                <w:sz w:val="28"/>
                <w:szCs w:val="28"/>
                <w:lang w:val="vi-VN"/>
              </w:rPr>
              <w:t xml:space="preserve"> Số ngày nắng nóng tăng từ 3-5 ngày/thập kỉ.</w:t>
            </w:r>
          </w:p>
          <w:p w14:paraId="1E870D4F" w14:textId="77777777" w:rsidR="003E7EAE" w:rsidRPr="003E7EAE" w:rsidRDefault="006F781B"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w:t>
            </w:r>
            <w:r w:rsidR="003E7EAE">
              <w:rPr>
                <w:rFonts w:ascii="Times New Roman" w:eastAsia="Times New Roman" w:hAnsi="Times New Roman" w:cs="Times New Roman"/>
                <w:bCs/>
                <w:iCs/>
                <w:sz w:val="28"/>
                <w:szCs w:val="28"/>
                <w:lang w:val="nl-NL"/>
              </w:rPr>
              <w:t>. Biến đổi khí hậu làm t</w:t>
            </w:r>
            <w:r w:rsidR="003E7EAE" w:rsidRPr="003E7EAE">
              <w:rPr>
                <w:rFonts w:ascii="Times New Roman" w:eastAsia="Times New Roman" w:hAnsi="Times New Roman" w:cs="Times New Roman"/>
                <w:bCs/>
                <w:iCs/>
                <w:sz w:val="28"/>
                <w:szCs w:val="28"/>
                <w:lang w:val="nl-NL"/>
              </w:rPr>
              <w:t>hay đổi về lượng mưa:</w:t>
            </w:r>
          </w:p>
          <w:p w14:paraId="3E1659E1" w14:textId="77777777" w:rsidR="003E7EAE" w:rsidRPr="003E7EAE" w:rsidRDefault="003E7EAE"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E7EAE">
              <w:rPr>
                <w:rFonts w:ascii="Times New Roman" w:eastAsia="Times New Roman" w:hAnsi="Times New Roman" w:cs="Times New Roman"/>
                <w:bCs/>
                <w:iCs/>
                <w:sz w:val="28"/>
                <w:szCs w:val="28"/>
                <w:lang w:val="nl-NL"/>
              </w:rPr>
              <w:t xml:space="preserve"> Lượng mưa trung bình năm có nhiều biến động.</w:t>
            </w:r>
          </w:p>
          <w:p w14:paraId="7A82DFD5" w14:textId="77777777" w:rsidR="003E7EAE" w:rsidRPr="003E7EAE" w:rsidRDefault="003E7EAE"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E7EAE">
              <w:rPr>
                <w:rFonts w:ascii="Times New Roman" w:eastAsia="Times New Roman" w:hAnsi="Times New Roman" w:cs="Times New Roman"/>
                <w:bCs/>
                <w:iCs/>
                <w:sz w:val="28"/>
                <w:szCs w:val="28"/>
                <w:lang w:val="nl-NL"/>
              </w:rPr>
              <w:t xml:space="preserve"> Thời gian mùa mưa và mùa khô cũng có sự thay đổi.</w:t>
            </w:r>
          </w:p>
          <w:p w14:paraId="09D1D915" w14:textId="77777777" w:rsidR="003E7EAE" w:rsidRDefault="003E7EAE"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E7EAE">
              <w:rPr>
                <w:rFonts w:ascii="Times New Roman" w:eastAsia="Times New Roman" w:hAnsi="Times New Roman" w:cs="Times New Roman"/>
                <w:bCs/>
                <w:iCs/>
                <w:sz w:val="28"/>
                <w:szCs w:val="28"/>
                <w:lang w:val="nl-NL"/>
              </w:rPr>
              <w:t xml:space="preserve"> Các đợt mưa lớn xảy ra bất thường hơn về tần suất và cường độ.</w:t>
            </w:r>
          </w:p>
          <w:p w14:paraId="5281A0EB" w14:textId="77777777" w:rsidR="003E7EAE" w:rsidRPr="003E7EAE" w:rsidRDefault="00BE58F0"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4</w:t>
            </w:r>
            <w:r w:rsidR="003E7EAE">
              <w:rPr>
                <w:rFonts w:ascii="Times New Roman" w:eastAsia="Times New Roman" w:hAnsi="Times New Roman" w:cs="Times New Roman"/>
                <w:bCs/>
                <w:iCs/>
                <w:sz w:val="28"/>
                <w:szCs w:val="28"/>
                <w:lang w:val="nl-NL"/>
              </w:rPr>
              <w:t>. Biến đổi khí hậu làm g</w:t>
            </w:r>
            <w:r w:rsidR="003E7EAE" w:rsidRPr="003E7EAE">
              <w:rPr>
                <w:rFonts w:ascii="Times New Roman" w:eastAsia="Times New Roman" w:hAnsi="Times New Roman" w:cs="Times New Roman"/>
                <w:bCs/>
                <w:iCs/>
                <w:sz w:val="28"/>
                <w:szCs w:val="28"/>
                <w:lang w:val="nl-NL"/>
              </w:rPr>
              <w:t xml:space="preserve">ia tăng các hiện tượng thời tiết cực đoan gây ảnh </w:t>
            </w:r>
            <w:r w:rsidR="003E7EAE">
              <w:rPr>
                <w:rFonts w:ascii="Times New Roman" w:eastAsia="Times New Roman" w:hAnsi="Times New Roman" w:cs="Times New Roman"/>
                <w:bCs/>
                <w:iCs/>
                <w:sz w:val="28"/>
                <w:szCs w:val="28"/>
                <w:lang w:val="nl-NL"/>
              </w:rPr>
              <w:t>hưởng đến đời sống và sản xuất:</w:t>
            </w:r>
          </w:p>
          <w:p w14:paraId="52072A3E" w14:textId="77777777" w:rsidR="003E7EAE" w:rsidRPr="003E7EAE" w:rsidRDefault="003E7EAE"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E7EAE">
              <w:rPr>
                <w:rFonts w:ascii="Times New Roman" w:eastAsia="Times New Roman" w:hAnsi="Times New Roman" w:cs="Times New Roman"/>
                <w:bCs/>
                <w:iCs/>
                <w:sz w:val="28"/>
                <w:szCs w:val="28"/>
                <w:lang w:val="nl-NL"/>
              </w:rPr>
              <w:t xml:space="preserve"> </w:t>
            </w:r>
            <w:r w:rsidR="00BE58F0" w:rsidRPr="00BE58F0">
              <w:rPr>
                <w:rFonts w:ascii="Times New Roman" w:eastAsia="Times New Roman" w:hAnsi="Times New Roman" w:cs="Times New Roman"/>
                <w:bCs/>
                <w:iCs/>
                <w:sz w:val="28"/>
                <w:szCs w:val="28"/>
                <w:lang w:val="nl-NL"/>
              </w:rPr>
              <w:t>Số cơn bão có xu hướng tăng, diễn biến bất thường (ví dụ năm 2020).</w:t>
            </w:r>
          </w:p>
          <w:p w14:paraId="77EC6250" w14:textId="77777777" w:rsidR="003E7EAE" w:rsidRPr="003E7EAE" w:rsidRDefault="003E7EAE"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E7EAE">
              <w:rPr>
                <w:rFonts w:ascii="Times New Roman" w:eastAsia="Times New Roman" w:hAnsi="Times New Roman" w:cs="Times New Roman"/>
                <w:bCs/>
                <w:iCs/>
                <w:sz w:val="28"/>
                <w:szCs w:val="28"/>
                <w:lang w:val="nl-NL"/>
              </w:rPr>
              <w:t xml:space="preserve"> Hạn hán, lũ lụt xuất hiện nhiều và khắc nghiệt hơn.</w:t>
            </w:r>
          </w:p>
          <w:p w14:paraId="42849671" w14:textId="77777777" w:rsidR="003E7EAE" w:rsidRDefault="003E7EAE"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E7EAE">
              <w:rPr>
                <w:rFonts w:ascii="Times New Roman" w:eastAsia="Times New Roman" w:hAnsi="Times New Roman" w:cs="Times New Roman"/>
                <w:bCs/>
                <w:iCs/>
                <w:sz w:val="28"/>
                <w:szCs w:val="28"/>
                <w:lang w:val="nl-NL"/>
              </w:rPr>
              <w:t xml:space="preserve"> Rét đậm, rét hại xuất hiện thường xuyên hơn.</w:t>
            </w:r>
          </w:p>
          <w:p w14:paraId="738C3ECB" w14:textId="77777777" w:rsidR="00BE58F0" w:rsidRDefault="00BE58F0" w:rsidP="00BE58F0">
            <w:pPr>
              <w:spacing w:before="120" w:after="0"/>
              <w:contextualSpacing/>
              <w:jc w:val="both"/>
              <w:rPr>
                <w:rFonts w:ascii="Times New Roman" w:eastAsia="Times New Roman" w:hAnsi="Times New Roman" w:cs="Times New Roman"/>
                <w:bCs/>
                <w:iCs/>
                <w:sz w:val="28"/>
                <w:szCs w:val="28"/>
                <w:lang w:val="nl-NL"/>
              </w:rPr>
            </w:pPr>
            <w:r w:rsidRPr="00D877E6">
              <w:rPr>
                <w:rFonts w:ascii="Times New Roman" w:eastAsia="Times New Roman" w:hAnsi="Times New Roman" w:cs="Times New Roman"/>
                <w:bCs/>
                <w:iCs/>
                <w:sz w:val="28"/>
                <w:szCs w:val="28"/>
                <w:lang w:val="nl-NL"/>
              </w:rPr>
              <w:t>5.</w:t>
            </w:r>
            <w:r w:rsidR="00D877E6" w:rsidRPr="00D877E6">
              <w:rPr>
                <w:rFonts w:ascii="Times New Roman" w:hAnsi="Times New Roman" w:cs="Times New Roman"/>
                <w:sz w:val="28"/>
                <w:szCs w:val="28"/>
              </w:rPr>
              <w:t xml:space="preserve"> Hậu quả: n</w:t>
            </w:r>
            <w:r w:rsidR="00D877E6" w:rsidRPr="00D877E6">
              <w:rPr>
                <w:rFonts w:ascii="Times New Roman" w:eastAsia="Times New Roman" w:hAnsi="Times New Roman" w:cs="Times New Roman"/>
                <w:bCs/>
                <w:iCs/>
                <w:sz w:val="28"/>
                <w:szCs w:val="28"/>
                <w:lang w:val="nl-NL"/>
              </w:rPr>
              <w:t>hiều địa phương cho học sinh nghỉ học, thiệt hại về gia súc và hoa màu.</w:t>
            </w:r>
          </w:p>
          <w:p w14:paraId="6651F877" w14:textId="77777777" w:rsidR="00D877E6" w:rsidRPr="00D877E6" w:rsidRDefault="00D877E6" w:rsidP="00BE58F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6.</w:t>
            </w:r>
          </w:p>
          <w:p w14:paraId="71B5DDD8" w14:textId="77777777" w:rsidR="00BE58F0" w:rsidRPr="00BE58F0" w:rsidRDefault="00BE58F0" w:rsidP="00BE58F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BE58F0">
              <w:rPr>
                <w:rFonts w:ascii="Times New Roman" w:eastAsia="Times New Roman" w:hAnsi="Times New Roman" w:cs="Times New Roman"/>
                <w:bCs/>
                <w:iCs/>
                <w:sz w:val="28"/>
                <w:szCs w:val="28"/>
                <w:lang w:val="nl-NL"/>
              </w:rPr>
              <w:t>- Chế độ nước sông thay đổi thất thường.</w:t>
            </w:r>
          </w:p>
          <w:p w14:paraId="690CA7E5" w14:textId="77777777" w:rsidR="00BE58F0" w:rsidRPr="00BE58F0" w:rsidRDefault="00BE58F0" w:rsidP="00BE58F0">
            <w:pPr>
              <w:spacing w:before="120" w:after="0"/>
              <w:contextualSpacing/>
              <w:jc w:val="both"/>
              <w:rPr>
                <w:rFonts w:ascii="Times New Roman" w:eastAsia="Times New Roman" w:hAnsi="Times New Roman" w:cs="Times New Roman"/>
                <w:bCs/>
                <w:iCs/>
                <w:sz w:val="28"/>
                <w:szCs w:val="28"/>
                <w:lang w:val="nl-NL"/>
              </w:rPr>
            </w:pPr>
            <w:r w:rsidRPr="00BE58F0">
              <w:rPr>
                <w:rFonts w:ascii="Times New Roman" w:eastAsia="Times New Roman" w:hAnsi="Times New Roman" w:cs="Times New Roman"/>
                <w:bCs/>
                <w:iCs/>
                <w:sz w:val="28"/>
                <w:szCs w:val="28"/>
                <w:lang w:val="nl-NL"/>
              </w:rPr>
              <w:t>- Vào mùa lũ, lượng nước tăng nhanh, gây sạt lở lớn hai bên bờ sông và ngập úng trên diện rộng (ví dụ trên sông Hồng).</w:t>
            </w:r>
          </w:p>
          <w:p w14:paraId="2591E2EC" w14:textId="77777777" w:rsidR="00BE58F0" w:rsidRDefault="00BE58F0" w:rsidP="00BE58F0">
            <w:pPr>
              <w:spacing w:before="120" w:after="0"/>
              <w:contextualSpacing/>
              <w:jc w:val="both"/>
              <w:rPr>
                <w:rFonts w:ascii="Times New Roman" w:eastAsia="Times New Roman" w:hAnsi="Times New Roman" w:cs="Times New Roman"/>
                <w:bCs/>
                <w:iCs/>
                <w:sz w:val="28"/>
                <w:szCs w:val="28"/>
                <w:lang w:val="nl-NL"/>
              </w:rPr>
            </w:pPr>
            <w:r w:rsidRPr="00BE58F0">
              <w:rPr>
                <w:rFonts w:ascii="Times New Roman" w:eastAsia="Times New Roman" w:hAnsi="Times New Roman" w:cs="Times New Roman"/>
                <w:bCs/>
                <w:iCs/>
                <w:sz w:val="28"/>
                <w:szCs w:val="28"/>
                <w:lang w:val="nl-NL"/>
              </w:rPr>
              <w:t>- Vào mùa cạn, lượng nước giảm từ 3 – 10%, mực nước sông giảm mạnh, gây xâm nhập mặn sâu và thời gian kéo dài (ví dụ tại Đồng bằng sông Cửu Long).</w:t>
            </w:r>
          </w:p>
          <w:p w14:paraId="68BB2C55" w14:textId="77777777" w:rsidR="00D877E6" w:rsidRPr="00D877E6" w:rsidRDefault="003E7EAE" w:rsidP="00D877E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7. Biến đổi khí hậu t</w:t>
            </w:r>
            <w:r w:rsidRPr="003E7EAE">
              <w:rPr>
                <w:rFonts w:ascii="Times New Roman" w:eastAsia="Times New Roman" w:hAnsi="Times New Roman" w:cs="Times New Roman"/>
                <w:bCs/>
                <w:iCs/>
                <w:sz w:val="28"/>
                <w:szCs w:val="28"/>
                <w:lang w:val="nl-NL"/>
              </w:rPr>
              <w:t xml:space="preserve">ác động tới hồ, đầm và nước ngầm: </w:t>
            </w:r>
            <w:r w:rsidR="00D877E6">
              <w:rPr>
                <w:rFonts w:ascii="Times New Roman" w:eastAsia="Times New Roman" w:hAnsi="Times New Roman" w:cs="Times New Roman"/>
                <w:bCs/>
                <w:iCs/>
                <w:sz w:val="28"/>
                <w:szCs w:val="28"/>
                <w:lang w:val="nl-NL"/>
              </w:rPr>
              <w:t>s</w:t>
            </w:r>
            <w:r w:rsidR="00D877E6" w:rsidRPr="00D877E6">
              <w:rPr>
                <w:rFonts w:ascii="Times New Roman" w:eastAsia="Times New Roman" w:hAnsi="Times New Roman" w:cs="Times New Roman"/>
                <w:bCs/>
                <w:iCs/>
                <w:sz w:val="28"/>
                <w:szCs w:val="28"/>
                <w:lang w:val="nl-NL"/>
              </w:rPr>
              <w:t>ự gia tăng của số ngày hạn hán đã làm cho:</w:t>
            </w:r>
          </w:p>
          <w:p w14:paraId="6FA0A659" w14:textId="77777777" w:rsidR="00D877E6" w:rsidRPr="00D877E6" w:rsidRDefault="00D877E6" w:rsidP="00D877E6">
            <w:pPr>
              <w:spacing w:before="120" w:after="0"/>
              <w:contextualSpacing/>
              <w:jc w:val="both"/>
              <w:rPr>
                <w:rFonts w:ascii="Times New Roman" w:eastAsia="Times New Roman" w:hAnsi="Times New Roman" w:cs="Times New Roman"/>
                <w:bCs/>
                <w:iCs/>
                <w:sz w:val="28"/>
                <w:szCs w:val="28"/>
                <w:lang w:val="nl-NL"/>
              </w:rPr>
            </w:pPr>
            <w:r w:rsidRPr="00D877E6">
              <w:rPr>
                <w:rFonts w:ascii="Times New Roman" w:eastAsia="Times New Roman" w:hAnsi="Times New Roman" w:cs="Times New Roman"/>
                <w:bCs/>
                <w:iCs/>
                <w:sz w:val="28"/>
                <w:szCs w:val="28"/>
                <w:lang w:val="nl-NL"/>
              </w:rPr>
              <w:t>- Mực nước của các hồ đầm xuống thấp (ví dụ hồ Trị An).</w:t>
            </w:r>
          </w:p>
          <w:p w14:paraId="011A8CA3" w14:textId="77777777" w:rsidR="003E7EAE" w:rsidRDefault="00D877E6" w:rsidP="00D877E6">
            <w:pPr>
              <w:spacing w:before="120" w:after="0"/>
              <w:contextualSpacing/>
              <w:jc w:val="both"/>
              <w:rPr>
                <w:rFonts w:ascii="Times New Roman" w:eastAsia="Times New Roman" w:hAnsi="Times New Roman" w:cs="Times New Roman"/>
                <w:bCs/>
                <w:iCs/>
                <w:sz w:val="28"/>
                <w:szCs w:val="28"/>
                <w:lang w:val="nl-NL"/>
              </w:rPr>
            </w:pPr>
            <w:r w:rsidRPr="00D877E6">
              <w:rPr>
                <w:rFonts w:ascii="Times New Roman" w:eastAsia="Times New Roman" w:hAnsi="Times New Roman" w:cs="Times New Roman"/>
                <w:bCs/>
                <w:iCs/>
                <w:sz w:val="28"/>
                <w:szCs w:val="28"/>
                <w:lang w:val="nl-NL"/>
              </w:rPr>
              <w:t>- Mực nước ngầm cũng hạ thấp hơn nhiều so với trung bình nhiều năm (ví dụ ở miền Trung).</w:t>
            </w:r>
          </w:p>
          <w:p w14:paraId="7291F6B2" w14:textId="77777777"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64B1EE51" w14:textId="77777777"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19109523" w14:textId="77777777" w:rsidR="0065724B" w:rsidRDefault="0065724B" w:rsidP="0065724B">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14:paraId="2C360EEC" w14:textId="77777777" w:rsidR="00905475" w:rsidRPr="00905475" w:rsidRDefault="00905475" w:rsidP="0065724B">
            <w:pPr>
              <w:spacing w:before="120" w:after="0"/>
              <w:contextualSpacing/>
              <w:jc w:val="both"/>
              <w:rPr>
                <w:rFonts w:ascii="Times New Roman" w:eastAsia="Times New Roman" w:hAnsi="Times New Roman" w:cs="Times New Roman"/>
                <w:b/>
                <w:sz w:val="28"/>
                <w:szCs w:val="28"/>
                <w:lang w:val="de-DE"/>
              </w:rPr>
            </w:pPr>
            <w:r w:rsidRPr="00905475">
              <w:rPr>
                <w:rFonts w:ascii="Times New Roman" w:eastAsia="Times New Roman" w:hAnsi="Times New Roman" w:cs="Times New Roman"/>
                <w:b/>
                <w:sz w:val="28"/>
                <w:szCs w:val="28"/>
                <w:lang w:val="de-DE"/>
              </w:rPr>
              <w:t xml:space="preserve">* GV mở rộng: </w:t>
            </w:r>
            <w:r w:rsidRPr="00905475">
              <w:rPr>
                <w:rFonts w:ascii="Times New Roman" w:eastAsia="Times New Roman" w:hAnsi="Times New Roman" w:cs="Times New Roman"/>
                <w:sz w:val="28"/>
                <w:szCs w:val="28"/>
                <w:lang w:val="de-DE"/>
              </w:rPr>
              <w:t>Trong tháng 10 - 11/2020, 7 cơn bão liên tiếp đổ bộ vào khu vực miền Trung gây ra mưa lớn chưa từng có làm ngập lụt trên diện rộng, làm 249 người chết, mất tích; khoảng 50.000 ha lúa, hoa màu bị thiệt hại; nhiều cơ sở hạ tầng và công trình dân sinh bị hư hỏng. Đặc biệt, lũ dữ, sạt lở kinh hoàng tại Thủy điện Rào Trăng 3 (Thừa Thiên - Huế); Nam Trà My và Phước Sơn (Quảng Nam), Hướng Hóa (Quảng Trị) khiến nhiều người chết, mất tích, gây thiệt hại nặng nề cho các địa phương này.</w:t>
            </w:r>
          </w:p>
        </w:tc>
        <w:tc>
          <w:tcPr>
            <w:tcW w:w="3260" w:type="dxa"/>
            <w:shd w:val="clear" w:color="auto" w:fill="auto"/>
          </w:tcPr>
          <w:p w14:paraId="30E737D8" w14:textId="77777777" w:rsidR="0065724B" w:rsidRPr="0053790C" w:rsidRDefault="0065724B" w:rsidP="0065724B">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t xml:space="preserve">1. </w:t>
            </w:r>
            <w:r w:rsidR="00093DFB">
              <w:rPr>
                <w:rFonts w:ascii="Times New Roman" w:eastAsia="Times New Roman" w:hAnsi="Times New Roman" w:cs="Times New Roman"/>
                <w:b/>
                <w:iCs/>
                <w:noProof/>
                <w:sz w:val="28"/>
                <w:szCs w:val="28"/>
                <w:lang w:val="nl-NL"/>
              </w:rPr>
              <w:t>Tác động của biến đổi khí hậu đối với khí hậu và thủy văn.</w:t>
            </w:r>
            <w:r w:rsidRPr="008A0E51">
              <w:rPr>
                <w:rFonts w:ascii="Times New Roman" w:eastAsia="Times New Roman" w:hAnsi="Times New Roman" w:cs="Times New Roman"/>
                <w:b/>
                <w:iCs/>
                <w:noProof/>
                <w:sz w:val="28"/>
                <w:szCs w:val="28"/>
                <w:lang w:val="nl-NL"/>
              </w:rPr>
              <w:t xml:space="preserve">  </w:t>
            </w:r>
          </w:p>
          <w:p w14:paraId="31563794" w14:textId="77777777" w:rsidR="0065724B" w:rsidRPr="0025056D" w:rsidRDefault="0065724B" w:rsidP="0065724B">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a. Đối với khí hậu</w:t>
            </w:r>
          </w:p>
          <w:p w14:paraId="539F0800" w14:textId="77777777" w:rsidR="00BE58F0" w:rsidRPr="00BE58F0" w:rsidRDefault="00BE58F0" w:rsidP="00BE58F0">
            <w:pPr>
              <w:tabs>
                <w:tab w:val="left" w:pos="0"/>
              </w:tabs>
              <w:spacing w:before="120" w:after="0"/>
              <w:contextualSpacing/>
              <w:jc w:val="both"/>
              <w:rPr>
                <w:rFonts w:ascii="Times New Roman" w:eastAsia="Times New Roman" w:hAnsi="Times New Roman" w:cs="Times New Roman"/>
                <w:iCs/>
                <w:noProof/>
                <w:sz w:val="28"/>
                <w:szCs w:val="28"/>
                <w:lang w:val="nl-NL"/>
              </w:rPr>
            </w:pPr>
            <w:r w:rsidRPr="00BE58F0">
              <w:rPr>
                <w:rFonts w:ascii="Times New Roman" w:eastAsia="Times New Roman" w:hAnsi="Times New Roman" w:cs="Times New Roman"/>
                <w:iCs/>
                <w:noProof/>
                <w:sz w:val="28"/>
                <w:szCs w:val="28"/>
                <w:lang w:val="nl-NL"/>
              </w:rPr>
              <w:t>- Thay đổi về nhiệt độ:</w:t>
            </w:r>
          </w:p>
          <w:p w14:paraId="1702BCAC" w14:textId="77777777" w:rsidR="00BE58F0" w:rsidRPr="00BE58F0" w:rsidRDefault="00BE58F0" w:rsidP="00BE58F0">
            <w:pPr>
              <w:tabs>
                <w:tab w:val="left" w:pos="0"/>
              </w:tabs>
              <w:spacing w:before="120" w:after="0"/>
              <w:contextualSpacing/>
              <w:jc w:val="both"/>
              <w:rPr>
                <w:rFonts w:ascii="Times New Roman" w:eastAsia="Times New Roman" w:hAnsi="Times New Roman" w:cs="Times New Roman"/>
                <w:iCs/>
                <w:noProof/>
                <w:sz w:val="28"/>
                <w:szCs w:val="28"/>
                <w:lang w:val="nl-NL"/>
              </w:rPr>
            </w:pPr>
            <w:r w:rsidRPr="00BE58F0">
              <w:rPr>
                <w:rFonts w:ascii="Times New Roman" w:eastAsia="Times New Roman" w:hAnsi="Times New Roman" w:cs="Times New Roman"/>
                <w:iCs/>
                <w:noProof/>
                <w:sz w:val="28"/>
                <w:szCs w:val="28"/>
                <w:lang w:val="nl-NL"/>
              </w:rPr>
              <w:t>+ Nhiệt độ trung bình năm tăng 0,89</w:t>
            </w:r>
            <w:r w:rsidRPr="00BE58F0">
              <w:rPr>
                <w:rFonts w:ascii="Times New Roman" w:eastAsia="Times New Roman" w:hAnsi="Times New Roman" w:cs="Times New Roman"/>
                <w:iCs/>
                <w:noProof/>
                <w:sz w:val="28"/>
                <w:szCs w:val="28"/>
                <w:vertAlign w:val="superscript"/>
                <w:lang w:val="nl-NL"/>
              </w:rPr>
              <w:t>0</w:t>
            </w:r>
            <w:r w:rsidRPr="00BE58F0">
              <w:rPr>
                <w:rFonts w:ascii="Times New Roman" w:eastAsia="Times New Roman" w:hAnsi="Times New Roman" w:cs="Times New Roman"/>
                <w:iCs/>
                <w:noProof/>
                <w:sz w:val="28"/>
                <w:szCs w:val="28"/>
                <w:lang w:val="nl-NL"/>
              </w:rPr>
              <w:t>C (giai đoạn 1958 – 2018).</w:t>
            </w:r>
          </w:p>
          <w:p w14:paraId="5F0CCFB3" w14:textId="77777777" w:rsidR="00BE58F0" w:rsidRPr="00BE58F0" w:rsidRDefault="00BE58F0" w:rsidP="00BE58F0">
            <w:pPr>
              <w:tabs>
                <w:tab w:val="left" w:pos="0"/>
              </w:tabs>
              <w:spacing w:before="120" w:after="0"/>
              <w:contextualSpacing/>
              <w:jc w:val="both"/>
              <w:rPr>
                <w:rFonts w:ascii="Times New Roman" w:eastAsia="Times New Roman" w:hAnsi="Times New Roman" w:cs="Times New Roman"/>
                <w:iCs/>
                <w:noProof/>
                <w:sz w:val="28"/>
                <w:szCs w:val="28"/>
                <w:lang w:val="nl-NL"/>
              </w:rPr>
            </w:pPr>
            <w:r w:rsidRPr="00BE58F0">
              <w:rPr>
                <w:rFonts w:ascii="Times New Roman" w:eastAsia="Times New Roman" w:hAnsi="Times New Roman" w:cs="Times New Roman"/>
                <w:iCs/>
                <w:noProof/>
                <w:sz w:val="28"/>
                <w:szCs w:val="28"/>
                <w:lang w:val="nl-NL"/>
              </w:rPr>
              <w:t>+ Số ngày nắng nóng tăng từ 3-5 ngày/thập kỉ.</w:t>
            </w:r>
          </w:p>
          <w:p w14:paraId="0988EF3B" w14:textId="77777777" w:rsidR="00BE58F0" w:rsidRPr="00BE58F0" w:rsidRDefault="00BE58F0" w:rsidP="00BE58F0">
            <w:pPr>
              <w:tabs>
                <w:tab w:val="left" w:pos="0"/>
              </w:tabs>
              <w:spacing w:before="120" w:after="0"/>
              <w:contextualSpacing/>
              <w:jc w:val="both"/>
              <w:rPr>
                <w:rFonts w:ascii="Times New Roman" w:eastAsia="Times New Roman" w:hAnsi="Times New Roman" w:cs="Times New Roman"/>
                <w:iCs/>
                <w:noProof/>
                <w:sz w:val="28"/>
                <w:szCs w:val="28"/>
                <w:lang w:val="nl-NL"/>
              </w:rPr>
            </w:pPr>
            <w:r w:rsidRPr="00BE58F0">
              <w:rPr>
                <w:rFonts w:ascii="Times New Roman" w:eastAsia="Times New Roman" w:hAnsi="Times New Roman" w:cs="Times New Roman"/>
                <w:iCs/>
                <w:noProof/>
                <w:sz w:val="28"/>
                <w:szCs w:val="28"/>
                <w:lang w:val="nl-NL"/>
              </w:rPr>
              <w:t>- Thay đổi về lượng mưa:</w:t>
            </w:r>
          </w:p>
          <w:p w14:paraId="654E5ECE" w14:textId="77777777" w:rsidR="00BE58F0" w:rsidRPr="00BE58F0" w:rsidRDefault="00BE58F0" w:rsidP="00BE58F0">
            <w:pPr>
              <w:tabs>
                <w:tab w:val="left" w:pos="0"/>
              </w:tabs>
              <w:spacing w:before="120" w:after="0"/>
              <w:contextualSpacing/>
              <w:jc w:val="both"/>
              <w:rPr>
                <w:rFonts w:ascii="Times New Roman" w:eastAsia="Times New Roman" w:hAnsi="Times New Roman" w:cs="Times New Roman"/>
                <w:iCs/>
                <w:noProof/>
                <w:sz w:val="28"/>
                <w:szCs w:val="28"/>
                <w:lang w:val="nl-NL"/>
              </w:rPr>
            </w:pPr>
            <w:r w:rsidRPr="00BE58F0">
              <w:rPr>
                <w:rFonts w:ascii="Times New Roman" w:eastAsia="Times New Roman" w:hAnsi="Times New Roman" w:cs="Times New Roman"/>
                <w:iCs/>
                <w:noProof/>
                <w:sz w:val="28"/>
                <w:szCs w:val="28"/>
                <w:lang w:val="nl-NL"/>
              </w:rPr>
              <w:t>+ Lượng mưa trung bình năm có nhiều biến động.</w:t>
            </w:r>
          </w:p>
          <w:p w14:paraId="0A9803C5" w14:textId="77777777" w:rsidR="00BE58F0" w:rsidRPr="00BE58F0" w:rsidRDefault="00BE58F0" w:rsidP="00BE58F0">
            <w:pPr>
              <w:tabs>
                <w:tab w:val="left" w:pos="0"/>
              </w:tabs>
              <w:spacing w:before="120" w:after="0"/>
              <w:contextualSpacing/>
              <w:jc w:val="both"/>
              <w:rPr>
                <w:rFonts w:ascii="Times New Roman" w:eastAsia="Times New Roman" w:hAnsi="Times New Roman" w:cs="Times New Roman"/>
                <w:iCs/>
                <w:noProof/>
                <w:sz w:val="28"/>
                <w:szCs w:val="28"/>
                <w:lang w:val="nl-NL"/>
              </w:rPr>
            </w:pPr>
            <w:r w:rsidRPr="00BE58F0">
              <w:rPr>
                <w:rFonts w:ascii="Times New Roman" w:eastAsia="Times New Roman" w:hAnsi="Times New Roman" w:cs="Times New Roman"/>
                <w:iCs/>
                <w:noProof/>
                <w:sz w:val="28"/>
                <w:szCs w:val="28"/>
                <w:lang w:val="nl-NL"/>
              </w:rPr>
              <w:t>+ Thời gian mùa mưa và mùa khô có sự thay đổi.</w:t>
            </w:r>
          </w:p>
          <w:p w14:paraId="04D54482" w14:textId="77777777" w:rsidR="00BE58F0" w:rsidRDefault="00BE58F0" w:rsidP="00BE58F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BE58F0">
              <w:rPr>
                <w:rFonts w:ascii="Times New Roman" w:eastAsia="Times New Roman" w:hAnsi="Times New Roman" w:cs="Times New Roman"/>
                <w:iCs/>
                <w:noProof/>
                <w:sz w:val="28"/>
                <w:szCs w:val="28"/>
                <w:lang w:val="nl-NL"/>
              </w:rPr>
              <w:t>- Gia tăng các hiện tượng thời tiết cực đoan: bão, hạn hán, lũ lụt, rét đậm, rét hại,…</w:t>
            </w:r>
            <w:r w:rsidRPr="00BE58F0">
              <w:rPr>
                <w:rFonts w:ascii="Times New Roman" w:eastAsia="Times New Roman" w:hAnsi="Times New Roman" w:cs="Times New Roman"/>
                <w:b/>
                <w:i/>
                <w:iCs/>
                <w:noProof/>
                <w:sz w:val="28"/>
                <w:szCs w:val="28"/>
                <w:lang w:val="nl-NL"/>
              </w:rPr>
              <w:t xml:space="preserve"> </w:t>
            </w:r>
          </w:p>
          <w:p w14:paraId="04B1DB97" w14:textId="77777777" w:rsidR="0065724B" w:rsidRDefault="0065724B" w:rsidP="00BE58F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b. Đối với</w:t>
            </w:r>
            <w:r w:rsidR="00330D08">
              <w:rPr>
                <w:rFonts w:ascii="Times New Roman" w:eastAsia="Times New Roman" w:hAnsi="Times New Roman" w:cs="Times New Roman"/>
                <w:b/>
                <w:i/>
                <w:iCs/>
                <w:noProof/>
                <w:sz w:val="28"/>
                <w:szCs w:val="28"/>
                <w:lang w:val="nl-NL"/>
              </w:rPr>
              <w:t xml:space="preserve"> thủy văn</w:t>
            </w:r>
          </w:p>
          <w:p w14:paraId="3641D159" w14:textId="77777777" w:rsidR="00330D08" w:rsidRPr="00330D08" w:rsidRDefault="00330D08" w:rsidP="00330D08">
            <w:pPr>
              <w:tabs>
                <w:tab w:val="left" w:pos="0"/>
              </w:tabs>
              <w:spacing w:before="120" w:after="0"/>
              <w:contextualSpacing/>
              <w:jc w:val="both"/>
              <w:rPr>
                <w:rFonts w:ascii="Times New Roman" w:eastAsia="Times New Roman" w:hAnsi="Times New Roman" w:cs="Times New Roman"/>
                <w:iCs/>
                <w:noProof/>
                <w:sz w:val="28"/>
                <w:szCs w:val="28"/>
                <w:lang w:val="nl-NL"/>
              </w:rPr>
            </w:pPr>
            <w:r w:rsidRPr="00330D08">
              <w:rPr>
                <w:rFonts w:ascii="Times New Roman" w:eastAsia="Times New Roman" w:hAnsi="Times New Roman" w:cs="Times New Roman"/>
                <w:iCs/>
                <w:noProof/>
                <w:sz w:val="28"/>
                <w:szCs w:val="28"/>
                <w:lang w:val="nl-NL"/>
              </w:rPr>
              <w:t xml:space="preserve">- Tác động đến sông ngòi: tác động đến thủy chế của sông ngòi và làm cho chế độ </w:t>
            </w:r>
            <w:r>
              <w:rPr>
                <w:rFonts w:ascii="Times New Roman" w:eastAsia="Times New Roman" w:hAnsi="Times New Roman" w:cs="Times New Roman"/>
                <w:iCs/>
                <w:noProof/>
                <w:sz w:val="28"/>
                <w:szCs w:val="28"/>
                <w:lang w:val="nl-NL"/>
              </w:rPr>
              <w:t>nước sông thay đổi thất thường.</w:t>
            </w:r>
          </w:p>
          <w:p w14:paraId="16092498" w14:textId="77777777" w:rsidR="00330D08" w:rsidRPr="00330D08" w:rsidRDefault="00330D08" w:rsidP="00330D08">
            <w:pPr>
              <w:tabs>
                <w:tab w:val="left" w:pos="0"/>
              </w:tabs>
              <w:spacing w:before="120" w:after="0"/>
              <w:contextualSpacing/>
              <w:jc w:val="both"/>
              <w:rPr>
                <w:rFonts w:ascii="Times New Roman" w:eastAsia="Times New Roman" w:hAnsi="Times New Roman" w:cs="Times New Roman"/>
                <w:iCs/>
                <w:noProof/>
                <w:sz w:val="28"/>
                <w:szCs w:val="28"/>
                <w:lang w:val="nl-NL"/>
              </w:rPr>
            </w:pPr>
            <w:r w:rsidRPr="00330D08">
              <w:rPr>
                <w:rFonts w:ascii="Times New Roman" w:eastAsia="Times New Roman" w:hAnsi="Times New Roman" w:cs="Times New Roman"/>
                <w:iCs/>
                <w:noProof/>
                <w:sz w:val="28"/>
                <w:szCs w:val="28"/>
                <w:lang w:val="nl-NL"/>
              </w:rPr>
              <w:t xml:space="preserve">- Tác động tới hồ đầm và nước ngầm: mực nước ở các hồ đầm xuống thấp, mực nước ngầm thấp hơn so với trung bình </w:t>
            </w:r>
            <w:r>
              <w:rPr>
                <w:rFonts w:ascii="Times New Roman" w:eastAsia="Times New Roman" w:hAnsi="Times New Roman" w:cs="Times New Roman"/>
                <w:iCs/>
                <w:noProof/>
                <w:sz w:val="28"/>
                <w:szCs w:val="28"/>
                <w:lang w:val="nl-NL"/>
              </w:rPr>
              <w:t xml:space="preserve">nhiều </w:t>
            </w:r>
            <w:r w:rsidRPr="00330D08">
              <w:rPr>
                <w:rFonts w:ascii="Times New Roman" w:eastAsia="Times New Roman" w:hAnsi="Times New Roman" w:cs="Times New Roman"/>
                <w:iCs/>
                <w:noProof/>
                <w:sz w:val="28"/>
                <w:szCs w:val="28"/>
                <w:lang w:val="nl-NL"/>
              </w:rPr>
              <w:t>năm.</w:t>
            </w:r>
          </w:p>
        </w:tc>
      </w:tr>
    </w:tbl>
    <w:p w14:paraId="2294E399" w14:textId="77777777" w:rsidR="0065724B" w:rsidRPr="0053790C" w:rsidRDefault="0065724B" w:rsidP="0065724B">
      <w:pPr>
        <w:spacing w:before="120" w:after="0"/>
        <w:contextualSpacing/>
        <w:jc w:val="both"/>
        <w:rPr>
          <w:rFonts w:ascii="Times New Roman" w:eastAsia="Times New Roman" w:hAnsi="Times New Roman" w:cs="Times New Roman"/>
          <w:i/>
          <w:noProof/>
          <w:sz w:val="28"/>
          <w:szCs w:val="28"/>
          <w:u w:val="single"/>
          <w:lang w:val="nl-NL"/>
        </w:rPr>
      </w:pPr>
    </w:p>
    <w:p w14:paraId="44EC3189" w14:textId="77777777" w:rsidR="0065724B" w:rsidRDefault="0065724B" w:rsidP="0065724B">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 xml:space="preserve">Tìm hiểu về </w:t>
      </w:r>
      <w:r w:rsidR="00AF621F">
        <w:rPr>
          <w:rFonts w:ascii="Times New Roman" w:eastAsia="Times New Roman" w:hAnsi="Times New Roman" w:cs="Times New Roman"/>
          <w:b/>
          <w:bCs/>
          <w:i/>
          <w:sz w:val="28"/>
          <w:szCs w:val="28"/>
        </w:rPr>
        <w:t>Giải pháp ứng phó với biến đổi khí hậu</w:t>
      </w:r>
      <w:r w:rsidRPr="00443F84">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 xml:space="preserve"> ( 30 phút)</w:t>
      </w:r>
    </w:p>
    <w:p w14:paraId="34351D27" w14:textId="77777777" w:rsidR="0065724B" w:rsidRPr="00A61C45" w:rsidRDefault="0065724B" w:rsidP="0065724B">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sidR="00AF621F">
        <w:rPr>
          <w:rFonts w:ascii="Times New Roman" w:eastAsia="Times New Roman" w:hAnsi="Times New Roman" w:cs="Times New Roman"/>
          <w:noProof/>
          <w:sz w:val="28"/>
          <w:szCs w:val="28"/>
          <w:lang w:val="nl-NL"/>
        </w:rPr>
        <w:t>tìm được ví dụ về giải pháp ứng phó với biến đổi khí hậu.</w:t>
      </w:r>
    </w:p>
    <w:p w14:paraId="74AC2679" w14:textId="77777777" w:rsidR="00AF621F" w:rsidRDefault="0065724B" w:rsidP="0065724B">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00AF621F">
        <w:rPr>
          <w:rFonts w:ascii="Times New Roman" w:eastAsia="Times New Roman" w:hAnsi="Times New Roman" w:cs="Times New Roman"/>
          <w:noProof/>
          <w:sz w:val="28"/>
          <w:szCs w:val="28"/>
          <w:lang w:val="nl-NL"/>
        </w:rPr>
        <w:t xml:space="preserve">Dựa vào </w:t>
      </w:r>
      <w:r w:rsidR="002F28FF">
        <w:rPr>
          <w:rFonts w:ascii="Times New Roman" w:eastAsia="Times New Roman" w:hAnsi="Times New Roman" w:cs="Times New Roman"/>
          <w:noProof/>
          <w:sz w:val="28"/>
          <w:szCs w:val="28"/>
          <w:lang w:val="nl-NL"/>
        </w:rPr>
        <w:t xml:space="preserve">các hình ảnh và </w:t>
      </w:r>
      <w:r w:rsidR="00AF621F">
        <w:rPr>
          <w:rFonts w:ascii="Times New Roman" w:eastAsia="Times New Roman" w:hAnsi="Times New Roman" w:cs="Times New Roman"/>
          <w:noProof/>
          <w:sz w:val="28"/>
          <w:szCs w:val="28"/>
          <w:lang w:val="nl-NL"/>
        </w:rPr>
        <w:t>kênh chữ</w:t>
      </w:r>
      <w:r>
        <w:rPr>
          <w:rFonts w:ascii="Times New Roman" w:eastAsia="Times New Roman" w:hAnsi="Times New Roman" w:cs="Times New Roman"/>
          <w:noProof/>
          <w:sz w:val="28"/>
          <w:szCs w:val="28"/>
          <w:lang w:val="nl-NL"/>
        </w:rPr>
        <w:t xml:space="preserve"> SGK tr</w:t>
      </w:r>
      <w:r w:rsidR="00AF621F">
        <w:rPr>
          <w:rFonts w:ascii="Times New Roman" w:eastAsia="Times New Roman" w:hAnsi="Times New Roman" w:cs="Times New Roman"/>
          <w:noProof/>
          <w:sz w:val="28"/>
          <w:szCs w:val="28"/>
          <w:lang w:val="nl-NL"/>
        </w:rPr>
        <w:t xml:space="preserve">125-126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14:paraId="0B4CF0D6" w14:textId="77777777" w:rsidR="0065724B" w:rsidRPr="00A61C45" w:rsidRDefault="0065724B" w:rsidP="0065724B">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14:paraId="21C00568" w14:textId="77777777" w:rsidR="0065724B" w:rsidRPr="00B25F2C" w:rsidRDefault="0065724B" w:rsidP="0065724B">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65724B" w:rsidRPr="00A61C45" w14:paraId="7C0C717D" w14:textId="77777777" w:rsidTr="0065724B">
        <w:tc>
          <w:tcPr>
            <w:tcW w:w="6771" w:type="dxa"/>
            <w:shd w:val="clear" w:color="auto" w:fill="auto"/>
          </w:tcPr>
          <w:p w14:paraId="5E9C1B14" w14:textId="77777777" w:rsidR="0065724B" w:rsidRPr="00A61C45" w:rsidRDefault="0065724B" w:rsidP="00657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25C7C63A" w14:textId="77777777" w:rsidR="0065724B" w:rsidRPr="00A61C45" w:rsidRDefault="0065724B" w:rsidP="00657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65724B" w:rsidRPr="00A61C45" w14:paraId="13787E95" w14:textId="77777777" w:rsidTr="0065724B">
        <w:tc>
          <w:tcPr>
            <w:tcW w:w="6771" w:type="dxa"/>
            <w:shd w:val="clear" w:color="auto" w:fill="auto"/>
          </w:tcPr>
          <w:p w14:paraId="046AC120" w14:textId="77777777" w:rsidR="0065724B" w:rsidRDefault="0065724B" w:rsidP="0065724B">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14:paraId="0E7F8DB8" w14:textId="77777777" w:rsidR="0065724B" w:rsidRDefault="0065724B" w:rsidP="0065724B">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2 SGK.</w:t>
            </w:r>
          </w:p>
          <w:p w14:paraId="4E6C7BF2" w14:textId="77777777" w:rsidR="0065724B" w:rsidRPr="00B25F2C" w:rsidRDefault="0065724B" w:rsidP="0065724B">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chia lớp làm 8 nhóm, mỗi nhóm từ 4 đến 6 em, yêu cầu HS, yêu cầu HS </w:t>
            </w:r>
            <w:r w:rsidR="002F28FF">
              <w:rPr>
                <w:rFonts w:ascii="Times New Roman" w:eastAsia="Times New Roman" w:hAnsi="Times New Roman" w:cs="Times New Roman"/>
                <w:bCs/>
                <w:sz w:val="28"/>
                <w:szCs w:val="28"/>
              </w:rPr>
              <w:t xml:space="preserve">quan sát các hình ảnh và </w:t>
            </w:r>
            <w:r>
              <w:rPr>
                <w:rFonts w:ascii="Times New Roman" w:eastAsia="Times New Roman" w:hAnsi="Times New Roman" w:cs="Times New Roman"/>
                <w:bCs/>
                <w:sz w:val="28"/>
                <w:szCs w:val="28"/>
              </w:rPr>
              <w:t>thông tin trong bày, thảo luận nhóm trong 5 phút để trả lời các câu hỏi theo phiếu học tập sau:</w:t>
            </w:r>
          </w:p>
          <w:p w14:paraId="32DBE448" w14:textId="77777777" w:rsidR="0065724B" w:rsidRDefault="0065724B" w:rsidP="0065724B">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LiBang"/>
              <w:tblW w:w="0" w:type="auto"/>
              <w:tblLayout w:type="fixed"/>
              <w:tblLook w:val="04A0" w:firstRow="1" w:lastRow="0" w:firstColumn="1" w:lastColumn="0" w:noHBand="0" w:noVBand="1"/>
            </w:tblPr>
            <w:tblGrid>
              <w:gridCol w:w="2180"/>
              <w:gridCol w:w="4360"/>
            </w:tblGrid>
            <w:tr w:rsidR="0065724B" w14:paraId="671C6309" w14:textId="77777777" w:rsidTr="0065724B">
              <w:tc>
                <w:tcPr>
                  <w:tcW w:w="2180" w:type="dxa"/>
                </w:tcPr>
                <w:p w14:paraId="38D1712D" w14:textId="77777777" w:rsidR="0065724B" w:rsidRPr="004F41A1" w:rsidRDefault="0065724B" w:rsidP="0065724B">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55EFAF14" w14:textId="77777777" w:rsidR="0065724B" w:rsidRPr="004F41A1" w:rsidRDefault="0065724B" w:rsidP="0065724B">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65724B" w14:paraId="5D5F8797" w14:textId="77777777" w:rsidTr="0065724B">
              <w:tc>
                <w:tcPr>
                  <w:tcW w:w="2180" w:type="dxa"/>
                </w:tcPr>
                <w:p w14:paraId="47104921" w14:textId="77777777" w:rsidR="0065724B" w:rsidRPr="00E540A8" w:rsidRDefault="002F28FF" w:rsidP="00AF621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G</w:t>
                  </w:r>
                  <w:r w:rsidRPr="002F28FF">
                    <w:rPr>
                      <w:rFonts w:ascii="Times New Roman" w:eastAsia="Times New Roman" w:hAnsi="Times New Roman" w:cs="Times New Roman"/>
                      <w:i/>
                      <w:sz w:val="28"/>
                      <w:szCs w:val="28"/>
                    </w:rPr>
                    <w:t>iảm nhẹ biến đổi khí hậu là gì?</w:t>
                  </w:r>
                </w:p>
              </w:tc>
              <w:tc>
                <w:tcPr>
                  <w:tcW w:w="4360" w:type="dxa"/>
                </w:tcPr>
                <w:p w14:paraId="56D2504D" w14:textId="77777777" w:rsidR="0065724B" w:rsidRDefault="0065724B" w:rsidP="0065724B">
                  <w:pPr>
                    <w:spacing w:before="120" w:line="276" w:lineRule="auto"/>
                    <w:contextualSpacing/>
                    <w:jc w:val="both"/>
                    <w:rPr>
                      <w:rFonts w:ascii="Times New Roman" w:eastAsia="Times New Roman" w:hAnsi="Times New Roman" w:cs="Times New Roman"/>
                      <w:sz w:val="28"/>
                      <w:szCs w:val="28"/>
                    </w:rPr>
                  </w:pPr>
                </w:p>
              </w:tc>
            </w:tr>
            <w:tr w:rsidR="0065724B" w14:paraId="56A7B431" w14:textId="77777777" w:rsidTr="0065724B">
              <w:tc>
                <w:tcPr>
                  <w:tcW w:w="2180" w:type="dxa"/>
                </w:tcPr>
                <w:p w14:paraId="34E1A218" w14:textId="77777777" w:rsidR="0065724B" w:rsidRPr="00E540A8" w:rsidRDefault="002F28FF" w:rsidP="0065724B">
                  <w:pPr>
                    <w:spacing w:before="120" w:line="276" w:lineRule="auto"/>
                    <w:jc w:val="both"/>
                    <w:rPr>
                      <w:rFonts w:ascii="Times New Roman" w:eastAsia="Times New Roman" w:hAnsi="Times New Roman" w:cs="Times New Roman"/>
                      <w:i/>
                      <w:sz w:val="28"/>
                      <w:szCs w:val="28"/>
                    </w:rPr>
                  </w:pPr>
                  <w:r w:rsidRPr="002F28FF">
                    <w:rPr>
                      <w:rFonts w:ascii="Times New Roman" w:eastAsia="Times New Roman" w:hAnsi="Times New Roman" w:cs="Times New Roman"/>
                      <w:i/>
                      <w:sz w:val="28"/>
                      <w:szCs w:val="28"/>
                    </w:rPr>
                    <w:t>Nêu một số giải pháp giảm nhẹ biến đổi khí hậu ở nước ta và cho ví dụ cụ thể.</w:t>
                  </w:r>
                </w:p>
              </w:tc>
              <w:tc>
                <w:tcPr>
                  <w:tcW w:w="4360" w:type="dxa"/>
                </w:tcPr>
                <w:p w14:paraId="4F143E52" w14:textId="77777777" w:rsidR="0065724B" w:rsidRDefault="0065724B" w:rsidP="0065724B">
                  <w:pPr>
                    <w:spacing w:before="120" w:line="276" w:lineRule="auto"/>
                    <w:contextualSpacing/>
                    <w:jc w:val="both"/>
                    <w:rPr>
                      <w:rFonts w:ascii="Times New Roman" w:eastAsia="Times New Roman" w:hAnsi="Times New Roman" w:cs="Times New Roman"/>
                      <w:sz w:val="28"/>
                      <w:szCs w:val="28"/>
                    </w:rPr>
                  </w:pPr>
                </w:p>
              </w:tc>
            </w:tr>
          </w:tbl>
          <w:p w14:paraId="7AB8A4EC" w14:textId="77777777" w:rsidR="004C4C84" w:rsidRDefault="004C4C84" w:rsidP="0065724B">
            <w:pPr>
              <w:spacing w:before="120" w:after="0"/>
              <w:contextualSpacing/>
              <w:jc w:val="both"/>
              <w:rPr>
                <w:rFonts w:ascii="Times New Roman" w:eastAsia="Times New Roman" w:hAnsi="Times New Roman" w:cs="Times New Roman"/>
                <w:sz w:val="28"/>
                <w:szCs w:val="28"/>
              </w:rPr>
            </w:pPr>
          </w:p>
          <w:p w14:paraId="189BEBDF" w14:textId="77777777" w:rsidR="0065724B" w:rsidRPr="004B2600" w:rsidRDefault="0065724B" w:rsidP="0065724B">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LiBang"/>
              <w:tblW w:w="0" w:type="auto"/>
              <w:tblLayout w:type="fixed"/>
              <w:tblLook w:val="04A0" w:firstRow="1" w:lastRow="0" w:firstColumn="1" w:lastColumn="0" w:noHBand="0" w:noVBand="1"/>
            </w:tblPr>
            <w:tblGrid>
              <w:gridCol w:w="2180"/>
              <w:gridCol w:w="4360"/>
            </w:tblGrid>
            <w:tr w:rsidR="0065724B" w:rsidRPr="004F41A1" w14:paraId="2073E8A6" w14:textId="77777777" w:rsidTr="0065724B">
              <w:tc>
                <w:tcPr>
                  <w:tcW w:w="2180" w:type="dxa"/>
                </w:tcPr>
                <w:p w14:paraId="30B4807C" w14:textId="77777777" w:rsidR="0065724B" w:rsidRPr="004F41A1" w:rsidRDefault="0065724B" w:rsidP="0065724B">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17B1F0E9" w14:textId="77777777" w:rsidR="0065724B" w:rsidRPr="004F41A1" w:rsidRDefault="0065724B" w:rsidP="0065724B">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65724B" w14:paraId="588C61FC" w14:textId="77777777" w:rsidTr="0065724B">
              <w:tc>
                <w:tcPr>
                  <w:tcW w:w="2180" w:type="dxa"/>
                </w:tcPr>
                <w:p w14:paraId="19B0DF28" w14:textId="77777777" w:rsidR="0065724B" w:rsidRPr="00E540A8" w:rsidRDefault="002F28FF" w:rsidP="00CE20ED">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w:t>
                  </w:r>
                  <w:r w:rsidRPr="002F28FF">
                    <w:rPr>
                      <w:rFonts w:ascii="Times New Roman" w:eastAsia="Times New Roman" w:hAnsi="Times New Roman" w:cs="Times New Roman"/>
                      <w:i/>
                      <w:sz w:val="28"/>
                      <w:szCs w:val="28"/>
                    </w:rPr>
                    <w:t>hích ứng với biến đổi khí hậu là gì?</w:t>
                  </w:r>
                </w:p>
              </w:tc>
              <w:tc>
                <w:tcPr>
                  <w:tcW w:w="4360" w:type="dxa"/>
                </w:tcPr>
                <w:p w14:paraId="316DB382" w14:textId="77777777" w:rsidR="0065724B" w:rsidRDefault="0065724B" w:rsidP="0065724B">
                  <w:pPr>
                    <w:spacing w:before="120" w:line="276" w:lineRule="auto"/>
                    <w:contextualSpacing/>
                    <w:jc w:val="both"/>
                    <w:rPr>
                      <w:rFonts w:ascii="Times New Roman" w:eastAsia="Times New Roman" w:hAnsi="Times New Roman" w:cs="Times New Roman"/>
                      <w:sz w:val="28"/>
                      <w:szCs w:val="28"/>
                    </w:rPr>
                  </w:pPr>
                </w:p>
              </w:tc>
            </w:tr>
            <w:tr w:rsidR="0065724B" w14:paraId="6B680FF3" w14:textId="77777777" w:rsidTr="0065724B">
              <w:tc>
                <w:tcPr>
                  <w:tcW w:w="2180" w:type="dxa"/>
                </w:tcPr>
                <w:p w14:paraId="1C97DFA2" w14:textId="77777777" w:rsidR="0065724B" w:rsidRPr="00E540A8" w:rsidRDefault="002F28FF" w:rsidP="0065724B">
                  <w:pPr>
                    <w:spacing w:before="120" w:line="276" w:lineRule="auto"/>
                    <w:jc w:val="both"/>
                    <w:rPr>
                      <w:rFonts w:ascii="Times New Roman" w:eastAsia="Times New Roman" w:hAnsi="Times New Roman" w:cs="Times New Roman"/>
                      <w:i/>
                      <w:sz w:val="28"/>
                      <w:szCs w:val="28"/>
                    </w:rPr>
                  </w:pPr>
                  <w:r w:rsidRPr="002F28FF">
                    <w:rPr>
                      <w:rFonts w:ascii="Times New Roman" w:eastAsia="Times New Roman" w:hAnsi="Times New Roman" w:cs="Times New Roman"/>
                      <w:i/>
                      <w:sz w:val="28"/>
                      <w:szCs w:val="28"/>
                    </w:rPr>
                    <w:t>Nêu một số giải pháp thích ứng với biến đổi khí hậu ở nước ta và cho ví dụ cụ thể.</w:t>
                  </w:r>
                </w:p>
              </w:tc>
              <w:tc>
                <w:tcPr>
                  <w:tcW w:w="4360" w:type="dxa"/>
                </w:tcPr>
                <w:p w14:paraId="096B1096" w14:textId="77777777" w:rsidR="0065724B" w:rsidRDefault="0065724B" w:rsidP="0065724B">
                  <w:pPr>
                    <w:spacing w:before="120" w:line="276" w:lineRule="auto"/>
                    <w:contextualSpacing/>
                    <w:jc w:val="both"/>
                    <w:rPr>
                      <w:rFonts w:ascii="Times New Roman" w:eastAsia="Times New Roman" w:hAnsi="Times New Roman" w:cs="Times New Roman"/>
                      <w:sz w:val="28"/>
                      <w:szCs w:val="28"/>
                    </w:rPr>
                  </w:pPr>
                </w:p>
              </w:tc>
            </w:tr>
          </w:tbl>
          <w:p w14:paraId="1238C5BB" w14:textId="77777777" w:rsidR="0065724B" w:rsidRPr="00A61C45" w:rsidRDefault="0065724B" w:rsidP="0065724B">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14:paraId="27065281" w14:textId="77777777" w:rsidR="0065724B" w:rsidRDefault="0065724B" w:rsidP="0065724B">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002F28FF">
              <w:rPr>
                <w:rFonts w:ascii="Times New Roman" w:eastAsia="Times New Roman" w:hAnsi="Times New Roman" w:cs="Times New Roman"/>
                <w:bCs/>
                <w:sz w:val="28"/>
                <w:szCs w:val="28"/>
              </w:rPr>
              <w:t xml:space="preserve">quan sát các hình ảnh và </w:t>
            </w:r>
            <w:r w:rsidR="00CE20ED">
              <w:rPr>
                <w:rFonts w:ascii="Times New Roman" w:eastAsia="Times New Roman" w:hAnsi="Times New Roman" w:cs="Times New Roman"/>
                <w:bCs/>
                <w:sz w:val="28"/>
                <w:szCs w:val="28"/>
              </w:rPr>
              <w:t>đọc kênh chữ SGK tr125, 126</w:t>
            </w:r>
            <w:r>
              <w:rPr>
                <w:rFonts w:ascii="Times New Roman" w:eastAsia="Times New Roman" w:hAnsi="Times New Roman" w:cs="Times New Roman"/>
                <w:bCs/>
                <w:sz w:val="28"/>
                <w:szCs w:val="28"/>
              </w:rPr>
              <w:t>, suy nghĩ, thảo luận nhóm để trả lời câu hỏi.</w:t>
            </w:r>
          </w:p>
          <w:p w14:paraId="3897E1DA" w14:textId="77777777" w:rsidR="0065724B" w:rsidRPr="00A61C45" w:rsidRDefault="0065724B" w:rsidP="0065724B">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35C02A82" w14:textId="77777777" w:rsidR="0065724B" w:rsidRPr="00265CEE" w:rsidRDefault="0065724B" w:rsidP="0065724B">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282B8D8D" w14:textId="77777777" w:rsidR="0065724B" w:rsidRDefault="0065724B" w:rsidP="0065724B">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w:t>
            </w:r>
            <w:r w:rsidR="002F28FF">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 xml:space="preserve"> và </w:t>
            </w:r>
            <w:r w:rsidR="002F28FF">
              <w:rPr>
                <w:rFonts w:ascii="Times New Roman" w:eastAsia="Times New Roman" w:hAnsi="Times New Roman" w:cs="Times New Roman"/>
                <w:bCs/>
                <w:sz w:val="28"/>
                <w:szCs w:val="28"/>
              </w:rPr>
              <w:t>5</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lên thuyết trình câu trả lời trước lớp:</w:t>
            </w:r>
          </w:p>
          <w:p w14:paraId="29E22946" w14:textId="77777777" w:rsidR="0065724B" w:rsidRDefault="0065724B" w:rsidP="0065724B">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Nhóm </w:t>
            </w:r>
            <w:r w:rsidR="002F28FF">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phiếu học tập số 1</w:t>
            </w:r>
          </w:p>
          <w:tbl>
            <w:tblPr>
              <w:tblStyle w:val="LiBang"/>
              <w:tblW w:w="0" w:type="auto"/>
              <w:tblLayout w:type="fixed"/>
              <w:tblLook w:val="04A0" w:firstRow="1" w:lastRow="0" w:firstColumn="1" w:lastColumn="0" w:noHBand="0" w:noVBand="1"/>
            </w:tblPr>
            <w:tblGrid>
              <w:gridCol w:w="2180"/>
              <w:gridCol w:w="4360"/>
            </w:tblGrid>
            <w:tr w:rsidR="002F28FF" w14:paraId="2E87A2B7" w14:textId="77777777" w:rsidTr="00A4035C">
              <w:tc>
                <w:tcPr>
                  <w:tcW w:w="2180" w:type="dxa"/>
                </w:tcPr>
                <w:p w14:paraId="64562E1B" w14:textId="77777777" w:rsidR="002F28FF" w:rsidRPr="004F41A1" w:rsidRDefault="002F28FF" w:rsidP="00A4035C">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5933AD2E" w14:textId="77777777" w:rsidR="002F28FF" w:rsidRPr="004F41A1" w:rsidRDefault="002F28FF" w:rsidP="00A4035C">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2F28FF" w14:paraId="1DDB0792" w14:textId="77777777" w:rsidTr="00A4035C">
              <w:tc>
                <w:tcPr>
                  <w:tcW w:w="2180" w:type="dxa"/>
                </w:tcPr>
                <w:p w14:paraId="247A1AA0" w14:textId="77777777" w:rsidR="002F28FF" w:rsidRPr="00E540A8" w:rsidRDefault="002F28FF" w:rsidP="00A4035C">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G</w:t>
                  </w:r>
                  <w:r w:rsidRPr="002F28FF">
                    <w:rPr>
                      <w:rFonts w:ascii="Times New Roman" w:eastAsia="Times New Roman" w:hAnsi="Times New Roman" w:cs="Times New Roman"/>
                      <w:i/>
                      <w:sz w:val="28"/>
                      <w:szCs w:val="28"/>
                    </w:rPr>
                    <w:t>iảm nhẹ biến đổi khí hậu là gì?</w:t>
                  </w:r>
                </w:p>
              </w:tc>
              <w:tc>
                <w:tcPr>
                  <w:tcW w:w="4360" w:type="dxa"/>
                </w:tcPr>
                <w:p w14:paraId="7B5C4549" w14:textId="77777777" w:rsidR="002F28FF" w:rsidRDefault="002F28FF" w:rsidP="00A4035C">
                  <w:pPr>
                    <w:spacing w:before="120" w:line="276" w:lineRule="auto"/>
                    <w:contextualSpacing/>
                    <w:jc w:val="both"/>
                    <w:rPr>
                      <w:rFonts w:ascii="Times New Roman" w:eastAsia="Times New Roman" w:hAnsi="Times New Roman" w:cs="Times New Roman"/>
                      <w:sz w:val="28"/>
                      <w:szCs w:val="28"/>
                    </w:rPr>
                  </w:pPr>
                  <w:r w:rsidRPr="002F28FF">
                    <w:rPr>
                      <w:rFonts w:ascii="Times New Roman" w:eastAsia="Times New Roman" w:hAnsi="Times New Roman" w:cs="Times New Roman"/>
                      <w:sz w:val="28"/>
                      <w:szCs w:val="28"/>
                    </w:rPr>
                    <w:t>Giảm nhẹ biến đổi khí hậu là ngăn chặn sự nóng lên toàn cầu thông qua việc giảm phát thải khí nhà kính.</w:t>
                  </w:r>
                </w:p>
              </w:tc>
            </w:tr>
            <w:tr w:rsidR="002F28FF" w14:paraId="278279CC" w14:textId="77777777" w:rsidTr="00A4035C">
              <w:tc>
                <w:tcPr>
                  <w:tcW w:w="2180" w:type="dxa"/>
                </w:tcPr>
                <w:p w14:paraId="76BE1DDD" w14:textId="77777777" w:rsidR="002F28FF" w:rsidRPr="00E540A8" w:rsidRDefault="002F28FF" w:rsidP="00A4035C">
                  <w:pPr>
                    <w:spacing w:before="120" w:line="276" w:lineRule="auto"/>
                    <w:jc w:val="both"/>
                    <w:rPr>
                      <w:rFonts w:ascii="Times New Roman" w:eastAsia="Times New Roman" w:hAnsi="Times New Roman" w:cs="Times New Roman"/>
                      <w:i/>
                      <w:sz w:val="28"/>
                      <w:szCs w:val="28"/>
                    </w:rPr>
                  </w:pPr>
                  <w:r w:rsidRPr="002F28FF">
                    <w:rPr>
                      <w:rFonts w:ascii="Times New Roman" w:eastAsia="Times New Roman" w:hAnsi="Times New Roman" w:cs="Times New Roman"/>
                      <w:i/>
                      <w:sz w:val="28"/>
                      <w:szCs w:val="28"/>
                    </w:rPr>
                    <w:t>Nêu một số giải pháp giảm nhẹ biến đổi khí hậu ở nước ta và cho ví dụ cụ thể.</w:t>
                  </w:r>
                </w:p>
              </w:tc>
              <w:tc>
                <w:tcPr>
                  <w:tcW w:w="4360" w:type="dxa"/>
                </w:tcPr>
                <w:p w14:paraId="768C9F78" w14:textId="77777777" w:rsidR="002F28FF" w:rsidRDefault="002F28FF" w:rsidP="002F28F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Một số giải pháp:</w:t>
                  </w:r>
                </w:p>
                <w:p w14:paraId="0BCEA5EC" w14:textId="77777777" w:rsidR="002F28FF" w:rsidRPr="002F28FF" w:rsidRDefault="003C5E0C" w:rsidP="002F28F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F28FF" w:rsidRPr="002F28FF">
                    <w:rPr>
                      <w:rFonts w:ascii="Times New Roman" w:eastAsia="Times New Roman" w:hAnsi="Times New Roman" w:cs="Times New Roman"/>
                      <w:sz w:val="28"/>
                      <w:szCs w:val="28"/>
                    </w:rPr>
                    <w:t>Kiểm soát và giảm thiểu lượng khí thải nhà kính từ các hoạt động sản xuất và sinh hoạt.</w:t>
                  </w:r>
                </w:p>
                <w:p w14:paraId="11C014CC" w14:textId="77777777" w:rsidR="002F28FF" w:rsidRPr="002F28FF" w:rsidRDefault="003C5E0C" w:rsidP="002F28F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F28FF" w:rsidRPr="002F28FF">
                    <w:rPr>
                      <w:rFonts w:ascii="Times New Roman" w:eastAsia="Times New Roman" w:hAnsi="Times New Roman" w:cs="Times New Roman"/>
                      <w:sz w:val="28"/>
                      <w:szCs w:val="28"/>
                    </w:rPr>
                    <w:t xml:space="preserve"> Khai thác hợp lí và bảo vệ tự nhiên.</w:t>
                  </w:r>
                </w:p>
                <w:p w14:paraId="10EA8338" w14:textId="77777777" w:rsidR="002F28FF" w:rsidRDefault="003C5E0C" w:rsidP="002F28F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F28FF" w:rsidRPr="002F28FF">
                    <w:rPr>
                      <w:rFonts w:ascii="Times New Roman" w:eastAsia="Times New Roman" w:hAnsi="Times New Roman" w:cs="Times New Roman"/>
                      <w:sz w:val="28"/>
                      <w:szCs w:val="28"/>
                    </w:rPr>
                    <w:t>Sử dụng tiết kiệm năng lượng và nguồn năng lượng tái tạo.</w:t>
                  </w:r>
                </w:p>
                <w:p w14:paraId="0FB8BC29" w14:textId="77777777" w:rsidR="002F28FF" w:rsidRPr="002F28FF" w:rsidRDefault="002F28FF" w:rsidP="002F28F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F28FF">
                    <w:rPr>
                      <w:rFonts w:ascii="Times New Roman" w:eastAsia="Times New Roman" w:hAnsi="Times New Roman" w:cs="Times New Roman"/>
                      <w:sz w:val="28"/>
                      <w:szCs w:val="28"/>
                    </w:rPr>
                    <w:t>Ví dụ:</w:t>
                  </w:r>
                </w:p>
                <w:p w14:paraId="3D1728F1" w14:textId="77777777" w:rsidR="002F28FF" w:rsidRPr="002F28FF" w:rsidRDefault="002F28FF" w:rsidP="002F28F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F28FF">
                    <w:rPr>
                      <w:rFonts w:ascii="Times New Roman" w:eastAsia="Times New Roman" w:hAnsi="Times New Roman" w:cs="Times New Roman"/>
                      <w:sz w:val="28"/>
                      <w:szCs w:val="28"/>
                    </w:rPr>
                    <w:t xml:space="preserve"> Sử dụng điện gió, điện Mặt Trời ở Ninh Thuận.</w:t>
                  </w:r>
                </w:p>
                <w:p w14:paraId="3C8A7A4C" w14:textId="77777777" w:rsidR="002F28FF" w:rsidRDefault="002F28FF" w:rsidP="002F28F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F28FF">
                    <w:rPr>
                      <w:rFonts w:ascii="Times New Roman" w:eastAsia="Times New Roman" w:hAnsi="Times New Roman" w:cs="Times New Roman"/>
                      <w:sz w:val="28"/>
                      <w:szCs w:val="28"/>
                    </w:rPr>
                    <w:t xml:space="preserve"> Trồng mới 538 ha rừng ở Thuận Châu, Sơn La.</w:t>
                  </w:r>
                </w:p>
              </w:tc>
            </w:tr>
          </w:tbl>
          <w:p w14:paraId="538745D3" w14:textId="77777777" w:rsidR="002F28FF" w:rsidRDefault="002F28FF" w:rsidP="002F28FF">
            <w:pPr>
              <w:spacing w:before="120" w:after="0"/>
              <w:contextualSpacing/>
              <w:jc w:val="both"/>
              <w:rPr>
                <w:rFonts w:ascii="Times New Roman" w:eastAsia="Times New Roman" w:hAnsi="Times New Roman" w:cs="Times New Roman"/>
                <w:sz w:val="28"/>
                <w:szCs w:val="28"/>
              </w:rPr>
            </w:pPr>
          </w:p>
          <w:p w14:paraId="078E8AC5" w14:textId="77777777" w:rsidR="002F28FF" w:rsidRPr="004B2600" w:rsidRDefault="002F28FF" w:rsidP="002F28F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LiBang"/>
              <w:tblW w:w="0" w:type="auto"/>
              <w:tblLayout w:type="fixed"/>
              <w:tblLook w:val="04A0" w:firstRow="1" w:lastRow="0" w:firstColumn="1" w:lastColumn="0" w:noHBand="0" w:noVBand="1"/>
            </w:tblPr>
            <w:tblGrid>
              <w:gridCol w:w="2180"/>
              <w:gridCol w:w="4360"/>
            </w:tblGrid>
            <w:tr w:rsidR="002F28FF" w:rsidRPr="004F41A1" w14:paraId="4A4BAE83" w14:textId="77777777" w:rsidTr="00A4035C">
              <w:tc>
                <w:tcPr>
                  <w:tcW w:w="2180" w:type="dxa"/>
                </w:tcPr>
                <w:p w14:paraId="026E5640" w14:textId="77777777" w:rsidR="002F28FF" w:rsidRPr="004F41A1" w:rsidRDefault="002F28FF" w:rsidP="00A4035C">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5DEF8EF1" w14:textId="77777777" w:rsidR="002F28FF" w:rsidRPr="004F41A1" w:rsidRDefault="002F28FF" w:rsidP="00A4035C">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2F28FF" w14:paraId="79BC949B" w14:textId="77777777" w:rsidTr="00A4035C">
              <w:tc>
                <w:tcPr>
                  <w:tcW w:w="2180" w:type="dxa"/>
                </w:tcPr>
                <w:p w14:paraId="5472A4D7" w14:textId="77777777" w:rsidR="002F28FF" w:rsidRPr="00E540A8" w:rsidRDefault="002F28FF" w:rsidP="00A4035C">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w:t>
                  </w:r>
                  <w:r w:rsidRPr="002F28FF">
                    <w:rPr>
                      <w:rFonts w:ascii="Times New Roman" w:eastAsia="Times New Roman" w:hAnsi="Times New Roman" w:cs="Times New Roman"/>
                      <w:i/>
                      <w:sz w:val="28"/>
                      <w:szCs w:val="28"/>
                    </w:rPr>
                    <w:t>hích ứng với biến đổi khí hậu là gì?</w:t>
                  </w:r>
                </w:p>
              </w:tc>
              <w:tc>
                <w:tcPr>
                  <w:tcW w:w="4360" w:type="dxa"/>
                </w:tcPr>
                <w:p w14:paraId="4D2AB05C" w14:textId="77777777" w:rsidR="002F28FF" w:rsidRDefault="002F28FF" w:rsidP="00A4035C">
                  <w:pPr>
                    <w:spacing w:before="120" w:line="276" w:lineRule="auto"/>
                    <w:contextualSpacing/>
                    <w:jc w:val="both"/>
                    <w:rPr>
                      <w:rFonts w:ascii="Times New Roman" w:eastAsia="Times New Roman" w:hAnsi="Times New Roman" w:cs="Times New Roman"/>
                      <w:sz w:val="28"/>
                      <w:szCs w:val="28"/>
                    </w:rPr>
                  </w:pPr>
                  <w:r w:rsidRPr="002F28FF">
                    <w:rPr>
                      <w:rFonts w:ascii="Times New Roman" w:eastAsia="Times New Roman" w:hAnsi="Times New Roman" w:cs="Times New Roman"/>
                      <w:sz w:val="28"/>
                      <w:szCs w:val="28"/>
                    </w:rPr>
                    <w:t>Thích ứng với biến đổi khí hậu là những hoạt động của con người được điều chỉnh để thích nghi, tăng cường khả năng chống chịu trước tác động của biến đổi khí hậu và khai thác những mặt thuận lợi của nó.</w:t>
                  </w:r>
                </w:p>
              </w:tc>
            </w:tr>
            <w:tr w:rsidR="002F28FF" w14:paraId="4D3764F3" w14:textId="77777777" w:rsidTr="00A4035C">
              <w:tc>
                <w:tcPr>
                  <w:tcW w:w="2180" w:type="dxa"/>
                </w:tcPr>
                <w:p w14:paraId="529E00AF" w14:textId="77777777" w:rsidR="002F28FF" w:rsidRPr="00E540A8" w:rsidRDefault="002F28FF" w:rsidP="00A4035C">
                  <w:pPr>
                    <w:spacing w:before="120" w:line="276" w:lineRule="auto"/>
                    <w:jc w:val="both"/>
                    <w:rPr>
                      <w:rFonts w:ascii="Times New Roman" w:eastAsia="Times New Roman" w:hAnsi="Times New Roman" w:cs="Times New Roman"/>
                      <w:i/>
                      <w:sz w:val="28"/>
                      <w:szCs w:val="28"/>
                    </w:rPr>
                  </w:pPr>
                  <w:r w:rsidRPr="002F28FF">
                    <w:rPr>
                      <w:rFonts w:ascii="Times New Roman" w:eastAsia="Times New Roman" w:hAnsi="Times New Roman" w:cs="Times New Roman"/>
                      <w:i/>
                      <w:sz w:val="28"/>
                      <w:szCs w:val="28"/>
                    </w:rPr>
                    <w:t>Nêu một số giải pháp thích ứng với biến đổi khí hậu ở nước ta và cho ví dụ cụ thể.</w:t>
                  </w:r>
                </w:p>
              </w:tc>
              <w:tc>
                <w:tcPr>
                  <w:tcW w:w="4360" w:type="dxa"/>
                </w:tcPr>
                <w:p w14:paraId="128D1584" w14:textId="77777777" w:rsidR="003C5E0C" w:rsidRPr="003C5E0C" w:rsidRDefault="003C5E0C" w:rsidP="003C5E0C">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C5E0C">
                    <w:rPr>
                      <w:rFonts w:ascii="Times New Roman" w:eastAsia="Times New Roman" w:hAnsi="Times New Roman" w:cs="Times New Roman"/>
                      <w:sz w:val="28"/>
                      <w:szCs w:val="28"/>
                    </w:rPr>
                    <w:t>Một số giải pháp:</w:t>
                  </w:r>
                </w:p>
                <w:p w14:paraId="497F178F" w14:textId="77777777" w:rsidR="003C5E0C" w:rsidRPr="003C5E0C" w:rsidRDefault="003C5E0C" w:rsidP="003C5E0C">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3C5E0C">
                    <w:rPr>
                      <w:rFonts w:ascii="Times New Roman" w:eastAsia="Times New Roman" w:hAnsi="Times New Roman" w:cs="Times New Roman"/>
                      <w:sz w:val="28"/>
                      <w:szCs w:val="28"/>
                    </w:rPr>
                    <w:t xml:space="preserve"> Bảo vệ, trồng rừng, chuyển đổi tập quán canh tác,...</w:t>
                  </w:r>
                </w:p>
                <w:p w14:paraId="2BB7A20A" w14:textId="77777777" w:rsidR="003C5E0C" w:rsidRPr="003C5E0C" w:rsidRDefault="003C5E0C" w:rsidP="003C5E0C">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C5E0C">
                    <w:rPr>
                      <w:rFonts w:ascii="Times New Roman" w:eastAsia="Times New Roman" w:hAnsi="Times New Roman" w:cs="Times New Roman"/>
                      <w:sz w:val="28"/>
                      <w:szCs w:val="28"/>
                    </w:rPr>
                    <w:t>Trồng cây phù hợp, nâng cao nhận thức người dân về biến đổi khí hậu,...</w:t>
                  </w:r>
                </w:p>
                <w:p w14:paraId="3ED03259" w14:textId="77777777" w:rsidR="002F28FF" w:rsidRDefault="003C5E0C" w:rsidP="003C5E0C">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C5E0C">
                    <w:rPr>
                      <w:rFonts w:ascii="Times New Roman" w:eastAsia="Times New Roman" w:hAnsi="Times New Roman" w:cs="Times New Roman"/>
                      <w:sz w:val="28"/>
                      <w:szCs w:val="28"/>
                    </w:rPr>
                    <w:t>Xây dựng kè biển, kênh mương để hạn chế xâm nhập mặn và thoát lũ,...</w:t>
                  </w:r>
                </w:p>
                <w:p w14:paraId="54285C91" w14:textId="77777777" w:rsidR="003C5E0C" w:rsidRPr="003C5E0C" w:rsidRDefault="003C5E0C" w:rsidP="003C5E0C">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C5E0C">
                    <w:rPr>
                      <w:rFonts w:ascii="Times New Roman" w:eastAsia="Times New Roman" w:hAnsi="Times New Roman" w:cs="Times New Roman"/>
                      <w:sz w:val="28"/>
                      <w:szCs w:val="28"/>
                    </w:rPr>
                    <w:t>Ví dụ:</w:t>
                  </w:r>
                </w:p>
                <w:p w14:paraId="2B741785" w14:textId="77777777" w:rsidR="003C5E0C" w:rsidRPr="003C5E0C" w:rsidRDefault="003C5E0C" w:rsidP="003C5E0C">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3C5E0C">
                    <w:rPr>
                      <w:rFonts w:ascii="Times New Roman" w:eastAsia="Times New Roman" w:hAnsi="Times New Roman" w:cs="Times New Roman"/>
                      <w:sz w:val="28"/>
                      <w:szCs w:val="28"/>
                    </w:rPr>
                    <w:t xml:space="preserve"> Xây kênh nước ngọt ở Ba Tri, Bến Tre.</w:t>
                  </w:r>
                </w:p>
                <w:p w14:paraId="1FB711ED" w14:textId="77777777" w:rsidR="003C5E0C" w:rsidRDefault="003C5E0C" w:rsidP="003C5E0C">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3C5E0C">
                    <w:rPr>
                      <w:rFonts w:ascii="Times New Roman" w:eastAsia="Times New Roman" w:hAnsi="Times New Roman" w:cs="Times New Roman"/>
                      <w:sz w:val="28"/>
                      <w:szCs w:val="28"/>
                    </w:rPr>
                    <w:t xml:space="preserve"> Sử dụng giống lúa TBR97 cho năng suất cao ở Quảng Ngãi.</w:t>
                  </w:r>
                </w:p>
              </w:tc>
            </w:tr>
          </w:tbl>
          <w:p w14:paraId="61288C6D" w14:textId="77777777" w:rsidR="002F28FF" w:rsidRDefault="002F28FF" w:rsidP="0065724B">
            <w:pPr>
              <w:spacing w:before="120" w:after="0"/>
              <w:contextualSpacing/>
              <w:jc w:val="both"/>
              <w:rPr>
                <w:rFonts w:ascii="Times New Roman" w:eastAsia="Times New Roman" w:hAnsi="Times New Roman" w:cs="Times New Roman"/>
                <w:sz w:val="28"/>
                <w:szCs w:val="28"/>
              </w:rPr>
            </w:pPr>
          </w:p>
          <w:p w14:paraId="6BA01CBE" w14:textId="77777777" w:rsidR="0065724B" w:rsidRPr="00F42A79" w:rsidRDefault="0065724B" w:rsidP="0065724B">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HS các nhóm</w:t>
            </w:r>
            <w:r w:rsidR="00CE20ED">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sidR="00E242B2" w:rsidRPr="00E242B2">
              <w:rPr>
                <w:rFonts w:ascii="Times New Roman" w:eastAsia="Times New Roman" w:hAnsi="Times New Roman" w:cs="Times New Roman"/>
                <w:sz w:val="28"/>
                <w:szCs w:val="28"/>
                <w:lang w:val="de-DE"/>
              </w:rPr>
              <w:t>nhóm bạn và sản phẩm của nhóm mình.</w:t>
            </w:r>
          </w:p>
          <w:p w14:paraId="787B9B7B" w14:textId="77777777" w:rsidR="0065724B" w:rsidRPr="00F42A79" w:rsidRDefault="0065724B" w:rsidP="0065724B">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14:paraId="3908C4A1" w14:textId="77777777" w:rsidR="0065724B" w:rsidRPr="00A61C45" w:rsidRDefault="0065724B" w:rsidP="0065724B">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14:paraId="206C3393" w14:textId="77777777" w:rsidR="0065724B" w:rsidRPr="002740EE" w:rsidRDefault="0065724B" w:rsidP="007A5597">
            <w:pPr>
              <w:tabs>
                <w:tab w:val="left" w:pos="0"/>
              </w:tabs>
              <w:spacing w:before="120" w:after="0"/>
              <w:jc w:val="both"/>
              <w:rPr>
                <w:rFonts w:ascii="Times New Roman" w:eastAsia="Times New Roman" w:hAnsi="Times New Roman" w:cs="Times New Roman"/>
                <w:iCs/>
                <w:noProof/>
                <w:sz w:val="28"/>
                <w:szCs w:val="28"/>
              </w:rPr>
            </w:pPr>
            <w:r>
              <w:rPr>
                <w:rFonts w:ascii="Times New Roman" w:eastAsia="Times New Roman" w:hAnsi="Times New Roman" w:cs="Times New Roman"/>
                <w:b/>
                <w:iCs/>
                <w:noProof/>
                <w:sz w:val="28"/>
                <w:szCs w:val="28"/>
                <w:lang w:val="nl-NL"/>
              </w:rPr>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007A5597">
              <w:rPr>
                <w:rFonts w:ascii="Times New Roman" w:eastAsia="Times New Roman" w:hAnsi="Times New Roman" w:cs="Times New Roman"/>
                <w:b/>
                <w:iCs/>
                <w:noProof/>
                <w:sz w:val="28"/>
                <w:szCs w:val="28"/>
                <w:lang w:val="nl-NL"/>
              </w:rPr>
              <w:t>Giải pháp ứng phó với biến đổi khí hậu</w:t>
            </w:r>
          </w:p>
          <w:p w14:paraId="72035522" w14:textId="77777777" w:rsidR="0065724B" w:rsidRDefault="007D59C5" w:rsidP="0065724B">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Các giải pháp giảm nhẹ biến đổi khí hậu: </w:t>
            </w:r>
          </w:p>
          <w:p w14:paraId="04E5E52D" w14:textId="77777777" w:rsidR="007D59C5" w:rsidRPr="007D59C5" w:rsidRDefault="007D59C5" w:rsidP="007D59C5">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7D59C5">
              <w:rPr>
                <w:rFonts w:ascii="Times New Roman" w:eastAsia="Times New Roman" w:hAnsi="Times New Roman" w:cs="Times New Roman"/>
                <w:iCs/>
                <w:noProof/>
                <w:sz w:val="28"/>
                <w:szCs w:val="28"/>
              </w:rPr>
              <w:t>Kiểm soát và giảm thiểu lượng khí thải nhà kính</w:t>
            </w:r>
            <w:r>
              <w:rPr>
                <w:rFonts w:ascii="Times New Roman" w:eastAsia="Times New Roman" w:hAnsi="Times New Roman" w:cs="Times New Roman"/>
                <w:iCs/>
                <w:noProof/>
                <w:sz w:val="28"/>
                <w:szCs w:val="28"/>
              </w:rPr>
              <w:t>.</w:t>
            </w:r>
          </w:p>
          <w:p w14:paraId="0295B183" w14:textId="77777777" w:rsidR="007D59C5" w:rsidRPr="007D59C5" w:rsidRDefault="007D59C5" w:rsidP="007D59C5">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7D59C5">
              <w:rPr>
                <w:rFonts w:ascii="Times New Roman" w:eastAsia="Times New Roman" w:hAnsi="Times New Roman" w:cs="Times New Roman"/>
                <w:iCs/>
                <w:noProof/>
                <w:sz w:val="28"/>
                <w:szCs w:val="28"/>
              </w:rPr>
              <w:t xml:space="preserve"> Khai thác hợp lí và bảo vệ tự nhiên.</w:t>
            </w:r>
          </w:p>
          <w:p w14:paraId="43C7B0FA" w14:textId="77777777" w:rsidR="007D59C5" w:rsidRDefault="007D59C5" w:rsidP="007D59C5">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7D59C5">
              <w:rPr>
                <w:rFonts w:ascii="Times New Roman" w:eastAsia="Times New Roman" w:hAnsi="Times New Roman" w:cs="Times New Roman"/>
                <w:iCs/>
                <w:noProof/>
                <w:sz w:val="28"/>
                <w:szCs w:val="28"/>
              </w:rPr>
              <w:t xml:space="preserve"> Sử dụng tiết kiệm năng lượng</w:t>
            </w:r>
            <w:r>
              <w:rPr>
                <w:rFonts w:ascii="Times New Roman" w:eastAsia="Times New Roman" w:hAnsi="Times New Roman" w:cs="Times New Roman"/>
                <w:iCs/>
                <w:noProof/>
                <w:sz w:val="28"/>
                <w:szCs w:val="28"/>
              </w:rPr>
              <w:t>.</w:t>
            </w:r>
          </w:p>
          <w:p w14:paraId="5EDD3E1D" w14:textId="77777777" w:rsidR="007D59C5" w:rsidRPr="007D59C5" w:rsidRDefault="007D59C5" w:rsidP="007D59C5">
            <w:pPr>
              <w:tabs>
                <w:tab w:val="left" w:pos="0"/>
              </w:tabs>
              <w:spacing w:before="120" w:after="0"/>
              <w:jc w:val="both"/>
              <w:rPr>
                <w:rFonts w:ascii="Times New Roman" w:eastAsia="Times New Roman" w:hAnsi="Times New Roman" w:cs="Times New Roman"/>
                <w:iCs/>
                <w:noProof/>
                <w:sz w:val="28"/>
                <w:szCs w:val="28"/>
              </w:rPr>
            </w:pPr>
            <w:r w:rsidRPr="007D59C5">
              <w:rPr>
                <w:rFonts w:ascii="Times New Roman" w:eastAsia="Times New Roman" w:hAnsi="Times New Roman" w:cs="Times New Roman"/>
                <w:iCs/>
                <w:noProof/>
                <w:sz w:val="28"/>
                <w:szCs w:val="28"/>
              </w:rPr>
              <w:t>-</w:t>
            </w:r>
            <w:r>
              <w:rPr>
                <w:rFonts w:ascii="Times New Roman" w:eastAsia="Times New Roman" w:hAnsi="Times New Roman" w:cs="Times New Roman"/>
                <w:iCs/>
                <w:noProof/>
                <w:sz w:val="28"/>
                <w:szCs w:val="28"/>
              </w:rPr>
              <w:t xml:space="preserve"> Các giải pháp thích ứng với biến đổi khí hậu như chống nắng cho người và vật nuôi, trồng và bảo vệ rừng, nâng cao nhận thức của người dân,…</w:t>
            </w:r>
          </w:p>
          <w:p w14:paraId="68A4C077" w14:textId="77777777" w:rsidR="0065724B" w:rsidRPr="00A43F72" w:rsidRDefault="0065724B" w:rsidP="0065724B">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14:paraId="109CDC72" w14:textId="77777777" w:rsidR="003C5E0C" w:rsidRDefault="003C5E0C" w:rsidP="0065724B">
      <w:pPr>
        <w:spacing w:before="120" w:after="0"/>
        <w:ind w:firstLine="170"/>
        <w:contextualSpacing/>
        <w:jc w:val="both"/>
        <w:rPr>
          <w:rFonts w:ascii="Times New Roman" w:eastAsia="Times New Roman" w:hAnsi="Times New Roman" w:cs="Times New Roman"/>
          <w:b/>
          <w:bCs/>
          <w:sz w:val="28"/>
          <w:szCs w:val="28"/>
        </w:rPr>
      </w:pPr>
    </w:p>
    <w:p w14:paraId="6CC1AB5F" w14:textId="77777777" w:rsidR="0065724B" w:rsidRPr="0053790C" w:rsidRDefault="0065724B" w:rsidP="0065724B">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Pr="0053790C">
        <w:rPr>
          <w:rFonts w:ascii="Times New Roman" w:eastAsia="Times New Roman" w:hAnsi="Times New Roman" w:cs="Times New Roman"/>
          <w:b/>
          <w:bCs/>
          <w:sz w:val="28"/>
          <w:szCs w:val="28"/>
        </w:rPr>
        <w:t>0 phút)</w:t>
      </w:r>
    </w:p>
    <w:p w14:paraId="5CD850EC" w14:textId="77777777" w:rsidR="0065724B" w:rsidRPr="0053790C" w:rsidRDefault="0065724B" w:rsidP="0065724B">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14:paraId="71A55FD9" w14:textId="77777777" w:rsidR="0065724B" w:rsidRPr="0053790C" w:rsidRDefault="0065724B" w:rsidP="0065724B">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14:paraId="705AFA2C" w14:textId="77777777" w:rsidR="0065724B" w:rsidRPr="0053790C" w:rsidRDefault="0065724B" w:rsidP="0065724B">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14:paraId="6D3C4B04" w14:textId="77777777" w:rsidR="0065724B" w:rsidRPr="0053790C" w:rsidRDefault="0065724B" w:rsidP="0065724B">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3D16BAFC" w14:textId="77777777"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14:paraId="2C1029FE" w14:textId="77777777" w:rsidR="0065724B" w:rsidRPr="0053790C" w:rsidRDefault="0065724B" w:rsidP="0065724B">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14:paraId="0327C3F4" w14:textId="77777777" w:rsidR="00EE55E0" w:rsidRPr="00EE55E0" w:rsidRDefault="0065724B" w:rsidP="00EE55E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EE55E0" w:rsidRPr="00EE55E0">
        <w:rPr>
          <w:rFonts w:ascii="Times New Roman" w:eastAsia="Times New Roman" w:hAnsi="Times New Roman" w:cs="Times New Roman"/>
          <w:i/>
          <w:sz w:val="28"/>
          <w:szCs w:val="28"/>
        </w:rPr>
        <w:t>Lập bảng thống kê những tác động của biến đổi khí hậu đối với khí hậu và thuỷ văn Việt Nam.</w:t>
      </w:r>
    </w:p>
    <w:p w14:paraId="2795107A" w14:textId="77777777" w:rsidR="0065724B" w:rsidRPr="0053790C" w:rsidRDefault="0065724B" w:rsidP="00EE55E0">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EE55E0" w:rsidRPr="00EE55E0">
        <w:rPr>
          <w:rFonts w:ascii="Times New Roman" w:eastAsia="Times New Roman" w:hAnsi="Times New Roman" w:cs="Times New Roman"/>
          <w:i/>
          <w:sz w:val="28"/>
          <w:szCs w:val="28"/>
        </w:rPr>
        <w:t>Hãy kể các hành động mà em đã làm để giảm nhẹ hoặc thích ứng với biến đổi khí hậu.</w:t>
      </w:r>
    </w:p>
    <w:p w14:paraId="1CA5F1F0" w14:textId="77777777"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14:paraId="253F57F6" w14:textId="77777777"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14:paraId="0A1E2EB2" w14:textId="77777777"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42F20A3A" w14:textId="77777777" w:rsidR="0065724B" w:rsidRPr="0053790C" w:rsidRDefault="0065724B" w:rsidP="0065724B">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5A7F2950" w14:textId="77777777"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5B60BE86" w14:textId="77777777" w:rsidR="0065724B" w:rsidRPr="007A5597" w:rsidRDefault="0065724B" w:rsidP="007A5597">
      <w:pPr>
        <w:autoSpaceDE w:val="0"/>
        <w:autoSpaceDN w:val="0"/>
        <w:adjustRightInd w:val="0"/>
        <w:spacing w:before="120" w:after="0" w:line="264" w:lineRule="auto"/>
        <w:ind w:firstLine="340"/>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w:t>
      </w:r>
    </w:p>
    <w:tbl>
      <w:tblPr>
        <w:tblStyle w:val="LiBang"/>
        <w:tblW w:w="0" w:type="auto"/>
        <w:tblInd w:w="108" w:type="dxa"/>
        <w:tblLook w:val="04A0" w:firstRow="1" w:lastRow="0" w:firstColumn="1" w:lastColumn="0" w:noHBand="0" w:noVBand="1"/>
      </w:tblPr>
      <w:tblGrid>
        <w:gridCol w:w="1985"/>
        <w:gridCol w:w="7654"/>
      </w:tblGrid>
      <w:tr w:rsidR="007A5597" w:rsidRPr="007A5597" w14:paraId="58B15635" w14:textId="77777777" w:rsidTr="007A5597">
        <w:tc>
          <w:tcPr>
            <w:tcW w:w="1985" w:type="dxa"/>
          </w:tcPr>
          <w:p w14:paraId="2979FA11" w14:textId="77777777" w:rsidR="007A5597" w:rsidRPr="007A5597" w:rsidRDefault="007A5597" w:rsidP="007A5597">
            <w:pPr>
              <w:autoSpaceDE w:val="0"/>
              <w:autoSpaceDN w:val="0"/>
              <w:adjustRightInd w:val="0"/>
              <w:spacing w:before="120" w:line="264" w:lineRule="auto"/>
              <w:contextualSpacing/>
              <w:jc w:val="center"/>
              <w:rPr>
                <w:rFonts w:ascii="Times New Roman" w:eastAsia="Times New Roman" w:hAnsi="Times New Roman" w:cs="Times New Roman"/>
                <w:b/>
                <w:bCs/>
                <w:sz w:val="28"/>
                <w:szCs w:val="28"/>
              </w:rPr>
            </w:pPr>
            <w:r w:rsidRPr="007A5597">
              <w:rPr>
                <w:rFonts w:ascii="Times New Roman" w:eastAsia="Times New Roman" w:hAnsi="Times New Roman" w:cs="Times New Roman"/>
                <w:b/>
                <w:bCs/>
                <w:sz w:val="28"/>
                <w:szCs w:val="28"/>
              </w:rPr>
              <w:t>Đối tượng</w:t>
            </w:r>
          </w:p>
        </w:tc>
        <w:tc>
          <w:tcPr>
            <w:tcW w:w="7654" w:type="dxa"/>
          </w:tcPr>
          <w:p w14:paraId="477B1A6B" w14:textId="77777777" w:rsidR="007A5597" w:rsidRPr="007A5597" w:rsidRDefault="007A5597" w:rsidP="007A5597">
            <w:pPr>
              <w:autoSpaceDE w:val="0"/>
              <w:autoSpaceDN w:val="0"/>
              <w:adjustRightInd w:val="0"/>
              <w:spacing w:before="120" w:line="264" w:lineRule="auto"/>
              <w:contextualSpacing/>
              <w:jc w:val="center"/>
              <w:rPr>
                <w:rFonts w:ascii="Times New Roman" w:eastAsia="Times New Roman" w:hAnsi="Times New Roman" w:cs="Times New Roman"/>
                <w:b/>
                <w:bCs/>
                <w:sz w:val="28"/>
                <w:szCs w:val="28"/>
              </w:rPr>
            </w:pPr>
            <w:r w:rsidRPr="007A5597">
              <w:rPr>
                <w:rFonts w:ascii="Times New Roman" w:eastAsia="Times New Roman" w:hAnsi="Times New Roman" w:cs="Times New Roman"/>
                <w:b/>
                <w:bCs/>
                <w:sz w:val="28"/>
                <w:szCs w:val="28"/>
              </w:rPr>
              <w:t>Tác động của biến đổi khí hậu</w:t>
            </w:r>
          </w:p>
        </w:tc>
      </w:tr>
      <w:tr w:rsidR="007A5597" w14:paraId="467EBB0D" w14:textId="77777777" w:rsidTr="007A5597">
        <w:tc>
          <w:tcPr>
            <w:tcW w:w="1985" w:type="dxa"/>
          </w:tcPr>
          <w:p w14:paraId="26451934" w14:textId="77777777" w:rsidR="007A5597" w:rsidRPr="007A5597" w:rsidRDefault="007A5597" w:rsidP="007A5597">
            <w:pPr>
              <w:autoSpaceDE w:val="0"/>
              <w:autoSpaceDN w:val="0"/>
              <w:adjustRightInd w:val="0"/>
              <w:spacing w:before="120" w:line="264" w:lineRule="auto"/>
              <w:contextualSpacing/>
              <w:jc w:val="center"/>
              <w:rPr>
                <w:rFonts w:ascii="Times New Roman" w:eastAsia="Times New Roman" w:hAnsi="Times New Roman" w:cs="Times New Roman"/>
                <w:b/>
                <w:bCs/>
                <w:sz w:val="28"/>
                <w:szCs w:val="28"/>
              </w:rPr>
            </w:pPr>
            <w:r w:rsidRPr="007A5597">
              <w:rPr>
                <w:rFonts w:ascii="Times New Roman" w:eastAsia="Times New Roman" w:hAnsi="Times New Roman" w:cs="Times New Roman"/>
                <w:b/>
                <w:bCs/>
                <w:sz w:val="28"/>
                <w:szCs w:val="28"/>
              </w:rPr>
              <w:t>Khí hậu</w:t>
            </w:r>
          </w:p>
        </w:tc>
        <w:tc>
          <w:tcPr>
            <w:tcW w:w="7654" w:type="dxa"/>
          </w:tcPr>
          <w:p w14:paraId="43E4B396" w14:textId="77777777" w:rsidR="007A5597" w:rsidRPr="00093DFB"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Thay đổi về nhiệt độ:</w:t>
            </w:r>
          </w:p>
          <w:p w14:paraId="37CA5736" w14:textId="77777777" w:rsidR="007A5597" w:rsidRPr="00093DFB"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sidRPr="00093DFB">
              <w:rPr>
                <w:rFonts w:ascii="Times New Roman" w:eastAsia="Times New Roman" w:hAnsi="Times New Roman" w:cs="Times New Roman"/>
                <w:iCs/>
                <w:noProof/>
                <w:sz w:val="28"/>
                <w:szCs w:val="28"/>
                <w:lang w:val="nl-NL"/>
              </w:rPr>
              <w:t>+ Nhiệt độ trung bình năm có tăng 0,89</w:t>
            </w:r>
            <w:r w:rsidRPr="00093DFB">
              <w:rPr>
                <w:rFonts w:ascii="Times New Roman" w:eastAsia="Times New Roman" w:hAnsi="Times New Roman" w:cs="Times New Roman"/>
                <w:iCs/>
                <w:noProof/>
                <w:sz w:val="28"/>
                <w:szCs w:val="28"/>
                <w:vertAlign w:val="superscript"/>
                <w:lang w:val="nl-NL"/>
              </w:rPr>
              <w:t>0</w:t>
            </w:r>
            <w:r w:rsidRPr="00093DFB">
              <w:rPr>
                <w:rFonts w:ascii="Times New Roman" w:eastAsia="Times New Roman" w:hAnsi="Times New Roman" w:cs="Times New Roman"/>
                <w:iCs/>
                <w:noProof/>
                <w:sz w:val="28"/>
                <w:szCs w:val="28"/>
                <w:lang w:val="nl-NL"/>
              </w:rPr>
              <w:t>C (giai đoạn 1958 – 2018)</w:t>
            </w:r>
            <w:r>
              <w:rPr>
                <w:rFonts w:ascii="Times New Roman" w:eastAsia="Times New Roman" w:hAnsi="Times New Roman" w:cs="Times New Roman"/>
                <w:iCs/>
                <w:noProof/>
                <w:sz w:val="28"/>
                <w:szCs w:val="28"/>
                <w:lang w:val="nl-NL"/>
              </w:rPr>
              <w:t>.</w:t>
            </w:r>
          </w:p>
          <w:p w14:paraId="688084A9" w14:textId="77777777" w:rsidR="007A5597" w:rsidRPr="00093DFB"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sidRPr="00093DFB">
              <w:rPr>
                <w:rFonts w:ascii="Times New Roman" w:eastAsia="Times New Roman" w:hAnsi="Times New Roman" w:cs="Times New Roman"/>
                <w:iCs/>
                <w:noProof/>
                <w:sz w:val="28"/>
                <w:szCs w:val="28"/>
                <w:lang w:val="nl-NL"/>
              </w:rPr>
              <w:t xml:space="preserve">+ Số ngày nắng nóng </w:t>
            </w:r>
            <w:r>
              <w:rPr>
                <w:rFonts w:ascii="Times New Roman" w:eastAsia="Times New Roman" w:hAnsi="Times New Roman" w:cs="Times New Roman"/>
                <w:iCs/>
                <w:noProof/>
                <w:sz w:val="28"/>
                <w:szCs w:val="28"/>
                <w:lang w:val="nl-NL"/>
              </w:rPr>
              <w:t>tăng từ 3-5 ngày/ thập kỉ.</w:t>
            </w:r>
          </w:p>
          <w:p w14:paraId="256E43A1" w14:textId="77777777" w:rsidR="007A5597" w:rsidRPr="00093DFB"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Thay đổi về lượng mưa:</w:t>
            </w:r>
          </w:p>
          <w:p w14:paraId="1225311C" w14:textId="77777777" w:rsidR="007A5597" w:rsidRPr="00093DFB"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sidRPr="00093DFB">
              <w:rPr>
                <w:rFonts w:ascii="Times New Roman" w:eastAsia="Times New Roman" w:hAnsi="Times New Roman" w:cs="Times New Roman"/>
                <w:iCs/>
                <w:noProof/>
                <w:sz w:val="28"/>
                <w:szCs w:val="28"/>
                <w:lang w:val="nl-NL"/>
              </w:rPr>
              <w:t xml:space="preserve">+ Lượng mưa trung bình năm </w:t>
            </w:r>
            <w:r>
              <w:rPr>
                <w:rFonts w:ascii="Times New Roman" w:eastAsia="Times New Roman" w:hAnsi="Times New Roman" w:cs="Times New Roman"/>
                <w:iCs/>
                <w:noProof/>
                <w:sz w:val="28"/>
                <w:szCs w:val="28"/>
                <w:lang w:val="nl-NL"/>
              </w:rPr>
              <w:t>có nhiều biến động.</w:t>
            </w:r>
          </w:p>
          <w:p w14:paraId="37D9CCCC" w14:textId="77777777" w:rsidR="007A5597" w:rsidRPr="00093DFB"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sidRPr="00093DFB">
              <w:rPr>
                <w:rFonts w:ascii="Times New Roman" w:eastAsia="Times New Roman" w:hAnsi="Times New Roman" w:cs="Times New Roman"/>
                <w:iCs/>
                <w:noProof/>
                <w:sz w:val="28"/>
                <w:szCs w:val="28"/>
                <w:lang w:val="nl-NL"/>
              </w:rPr>
              <w:t xml:space="preserve">+ Thời gian mùa mưa </w:t>
            </w:r>
            <w:r>
              <w:rPr>
                <w:rFonts w:ascii="Times New Roman" w:eastAsia="Times New Roman" w:hAnsi="Times New Roman" w:cs="Times New Roman"/>
                <w:iCs/>
                <w:noProof/>
                <w:sz w:val="28"/>
                <w:szCs w:val="28"/>
                <w:lang w:val="nl-NL"/>
              </w:rPr>
              <w:t>và mùa khô cũng có sự thay đổi.</w:t>
            </w:r>
          </w:p>
          <w:p w14:paraId="39928ED8" w14:textId="77777777" w:rsidR="007A5597" w:rsidRPr="007A5597"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sidRPr="00093DFB">
              <w:rPr>
                <w:rFonts w:ascii="Times New Roman" w:eastAsia="Times New Roman" w:hAnsi="Times New Roman" w:cs="Times New Roman"/>
                <w:iCs/>
                <w:noProof/>
                <w:sz w:val="28"/>
                <w:szCs w:val="28"/>
                <w:lang w:val="nl-NL"/>
              </w:rPr>
              <w:t>- Gia tăng các hiện tượng thời tiết cực đoan (</w:t>
            </w:r>
            <w:r>
              <w:rPr>
                <w:rFonts w:ascii="Times New Roman" w:eastAsia="Times New Roman" w:hAnsi="Times New Roman" w:cs="Times New Roman"/>
                <w:iCs/>
                <w:noProof/>
                <w:sz w:val="28"/>
                <w:szCs w:val="28"/>
                <w:lang w:val="nl-NL"/>
              </w:rPr>
              <w:t xml:space="preserve">bão, </w:t>
            </w:r>
            <w:r w:rsidRPr="00093DFB">
              <w:rPr>
                <w:rFonts w:ascii="Times New Roman" w:eastAsia="Times New Roman" w:hAnsi="Times New Roman" w:cs="Times New Roman"/>
                <w:iCs/>
                <w:noProof/>
                <w:sz w:val="28"/>
                <w:szCs w:val="28"/>
                <w:lang w:val="nl-NL"/>
              </w:rPr>
              <w:t>hạn hán, lũ lụt, rét đậm, rét hại,…) gây ảnh hưởng đến đời sống và sản xuất.</w:t>
            </w:r>
          </w:p>
        </w:tc>
      </w:tr>
      <w:tr w:rsidR="007A5597" w14:paraId="64C4505C" w14:textId="77777777" w:rsidTr="007A5597">
        <w:tc>
          <w:tcPr>
            <w:tcW w:w="1985" w:type="dxa"/>
          </w:tcPr>
          <w:p w14:paraId="06DABF9D" w14:textId="77777777" w:rsidR="007A5597" w:rsidRPr="007A5597" w:rsidRDefault="007A5597" w:rsidP="007A5597">
            <w:pPr>
              <w:autoSpaceDE w:val="0"/>
              <w:autoSpaceDN w:val="0"/>
              <w:adjustRightInd w:val="0"/>
              <w:spacing w:before="120" w:line="264" w:lineRule="auto"/>
              <w:contextualSpacing/>
              <w:jc w:val="center"/>
              <w:rPr>
                <w:rFonts w:ascii="Times New Roman" w:eastAsia="Times New Roman" w:hAnsi="Times New Roman" w:cs="Times New Roman"/>
                <w:b/>
                <w:bCs/>
                <w:sz w:val="28"/>
                <w:szCs w:val="28"/>
              </w:rPr>
            </w:pPr>
            <w:r w:rsidRPr="007A5597">
              <w:rPr>
                <w:rFonts w:ascii="Times New Roman" w:eastAsia="Times New Roman" w:hAnsi="Times New Roman" w:cs="Times New Roman"/>
                <w:b/>
                <w:bCs/>
                <w:sz w:val="28"/>
                <w:szCs w:val="28"/>
              </w:rPr>
              <w:t>Thủy văn</w:t>
            </w:r>
          </w:p>
        </w:tc>
        <w:tc>
          <w:tcPr>
            <w:tcW w:w="7654" w:type="dxa"/>
          </w:tcPr>
          <w:p w14:paraId="10F58E01" w14:textId="77777777" w:rsidR="007A5597" w:rsidRPr="00330D08"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sidRPr="00330D08">
              <w:rPr>
                <w:rFonts w:ascii="Times New Roman" w:eastAsia="Times New Roman" w:hAnsi="Times New Roman" w:cs="Times New Roman"/>
                <w:iCs/>
                <w:noProof/>
                <w:sz w:val="28"/>
                <w:szCs w:val="28"/>
                <w:lang w:val="nl-NL"/>
              </w:rPr>
              <w:t xml:space="preserve">- Tác động đến sông ngòi: tác động đến thủy chế của sông ngòi và làm cho chế độ </w:t>
            </w:r>
            <w:r>
              <w:rPr>
                <w:rFonts w:ascii="Times New Roman" w:eastAsia="Times New Roman" w:hAnsi="Times New Roman" w:cs="Times New Roman"/>
                <w:iCs/>
                <w:noProof/>
                <w:sz w:val="28"/>
                <w:szCs w:val="28"/>
                <w:lang w:val="nl-NL"/>
              </w:rPr>
              <w:t>nước sông thay đổi thất thường.</w:t>
            </w:r>
          </w:p>
          <w:p w14:paraId="37557708" w14:textId="77777777" w:rsidR="007A5597" w:rsidRDefault="007A5597" w:rsidP="0079498C">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330D08">
              <w:rPr>
                <w:rFonts w:ascii="Times New Roman" w:eastAsia="Times New Roman" w:hAnsi="Times New Roman" w:cs="Times New Roman"/>
                <w:iCs/>
                <w:noProof/>
                <w:sz w:val="28"/>
                <w:szCs w:val="28"/>
                <w:lang w:val="nl-NL"/>
              </w:rPr>
              <w:t xml:space="preserve">- Tác động tới hồ đầm và nước ngầm: mực nước ở các hồ đầm xuống thấp, mực nước ngầm thấp hơn so với trung bình </w:t>
            </w:r>
            <w:r>
              <w:rPr>
                <w:rFonts w:ascii="Times New Roman" w:eastAsia="Times New Roman" w:hAnsi="Times New Roman" w:cs="Times New Roman"/>
                <w:iCs/>
                <w:noProof/>
                <w:sz w:val="28"/>
                <w:szCs w:val="28"/>
                <w:lang w:val="nl-NL"/>
              </w:rPr>
              <w:t xml:space="preserve">nhiều </w:t>
            </w:r>
            <w:r w:rsidRPr="00330D08">
              <w:rPr>
                <w:rFonts w:ascii="Times New Roman" w:eastAsia="Times New Roman" w:hAnsi="Times New Roman" w:cs="Times New Roman"/>
                <w:iCs/>
                <w:noProof/>
                <w:sz w:val="28"/>
                <w:szCs w:val="28"/>
                <w:lang w:val="nl-NL"/>
              </w:rPr>
              <w:t>năm.</w:t>
            </w:r>
          </w:p>
        </w:tc>
      </w:tr>
    </w:tbl>
    <w:p w14:paraId="5A4BCD2F" w14:textId="77777777" w:rsidR="0065724B"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p>
    <w:p w14:paraId="290B7644" w14:textId="77777777" w:rsidR="00C92C0E" w:rsidRPr="00C92C0E" w:rsidRDefault="00C92C0E" w:rsidP="00C92C0E">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C92C0E">
        <w:rPr>
          <w:rFonts w:ascii="Times New Roman" w:eastAsia="Times New Roman" w:hAnsi="Times New Roman" w:cs="Times New Roman"/>
          <w:bCs/>
          <w:sz w:val="28"/>
          <w:szCs w:val="28"/>
        </w:rPr>
        <w:t>- Trồng và bảo vệ cây xanh.</w:t>
      </w:r>
    </w:p>
    <w:p w14:paraId="37C4E1A6" w14:textId="77777777" w:rsidR="00C92C0E" w:rsidRPr="00C92C0E" w:rsidRDefault="00C92C0E" w:rsidP="00C92C0E">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C92C0E">
        <w:rPr>
          <w:rFonts w:ascii="Times New Roman" w:eastAsia="Times New Roman" w:hAnsi="Times New Roman" w:cs="Times New Roman"/>
          <w:bCs/>
          <w:sz w:val="28"/>
          <w:szCs w:val="28"/>
        </w:rPr>
        <w:t>- Tăng cường sử dụng phương tiện công cộng (ví dụ chạy xe đạp)</w:t>
      </w:r>
    </w:p>
    <w:p w14:paraId="17117A12" w14:textId="77777777" w:rsidR="00C92C0E" w:rsidRPr="00C92C0E" w:rsidRDefault="00C92C0E" w:rsidP="00C92C0E">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C92C0E">
        <w:rPr>
          <w:rFonts w:ascii="Times New Roman" w:eastAsia="Times New Roman" w:hAnsi="Times New Roman" w:cs="Times New Roman"/>
          <w:bCs/>
          <w:sz w:val="28"/>
          <w:szCs w:val="28"/>
        </w:rPr>
        <w:t>- Tắt các thiết bị điện khi không sử dụng.</w:t>
      </w:r>
    </w:p>
    <w:p w14:paraId="1484B313" w14:textId="77777777" w:rsidR="00C92C0E" w:rsidRPr="00C92C0E" w:rsidRDefault="00C92C0E" w:rsidP="00C92C0E">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C92C0E">
        <w:rPr>
          <w:rFonts w:ascii="Times New Roman" w:eastAsia="Times New Roman" w:hAnsi="Times New Roman" w:cs="Times New Roman"/>
          <w:bCs/>
          <w:sz w:val="28"/>
          <w:szCs w:val="28"/>
        </w:rPr>
        <w:t>- Sử dụng điều hòa ở mức nhiệt độ hợp lí, tiết kiệm điện.</w:t>
      </w:r>
    </w:p>
    <w:p w14:paraId="41D68BA9" w14:textId="77777777" w:rsidR="00C92C0E" w:rsidRPr="00C92C0E" w:rsidRDefault="00C92C0E" w:rsidP="00C92C0E">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C92C0E">
        <w:rPr>
          <w:rFonts w:ascii="Times New Roman" w:eastAsia="Times New Roman" w:hAnsi="Times New Roman" w:cs="Times New Roman"/>
          <w:bCs/>
          <w:sz w:val="28"/>
          <w:szCs w:val="28"/>
        </w:rPr>
        <w:t>- Sử dụng nước tiết kiệm.</w:t>
      </w:r>
    </w:p>
    <w:p w14:paraId="5EB8AF3B" w14:textId="77777777" w:rsidR="00C92C0E" w:rsidRDefault="00C92C0E" w:rsidP="00C92C0E">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C92C0E">
        <w:rPr>
          <w:rFonts w:ascii="Times New Roman" w:eastAsia="Times New Roman" w:hAnsi="Times New Roman" w:cs="Times New Roman"/>
          <w:bCs/>
          <w:sz w:val="28"/>
          <w:szCs w:val="28"/>
        </w:rPr>
        <w:t>- Hạn chế tối đa việc sử dụng túi ni lông.</w:t>
      </w:r>
    </w:p>
    <w:p w14:paraId="6E27464B" w14:textId="77777777" w:rsidR="0065724B" w:rsidRPr="0053790C" w:rsidRDefault="0065724B" w:rsidP="00C92C0E">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14:paraId="73C09F9B" w14:textId="77777777"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3FB800F5" w14:textId="77777777"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11099664" w14:textId="77777777" w:rsidR="0065724B" w:rsidRPr="0053790C" w:rsidRDefault="0065724B" w:rsidP="0065724B">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14:paraId="37DB3692" w14:textId="77777777" w:rsidR="0065724B" w:rsidRPr="0053790C" w:rsidRDefault="0065724B" w:rsidP="0065724B">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6FC95A60" w14:textId="77777777" w:rsidR="0065724B" w:rsidRPr="0053790C" w:rsidRDefault="0065724B" w:rsidP="0065724B">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00B30E7C" w:rsidRPr="00B30E7C">
        <w:rPr>
          <w:rFonts w:ascii="Times New Roman" w:eastAsia="Times New Roman" w:hAnsi="Times New Roman" w:cs="Times New Roman"/>
          <w:sz w:val="28"/>
          <w:szCs w:val="28"/>
          <w:bdr w:val="none" w:sz="0" w:space="0" w:color="auto" w:frame="1"/>
        </w:rPr>
        <w:t>hướng dẫn HS hoàn thành bài tập ở nhà.</w:t>
      </w:r>
    </w:p>
    <w:p w14:paraId="1A9CFED4" w14:textId="77777777" w:rsidR="0065724B" w:rsidRPr="0053790C" w:rsidRDefault="0065724B" w:rsidP="0065724B">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14:paraId="13E8B880" w14:textId="77777777" w:rsidR="0065724B" w:rsidRPr="0053790C" w:rsidRDefault="0065724B" w:rsidP="0065724B">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61FAC3CA" w14:textId="77777777" w:rsidR="00EE55E0" w:rsidRDefault="0065724B" w:rsidP="00EE55E0">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00EE55E0" w:rsidRPr="00EE55E0">
        <w:rPr>
          <w:rFonts w:ascii="Times New Roman" w:hAnsi="Times New Roman" w:cs="Times New Roman"/>
          <w:i/>
          <w:sz w:val="28"/>
          <w:szCs w:val="28"/>
        </w:rPr>
        <w:t>Hãy cùng các bạn trong lớp thiết kế tờ rơi thể hiện các hành động phù hợp mà các em có thể làm đề thích ứng hoặc giảm nhẹ biến đổi khí hậu</w:t>
      </w:r>
      <w:r w:rsidR="00EE55E0">
        <w:rPr>
          <w:rFonts w:ascii="Times New Roman" w:hAnsi="Times New Roman" w:cs="Times New Roman"/>
          <w:i/>
          <w:sz w:val="28"/>
          <w:szCs w:val="28"/>
        </w:rPr>
        <w:t>.</w:t>
      </w:r>
    </w:p>
    <w:p w14:paraId="6C360C8C" w14:textId="77777777"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14:paraId="708C53D6" w14:textId="77777777" w:rsidR="0065724B" w:rsidRPr="0053790C" w:rsidRDefault="0065724B" w:rsidP="0065724B">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5279380B" w14:textId="77777777" w:rsidR="0065724B"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r w:rsidR="0079498C">
        <w:rPr>
          <w:rFonts w:ascii="Times New Roman" w:eastAsia="Times New Roman" w:hAnsi="Times New Roman" w:cs="Times New Roman"/>
          <w:bCs/>
          <w:sz w:val="28"/>
          <w:szCs w:val="28"/>
        </w:rPr>
        <w:t>(ví dụ)</w:t>
      </w:r>
    </w:p>
    <w:p w14:paraId="0F67EF37" w14:textId="77777777" w:rsidR="00EE55E0" w:rsidRDefault="0079498C" w:rsidP="0065724B">
      <w:pPr>
        <w:spacing w:before="120" w:after="0"/>
        <w:jc w:val="both"/>
        <w:rPr>
          <w:rFonts w:ascii="Times New Roman" w:eastAsia="Times New Roman" w:hAnsi="Times New Roman" w:cs="Times New Roman"/>
          <w:sz w:val="28"/>
          <w:szCs w:val="28"/>
          <w:lang w:val="pt-BR"/>
        </w:rPr>
      </w:pPr>
      <w:r>
        <w:rPr>
          <w:noProof/>
        </w:rPr>
        <w:drawing>
          <wp:inline distT="0" distB="0" distL="0" distR="0" wp14:anchorId="77460EED" wp14:editId="55B79FB2">
            <wp:extent cx="5943600" cy="2506980"/>
            <wp:effectExtent l="19050" t="19050" r="19050" b="2667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943600" cy="2506980"/>
                    </a:xfrm>
                    <a:prstGeom prst="rect">
                      <a:avLst/>
                    </a:prstGeom>
                    <a:noFill/>
                    <a:ln w="9525">
                      <a:solidFill>
                        <a:srgbClr val="FF0000"/>
                      </a:solidFill>
                      <a:miter lim="800000"/>
                      <a:headEnd/>
                      <a:tailEnd/>
                    </a:ln>
                    <a:effectLst/>
                  </pic:spPr>
                </pic:pic>
              </a:graphicData>
            </a:graphic>
          </wp:inline>
        </w:drawing>
      </w:r>
    </w:p>
    <w:p w14:paraId="2150D611" w14:textId="77777777" w:rsidR="0065724B" w:rsidRPr="0053790C" w:rsidRDefault="0065724B" w:rsidP="0065724B">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14:paraId="35310FC9" w14:textId="77777777"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3637620B" w14:textId="77777777" w:rsidR="0065724B"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05B9198A" w14:textId="77777777" w:rsidR="00073306" w:rsidRDefault="00073306" w:rsidP="0007330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291578EF" w14:textId="77777777" w:rsidR="00073306" w:rsidRDefault="00073306" w:rsidP="00ED0D1A">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D80410">
        <w:rPr>
          <w:rFonts w:ascii="Times New Roman" w:eastAsia="Times New Roman" w:hAnsi="Times New Roman" w:cs="Times New Roman"/>
          <w:b/>
          <w:color w:val="FF0000"/>
          <w:sz w:val="28"/>
          <w:szCs w:val="28"/>
        </w:rPr>
        <w:t xml:space="preserve">BÀI </w:t>
      </w:r>
      <w:r w:rsidR="00ED0D1A">
        <w:rPr>
          <w:rFonts w:ascii="Times New Roman" w:eastAsia="Times New Roman" w:hAnsi="Times New Roman" w:cs="Times New Roman"/>
          <w:b/>
          <w:color w:val="FF0000"/>
          <w:sz w:val="28"/>
          <w:szCs w:val="28"/>
        </w:rPr>
        <w:t>10. VAI TRÒ CỦA TÀI NGUYÊN KHÍ HẬU VÀ TÀI NGUYÊN NƯỚC</w:t>
      </w:r>
    </w:p>
    <w:p w14:paraId="37CD2C56" w14:textId="77777777" w:rsidR="00073306" w:rsidRDefault="00073306" w:rsidP="00073306">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w:t>
      </w:r>
      <w:r w:rsidR="004C4C84">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tiết</w:t>
      </w:r>
    </w:p>
    <w:p w14:paraId="552AABF8" w14:textId="77777777" w:rsidR="00073306" w:rsidRPr="00A61C45" w:rsidRDefault="00073306" w:rsidP="00073306">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14:paraId="611422EE" w14:textId="77777777" w:rsidR="00073306" w:rsidRPr="00284179" w:rsidRDefault="00073306" w:rsidP="00073306">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14:paraId="5C8CFC7F" w14:textId="77777777" w:rsidR="00073306" w:rsidRPr="00284179"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sidR="00ED0D1A">
        <w:rPr>
          <w:rFonts w:ascii="Times New Roman" w:eastAsia="Times New Roman" w:hAnsi="Times New Roman" w:cs="Times New Roman"/>
          <w:sz w:val="28"/>
          <w:szCs w:val="28"/>
        </w:rPr>
        <w:t>Phân tích được ảnh hưởng của khí hậu đối với sản xuất nông nghiệp.</w:t>
      </w:r>
    </w:p>
    <w:p w14:paraId="27BF6D87" w14:textId="77777777" w:rsidR="00073306"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sidR="00ED0D1A" w:rsidRPr="00ED0D1A">
        <w:rPr>
          <w:rFonts w:ascii="Times New Roman" w:eastAsia="Times New Roman" w:hAnsi="Times New Roman" w:cs="Times New Roman"/>
          <w:sz w:val="28"/>
          <w:szCs w:val="28"/>
        </w:rPr>
        <w:t>Phân tích được ảnh hưởng của khí hậu đối với</w:t>
      </w:r>
      <w:r w:rsidR="00ED0D1A">
        <w:rPr>
          <w:rFonts w:ascii="Times New Roman" w:eastAsia="Times New Roman" w:hAnsi="Times New Roman" w:cs="Times New Roman"/>
          <w:sz w:val="28"/>
          <w:szCs w:val="28"/>
        </w:rPr>
        <w:t xml:space="preserve"> sự phát triển du lịch ở một số điểm du lịch nổi tiếng của nước ta.</w:t>
      </w:r>
    </w:p>
    <w:p w14:paraId="75D9A244" w14:textId="77777777" w:rsidR="00ED0D1A" w:rsidRDefault="00ED0D1A"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w:t>
      </w:r>
      <w:r w:rsidRPr="00ED0D1A">
        <w:rPr>
          <w:rFonts w:ascii="Times New Roman" w:eastAsia="Times New Roman" w:hAnsi="Times New Roman" w:cs="Times New Roman"/>
          <w:sz w:val="28"/>
          <w:szCs w:val="28"/>
        </w:rPr>
        <w:t>ấy ví dụ chứng minh được tầm quan trọng của việc sử dụng tổng hợp tài nguyên nước ở một lưu vực sông.</w:t>
      </w:r>
    </w:p>
    <w:p w14:paraId="3932FCD2" w14:textId="77777777" w:rsidR="00073306" w:rsidRPr="00284179" w:rsidRDefault="00073306" w:rsidP="00073306">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14:paraId="7419D057" w14:textId="77777777" w:rsidR="00073306" w:rsidRPr="00A12316" w:rsidRDefault="00073306" w:rsidP="00073306">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14:paraId="1D5A8175" w14:textId="77777777" w:rsidR="00073306" w:rsidRPr="00A12316"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14:paraId="3425360E" w14:textId="77777777" w:rsidR="00073306" w:rsidRPr="00A12316"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14:paraId="129774AE" w14:textId="77777777" w:rsidR="00073306"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5763F686" w14:textId="77777777" w:rsidR="00073306" w:rsidRPr="005379B0" w:rsidRDefault="00073306" w:rsidP="00073306">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14:paraId="30F55F2D" w14:textId="77777777" w:rsidR="00073306"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14:paraId="50511BC9" w14:textId="77777777" w:rsidR="00ED0D1A" w:rsidRPr="00ED0D1A" w:rsidRDefault="00ED0D1A" w:rsidP="00ED0D1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D0D1A">
        <w:rPr>
          <w:rFonts w:ascii="Times New Roman" w:eastAsia="Times New Roman" w:hAnsi="Times New Roman" w:cs="Times New Roman"/>
          <w:sz w:val="28"/>
          <w:szCs w:val="28"/>
        </w:rPr>
        <w:t xml:space="preserve"> Phân tích được ảnh hưởng của khí hậu đối với sản xuất nông nghiệp.</w:t>
      </w:r>
    </w:p>
    <w:p w14:paraId="52A3D113" w14:textId="77777777" w:rsidR="00ED0D1A" w:rsidRPr="00ED0D1A" w:rsidRDefault="00ED0D1A" w:rsidP="00ED0D1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D0D1A">
        <w:rPr>
          <w:rFonts w:ascii="Times New Roman" w:eastAsia="Times New Roman" w:hAnsi="Times New Roman" w:cs="Times New Roman"/>
          <w:sz w:val="28"/>
          <w:szCs w:val="28"/>
        </w:rPr>
        <w:t xml:space="preserve"> Phân tích được ảnh hưởng của khí hậu đối với sự phát triển du lịch ở một số điểm du lịch nổi tiếng của nước ta.</w:t>
      </w:r>
    </w:p>
    <w:p w14:paraId="7198A4AF" w14:textId="77777777" w:rsidR="00ED0D1A" w:rsidRDefault="00ED0D1A" w:rsidP="00ED0D1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D0D1A">
        <w:rPr>
          <w:rFonts w:ascii="Times New Roman" w:eastAsia="Times New Roman" w:hAnsi="Times New Roman" w:cs="Times New Roman"/>
          <w:sz w:val="28"/>
          <w:szCs w:val="28"/>
        </w:rPr>
        <w:t xml:space="preserve"> Lấy ví dụ chứng minh được tầm quan trọng của việc sử dụng tổng hợp tài nguyên nước ở một lưu vực sông.</w:t>
      </w:r>
    </w:p>
    <w:p w14:paraId="07F2C52A" w14:textId="77777777" w:rsidR="00073306" w:rsidRDefault="00073306" w:rsidP="00ED0D1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14:paraId="07828BD7" w14:textId="77777777" w:rsidR="00073306"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w:t>
      </w:r>
      <w:r w:rsidR="000C1C63">
        <w:rPr>
          <w:rFonts w:ascii="Times New Roman" w:eastAsia="Times New Roman" w:hAnsi="Times New Roman" w:cs="Times New Roman"/>
          <w:sz w:val="28"/>
          <w:szCs w:val="28"/>
        </w:rPr>
        <w:t>1</w:t>
      </w:r>
      <w:r w:rsidR="00F6671B">
        <w:rPr>
          <w:rFonts w:ascii="Times New Roman" w:eastAsia="Times New Roman" w:hAnsi="Times New Roman" w:cs="Times New Roman"/>
          <w:sz w:val="28"/>
          <w:szCs w:val="28"/>
        </w:rPr>
        <w:t>27-130.</w:t>
      </w:r>
    </w:p>
    <w:p w14:paraId="363B77B2" w14:textId="77777777" w:rsidR="00F6671B"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Sử dụng </w:t>
      </w:r>
      <w:r w:rsidR="00F6671B">
        <w:rPr>
          <w:rFonts w:ascii="Times New Roman" w:eastAsia="Times New Roman" w:hAnsi="Times New Roman" w:cs="Times New Roman"/>
          <w:sz w:val="28"/>
          <w:szCs w:val="28"/>
        </w:rPr>
        <w:t>sơ đồ</w:t>
      </w:r>
      <w:r>
        <w:rPr>
          <w:rFonts w:ascii="Times New Roman" w:eastAsia="Times New Roman" w:hAnsi="Times New Roman" w:cs="Times New Roman"/>
          <w:sz w:val="28"/>
          <w:szCs w:val="28"/>
        </w:rPr>
        <w:t xml:space="preserve"> hình </w:t>
      </w:r>
      <w:r w:rsidR="00F6671B">
        <w:rPr>
          <w:rFonts w:ascii="Times New Roman" w:eastAsia="Times New Roman" w:hAnsi="Times New Roman" w:cs="Times New Roman"/>
          <w:sz w:val="28"/>
          <w:szCs w:val="28"/>
        </w:rPr>
        <w:t>10.4</w:t>
      </w:r>
      <w:r>
        <w:rPr>
          <w:rFonts w:ascii="Times New Roman" w:eastAsia="Times New Roman" w:hAnsi="Times New Roman" w:cs="Times New Roman"/>
          <w:sz w:val="28"/>
          <w:szCs w:val="28"/>
        </w:rPr>
        <w:t xml:space="preserve"> SGK để </w:t>
      </w:r>
      <w:r w:rsidR="00F6671B" w:rsidRPr="00F6671B">
        <w:rPr>
          <w:rFonts w:ascii="Times New Roman" w:eastAsia="Times New Roman" w:hAnsi="Times New Roman" w:cs="Times New Roman"/>
          <w:sz w:val="28"/>
          <w:szCs w:val="28"/>
        </w:rPr>
        <w:t>mục đích của việc sử dụng tổng hợp tài nguyên nước ở lưu vực sông.</w:t>
      </w:r>
    </w:p>
    <w:p w14:paraId="226BB12C" w14:textId="77777777" w:rsidR="00073306" w:rsidRPr="00A12316"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vận dụng tri thức địa lí giải quyết một số vấn đề thực tiễn: </w:t>
      </w:r>
      <w:r w:rsidR="00F6671B" w:rsidRPr="00F6671B">
        <w:rPr>
          <w:rFonts w:ascii="Times New Roman" w:eastAsia="Times New Roman" w:hAnsi="Times New Roman" w:cs="Times New Roman"/>
          <w:sz w:val="28"/>
          <w:szCs w:val="28"/>
        </w:rPr>
        <w:t>đóng vai hướng dẫn viên du lịch, giới thiệu về đặc trưng khí hậu tại một địa điểm du lịch mà em biết.</w:t>
      </w:r>
    </w:p>
    <w:p w14:paraId="18789FBB" w14:textId="77777777" w:rsidR="00073306" w:rsidRPr="00A61C45" w:rsidRDefault="00073306" w:rsidP="00073306">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w:t>
      </w:r>
      <w:r w:rsidRPr="00A12316">
        <w:rPr>
          <w:rFonts w:ascii="Times New Roman" w:eastAsia="Times New Roman" w:hAnsi="Times New Roman" w:cs="Times New Roman"/>
          <w:sz w:val="28"/>
          <w:szCs w:val="28"/>
        </w:rPr>
        <w:t xml:space="preserve"> thức học tập nghiêm túc, </w:t>
      </w:r>
      <w:r>
        <w:rPr>
          <w:rFonts w:ascii="Times New Roman" w:eastAsia="Times New Roman" w:hAnsi="Times New Roman" w:cs="Times New Roman"/>
          <w:sz w:val="28"/>
          <w:szCs w:val="28"/>
        </w:rPr>
        <w:t xml:space="preserve">ý thức sử dụng </w:t>
      </w:r>
      <w:r w:rsidR="00F6671B">
        <w:rPr>
          <w:rFonts w:ascii="Times New Roman" w:eastAsia="Times New Roman" w:hAnsi="Times New Roman" w:cs="Times New Roman"/>
          <w:sz w:val="28"/>
          <w:szCs w:val="28"/>
        </w:rPr>
        <w:t>hợp lí</w:t>
      </w:r>
      <w:r>
        <w:rPr>
          <w:rFonts w:ascii="Times New Roman" w:eastAsia="Times New Roman" w:hAnsi="Times New Roman" w:cs="Times New Roman"/>
          <w:sz w:val="28"/>
          <w:szCs w:val="28"/>
        </w:rPr>
        <w:t xml:space="preserve"> và bảo vệ nguồn tài nguyên </w:t>
      </w:r>
      <w:r w:rsidR="00F6671B">
        <w:rPr>
          <w:rFonts w:ascii="Times New Roman" w:eastAsia="Times New Roman" w:hAnsi="Times New Roman" w:cs="Times New Roman"/>
          <w:sz w:val="28"/>
          <w:szCs w:val="28"/>
        </w:rPr>
        <w:t>khí hậu và tài nguyên nước.</w:t>
      </w:r>
    </w:p>
    <w:p w14:paraId="66948BFE" w14:textId="77777777" w:rsidR="00073306" w:rsidRPr="00A61C45" w:rsidRDefault="00073306" w:rsidP="00073306">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6BCB7EEA" w14:textId="77777777" w:rsidR="00073306" w:rsidRPr="006D055A" w:rsidRDefault="00073306" w:rsidP="00073306">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14:paraId="78D0C992" w14:textId="77777777" w:rsidR="00073306" w:rsidRPr="00A61C45" w:rsidRDefault="00073306" w:rsidP="00073306">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sidR="00E242B2">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w:t>
      </w:r>
      <w:r w:rsidR="00F6671B">
        <w:rPr>
          <w:rFonts w:ascii="Times New Roman" w:eastAsia="Times New Roman" w:hAnsi="Times New Roman" w:cs="Times New Roman"/>
          <w:sz w:val="28"/>
          <w:szCs w:val="28"/>
        </w:rPr>
        <w:t>.</w:t>
      </w:r>
    </w:p>
    <w:p w14:paraId="7CD1DBE6" w14:textId="77777777" w:rsidR="00073306" w:rsidRDefault="00073306" w:rsidP="00AD5E3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6671B">
        <w:rPr>
          <w:rFonts w:ascii="Times New Roman" w:eastAsia="Times New Roman" w:hAnsi="Times New Roman" w:cs="Times New Roman"/>
          <w:sz w:val="28"/>
          <w:szCs w:val="28"/>
        </w:rPr>
        <w:t>Hình 10.1</w:t>
      </w:r>
      <w:r w:rsidR="004C4C84">
        <w:rPr>
          <w:rFonts w:ascii="Times New Roman" w:eastAsia="Times New Roman" w:hAnsi="Times New Roman" w:cs="Times New Roman"/>
          <w:sz w:val="28"/>
          <w:szCs w:val="28"/>
        </w:rPr>
        <w:t xml:space="preserve">. Vườn cao su ở huyện Bù Đăng, hình 10.2. Đồi chè Mộc Châu, hình 10.3. Đặc điểm khí hậu của một số địa điểm du lịch nước ta, hình </w:t>
      </w:r>
      <w:r w:rsidR="00F6671B">
        <w:rPr>
          <w:rFonts w:ascii="Times New Roman" w:eastAsia="Times New Roman" w:hAnsi="Times New Roman" w:cs="Times New Roman"/>
          <w:sz w:val="28"/>
          <w:szCs w:val="28"/>
        </w:rPr>
        <w:t>10.4</w:t>
      </w:r>
      <w:r w:rsidR="004C4C84">
        <w:rPr>
          <w:rFonts w:ascii="Times New Roman" w:eastAsia="Times New Roman" w:hAnsi="Times New Roman" w:cs="Times New Roman"/>
          <w:sz w:val="28"/>
          <w:szCs w:val="28"/>
        </w:rPr>
        <w:t>. Sơ đồ tổng hợp tài nguyên nước ở lưu vực sông</w:t>
      </w:r>
      <w:r w:rsidR="00F6671B">
        <w:rPr>
          <w:rFonts w:ascii="Times New Roman" w:eastAsia="Times New Roman" w:hAnsi="Times New Roman" w:cs="Times New Roman"/>
          <w:sz w:val="28"/>
          <w:szCs w:val="28"/>
        </w:rPr>
        <w:t xml:space="preserve"> phóng to.</w:t>
      </w:r>
    </w:p>
    <w:p w14:paraId="19EDFC1F" w14:textId="77777777" w:rsidR="00073306" w:rsidRPr="00A61C45" w:rsidRDefault="00073306" w:rsidP="00073306">
      <w:pPr>
        <w:tabs>
          <w:tab w:val="left" w:pos="0"/>
        </w:tabs>
        <w:spacing w:before="120" w:after="0"/>
        <w:ind w:right="-425" w:firstLine="340"/>
        <w:contextualSpacing/>
        <w:rPr>
          <w:rFonts w:ascii="Times New Roman" w:eastAsia="Times New Roman" w:hAnsi="Times New Roman" w:cs="Times New Roman"/>
          <w:sz w:val="28"/>
          <w:szCs w:val="28"/>
        </w:rPr>
      </w:pPr>
      <w:r w:rsidRPr="00DC0E19">
        <w:rPr>
          <w:rFonts w:ascii="Times New Roman" w:eastAsia="Times New Roman" w:hAnsi="Times New Roman" w:cs="Times New Roman"/>
          <w:sz w:val="28"/>
          <w:szCs w:val="28"/>
        </w:rPr>
        <w:t>- Phiếu học tập, bảng phụ ghi câu hỏi thảo luận nhóm và bảng nhóm cho HS trả lời.</w:t>
      </w:r>
    </w:p>
    <w:p w14:paraId="59EDE496" w14:textId="77777777" w:rsidR="00073306" w:rsidRPr="00A61C45" w:rsidRDefault="00073306" w:rsidP="00073306">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w:t>
      </w:r>
      <w:r w:rsidR="00F6671B">
        <w:rPr>
          <w:rFonts w:ascii="Times New Roman" w:eastAsia="Times New Roman" w:hAnsi="Times New Roman" w:cs="Times New Roman"/>
          <w:sz w:val="28"/>
          <w:szCs w:val="28"/>
        </w:rPr>
        <w:t>.</w:t>
      </w:r>
    </w:p>
    <w:p w14:paraId="16673898" w14:textId="77777777" w:rsidR="00073306" w:rsidRPr="00A61C45" w:rsidRDefault="00073306" w:rsidP="00073306">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14:paraId="10F2DA7D" w14:textId="77777777" w:rsidR="00073306" w:rsidRPr="00A61C45" w:rsidRDefault="00073306" w:rsidP="00073306">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14:paraId="4FB4BAE3" w14:textId="77777777" w:rsidR="00073306" w:rsidRPr="006F7A76" w:rsidRDefault="00073306" w:rsidP="00073306">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6F7A76">
        <w:rPr>
          <w:rFonts w:ascii="Times New Roman" w:eastAsia="Times New Roman" w:hAnsi="Times New Roman" w:cs="Times New Roman"/>
          <w:b/>
          <w:i/>
          <w:noProof/>
          <w:sz w:val="28"/>
          <w:szCs w:val="28"/>
          <w:lang w:val="nl-NL"/>
        </w:rPr>
        <w:t>a. Mục tiêu:</w:t>
      </w:r>
      <w:r w:rsidRPr="006F7A76">
        <w:rPr>
          <w:rFonts w:ascii="Times New Roman" w:eastAsia="Times New Roman" w:hAnsi="Times New Roman" w:cs="Times New Roman"/>
          <w:b/>
          <w:color w:val="FF0000"/>
          <w:sz w:val="28"/>
          <w:szCs w:val="28"/>
          <w:lang w:val="sv-SE"/>
        </w:rPr>
        <w:t xml:space="preserve"> </w:t>
      </w:r>
      <w:r w:rsidRPr="006F7A76">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6F7A76">
        <w:rPr>
          <w:noProof/>
        </w:rPr>
        <w:t xml:space="preserve"> </w:t>
      </w:r>
    </w:p>
    <w:p w14:paraId="63726942" w14:textId="77777777" w:rsidR="00F31986" w:rsidRPr="0053790C" w:rsidRDefault="00F31986" w:rsidP="00F31986">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cho HS xem video clip về du lịch Sa Pa.</w:t>
      </w:r>
    </w:p>
    <w:p w14:paraId="373CFE2A" w14:textId="77777777" w:rsidR="00F31986" w:rsidRPr="0053790C" w:rsidRDefault="00F31986" w:rsidP="00F31986">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trả lời được câu hỏi</w:t>
      </w:r>
      <w:r w:rsidRPr="0053790C">
        <w:rPr>
          <w:rFonts w:ascii="Times New Roman" w:eastAsia="Times New Roman" w:hAnsi="Times New Roman" w:cs="Times New Roman"/>
          <w:sz w:val="28"/>
          <w:szCs w:val="28"/>
        </w:rPr>
        <w:t xml:space="preserve"> GV đặt ra.</w:t>
      </w:r>
    </w:p>
    <w:p w14:paraId="39EF6E65" w14:textId="77777777" w:rsidR="00F31986" w:rsidRPr="0053790C" w:rsidRDefault="00F31986" w:rsidP="00F31986">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14:paraId="316AEA11" w14:textId="77777777" w:rsidR="00F31986" w:rsidRPr="0053790C" w:rsidRDefault="00F31986" w:rsidP="00F3198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6DA24BB0" w14:textId="77777777" w:rsidR="00F31986" w:rsidRPr="007B1EF2" w:rsidRDefault="00F31986" w:rsidP="00F31986">
      <w:pPr>
        <w:tabs>
          <w:tab w:val="left" w:pos="0"/>
        </w:tabs>
        <w:spacing w:before="120" w:after="0" w:line="264" w:lineRule="auto"/>
        <w:ind w:right="-424" w:firstLine="340"/>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 xml:space="preserve">đặt câu hỏi cho HS: </w:t>
      </w:r>
      <w:r w:rsidRPr="00F31986">
        <w:rPr>
          <w:rFonts w:ascii="Times New Roman" w:eastAsia="Times New Roman" w:hAnsi="Times New Roman" w:cs="Times New Roman"/>
          <w:bCs/>
          <w:i/>
          <w:sz w:val="28"/>
          <w:szCs w:val="28"/>
        </w:rPr>
        <w:t>Quan sát video clip, hãy cho biết video clip nói đến địa điểm du lịch nào? Du lịch tại địa điểm này đẹp nhất vào thời gian nào?</w:t>
      </w:r>
    </w:p>
    <w:p w14:paraId="063EA404" w14:textId="77777777" w:rsidR="00F31986" w:rsidRPr="007B1EF2" w:rsidRDefault="00F31986" w:rsidP="00F3198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7B1EF2">
        <w:rPr>
          <w:rFonts w:ascii="Times New Roman" w:eastAsia="Times New Roman" w:hAnsi="Times New Roman" w:cs="Times New Roman"/>
          <w:b/>
          <w:bCs/>
          <w:sz w:val="28"/>
          <w:szCs w:val="28"/>
        </w:rPr>
        <w:t>Bước 2.</w:t>
      </w:r>
      <w:r w:rsidRPr="007B1EF2">
        <w:rPr>
          <w:rFonts w:ascii="Times New Roman" w:eastAsia="Times New Roman" w:hAnsi="Times New Roman" w:cs="Times New Roman"/>
          <w:bCs/>
          <w:sz w:val="28"/>
          <w:szCs w:val="28"/>
        </w:rPr>
        <w:t xml:space="preserve"> </w:t>
      </w:r>
      <w:r w:rsidRPr="007B1EF2">
        <w:rPr>
          <w:rFonts w:ascii="Times New Roman" w:eastAsia="Times New Roman" w:hAnsi="Times New Roman" w:cs="Times New Roman"/>
          <w:b/>
          <w:bCs/>
          <w:sz w:val="28"/>
          <w:szCs w:val="28"/>
        </w:rPr>
        <w:t>HS thực hiện nhiệm vụ</w:t>
      </w:r>
      <w:r w:rsidRPr="007B1EF2">
        <w:rPr>
          <w:rFonts w:ascii="Times New Roman" w:eastAsia="Times New Roman" w:hAnsi="Times New Roman" w:cs="Times New Roman"/>
          <w:bCs/>
          <w:sz w:val="28"/>
          <w:szCs w:val="28"/>
        </w:rPr>
        <w:t>:</w:t>
      </w:r>
    </w:p>
    <w:p w14:paraId="2C26D158" w14:textId="77777777" w:rsidR="00F31986" w:rsidRPr="0053790C" w:rsidRDefault="00F31986" w:rsidP="00F3198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video clip</w:t>
      </w:r>
      <w:r w:rsidRPr="002A3EC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và sự hiểu biết của bản thân, </w:t>
      </w:r>
      <w:r w:rsidRPr="0053790C">
        <w:rPr>
          <w:rFonts w:ascii="Times New Roman" w:eastAsia="Times New Roman" w:hAnsi="Times New Roman" w:cs="Times New Roman"/>
          <w:bCs/>
          <w:sz w:val="28"/>
          <w:szCs w:val="28"/>
        </w:rPr>
        <w:t xml:space="preserve">suy nghĩa để trả lời câu hỏi.  </w:t>
      </w:r>
    </w:p>
    <w:p w14:paraId="6839F708" w14:textId="77777777" w:rsidR="00F31986" w:rsidRPr="0053790C" w:rsidRDefault="00F31986" w:rsidP="00F3198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14:paraId="12C6D47C" w14:textId="77777777" w:rsidR="00F31986" w:rsidRPr="0053790C" w:rsidRDefault="00F31986" w:rsidP="00F3198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14:paraId="70D26612" w14:textId="77777777" w:rsidR="00F31986" w:rsidRPr="0053790C" w:rsidRDefault="00F31986" w:rsidP="00F31986">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r w:rsidRPr="00F31986">
        <w:rPr>
          <w:rFonts w:ascii="Times New Roman" w:eastAsia="Times New Roman" w:hAnsi="Times New Roman" w:cs="Times New Roman"/>
          <w:bCs/>
          <w:sz w:val="28"/>
          <w:szCs w:val="28"/>
        </w:rPr>
        <w:t>du lịch Sa Pa đẹp nhất từ tháng 5 đến hết tháng 9</w:t>
      </w:r>
    </w:p>
    <w:p w14:paraId="52A2B640" w14:textId="77777777" w:rsidR="00073306" w:rsidRPr="006F7A76" w:rsidRDefault="00073306" w:rsidP="0007330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HS khác lắng nghe, bổ sung, chỉnh sửa sản phẩm giúp bạn và sản phẩm của cá nhân.</w:t>
      </w:r>
    </w:p>
    <w:p w14:paraId="47369CE0" w14:textId="77777777" w:rsidR="00073306" w:rsidRPr="006F7A76" w:rsidRDefault="00073306" w:rsidP="00073306">
      <w:pPr>
        <w:tabs>
          <w:tab w:val="left" w:pos="0"/>
        </w:tabs>
        <w:spacing w:before="120" w:after="0"/>
        <w:ind w:right="-424"/>
        <w:contextualSpacing/>
        <w:jc w:val="both"/>
        <w:rPr>
          <w:rFonts w:ascii="Times New Roman" w:eastAsia="Times New Roman" w:hAnsi="Times New Roman" w:cs="Times New Roman"/>
          <w:sz w:val="28"/>
          <w:szCs w:val="28"/>
        </w:rPr>
      </w:pPr>
      <w:r w:rsidRPr="006F7A76">
        <w:rPr>
          <w:rFonts w:ascii="Times New Roman" w:eastAsia="Times New Roman" w:hAnsi="Times New Roman" w:cs="Times New Roman"/>
          <w:b/>
          <w:bCs/>
          <w:iCs/>
          <w:sz w:val="28"/>
          <w:szCs w:val="28"/>
        </w:rPr>
        <w:t xml:space="preserve">     </w:t>
      </w:r>
      <w:r w:rsidRPr="006F7A76">
        <w:rPr>
          <w:rFonts w:ascii="Times New Roman" w:eastAsia="Times New Roman" w:hAnsi="Times New Roman" w:cs="Times New Roman"/>
          <w:b/>
          <w:bCs/>
          <w:sz w:val="28"/>
          <w:szCs w:val="28"/>
        </w:rPr>
        <w:t>Bước 4.</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GV dẫn dắt vào nội dung bài mới</w:t>
      </w:r>
      <w:r w:rsidRPr="006F7A76">
        <w:rPr>
          <w:rFonts w:ascii="Times New Roman" w:eastAsia="Times New Roman" w:hAnsi="Times New Roman" w:cs="Times New Roman"/>
          <w:bCs/>
          <w:sz w:val="28"/>
          <w:szCs w:val="28"/>
        </w:rPr>
        <w:t>:</w:t>
      </w:r>
      <w:r w:rsidRPr="006F7A76">
        <w:rPr>
          <w:rFonts w:ascii="Times New Roman" w:eastAsia="Times New Roman" w:hAnsi="Times New Roman" w:cs="Times New Roman"/>
          <w:sz w:val="28"/>
          <w:szCs w:val="28"/>
        </w:rPr>
        <w:t xml:space="preserve"> </w:t>
      </w:r>
      <w:r w:rsidR="00F31986" w:rsidRPr="00F31986">
        <w:rPr>
          <w:rFonts w:ascii="Times New Roman" w:eastAsia="Times New Roman" w:hAnsi="Times New Roman" w:cs="Times New Roman"/>
          <w:sz w:val="28"/>
          <w:szCs w:val="28"/>
        </w:rPr>
        <w:t>Khí hậu Sa Pa mang sắc thái khí hậu á ôn đới và cận nhiệt đới nên mát mẻ quanh năm, nhiệt độ không khí trung bình năm là 15ºC. Mùa hè không nóng gắt như vùng đồng bằng ven biển, nhiệt độ khoảng 13ºC - 15°C (ban đêm) và 20ºC - 25°C (ban ngày). Mùa đông thường có mây mù bao phủ và rất lạnh, nhiệt độ có khi xuống dưới 0°C, thỉnh thoảng có tuyết rơi.</w:t>
      </w:r>
      <w:r w:rsidR="00F31986">
        <w:rPr>
          <w:rFonts w:ascii="Times New Roman" w:eastAsia="Times New Roman" w:hAnsi="Times New Roman" w:cs="Times New Roman"/>
          <w:sz w:val="28"/>
          <w:szCs w:val="28"/>
        </w:rPr>
        <w:t xml:space="preserve"> </w:t>
      </w:r>
      <w:r w:rsidR="00ED0D1A">
        <w:rPr>
          <w:rFonts w:ascii="Times New Roman" w:eastAsia="Times New Roman" w:hAnsi="Times New Roman" w:cs="Times New Roman"/>
          <w:sz w:val="28"/>
          <w:szCs w:val="28"/>
        </w:rPr>
        <w:t xml:space="preserve">Khí hậu </w:t>
      </w:r>
      <w:r w:rsidR="00F31986">
        <w:rPr>
          <w:rFonts w:ascii="Times New Roman" w:eastAsia="Times New Roman" w:hAnsi="Times New Roman" w:cs="Times New Roman"/>
          <w:sz w:val="28"/>
          <w:szCs w:val="28"/>
        </w:rPr>
        <w:t>Sa Pa</w:t>
      </w:r>
      <w:r w:rsidR="00ED0D1A">
        <w:rPr>
          <w:rFonts w:ascii="Times New Roman" w:eastAsia="Times New Roman" w:hAnsi="Times New Roman" w:cs="Times New Roman"/>
          <w:sz w:val="28"/>
          <w:szCs w:val="28"/>
        </w:rPr>
        <w:t xml:space="preserve"> nói riêng và nước ta nói chung có ảnh hưỡng như thế nào đối với sự phát triển du lịch? </w:t>
      </w:r>
      <w:r w:rsidRPr="006F7A76">
        <w:rPr>
          <w:rFonts w:ascii="Times New Roman" w:eastAsia="Times New Roman" w:hAnsi="Times New Roman" w:cs="Times New Roman"/>
          <w:sz w:val="28"/>
          <w:szCs w:val="28"/>
        </w:rPr>
        <w:t xml:space="preserve">Để biết được điều này, lớp chúng ta cùng tìm hiểu qua bài học hôm nay. </w:t>
      </w:r>
    </w:p>
    <w:p w14:paraId="152D1F3C" w14:textId="77777777" w:rsidR="00073306" w:rsidRPr="00A61C45" w:rsidRDefault="00073306" w:rsidP="00073306">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w:t>
      </w:r>
      <w:r w:rsidR="00205FA6">
        <w:rPr>
          <w:rFonts w:ascii="Times New Roman" w:eastAsia="Times New Roman" w:hAnsi="Times New Roman" w:cs="Times New Roman"/>
          <w:b/>
          <w:bCs/>
          <w:sz w:val="28"/>
          <w:szCs w:val="28"/>
        </w:rPr>
        <w:t>100</w:t>
      </w:r>
      <w:r>
        <w:rPr>
          <w:rFonts w:ascii="Times New Roman" w:eastAsia="Times New Roman" w:hAnsi="Times New Roman" w:cs="Times New Roman"/>
          <w:b/>
          <w:bCs/>
          <w:sz w:val="28"/>
          <w:szCs w:val="28"/>
        </w:rPr>
        <w:t xml:space="preserve"> phút)</w:t>
      </w:r>
    </w:p>
    <w:p w14:paraId="7F13FCD0" w14:textId="77777777" w:rsidR="00073306" w:rsidRDefault="00073306" w:rsidP="0007330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 xml:space="preserve">Tìm hiểu về </w:t>
      </w:r>
      <w:r w:rsidR="00205FA6">
        <w:rPr>
          <w:rFonts w:ascii="Times New Roman" w:eastAsia="Times New Roman" w:hAnsi="Times New Roman" w:cs="Times New Roman"/>
          <w:b/>
          <w:bCs/>
          <w:i/>
          <w:sz w:val="28"/>
          <w:szCs w:val="28"/>
        </w:rPr>
        <w:t xml:space="preserve">Vai trò của khí hậu </w:t>
      </w:r>
      <w:r w:rsidR="000C1C63">
        <w:rPr>
          <w:rFonts w:ascii="Times New Roman" w:eastAsia="Times New Roman" w:hAnsi="Times New Roman" w:cs="Times New Roman"/>
          <w:b/>
          <w:bCs/>
          <w:i/>
          <w:sz w:val="28"/>
          <w:szCs w:val="28"/>
        </w:rPr>
        <w:t>(</w:t>
      </w:r>
      <w:r w:rsidR="00205FA6">
        <w:rPr>
          <w:rFonts w:ascii="Times New Roman" w:eastAsia="Times New Roman" w:hAnsi="Times New Roman" w:cs="Times New Roman"/>
          <w:b/>
          <w:bCs/>
          <w:i/>
          <w:sz w:val="28"/>
          <w:szCs w:val="28"/>
        </w:rPr>
        <w:t>7</w:t>
      </w:r>
      <w:r w:rsidR="000C1C63">
        <w:rPr>
          <w:rFonts w:ascii="Times New Roman" w:eastAsia="Times New Roman" w:hAnsi="Times New Roman" w:cs="Times New Roman"/>
          <w:b/>
          <w:bCs/>
          <w:i/>
          <w:sz w:val="28"/>
          <w:szCs w:val="28"/>
        </w:rPr>
        <w:t>0</w:t>
      </w:r>
      <w:r>
        <w:rPr>
          <w:rFonts w:ascii="Times New Roman" w:eastAsia="Times New Roman" w:hAnsi="Times New Roman" w:cs="Times New Roman"/>
          <w:b/>
          <w:bCs/>
          <w:i/>
          <w:sz w:val="28"/>
          <w:szCs w:val="28"/>
        </w:rPr>
        <w:t xml:space="preserve"> phút)</w:t>
      </w:r>
    </w:p>
    <w:p w14:paraId="3CD6A45C" w14:textId="77777777" w:rsidR="00073306" w:rsidRDefault="00073306" w:rsidP="00073306">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p>
    <w:p w14:paraId="116C2D60" w14:textId="77777777" w:rsidR="000C1C63" w:rsidRPr="000C1C63" w:rsidRDefault="000C1C63" w:rsidP="000C1C63">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0C1C63">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 p</w:t>
      </w:r>
      <w:r w:rsidRPr="000C1C63">
        <w:rPr>
          <w:rFonts w:ascii="Times New Roman" w:eastAsia="Times New Roman" w:hAnsi="Times New Roman" w:cs="Times New Roman"/>
          <w:sz w:val="28"/>
          <w:szCs w:val="28"/>
          <w:lang w:val="vi-VN" w:eastAsia="vi-VN"/>
        </w:rPr>
        <w:t>hân tích được ảnh hưởng của khí hậu đối với sản xuất nông nghiệp.</w:t>
      </w:r>
    </w:p>
    <w:p w14:paraId="7E156814" w14:textId="77777777" w:rsidR="000C1C63" w:rsidRPr="00A61C45" w:rsidRDefault="000C1C63" w:rsidP="000C1C63">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0C1C63">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 p</w:t>
      </w:r>
      <w:r w:rsidRPr="000C1C63">
        <w:rPr>
          <w:rFonts w:ascii="Times New Roman" w:eastAsia="Times New Roman" w:hAnsi="Times New Roman" w:cs="Times New Roman"/>
          <w:sz w:val="28"/>
          <w:szCs w:val="28"/>
          <w:lang w:val="vi-VN" w:eastAsia="vi-VN"/>
        </w:rPr>
        <w:t>hân tích được ảnh hưởng của khí hậu đối với sự phát triển du lịch ở một số điểm du lịch nổi tiếng của nước ta.</w:t>
      </w:r>
    </w:p>
    <w:p w14:paraId="1646CDEA" w14:textId="77777777"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w:t>
      </w:r>
      <w:r w:rsidR="000C1C63">
        <w:rPr>
          <w:rFonts w:ascii="Times New Roman" w:eastAsia="Times New Roman" w:hAnsi="Times New Roman" w:cs="Times New Roman"/>
          <w:noProof/>
          <w:sz w:val="28"/>
          <w:szCs w:val="28"/>
          <w:lang w:val="nl-NL"/>
        </w:rPr>
        <w:t>10.1-10.3</w:t>
      </w:r>
      <w:r>
        <w:rPr>
          <w:rFonts w:ascii="Times New Roman" w:eastAsia="Times New Roman" w:hAnsi="Times New Roman" w:cs="Times New Roman"/>
          <w:noProof/>
          <w:sz w:val="28"/>
          <w:szCs w:val="28"/>
          <w:lang w:val="nl-NL"/>
        </w:rPr>
        <w:t xml:space="preserve"> kết hợp kênh chữ SGK tr</w:t>
      </w:r>
      <w:r w:rsidR="000C1C63">
        <w:rPr>
          <w:rFonts w:ascii="Times New Roman" w:eastAsia="Times New Roman" w:hAnsi="Times New Roman" w:cs="Times New Roman"/>
          <w:noProof/>
          <w:sz w:val="28"/>
          <w:szCs w:val="28"/>
          <w:lang w:val="nl-NL"/>
        </w:rPr>
        <w:t xml:space="preserve">27-129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14:paraId="35564D38" w14:textId="77777777" w:rsidR="00073306" w:rsidRDefault="000C1C63" w:rsidP="00073306">
      <w:pPr>
        <w:spacing w:before="120" w:after="0"/>
        <w:ind w:firstLine="510"/>
        <w:contextualSpacing/>
        <w:jc w:val="both"/>
        <w:rPr>
          <w:rFonts w:ascii="Times New Roman" w:eastAsia="Times New Roman" w:hAnsi="Times New Roman" w:cs="Times New Roman"/>
          <w:sz w:val="28"/>
          <w:szCs w:val="28"/>
          <w:lang w:eastAsia="vi-VN"/>
        </w:rPr>
      </w:pPr>
      <w:r w:rsidRPr="000C1C63">
        <w:rPr>
          <w:rFonts w:ascii="Times New Roman" w:eastAsia="Times New Roman" w:hAnsi="Times New Roman" w:cs="Times New Roman"/>
          <w:noProof/>
          <w:sz w:val="28"/>
          <w:szCs w:val="28"/>
        </w:rPr>
        <w:drawing>
          <wp:anchor distT="0" distB="0" distL="114300" distR="114300" simplePos="0" relativeHeight="251789312" behindDoc="1" locked="0" layoutInCell="1" allowOverlap="1" wp14:anchorId="0076446A" wp14:editId="542B3454">
            <wp:simplePos x="0" y="0"/>
            <wp:positionH relativeFrom="column">
              <wp:posOffset>1028700</wp:posOffset>
            </wp:positionH>
            <wp:positionV relativeFrom="paragraph">
              <wp:posOffset>57150</wp:posOffset>
            </wp:positionV>
            <wp:extent cx="4563110" cy="1869440"/>
            <wp:effectExtent l="0" t="0" r="8890" b="0"/>
            <wp:wrapTight wrapText="bothSides">
              <wp:wrapPolygon edited="0">
                <wp:start x="0" y="0"/>
                <wp:lineTo x="0" y="21351"/>
                <wp:lineTo x="21552" y="21351"/>
                <wp:lineTo x="21552" y="0"/>
                <wp:lineTo x="0" y="0"/>
              </wp:wrapPolygon>
            </wp:wrapTight>
            <wp:docPr id="39" name="Picture 39" descr="Dựa vào hình 10.1, hình 10.2 và các thông tin trong bài, em hãy phân tích những ảnh hưởng của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ựa vào hình 10.1, hình 10.2 và các thông tin trong bài, em hãy phân tích những ảnh hưởng của khí hậu"/>
                    <pic:cNvPicPr>
                      <a:picLocks noChangeAspect="1" noChangeArrowheads="1"/>
                    </pic:cNvPicPr>
                  </pic:nvPicPr>
                  <pic:blipFill>
                    <a:blip r:embed="rId20" cstate="email">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563110"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D348F" w14:textId="77777777"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p>
    <w:p w14:paraId="23363C46" w14:textId="77777777"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p>
    <w:p w14:paraId="72B3199A" w14:textId="77777777"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p>
    <w:p w14:paraId="5BEA106B" w14:textId="77777777"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p>
    <w:p w14:paraId="3D84D33B" w14:textId="77777777" w:rsidR="00A22E32" w:rsidRDefault="00A22E32" w:rsidP="00073306">
      <w:pPr>
        <w:spacing w:before="120" w:after="0"/>
        <w:ind w:firstLine="510"/>
        <w:contextualSpacing/>
        <w:jc w:val="both"/>
        <w:rPr>
          <w:rFonts w:ascii="Times New Roman" w:eastAsia="Times New Roman" w:hAnsi="Times New Roman" w:cs="Times New Roman"/>
          <w:sz w:val="28"/>
          <w:szCs w:val="28"/>
          <w:lang w:eastAsia="vi-VN"/>
        </w:rPr>
      </w:pPr>
    </w:p>
    <w:p w14:paraId="2BA849AA" w14:textId="77777777" w:rsidR="00A22E32" w:rsidRDefault="00A22E32" w:rsidP="00073306">
      <w:pPr>
        <w:spacing w:before="120" w:after="0"/>
        <w:ind w:firstLine="510"/>
        <w:contextualSpacing/>
        <w:jc w:val="both"/>
        <w:rPr>
          <w:rFonts w:ascii="Times New Roman" w:eastAsia="Times New Roman" w:hAnsi="Times New Roman" w:cs="Times New Roman"/>
          <w:sz w:val="28"/>
          <w:szCs w:val="28"/>
          <w:lang w:eastAsia="vi-VN"/>
        </w:rPr>
      </w:pPr>
    </w:p>
    <w:p w14:paraId="721EC051" w14:textId="77777777" w:rsidR="00A22E32" w:rsidRDefault="00A22E32" w:rsidP="00073306">
      <w:pPr>
        <w:spacing w:before="120" w:after="0"/>
        <w:ind w:firstLine="510"/>
        <w:contextualSpacing/>
        <w:jc w:val="both"/>
        <w:rPr>
          <w:rFonts w:ascii="Times New Roman" w:eastAsia="Times New Roman" w:hAnsi="Times New Roman" w:cs="Times New Roman"/>
          <w:sz w:val="28"/>
          <w:szCs w:val="28"/>
          <w:lang w:eastAsia="vi-VN"/>
        </w:rPr>
      </w:pPr>
    </w:p>
    <w:p w14:paraId="20C4E128" w14:textId="77777777" w:rsidR="00073306" w:rsidRDefault="000C1C63" w:rsidP="00073306">
      <w:pPr>
        <w:spacing w:before="120" w:after="0"/>
        <w:ind w:firstLine="510"/>
        <w:contextualSpacing/>
        <w:jc w:val="both"/>
        <w:rPr>
          <w:rFonts w:ascii="Times New Roman" w:eastAsia="Times New Roman" w:hAnsi="Times New Roman" w:cs="Times New Roman"/>
          <w:sz w:val="28"/>
          <w:szCs w:val="28"/>
          <w:lang w:eastAsia="vi-VN"/>
        </w:rPr>
      </w:pPr>
      <w:r w:rsidRPr="000C1C63">
        <w:rPr>
          <w:rFonts w:ascii="Times New Roman" w:eastAsia="Times New Roman" w:hAnsi="Times New Roman" w:cs="Times New Roman"/>
          <w:noProof/>
          <w:sz w:val="28"/>
          <w:szCs w:val="28"/>
        </w:rPr>
        <w:drawing>
          <wp:anchor distT="0" distB="0" distL="114300" distR="114300" simplePos="0" relativeHeight="251788288" behindDoc="1" locked="0" layoutInCell="1" allowOverlap="1" wp14:anchorId="18835F99" wp14:editId="02F730CD">
            <wp:simplePos x="0" y="0"/>
            <wp:positionH relativeFrom="column">
              <wp:posOffset>894080</wp:posOffset>
            </wp:positionH>
            <wp:positionV relativeFrom="paragraph">
              <wp:posOffset>36195</wp:posOffset>
            </wp:positionV>
            <wp:extent cx="4766945" cy="4866640"/>
            <wp:effectExtent l="0" t="0" r="0" b="0"/>
            <wp:wrapTight wrapText="bothSides">
              <wp:wrapPolygon edited="0">
                <wp:start x="0" y="0"/>
                <wp:lineTo x="0" y="21476"/>
                <wp:lineTo x="21494" y="21476"/>
                <wp:lineTo x="21494" y="0"/>
                <wp:lineTo x="0" y="0"/>
              </wp:wrapPolygon>
            </wp:wrapTight>
            <wp:docPr id="38" name="Picture 38" descr="Dựa vào hình 10.3 và thông tin trong bài, em hãy phân tích vai trò của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0.3 và thông tin trong bài, em hãy phân tích vai trò của khí hậu"/>
                    <pic:cNvPicPr>
                      <a:picLocks noChangeAspect="1" noChangeArrowheads="1"/>
                    </pic:cNvPicPr>
                  </pic:nvPicPr>
                  <pic:blipFill>
                    <a:blip r:embed="rId22" cstate="email">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766945" cy="486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E8D94" w14:textId="77777777"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p>
    <w:p w14:paraId="2F8A3CA3" w14:textId="77777777"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p>
    <w:p w14:paraId="6544F2D5" w14:textId="77777777" w:rsidR="00073306" w:rsidRDefault="00073306" w:rsidP="00073306">
      <w:pPr>
        <w:spacing w:before="120" w:after="0"/>
        <w:contextualSpacing/>
        <w:jc w:val="both"/>
        <w:rPr>
          <w:rFonts w:ascii="Times New Roman" w:eastAsia="Times New Roman" w:hAnsi="Times New Roman" w:cs="Times New Roman"/>
          <w:sz w:val="28"/>
          <w:szCs w:val="28"/>
          <w:lang w:eastAsia="vi-VN"/>
        </w:rPr>
      </w:pPr>
    </w:p>
    <w:p w14:paraId="2124C95F"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1B4DFBE2"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19C4D3B0"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2EF9BE76"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3E0C7F32"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00788233"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2A279A9F"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4C63932A"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23118997"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72D8210C"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6878B63A"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79F3CC6C"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18F64705"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3B0F40FD"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533D1043"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68A5B8D2"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38B0525E"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5F54A036" w14:textId="77777777" w:rsidR="00073306" w:rsidRPr="00A61C45" w:rsidRDefault="00073306" w:rsidP="00073306">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14:paraId="4C931D12" w14:textId="77777777" w:rsidR="00073306" w:rsidRPr="00B25F2C" w:rsidRDefault="00073306" w:rsidP="0007330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73306" w:rsidRPr="00A61C45" w14:paraId="19538A51" w14:textId="77777777" w:rsidTr="00073306">
        <w:tc>
          <w:tcPr>
            <w:tcW w:w="6771" w:type="dxa"/>
            <w:shd w:val="clear" w:color="auto" w:fill="auto"/>
          </w:tcPr>
          <w:p w14:paraId="42CF1321" w14:textId="77777777" w:rsidR="00073306" w:rsidRPr="00A61C45" w:rsidRDefault="00073306" w:rsidP="00073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1D1DBFCB" w14:textId="77777777" w:rsidR="00073306" w:rsidRPr="00A61C45" w:rsidRDefault="00073306" w:rsidP="00073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073306" w:rsidRPr="00A61C45" w14:paraId="1073BC98" w14:textId="77777777" w:rsidTr="00073306">
        <w:tc>
          <w:tcPr>
            <w:tcW w:w="6771" w:type="dxa"/>
            <w:shd w:val="clear" w:color="auto" w:fill="auto"/>
          </w:tcPr>
          <w:p w14:paraId="34EE086A" w14:textId="77777777" w:rsidR="00073306" w:rsidRDefault="00073306" w:rsidP="00073306">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14:paraId="2AC58CD2" w14:textId="77777777" w:rsidR="00073306" w:rsidRDefault="00073306" w:rsidP="00073306">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 xml:space="preserve">gọi HS đọc nội dung mục </w:t>
            </w:r>
            <w:r w:rsidR="000C1C63">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 xml:space="preserve"> SGK.</w:t>
            </w:r>
          </w:p>
          <w:p w14:paraId="77B8249C" w14:textId="77777777" w:rsidR="000C1C63" w:rsidRDefault="000C1C63" w:rsidP="00073306">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10.1, 10.2, 10.3 lên bảng.</w:t>
            </w:r>
          </w:p>
          <w:p w14:paraId="6E616A15" w14:textId="77777777" w:rsidR="00C04C83" w:rsidRPr="0053790C" w:rsidRDefault="00C04C83" w:rsidP="00C04C83">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w:t>
            </w:r>
            <w:r w:rsidR="002C3EE7">
              <w:rPr>
                <w:rFonts w:ascii="Times New Roman" w:eastAsia="Times New Roman" w:hAnsi="Times New Roman" w:cs="Times New Roman"/>
                <w:bCs/>
                <w:sz w:val="28"/>
                <w:szCs w:val="28"/>
              </w:rPr>
              <w:t>các hình ảnh</w:t>
            </w:r>
            <w:r>
              <w:rPr>
                <w:rFonts w:ascii="Times New Roman" w:eastAsia="Times New Roman" w:hAnsi="Times New Roman" w:cs="Times New Roman"/>
                <w:bCs/>
                <w:sz w:val="28"/>
                <w:szCs w:val="28"/>
              </w:rPr>
              <w:t>,</w:t>
            </w:r>
            <w:r w:rsidRPr="0053790C">
              <w:rPr>
                <w:rFonts w:ascii="Times New Roman" w:eastAsia="Times New Roman" w:hAnsi="Times New Roman" w:cs="Times New Roman"/>
                <w:bCs/>
                <w:sz w:val="28"/>
                <w:szCs w:val="28"/>
              </w:rPr>
              <w:t xml:space="preserve"> thông tin trong bày</w:t>
            </w:r>
            <w:r>
              <w:rPr>
                <w:rFonts w:ascii="Times New Roman" w:eastAsia="Times New Roman" w:hAnsi="Times New Roman" w:cs="Times New Roman"/>
                <w:bCs/>
                <w:sz w:val="28"/>
                <w:szCs w:val="28"/>
              </w:rPr>
              <w:t xml:space="preserve"> và sự hiểu biết của bản thân</w:t>
            </w:r>
            <w:r w:rsidRPr="0053790C">
              <w:rPr>
                <w:rFonts w:ascii="Times New Roman" w:eastAsia="Times New Roman" w:hAnsi="Times New Roman" w:cs="Times New Roman"/>
                <w:bCs/>
                <w:sz w:val="28"/>
                <w:szCs w:val="28"/>
              </w:rPr>
              <w:t>, lần lượt trả lời các câu hỏi sau:</w:t>
            </w:r>
          </w:p>
          <w:p w14:paraId="2A2F99BF" w14:textId="77777777" w:rsidR="00C04C83" w:rsidRPr="00C648C9" w:rsidRDefault="00C04C83" w:rsidP="00C04C83">
            <w:pPr>
              <w:spacing w:before="120" w:after="0"/>
              <w:contextualSpacing/>
              <w:jc w:val="both"/>
              <w:rPr>
                <w:rFonts w:ascii="Times New Roman" w:eastAsia="Times New Roman" w:hAnsi="Times New Roman" w:cs="Times New Roman"/>
                <w:i/>
                <w:sz w:val="28"/>
                <w:szCs w:val="28"/>
                <w:lang w:val="vi-VN"/>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C</w:t>
            </w:r>
            <w:r w:rsidRPr="00510192">
              <w:rPr>
                <w:rFonts w:ascii="Times New Roman" w:eastAsia="Times New Roman" w:hAnsi="Times New Roman" w:cs="Times New Roman"/>
                <w:i/>
                <w:sz w:val="28"/>
                <w:szCs w:val="28"/>
              </w:rPr>
              <w:t>hứng minh khí hậu nước ta cho phép phát triển nền nông nghiệp nhiệt đới.</w:t>
            </w:r>
          </w:p>
          <w:p w14:paraId="7F2A006F" w14:textId="77777777" w:rsidR="00C04C83" w:rsidRPr="00C648C9" w:rsidRDefault="00C04C83" w:rsidP="00C04C83">
            <w:pPr>
              <w:spacing w:before="120" w:after="0"/>
              <w:contextualSpacing/>
              <w:jc w:val="both"/>
              <w:rPr>
                <w:rFonts w:ascii="Times New Roman" w:eastAsia="Times New Roman" w:hAnsi="Times New Roman" w:cs="Times New Roman"/>
                <w:i/>
                <w:sz w:val="28"/>
                <w:szCs w:val="28"/>
                <w:lang w:val="vi-VN"/>
              </w:rPr>
            </w:pPr>
            <w:r w:rsidRPr="0053790C">
              <w:rPr>
                <w:rFonts w:ascii="Times New Roman" w:eastAsia="Times New Roman" w:hAnsi="Times New Roman" w:cs="Times New Roman"/>
                <w:i/>
                <w:sz w:val="28"/>
                <w:szCs w:val="28"/>
              </w:rPr>
              <w:t>2.</w:t>
            </w:r>
            <w:r>
              <w:rPr>
                <w:rFonts w:ascii="Times New Roman" w:eastAsia="Times New Roman" w:hAnsi="Times New Roman" w:cs="Times New Roman"/>
                <w:i/>
                <w:sz w:val="28"/>
                <w:szCs w:val="28"/>
              </w:rPr>
              <w:t xml:space="preserve"> C</w:t>
            </w:r>
            <w:r w:rsidRPr="00510192">
              <w:rPr>
                <w:rFonts w:ascii="Times New Roman" w:eastAsia="Times New Roman" w:hAnsi="Times New Roman" w:cs="Times New Roman"/>
                <w:i/>
                <w:sz w:val="28"/>
                <w:szCs w:val="28"/>
                <w:lang w:val="vi-VN"/>
              </w:rPr>
              <w:t>ho biết khí hậu phân hóa ảnh hưởng như thế nào đến sản xuất nông nghiệp?</w:t>
            </w:r>
          </w:p>
          <w:p w14:paraId="095FB08B" w14:textId="77777777" w:rsidR="00C04C83" w:rsidRPr="00C648C9" w:rsidRDefault="00C04C83" w:rsidP="00C04C83">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3.</w:t>
            </w:r>
            <w:r w:rsidRPr="0053790C">
              <w:rPr>
                <w:rFonts w:ascii="Times New Roman" w:eastAsia="Times New Roman" w:hAnsi="Times New Roman" w:cs="Times New Roman"/>
                <w:i/>
                <w:sz w:val="28"/>
                <w:szCs w:val="28"/>
              </w:rPr>
              <w:t xml:space="preserve"> </w:t>
            </w:r>
            <w:r w:rsidR="002C3EE7">
              <w:rPr>
                <w:rFonts w:ascii="Times New Roman" w:eastAsia="Times New Roman" w:hAnsi="Times New Roman" w:cs="Times New Roman"/>
                <w:i/>
                <w:sz w:val="28"/>
                <w:szCs w:val="28"/>
              </w:rPr>
              <w:t>K</w:t>
            </w:r>
            <w:r w:rsidR="002C3EE7" w:rsidRPr="002C3EE7">
              <w:rPr>
                <w:rFonts w:ascii="Times New Roman" w:eastAsia="Times New Roman" w:hAnsi="Times New Roman" w:cs="Times New Roman"/>
                <w:i/>
                <w:sz w:val="28"/>
                <w:szCs w:val="28"/>
              </w:rPr>
              <w:t>ể tên các vùng chuyên canh ở nước ta.</w:t>
            </w:r>
          </w:p>
          <w:p w14:paraId="37046EAE" w14:textId="77777777" w:rsidR="00C04C83" w:rsidRPr="002C3EE7" w:rsidRDefault="00C04C83" w:rsidP="00073306">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w:t>
            </w:r>
            <w:r w:rsidRPr="00050B1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C</w:t>
            </w:r>
            <w:r w:rsidRPr="00510192">
              <w:rPr>
                <w:rFonts w:ascii="Times New Roman" w:eastAsia="Times New Roman" w:hAnsi="Times New Roman" w:cs="Times New Roman"/>
                <w:i/>
                <w:sz w:val="28"/>
                <w:szCs w:val="28"/>
                <w:lang w:val="vi-VN"/>
              </w:rPr>
              <w:t>ho biết khí hậu gây ra những khó khăn gì cho sản xuất nông nghiệp?</w:t>
            </w:r>
          </w:p>
          <w:p w14:paraId="4016ED2A" w14:textId="77777777" w:rsidR="00073306" w:rsidRPr="00B25F2C"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chia lớp làm 8 nhóm, mỗi nhóm từ 4 đến 6 em, yêu cầu HS, yêu cầu HS quan sát </w:t>
            </w:r>
            <w:r w:rsidR="007629A0">
              <w:rPr>
                <w:rFonts w:ascii="Times New Roman" w:eastAsia="Times New Roman" w:hAnsi="Times New Roman" w:cs="Times New Roman"/>
                <w:bCs/>
                <w:sz w:val="28"/>
                <w:szCs w:val="28"/>
              </w:rPr>
              <w:t xml:space="preserve">hình </w:t>
            </w:r>
            <w:r w:rsidR="007629A0" w:rsidRPr="007629A0">
              <w:rPr>
                <w:rFonts w:ascii="Times New Roman" w:eastAsia="Times New Roman" w:hAnsi="Times New Roman" w:cs="Times New Roman"/>
                <w:bCs/>
                <w:sz w:val="28"/>
                <w:szCs w:val="28"/>
              </w:rPr>
              <w:t xml:space="preserve">10.1, 10.2, 10.3 </w:t>
            </w:r>
            <w:r>
              <w:rPr>
                <w:rFonts w:ascii="Times New Roman" w:eastAsia="Times New Roman" w:hAnsi="Times New Roman" w:cs="Times New Roman"/>
                <w:bCs/>
                <w:sz w:val="28"/>
                <w:szCs w:val="28"/>
              </w:rPr>
              <w:t xml:space="preserve">và thông tin trong bày, thảo luận nhóm trong </w:t>
            </w:r>
            <w:r w:rsidR="007629A0">
              <w:rPr>
                <w:rFonts w:ascii="Times New Roman" w:eastAsia="Times New Roman" w:hAnsi="Times New Roman" w:cs="Times New Roman"/>
                <w:bCs/>
                <w:sz w:val="28"/>
                <w:szCs w:val="28"/>
              </w:rPr>
              <w:t>1</w:t>
            </w:r>
            <w:r w:rsidR="002C3EE7">
              <w:rPr>
                <w:rFonts w:ascii="Times New Roman" w:eastAsia="Times New Roman" w:hAnsi="Times New Roman" w:cs="Times New Roman"/>
                <w:bCs/>
                <w:sz w:val="28"/>
                <w:szCs w:val="28"/>
              </w:rPr>
              <w:t>0</w:t>
            </w:r>
            <w:r>
              <w:rPr>
                <w:rFonts w:ascii="Times New Roman" w:eastAsia="Times New Roman" w:hAnsi="Times New Roman" w:cs="Times New Roman"/>
                <w:bCs/>
                <w:sz w:val="28"/>
                <w:szCs w:val="28"/>
              </w:rPr>
              <w:t xml:space="preserve"> phút để trả lời các câu hỏi theo phiếu học tập sau:</w:t>
            </w:r>
          </w:p>
          <w:p w14:paraId="4A9549EF" w14:textId="77777777" w:rsidR="00073306" w:rsidRDefault="00073306" w:rsidP="00073306">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LiBang"/>
              <w:tblW w:w="0" w:type="auto"/>
              <w:tblLayout w:type="fixed"/>
              <w:tblLook w:val="04A0" w:firstRow="1" w:lastRow="0" w:firstColumn="1" w:lastColumn="0" w:noHBand="0" w:noVBand="1"/>
            </w:tblPr>
            <w:tblGrid>
              <w:gridCol w:w="2180"/>
              <w:gridCol w:w="4360"/>
            </w:tblGrid>
            <w:tr w:rsidR="00073306" w14:paraId="474F7A20" w14:textId="77777777" w:rsidTr="00073306">
              <w:tc>
                <w:tcPr>
                  <w:tcW w:w="2180" w:type="dxa"/>
                </w:tcPr>
                <w:p w14:paraId="5C424252" w14:textId="77777777" w:rsidR="00073306" w:rsidRPr="004F41A1" w:rsidRDefault="00073306" w:rsidP="00073306">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74F71E39" w14:textId="77777777" w:rsidR="00073306" w:rsidRPr="004F41A1" w:rsidRDefault="00073306" w:rsidP="00073306">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073306" w14:paraId="3932D4E0" w14:textId="77777777" w:rsidTr="00073306">
              <w:tc>
                <w:tcPr>
                  <w:tcW w:w="2180" w:type="dxa"/>
                </w:tcPr>
                <w:p w14:paraId="4F0CFC8F" w14:textId="77777777" w:rsidR="00073306" w:rsidRPr="00E540A8" w:rsidRDefault="002C3EE7" w:rsidP="00073306">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w:t>
                  </w:r>
                  <w:r w:rsidRPr="002C3EE7">
                    <w:rPr>
                      <w:rFonts w:ascii="Times New Roman" w:eastAsia="Times New Roman" w:hAnsi="Times New Roman" w:cs="Times New Roman"/>
                      <w:i/>
                      <w:sz w:val="28"/>
                      <w:szCs w:val="28"/>
                    </w:rPr>
                    <w:t>ho biết khí hậu có vai trò như thế nào đến hoạt động du lịch.</w:t>
                  </w:r>
                </w:p>
              </w:tc>
              <w:tc>
                <w:tcPr>
                  <w:tcW w:w="4360" w:type="dxa"/>
                </w:tcPr>
                <w:p w14:paraId="4041D91C" w14:textId="77777777" w:rsidR="00073306" w:rsidRDefault="00073306" w:rsidP="00073306">
                  <w:pPr>
                    <w:spacing w:before="120" w:line="276" w:lineRule="auto"/>
                    <w:contextualSpacing/>
                    <w:jc w:val="both"/>
                    <w:rPr>
                      <w:rFonts w:ascii="Times New Roman" w:eastAsia="Times New Roman" w:hAnsi="Times New Roman" w:cs="Times New Roman"/>
                      <w:sz w:val="28"/>
                      <w:szCs w:val="28"/>
                    </w:rPr>
                  </w:pPr>
                </w:p>
              </w:tc>
            </w:tr>
          </w:tbl>
          <w:p w14:paraId="6E1D56B6" w14:textId="77777777" w:rsidR="00205FA6" w:rsidRDefault="00205FA6" w:rsidP="00073306">
            <w:pPr>
              <w:spacing w:before="120" w:after="0"/>
              <w:contextualSpacing/>
              <w:jc w:val="both"/>
              <w:rPr>
                <w:rFonts w:ascii="Times New Roman" w:eastAsia="Times New Roman" w:hAnsi="Times New Roman" w:cs="Times New Roman"/>
                <w:sz w:val="28"/>
                <w:szCs w:val="28"/>
              </w:rPr>
            </w:pPr>
          </w:p>
          <w:p w14:paraId="76946CF0" w14:textId="77777777" w:rsidR="00073306" w:rsidRPr="004B2600" w:rsidRDefault="00073306" w:rsidP="00073306">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LiBang"/>
              <w:tblW w:w="0" w:type="auto"/>
              <w:tblLayout w:type="fixed"/>
              <w:tblLook w:val="04A0" w:firstRow="1" w:lastRow="0" w:firstColumn="1" w:lastColumn="0" w:noHBand="0" w:noVBand="1"/>
            </w:tblPr>
            <w:tblGrid>
              <w:gridCol w:w="2180"/>
              <w:gridCol w:w="4360"/>
            </w:tblGrid>
            <w:tr w:rsidR="00073306" w:rsidRPr="004F41A1" w14:paraId="7F516BB2" w14:textId="77777777" w:rsidTr="00073306">
              <w:tc>
                <w:tcPr>
                  <w:tcW w:w="2180" w:type="dxa"/>
                </w:tcPr>
                <w:p w14:paraId="372437E3" w14:textId="77777777" w:rsidR="00073306" w:rsidRPr="004F41A1" w:rsidRDefault="00073306" w:rsidP="00073306">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0380CD52" w14:textId="77777777" w:rsidR="00073306" w:rsidRPr="004F41A1" w:rsidRDefault="00073306" w:rsidP="00073306">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073306" w14:paraId="50305E48" w14:textId="77777777" w:rsidTr="00073306">
              <w:tc>
                <w:tcPr>
                  <w:tcW w:w="2180" w:type="dxa"/>
                </w:tcPr>
                <w:p w14:paraId="719D929B" w14:textId="77777777" w:rsidR="00073306" w:rsidRPr="00E540A8" w:rsidRDefault="002C3EE7" w:rsidP="00A256A5">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w:t>
                  </w:r>
                  <w:r w:rsidRPr="002C3EE7">
                    <w:rPr>
                      <w:rFonts w:ascii="Times New Roman" w:eastAsia="Times New Roman" w:hAnsi="Times New Roman" w:cs="Times New Roman"/>
                      <w:i/>
                      <w:sz w:val="28"/>
                      <w:szCs w:val="28"/>
                    </w:rPr>
                    <w:t>ho biết tài nguyên khí hậu ở các địa điểm du lịch: Sa Pa, Tam Đảo, Đà Lạt.</w:t>
                  </w:r>
                </w:p>
              </w:tc>
              <w:tc>
                <w:tcPr>
                  <w:tcW w:w="4360" w:type="dxa"/>
                </w:tcPr>
                <w:p w14:paraId="450E49C2" w14:textId="77777777" w:rsidR="00073306" w:rsidRDefault="00073306" w:rsidP="00073306">
                  <w:pPr>
                    <w:spacing w:before="120" w:line="276" w:lineRule="auto"/>
                    <w:contextualSpacing/>
                    <w:jc w:val="both"/>
                    <w:rPr>
                      <w:rFonts w:ascii="Times New Roman" w:eastAsia="Times New Roman" w:hAnsi="Times New Roman" w:cs="Times New Roman"/>
                      <w:sz w:val="28"/>
                      <w:szCs w:val="28"/>
                    </w:rPr>
                  </w:pPr>
                </w:p>
              </w:tc>
            </w:tr>
          </w:tbl>
          <w:p w14:paraId="6A9DE2F2" w14:textId="77777777" w:rsidR="00073306" w:rsidRPr="00A61C45" w:rsidRDefault="00073306" w:rsidP="00073306">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14:paraId="4618423E" w14:textId="77777777" w:rsidR="00073306"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hình </w:t>
            </w:r>
            <w:r w:rsidR="007629A0" w:rsidRPr="007629A0">
              <w:rPr>
                <w:rFonts w:ascii="Times New Roman" w:eastAsia="Times New Roman" w:hAnsi="Times New Roman" w:cs="Times New Roman"/>
                <w:bCs/>
                <w:sz w:val="28"/>
                <w:szCs w:val="28"/>
              </w:rPr>
              <w:t xml:space="preserve">10.1, 10.2, 10.3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14:paraId="2BB226AE" w14:textId="77777777" w:rsidR="00073306" w:rsidRPr="00A61C45"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6C82B919" w14:textId="77777777" w:rsidR="00073306" w:rsidRPr="00265CEE" w:rsidRDefault="00073306" w:rsidP="00073306">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6E03F6C1" w14:textId="77777777" w:rsidR="002C3EE7" w:rsidRDefault="002C3EE7" w:rsidP="00073306">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C3EE7">
              <w:rPr>
                <w:rFonts w:ascii="Times New Roman" w:eastAsia="Times New Roman" w:hAnsi="Times New Roman" w:cs="Times New Roman"/>
                <w:bCs/>
                <w:sz w:val="28"/>
                <w:szCs w:val="28"/>
              </w:rPr>
              <w:t>Sau khi nhóm  HS có sản phẩm, GV cho HS trình bày sản phẩm của mình</w:t>
            </w:r>
            <w:r>
              <w:rPr>
                <w:rFonts w:ascii="Times New Roman" w:eastAsia="Times New Roman" w:hAnsi="Times New Roman" w:cs="Times New Roman"/>
                <w:bCs/>
                <w:sz w:val="28"/>
                <w:szCs w:val="28"/>
              </w:rPr>
              <w:t>:</w:t>
            </w:r>
          </w:p>
          <w:p w14:paraId="291E41ED" w14:textId="77777777" w:rsidR="002C3EE7" w:rsidRDefault="002C3EE7" w:rsidP="00073306">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p>
          <w:p w14:paraId="08D3E5A9" w14:textId="77777777" w:rsidR="002C3EE7" w:rsidRPr="002C3EE7" w:rsidRDefault="002C3EE7" w:rsidP="002C3EE7">
            <w:pPr>
              <w:spacing w:before="120" w:after="0"/>
              <w:jc w:val="both"/>
              <w:rPr>
                <w:rFonts w:ascii="Times New Roman" w:eastAsia="Times New Roman" w:hAnsi="Times New Roman" w:cs="Times New Roman"/>
                <w:bCs/>
                <w:sz w:val="28"/>
                <w:szCs w:val="28"/>
              </w:rPr>
            </w:pPr>
            <w:r w:rsidRPr="002C3EE7">
              <w:rPr>
                <w:rFonts w:ascii="Times New Roman" w:eastAsia="Times New Roman" w:hAnsi="Times New Roman" w:cs="Times New Roman"/>
                <w:bCs/>
                <w:sz w:val="28"/>
                <w:szCs w:val="28"/>
              </w:rPr>
              <w:t>- Các cây trồng và vật nuôi có giá trị kinh tế và năng suất cao.</w:t>
            </w:r>
          </w:p>
          <w:p w14:paraId="441E3F97" w14:textId="77777777" w:rsidR="002C3EE7" w:rsidRDefault="002C3EE7" w:rsidP="002C3EE7">
            <w:pPr>
              <w:spacing w:before="120" w:after="0"/>
              <w:jc w:val="both"/>
              <w:rPr>
                <w:rFonts w:ascii="Times New Roman" w:eastAsia="Times New Roman" w:hAnsi="Times New Roman" w:cs="Times New Roman"/>
                <w:bCs/>
                <w:sz w:val="28"/>
                <w:szCs w:val="28"/>
              </w:rPr>
            </w:pPr>
            <w:r w:rsidRPr="002C3EE7">
              <w:rPr>
                <w:rFonts w:ascii="Times New Roman" w:eastAsia="Times New Roman" w:hAnsi="Times New Roman" w:cs="Times New Roman"/>
                <w:bCs/>
                <w:sz w:val="28"/>
                <w:szCs w:val="28"/>
              </w:rPr>
              <w:t>- Hoạt động trồng trọt diễn ra quanh năm (từ 2 – 3 vụ/năm) với nhiều hình thức canh tác như: xen canh, luân canh, gối vụ,...</w:t>
            </w:r>
          </w:p>
          <w:p w14:paraId="577A4A5D" w14:textId="77777777" w:rsid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 </w:t>
            </w:r>
          </w:p>
          <w:p w14:paraId="0983A8B5" w14:textId="77777777" w:rsidR="002C3EE7" w:rsidRP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C3EE7">
              <w:rPr>
                <w:rFonts w:ascii="Times New Roman" w:eastAsia="Times New Roman" w:hAnsi="Times New Roman" w:cs="Times New Roman"/>
                <w:bCs/>
                <w:sz w:val="28"/>
                <w:szCs w:val="28"/>
              </w:rPr>
              <w:t>Tạo nên sự đa dạng về sản phẩm nông nghiệp.</w:t>
            </w:r>
          </w:p>
          <w:p w14:paraId="1AEBCFD8" w14:textId="77777777" w:rsidR="002C3EE7" w:rsidRP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C3EE7">
              <w:rPr>
                <w:rFonts w:ascii="Times New Roman" w:eastAsia="Times New Roman" w:hAnsi="Times New Roman" w:cs="Times New Roman"/>
                <w:bCs/>
                <w:sz w:val="28"/>
                <w:szCs w:val="28"/>
              </w:rPr>
              <w:t>Trồng cây nhiệt đới như lúa, ngô, cao su, hồ tiêu, sầu riêng,…</w:t>
            </w:r>
          </w:p>
          <w:p w14:paraId="63914BC3" w14:textId="77777777" w:rsid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C3EE7">
              <w:rPr>
                <w:rFonts w:ascii="Times New Roman" w:eastAsia="Times New Roman" w:hAnsi="Times New Roman" w:cs="Times New Roman"/>
                <w:bCs/>
                <w:sz w:val="28"/>
                <w:szCs w:val="28"/>
              </w:rPr>
              <w:t>Trồng cây cận nhiệt và ôn đới như chè, quế, hồi, đào, mận, mơ,…</w:t>
            </w:r>
          </w:p>
          <w:p w14:paraId="58145DD1" w14:textId="77777777" w:rsid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 </w:t>
            </w:r>
          </w:p>
          <w:p w14:paraId="205FFCEF" w14:textId="77777777" w:rsidR="002C3EE7" w:rsidRP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C3EE7">
              <w:rPr>
                <w:rFonts w:ascii="Times New Roman" w:eastAsia="Times New Roman" w:hAnsi="Times New Roman" w:cs="Times New Roman"/>
                <w:bCs/>
                <w:sz w:val="28"/>
                <w:szCs w:val="28"/>
              </w:rPr>
              <w:t>Trung du và miền núi Bắc Bộ: chè, quế, hồi,…</w:t>
            </w:r>
          </w:p>
          <w:p w14:paraId="1D7726C8" w14:textId="77777777" w:rsidR="002C3EE7" w:rsidRP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C3EE7">
              <w:rPr>
                <w:rFonts w:ascii="Times New Roman" w:eastAsia="Times New Roman" w:hAnsi="Times New Roman" w:cs="Times New Roman"/>
                <w:bCs/>
                <w:sz w:val="28"/>
                <w:szCs w:val="28"/>
              </w:rPr>
              <w:t>Đông Nam Bộ, Tây Nguyên: cao su, cà phê, điều,…</w:t>
            </w:r>
          </w:p>
          <w:p w14:paraId="7F1784D8" w14:textId="77777777" w:rsid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C3EE7">
              <w:rPr>
                <w:rFonts w:ascii="Times New Roman" w:eastAsia="Times New Roman" w:hAnsi="Times New Roman" w:cs="Times New Roman"/>
                <w:bCs/>
                <w:sz w:val="28"/>
                <w:szCs w:val="28"/>
              </w:rPr>
              <w:t>ĐB. Sông Hồng, ĐB. Sông Cửu Long: cây lúa.</w:t>
            </w:r>
          </w:p>
          <w:p w14:paraId="44504988" w14:textId="77777777" w:rsid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p>
          <w:p w14:paraId="5721B202" w14:textId="77777777" w:rsidR="002C3EE7" w:rsidRPr="002C3EE7" w:rsidRDefault="002C3EE7" w:rsidP="002C3EE7">
            <w:pPr>
              <w:spacing w:before="120" w:after="0"/>
              <w:jc w:val="both"/>
              <w:rPr>
                <w:rFonts w:ascii="Times New Roman" w:eastAsia="Times New Roman" w:hAnsi="Times New Roman" w:cs="Times New Roman"/>
                <w:bCs/>
                <w:sz w:val="28"/>
                <w:szCs w:val="28"/>
              </w:rPr>
            </w:pPr>
            <w:r w:rsidRPr="002C3EE7">
              <w:rPr>
                <w:rFonts w:ascii="Times New Roman" w:eastAsia="Times New Roman" w:hAnsi="Times New Roman" w:cs="Times New Roman"/>
                <w:bCs/>
                <w:sz w:val="28"/>
                <w:szCs w:val="28"/>
              </w:rPr>
              <w:t>- Nhiều thiên tai thường xuyên xảy ra: bão, lũ lụt, hạn hán, sương muối,…gây thiệt hại cho sản xuất nông nghiệp.</w:t>
            </w:r>
          </w:p>
          <w:p w14:paraId="42B6DB21" w14:textId="77777777" w:rsidR="002C3EE7" w:rsidRDefault="002C3EE7" w:rsidP="002C3EE7">
            <w:pPr>
              <w:spacing w:before="120" w:after="0"/>
              <w:jc w:val="both"/>
              <w:rPr>
                <w:rFonts w:ascii="Times New Roman" w:eastAsia="Times New Roman" w:hAnsi="Times New Roman" w:cs="Times New Roman"/>
                <w:bCs/>
                <w:sz w:val="28"/>
                <w:szCs w:val="28"/>
              </w:rPr>
            </w:pPr>
            <w:r w:rsidRPr="002C3EE7">
              <w:rPr>
                <w:rFonts w:ascii="Times New Roman" w:eastAsia="Times New Roman" w:hAnsi="Times New Roman" w:cs="Times New Roman"/>
                <w:bCs/>
                <w:sz w:val="28"/>
                <w:szCs w:val="28"/>
              </w:rPr>
              <w:t>- Khí hậu nóng ẩm tạo điều kiện cho sâu bệnh gây hại cho cây trồng, vật nuôi.</w:t>
            </w:r>
          </w:p>
          <w:p w14:paraId="7C016A1C" w14:textId="77777777" w:rsidR="00073306" w:rsidRDefault="00073306" w:rsidP="00073306">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w:t>
            </w:r>
            <w:r w:rsidR="007629A0">
              <w:rPr>
                <w:rFonts w:ascii="Times New Roman" w:eastAsia="Times New Roman" w:hAnsi="Times New Roman" w:cs="Times New Roman"/>
                <w:bCs/>
                <w:sz w:val="28"/>
                <w:szCs w:val="28"/>
              </w:rPr>
              <w:t>3</w:t>
            </w:r>
            <w:r>
              <w:rPr>
                <w:rFonts w:ascii="Times New Roman" w:eastAsia="Times New Roman" w:hAnsi="Times New Roman" w:cs="Times New Roman"/>
                <w:bCs/>
                <w:sz w:val="28"/>
                <w:szCs w:val="28"/>
              </w:rPr>
              <w:t xml:space="preserve"> và </w:t>
            </w:r>
            <w:r w:rsidR="007629A0">
              <w:rPr>
                <w:rFonts w:ascii="Times New Roman" w:eastAsia="Times New Roman" w:hAnsi="Times New Roman" w:cs="Times New Roman"/>
                <w:bCs/>
                <w:sz w:val="28"/>
                <w:szCs w:val="28"/>
              </w:rPr>
              <w:t>7</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lên thuyết trình câu trả lời trước lớp:</w:t>
            </w:r>
          </w:p>
          <w:p w14:paraId="5D50AE4E" w14:textId="77777777" w:rsidR="00073306" w:rsidRDefault="00073306" w:rsidP="00073306">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Nhóm </w:t>
            </w:r>
            <w:r w:rsidR="002C3EE7">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 phiếu học tập số 1</w:t>
            </w:r>
          </w:p>
          <w:tbl>
            <w:tblPr>
              <w:tblStyle w:val="LiBang"/>
              <w:tblW w:w="0" w:type="auto"/>
              <w:tblLayout w:type="fixed"/>
              <w:tblLook w:val="04A0" w:firstRow="1" w:lastRow="0" w:firstColumn="1" w:lastColumn="0" w:noHBand="0" w:noVBand="1"/>
            </w:tblPr>
            <w:tblGrid>
              <w:gridCol w:w="2180"/>
              <w:gridCol w:w="4360"/>
            </w:tblGrid>
            <w:tr w:rsidR="002C3EE7" w14:paraId="323334FC" w14:textId="77777777" w:rsidTr="00EE10A3">
              <w:tc>
                <w:tcPr>
                  <w:tcW w:w="2180" w:type="dxa"/>
                </w:tcPr>
                <w:p w14:paraId="7B3BC32B" w14:textId="77777777" w:rsidR="002C3EE7" w:rsidRPr="004F41A1" w:rsidRDefault="002C3EE7" w:rsidP="00EE10A3">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3EBB4AD9" w14:textId="77777777" w:rsidR="002C3EE7" w:rsidRPr="004F41A1" w:rsidRDefault="002C3EE7" w:rsidP="00EE10A3">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2C3EE7" w14:paraId="6B2AD71C" w14:textId="77777777" w:rsidTr="00EE10A3">
              <w:tc>
                <w:tcPr>
                  <w:tcW w:w="2180" w:type="dxa"/>
                </w:tcPr>
                <w:p w14:paraId="71846C54" w14:textId="77777777" w:rsidR="002C3EE7" w:rsidRPr="00E540A8" w:rsidRDefault="002C3EE7" w:rsidP="00EE10A3">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w:t>
                  </w:r>
                  <w:r w:rsidRPr="002C3EE7">
                    <w:rPr>
                      <w:rFonts w:ascii="Times New Roman" w:eastAsia="Times New Roman" w:hAnsi="Times New Roman" w:cs="Times New Roman"/>
                      <w:i/>
                      <w:sz w:val="28"/>
                      <w:szCs w:val="28"/>
                    </w:rPr>
                    <w:t>ho biết khí hậu có vai trò như thế nào đến hoạt động du lịch.</w:t>
                  </w:r>
                </w:p>
              </w:tc>
              <w:tc>
                <w:tcPr>
                  <w:tcW w:w="4360" w:type="dxa"/>
                </w:tcPr>
                <w:p w14:paraId="003CC8FB" w14:textId="77777777" w:rsidR="002C3EE7" w:rsidRPr="002C3EE7" w:rsidRDefault="002C3EE7" w:rsidP="002C3EE7">
                  <w:pPr>
                    <w:spacing w:before="120"/>
                    <w:jc w:val="both"/>
                    <w:rPr>
                      <w:rFonts w:ascii="Times New Roman" w:eastAsia="Times New Roman" w:hAnsi="Times New Roman" w:cs="Times New Roman"/>
                      <w:sz w:val="28"/>
                      <w:szCs w:val="28"/>
                    </w:rPr>
                  </w:pPr>
                  <w:r w:rsidRPr="002C3EE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2C3EE7">
                    <w:rPr>
                      <w:rFonts w:ascii="Times New Roman" w:eastAsia="Times New Roman" w:hAnsi="Times New Roman" w:cs="Times New Roman"/>
                      <w:sz w:val="28"/>
                      <w:szCs w:val="28"/>
                    </w:rPr>
                    <w:t>Ảnh hưởng đến tổ chức và thực hiện các hoạt động du lịch. Các điều kiện thuận lợi về nhiệt độ, độ ẩm, ánh sáng, độ trong lành của không khí thuận lợi phát triển du lịch nghỉ dưỡng.</w:t>
                  </w:r>
                </w:p>
                <w:p w14:paraId="36F6FF67" w14:textId="77777777" w:rsidR="002C3EE7" w:rsidRPr="002C3EE7" w:rsidRDefault="002C3EE7" w:rsidP="002C3EE7">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C3EE7">
                    <w:rPr>
                      <w:rFonts w:ascii="Times New Roman" w:eastAsia="Times New Roman" w:hAnsi="Times New Roman" w:cs="Times New Roman"/>
                      <w:sz w:val="28"/>
                      <w:szCs w:val="28"/>
                    </w:rPr>
                    <w:t>Hình thành các điểm du lịch hấp dẫn như Sa Pa, Đà Lạt, Nha Trang,…</w:t>
                  </w:r>
                </w:p>
                <w:p w14:paraId="3CB0F16E" w14:textId="77777777" w:rsidR="002C3EE7" w:rsidRDefault="002C3EE7" w:rsidP="002C3EE7">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C3EE7">
                    <w:rPr>
                      <w:rFonts w:ascii="Times New Roman" w:eastAsia="Times New Roman" w:hAnsi="Times New Roman" w:cs="Times New Roman"/>
                      <w:sz w:val="28"/>
                      <w:szCs w:val="28"/>
                    </w:rPr>
                    <w:t>Tạo nên tính mùa vụ trong du lịch. Mùa hè là mùa du lịch quan trọng ở nước ta và có thể phát triển du lịch ở nhiều địa phương.</w:t>
                  </w:r>
                </w:p>
              </w:tc>
            </w:tr>
          </w:tbl>
          <w:p w14:paraId="658B3851" w14:textId="77777777" w:rsidR="002C3EE7" w:rsidRDefault="002C3EE7" w:rsidP="002C3EE7">
            <w:pPr>
              <w:spacing w:before="120" w:after="0"/>
              <w:contextualSpacing/>
              <w:jc w:val="both"/>
              <w:rPr>
                <w:rFonts w:ascii="Times New Roman" w:eastAsia="Times New Roman" w:hAnsi="Times New Roman" w:cs="Times New Roman"/>
                <w:sz w:val="28"/>
                <w:szCs w:val="28"/>
              </w:rPr>
            </w:pPr>
          </w:p>
          <w:p w14:paraId="28FC720A" w14:textId="77777777" w:rsidR="002C3EE7" w:rsidRPr="004B2600" w:rsidRDefault="002C3EE7" w:rsidP="002C3EE7">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7 – phiếu học tập số 2 </w:t>
            </w:r>
          </w:p>
          <w:tbl>
            <w:tblPr>
              <w:tblStyle w:val="LiBang"/>
              <w:tblW w:w="0" w:type="auto"/>
              <w:tblLayout w:type="fixed"/>
              <w:tblLook w:val="04A0" w:firstRow="1" w:lastRow="0" w:firstColumn="1" w:lastColumn="0" w:noHBand="0" w:noVBand="1"/>
            </w:tblPr>
            <w:tblGrid>
              <w:gridCol w:w="2180"/>
              <w:gridCol w:w="4360"/>
            </w:tblGrid>
            <w:tr w:rsidR="002C3EE7" w:rsidRPr="004F41A1" w14:paraId="2F3C53DE" w14:textId="77777777" w:rsidTr="00EE10A3">
              <w:tc>
                <w:tcPr>
                  <w:tcW w:w="2180" w:type="dxa"/>
                </w:tcPr>
                <w:p w14:paraId="77AFB1B6" w14:textId="77777777" w:rsidR="002C3EE7" w:rsidRPr="004F41A1" w:rsidRDefault="002C3EE7" w:rsidP="00EE10A3">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2A418948" w14:textId="77777777" w:rsidR="002C3EE7" w:rsidRPr="004F41A1" w:rsidRDefault="002C3EE7" w:rsidP="00EE10A3">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2C3EE7" w14:paraId="5110B976" w14:textId="77777777" w:rsidTr="00EE10A3">
              <w:tc>
                <w:tcPr>
                  <w:tcW w:w="2180" w:type="dxa"/>
                </w:tcPr>
                <w:p w14:paraId="386A34C7" w14:textId="77777777" w:rsidR="002C3EE7" w:rsidRPr="00E540A8" w:rsidRDefault="002C3EE7" w:rsidP="00EE10A3">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w:t>
                  </w:r>
                  <w:r w:rsidRPr="002C3EE7">
                    <w:rPr>
                      <w:rFonts w:ascii="Times New Roman" w:eastAsia="Times New Roman" w:hAnsi="Times New Roman" w:cs="Times New Roman"/>
                      <w:i/>
                      <w:sz w:val="28"/>
                      <w:szCs w:val="28"/>
                    </w:rPr>
                    <w:t>ho biết tài nguyên khí hậu ở các địa điểm du lịch: Sa Pa, Tam Đảo, Đà Lạt.</w:t>
                  </w:r>
                </w:p>
              </w:tc>
              <w:tc>
                <w:tcPr>
                  <w:tcW w:w="4360" w:type="dxa"/>
                </w:tcPr>
                <w:p w14:paraId="5D779AEC" w14:textId="77777777" w:rsidR="002C3EE7" w:rsidRPr="002C3EE7" w:rsidRDefault="002C3EE7" w:rsidP="002C3EE7">
                  <w:pPr>
                    <w:spacing w:before="120"/>
                    <w:contextualSpacing/>
                    <w:jc w:val="both"/>
                    <w:rPr>
                      <w:rFonts w:ascii="Times New Roman" w:eastAsia="Times New Roman" w:hAnsi="Times New Roman" w:cs="Times New Roman"/>
                      <w:sz w:val="28"/>
                      <w:szCs w:val="28"/>
                    </w:rPr>
                  </w:pPr>
                  <w:r w:rsidRPr="002C3EE7">
                    <w:rPr>
                      <w:rFonts w:ascii="Times New Roman" w:eastAsia="Times New Roman" w:hAnsi="Times New Roman" w:cs="Times New Roman"/>
                      <w:sz w:val="28"/>
                      <w:szCs w:val="28"/>
                    </w:rPr>
                    <w:t>Khí hậu Sa Pa ôn hòa, mát mẻ quanh năm, nhiệt độ trung bình năm 15,3</w:t>
                  </w:r>
                  <w:r w:rsidRPr="002C3EE7">
                    <w:rPr>
                      <w:rFonts w:ascii="Times New Roman" w:eastAsia="Times New Roman" w:hAnsi="Times New Roman" w:cs="Times New Roman"/>
                      <w:sz w:val="28"/>
                      <w:szCs w:val="28"/>
                      <w:vertAlign w:val="superscript"/>
                    </w:rPr>
                    <w:t>0</w:t>
                  </w:r>
                  <w:r w:rsidRPr="002C3EE7">
                    <w:rPr>
                      <w:rFonts w:ascii="Times New Roman" w:eastAsia="Times New Roman" w:hAnsi="Times New Roman" w:cs="Times New Roman"/>
                      <w:sz w:val="28"/>
                      <w:szCs w:val="28"/>
                    </w:rPr>
                    <w:t>C, số giờ nắng trên 1400 giờ/năm. Mùa hè mát mẻ, mùa đông có nhiều ngày rét đậm, có thể có tuyết rơi.</w:t>
                  </w:r>
                </w:p>
                <w:p w14:paraId="507F2766" w14:textId="77777777" w:rsidR="002C3EE7" w:rsidRPr="002C3EE7" w:rsidRDefault="002C3EE7" w:rsidP="002C3EE7">
                  <w:pPr>
                    <w:spacing w:before="120"/>
                    <w:contextualSpacing/>
                    <w:jc w:val="both"/>
                    <w:rPr>
                      <w:rFonts w:ascii="Times New Roman" w:eastAsia="Times New Roman" w:hAnsi="Times New Roman" w:cs="Times New Roman"/>
                      <w:sz w:val="28"/>
                      <w:szCs w:val="28"/>
                    </w:rPr>
                  </w:pPr>
                  <w:r w:rsidRPr="002C3EE7">
                    <w:rPr>
                      <w:rFonts w:ascii="Times New Roman" w:eastAsia="Times New Roman" w:hAnsi="Times New Roman" w:cs="Times New Roman"/>
                      <w:sz w:val="28"/>
                      <w:szCs w:val="28"/>
                    </w:rPr>
                    <w:t>Khí hậu Tam Đảo trong lành, mát mẻ, nhiệt độ trung bình năm 18,2</w:t>
                  </w:r>
                  <w:r w:rsidRPr="002C3EE7">
                    <w:rPr>
                      <w:rFonts w:ascii="Times New Roman" w:eastAsia="Times New Roman" w:hAnsi="Times New Roman" w:cs="Times New Roman"/>
                      <w:sz w:val="28"/>
                      <w:szCs w:val="28"/>
                      <w:vertAlign w:val="superscript"/>
                    </w:rPr>
                    <w:t>0</w:t>
                  </w:r>
                  <w:r w:rsidRPr="002C3EE7">
                    <w:rPr>
                      <w:rFonts w:ascii="Times New Roman" w:eastAsia="Times New Roman" w:hAnsi="Times New Roman" w:cs="Times New Roman"/>
                      <w:sz w:val="28"/>
                      <w:szCs w:val="28"/>
                    </w:rPr>
                    <w:t>C, số giờ nắng trên 1200 giờ/năm. Mùa hạ là mùa du lịch đẹp nhất trong năm, thời tiết thay đổi có thể đem lại cảm giác đủ 4 mùa trong ngày.</w:t>
                  </w:r>
                </w:p>
                <w:p w14:paraId="391761D3" w14:textId="77777777" w:rsidR="002C3EE7" w:rsidRDefault="002C3EE7" w:rsidP="002C3EE7">
                  <w:pPr>
                    <w:spacing w:before="120" w:line="276" w:lineRule="auto"/>
                    <w:contextualSpacing/>
                    <w:jc w:val="both"/>
                    <w:rPr>
                      <w:rFonts w:ascii="Times New Roman" w:eastAsia="Times New Roman" w:hAnsi="Times New Roman" w:cs="Times New Roman"/>
                      <w:sz w:val="28"/>
                      <w:szCs w:val="28"/>
                    </w:rPr>
                  </w:pPr>
                  <w:r w:rsidRPr="002C3EE7">
                    <w:rPr>
                      <w:rFonts w:ascii="Times New Roman" w:eastAsia="Times New Roman" w:hAnsi="Times New Roman" w:cs="Times New Roman"/>
                      <w:sz w:val="28"/>
                      <w:szCs w:val="28"/>
                    </w:rPr>
                    <w:t>Khí hậu Đà Lạt ôn hòa, quanh năm dịu mát với ngưỡng nhiệt trung bình khoảng 18</w:t>
                  </w:r>
                  <w:r w:rsidRPr="002C3EE7">
                    <w:rPr>
                      <w:rFonts w:ascii="Times New Roman" w:eastAsia="Times New Roman" w:hAnsi="Times New Roman" w:cs="Times New Roman"/>
                      <w:sz w:val="28"/>
                      <w:szCs w:val="28"/>
                      <w:vertAlign w:val="superscript"/>
                    </w:rPr>
                    <w:t>0</w:t>
                  </w:r>
                  <w:r w:rsidRPr="002C3EE7">
                    <w:rPr>
                      <w:rFonts w:ascii="Times New Roman" w:eastAsia="Times New Roman" w:hAnsi="Times New Roman" w:cs="Times New Roman"/>
                      <w:sz w:val="28"/>
                      <w:szCs w:val="28"/>
                    </w:rPr>
                    <w:t>C đến 19</w:t>
                  </w:r>
                  <w:r w:rsidRPr="002C3EE7">
                    <w:rPr>
                      <w:rFonts w:ascii="Times New Roman" w:eastAsia="Times New Roman" w:hAnsi="Times New Roman" w:cs="Times New Roman"/>
                      <w:sz w:val="28"/>
                      <w:szCs w:val="28"/>
                      <w:vertAlign w:val="superscript"/>
                    </w:rPr>
                    <w:t>0</w:t>
                  </w:r>
                  <w:r w:rsidRPr="002C3EE7">
                    <w:rPr>
                      <w:rFonts w:ascii="Times New Roman" w:eastAsia="Times New Roman" w:hAnsi="Times New Roman" w:cs="Times New Roman"/>
                      <w:sz w:val="28"/>
                      <w:szCs w:val="28"/>
                    </w:rPr>
                    <w:t>C; không khí trong lành, mát mẻ, số giờ nắng trên 2100 giờ/năm.</w:t>
                  </w:r>
                </w:p>
              </w:tc>
            </w:tr>
          </w:tbl>
          <w:p w14:paraId="09A7CD98" w14:textId="77777777" w:rsidR="002C3EE7" w:rsidRDefault="002C3EE7" w:rsidP="00073306">
            <w:pPr>
              <w:spacing w:before="120" w:after="0"/>
              <w:contextualSpacing/>
              <w:jc w:val="both"/>
              <w:rPr>
                <w:rFonts w:ascii="Times New Roman" w:eastAsia="Times New Roman" w:hAnsi="Times New Roman" w:cs="Times New Roman"/>
                <w:sz w:val="28"/>
                <w:szCs w:val="28"/>
              </w:rPr>
            </w:pPr>
          </w:p>
          <w:p w14:paraId="0586FF03" w14:textId="77777777" w:rsidR="00073306" w:rsidRPr="00F42A79" w:rsidRDefault="00073306" w:rsidP="00073306">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sidR="00E242B2" w:rsidRPr="00E242B2">
              <w:rPr>
                <w:rFonts w:ascii="Times New Roman" w:eastAsia="Times New Roman" w:hAnsi="Times New Roman" w:cs="Times New Roman"/>
                <w:sz w:val="28"/>
                <w:szCs w:val="28"/>
                <w:lang w:val="de-DE"/>
              </w:rPr>
              <w:t>nhóm bạn và sản phẩm của nhóm mình.</w:t>
            </w:r>
          </w:p>
          <w:p w14:paraId="26F1D1CF" w14:textId="77777777" w:rsidR="00073306" w:rsidRPr="00F42A79" w:rsidRDefault="00073306" w:rsidP="00073306">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14:paraId="260AC320" w14:textId="77777777" w:rsidR="00073306" w:rsidRDefault="00073306" w:rsidP="00073306">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p w14:paraId="05EC5CB3" w14:textId="77777777" w:rsidR="008C6AC6" w:rsidRPr="00A61C45" w:rsidRDefault="008C6AC6" w:rsidP="00073306">
            <w:pPr>
              <w:spacing w:before="120" w:after="0"/>
              <w:contextualSpacing/>
              <w:jc w:val="both"/>
              <w:rPr>
                <w:rFonts w:ascii="Times New Roman" w:eastAsia="Times New Roman" w:hAnsi="Times New Roman" w:cs="Times New Roman"/>
                <w:sz w:val="28"/>
                <w:szCs w:val="28"/>
                <w:lang w:val="de-DE"/>
              </w:rPr>
            </w:pPr>
            <w:r w:rsidRPr="008C6AC6">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w:t>
            </w:r>
            <w:r w:rsidRPr="008C6AC6">
              <w:rPr>
                <w:rFonts w:ascii="Times New Roman" w:eastAsia="Times New Roman" w:hAnsi="Times New Roman" w:cs="Times New Roman"/>
                <w:sz w:val="28"/>
                <w:szCs w:val="28"/>
                <w:lang w:val="de-DE"/>
              </w:rPr>
              <w:t>Mùa du lịch của thành phố biển Đà Nẵng là vào mùa khô. Thời tiết mùa này ít biến động, không khí có độ ẩn thấp, do ảnh hưởng trực tiếp từ gió Lào nên có cảm giác nóng bức, lượng mưa của mùa khô rất ít, khô ráo phù hợp cho các hoạt động tắm biển, vãn cảnh, leo núi. Tuy nhiên để tham gia các hoạt động ngoài trời bạn cần phải có biện pháp chống nắng, giảm thiểu những tác hại của nắng nóng.</w:t>
            </w:r>
          </w:p>
        </w:tc>
        <w:tc>
          <w:tcPr>
            <w:tcW w:w="3260" w:type="dxa"/>
            <w:shd w:val="clear" w:color="auto" w:fill="auto"/>
          </w:tcPr>
          <w:p w14:paraId="57ACE9BC" w14:textId="77777777" w:rsidR="00073306" w:rsidRPr="00AF4AEC" w:rsidRDefault="000C1C63" w:rsidP="00073306">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t>1</w:t>
            </w:r>
            <w:r w:rsidR="00073306" w:rsidRPr="00AF4AEC">
              <w:rPr>
                <w:rFonts w:ascii="Times New Roman" w:eastAsia="Times New Roman" w:hAnsi="Times New Roman" w:cs="Times New Roman"/>
                <w:b/>
                <w:iCs/>
                <w:noProof/>
                <w:sz w:val="28"/>
                <w:szCs w:val="28"/>
                <w:lang w:val="nl-NL"/>
              </w:rPr>
              <w:t>.</w:t>
            </w:r>
            <w:r w:rsidR="00073306">
              <w:rPr>
                <w:rFonts w:ascii="Times New Roman" w:eastAsia="Times New Roman" w:hAnsi="Times New Roman" w:cs="Times New Roman"/>
                <w:b/>
                <w:iCs/>
                <w:noProof/>
                <w:sz w:val="28"/>
                <w:szCs w:val="28"/>
                <w:lang w:val="nl-NL"/>
              </w:rPr>
              <w:t xml:space="preserve"> </w:t>
            </w:r>
            <w:r>
              <w:rPr>
                <w:rFonts w:ascii="Times New Roman" w:eastAsia="Times New Roman" w:hAnsi="Times New Roman" w:cs="Times New Roman"/>
                <w:b/>
                <w:iCs/>
                <w:noProof/>
                <w:sz w:val="28"/>
                <w:szCs w:val="28"/>
                <w:lang w:val="nl-NL"/>
              </w:rPr>
              <w:t>Vai trò của khí hậu</w:t>
            </w:r>
          </w:p>
          <w:p w14:paraId="1F8FBFAB" w14:textId="77777777" w:rsidR="00073306" w:rsidRPr="002740EE" w:rsidRDefault="00073306" w:rsidP="00073306">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b/>
                <w:bCs/>
                <w:iCs/>
                <w:noProof/>
                <w:sz w:val="28"/>
                <w:szCs w:val="28"/>
              </w:rPr>
              <w:t xml:space="preserve">a. </w:t>
            </w:r>
            <w:r w:rsidR="000C1C63" w:rsidRPr="000C1C63">
              <w:rPr>
                <w:rFonts w:ascii="Times New Roman" w:eastAsia="Times New Roman" w:hAnsi="Times New Roman" w:cs="Times New Roman"/>
                <w:b/>
                <w:bCs/>
                <w:i/>
                <w:iCs/>
                <w:noProof/>
                <w:sz w:val="28"/>
                <w:szCs w:val="28"/>
              </w:rPr>
              <w:t>Ảnh hưởng của khí hậu đối với sản xuất nông nghiệp</w:t>
            </w:r>
          </w:p>
          <w:p w14:paraId="68B8CBF3" w14:textId="77777777" w:rsidR="00073306" w:rsidRDefault="00073306" w:rsidP="000C1C63">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xml:space="preserve">- </w:t>
            </w:r>
            <w:r w:rsidR="00C91B99">
              <w:rPr>
                <w:rFonts w:ascii="Times New Roman" w:eastAsia="Times New Roman" w:hAnsi="Times New Roman" w:cs="Times New Roman"/>
                <w:iCs/>
                <w:noProof/>
                <w:sz w:val="28"/>
                <w:szCs w:val="28"/>
              </w:rPr>
              <w:t xml:space="preserve">Tích cực: </w:t>
            </w:r>
          </w:p>
          <w:p w14:paraId="14751866" w14:textId="77777777" w:rsidR="00C91B99" w:rsidRDefault="00C91B99" w:rsidP="000C1C63">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Phát triển nông nghiệp nhiệt đới gồm các cây trồng và vật nuôi có giá trị kinh tế và năng suất cao như lúa, ngô, cao su, hồ tiêu…</w:t>
            </w:r>
          </w:p>
          <w:p w14:paraId="6B35C2D7" w14:textId="77777777" w:rsidR="00C91B99" w:rsidRDefault="00C91B99" w:rsidP="000C1C63">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Tạo nên sự đa dạng về sản phẩm nông nghiệp: nhiệt đới, cận nhiệt và ôn đới thúc đẩy hình thành các vùng chuyên canh nông nghiệp.</w:t>
            </w:r>
          </w:p>
          <w:p w14:paraId="08809E61" w14:textId="77777777" w:rsidR="00C91B99" w:rsidRDefault="00C91B99" w:rsidP="000C1C63">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Hạn chế: </w:t>
            </w:r>
          </w:p>
          <w:p w14:paraId="4948B4D9" w14:textId="77777777" w:rsidR="00C91B99" w:rsidRPr="00C91B99" w:rsidRDefault="00C91B99" w:rsidP="00C91B99">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C91B99">
              <w:rPr>
                <w:rFonts w:ascii="Times New Roman" w:eastAsia="Times New Roman" w:hAnsi="Times New Roman" w:cs="Times New Roman"/>
                <w:iCs/>
                <w:noProof/>
                <w:sz w:val="28"/>
                <w:szCs w:val="28"/>
              </w:rPr>
              <w:t xml:space="preserve"> Nhiều thiên tai gây thiệt hại cho sản xuất nông nghiệp.</w:t>
            </w:r>
          </w:p>
          <w:p w14:paraId="054EB8DC" w14:textId="77777777" w:rsidR="00C91B99" w:rsidRDefault="00C91B99" w:rsidP="00C91B99">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C91B99">
              <w:rPr>
                <w:rFonts w:ascii="Times New Roman" w:eastAsia="Times New Roman" w:hAnsi="Times New Roman" w:cs="Times New Roman"/>
                <w:iCs/>
                <w:noProof/>
                <w:sz w:val="28"/>
                <w:szCs w:val="28"/>
              </w:rPr>
              <w:t xml:space="preserve"> Khí hậu nóng ẩm tạo điều kiện cho sâu bệnh, dịch bệnh, nấm mốc phát triển gây hại cho cây trồng, vật nuôi.</w:t>
            </w:r>
          </w:p>
          <w:p w14:paraId="38168319" w14:textId="77777777" w:rsidR="00073306" w:rsidRPr="00A256A5" w:rsidRDefault="00073306" w:rsidP="00073306">
            <w:pPr>
              <w:tabs>
                <w:tab w:val="left" w:pos="0"/>
              </w:tabs>
              <w:spacing w:before="120" w:after="0"/>
              <w:contextualSpacing/>
              <w:jc w:val="both"/>
              <w:rPr>
                <w:rFonts w:ascii="Times New Roman" w:eastAsia="Times New Roman" w:hAnsi="Times New Roman" w:cs="Times New Roman"/>
                <w:i/>
                <w:iCs/>
                <w:noProof/>
                <w:sz w:val="28"/>
                <w:szCs w:val="28"/>
              </w:rPr>
            </w:pPr>
            <w:r w:rsidRPr="00A256A5">
              <w:rPr>
                <w:rFonts w:ascii="Times New Roman" w:eastAsia="Times New Roman" w:hAnsi="Times New Roman" w:cs="Times New Roman"/>
                <w:b/>
                <w:bCs/>
                <w:i/>
                <w:iCs/>
                <w:noProof/>
                <w:sz w:val="28"/>
                <w:szCs w:val="28"/>
              </w:rPr>
              <w:t xml:space="preserve">b. </w:t>
            </w:r>
            <w:r w:rsidR="00A256A5" w:rsidRPr="00A256A5">
              <w:rPr>
                <w:rFonts w:ascii="Times New Roman" w:eastAsia="Times New Roman" w:hAnsi="Times New Roman" w:cs="Times New Roman"/>
                <w:b/>
                <w:bCs/>
                <w:i/>
                <w:iCs/>
                <w:noProof/>
                <w:sz w:val="28"/>
                <w:szCs w:val="28"/>
              </w:rPr>
              <w:t>Vai trò của khí hậu đối với phát triển du lịch</w:t>
            </w:r>
          </w:p>
          <w:p w14:paraId="52B0323E" w14:textId="77777777" w:rsidR="00073306" w:rsidRDefault="00073306" w:rsidP="00A256A5">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xml:space="preserve">- </w:t>
            </w:r>
            <w:r w:rsidR="00A256A5">
              <w:rPr>
                <w:rFonts w:ascii="Times New Roman" w:eastAsia="Times New Roman" w:hAnsi="Times New Roman" w:cs="Times New Roman"/>
                <w:iCs/>
                <w:noProof/>
                <w:sz w:val="28"/>
                <w:szCs w:val="28"/>
              </w:rPr>
              <w:t>Ảnh hưởng đến tổ chức và thực hiện các hoạt động du lịch.</w:t>
            </w:r>
          </w:p>
          <w:p w14:paraId="4C845E66" w14:textId="77777777" w:rsidR="00A256A5" w:rsidRDefault="00A256A5" w:rsidP="00A256A5">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Hình thành các điểm du lịch hấp dẫn như Sa Pa, Đà Lạt, Nha Trang,…</w:t>
            </w:r>
          </w:p>
          <w:p w14:paraId="0D263BC9" w14:textId="77777777" w:rsidR="00A256A5" w:rsidRPr="002740EE" w:rsidRDefault="00A256A5" w:rsidP="00A256A5">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Tạo nên tính mùa vụ trong du lịch.</w:t>
            </w:r>
          </w:p>
          <w:p w14:paraId="0ED04180" w14:textId="77777777" w:rsidR="00073306" w:rsidRPr="002740EE" w:rsidRDefault="00073306" w:rsidP="00073306">
            <w:pPr>
              <w:tabs>
                <w:tab w:val="left" w:pos="0"/>
              </w:tabs>
              <w:spacing w:before="120" w:after="0"/>
              <w:contextualSpacing/>
              <w:jc w:val="both"/>
              <w:rPr>
                <w:rFonts w:ascii="Times New Roman" w:eastAsia="Times New Roman" w:hAnsi="Times New Roman" w:cs="Times New Roman"/>
                <w:iCs/>
                <w:noProof/>
                <w:sz w:val="28"/>
                <w:szCs w:val="28"/>
              </w:rPr>
            </w:pPr>
          </w:p>
          <w:p w14:paraId="666D76CE" w14:textId="77777777" w:rsidR="00073306" w:rsidRPr="00A43F72" w:rsidRDefault="00073306" w:rsidP="00073306">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14:paraId="4316BB15" w14:textId="77777777" w:rsidR="00073306" w:rsidRDefault="00073306" w:rsidP="0007330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p>
    <w:p w14:paraId="5A13E061" w14:textId="77777777" w:rsidR="00073306" w:rsidRDefault="00073306" w:rsidP="0007330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2.</w:t>
      </w:r>
      <w:r w:rsidR="00AD3396">
        <w:rPr>
          <w:rFonts w:ascii="Times New Roman" w:eastAsia="Times New Roman" w:hAnsi="Times New Roman" w:cs="Times New Roman"/>
          <w:b/>
          <w:bCs/>
          <w:i/>
          <w:sz w:val="28"/>
          <w:szCs w:val="28"/>
        </w:rPr>
        <w:t>2</w:t>
      </w:r>
      <w:r w:rsidRPr="000D57F3">
        <w:rPr>
          <w:rFonts w:ascii="Times New Roman" w:eastAsia="Times New Roman" w:hAnsi="Times New Roman" w:cs="Times New Roman"/>
          <w:b/>
          <w:bCs/>
          <w:i/>
          <w:sz w:val="28"/>
          <w:szCs w:val="28"/>
        </w:rPr>
        <w:t xml:space="preserve">. </w:t>
      </w:r>
      <w:r w:rsidR="00AD3396">
        <w:rPr>
          <w:rFonts w:ascii="Times New Roman" w:eastAsia="Times New Roman" w:hAnsi="Times New Roman" w:cs="Times New Roman"/>
          <w:b/>
          <w:bCs/>
          <w:i/>
          <w:sz w:val="28"/>
          <w:szCs w:val="28"/>
        </w:rPr>
        <w:t>T</w:t>
      </w:r>
      <w:r w:rsidR="00205FA6">
        <w:rPr>
          <w:rFonts w:ascii="Times New Roman" w:eastAsia="Times New Roman" w:hAnsi="Times New Roman" w:cs="Times New Roman"/>
          <w:b/>
          <w:bCs/>
          <w:i/>
          <w:sz w:val="28"/>
          <w:szCs w:val="28"/>
        </w:rPr>
        <w:t>ìm hiểu về T</w:t>
      </w:r>
      <w:r w:rsidR="00AD3396">
        <w:rPr>
          <w:rFonts w:ascii="Times New Roman" w:eastAsia="Times New Roman" w:hAnsi="Times New Roman" w:cs="Times New Roman"/>
          <w:b/>
          <w:bCs/>
          <w:i/>
          <w:sz w:val="28"/>
          <w:szCs w:val="28"/>
        </w:rPr>
        <w:t>ầm quan trọng của việc sử dụng tổng hợp tài nguyên nước ở lưu vực sông</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w:t>
      </w:r>
      <w:r w:rsidR="00205FA6">
        <w:rPr>
          <w:rFonts w:ascii="Times New Roman" w:eastAsia="Times New Roman" w:hAnsi="Times New Roman" w:cs="Times New Roman"/>
          <w:b/>
          <w:bCs/>
          <w:i/>
          <w:sz w:val="28"/>
          <w:szCs w:val="28"/>
        </w:rPr>
        <w:t xml:space="preserve">30 </w:t>
      </w:r>
      <w:r>
        <w:rPr>
          <w:rFonts w:ascii="Times New Roman" w:eastAsia="Times New Roman" w:hAnsi="Times New Roman" w:cs="Times New Roman"/>
          <w:b/>
          <w:bCs/>
          <w:i/>
          <w:sz w:val="28"/>
          <w:szCs w:val="28"/>
        </w:rPr>
        <w:t>phút)</w:t>
      </w:r>
    </w:p>
    <w:p w14:paraId="4793DB94" w14:textId="77777777" w:rsidR="00073306" w:rsidRPr="00A61C45" w:rsidRDefault="00073306" w:rsidP="0007330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sidR="00AD3396">
        <w:rPr>
          <w:rFonts w:ascii="Times New Roman" w:eastAsia="Times New Roman" w:hAnsi="Times New Roman" w:cs="Times New Roman"/>
          <w:noProof/>
          <w:sz w:val="28"/>
          <w:szCs w:val="28"/>
          <w:lang w:val="nl-NL"/>
        </w:rPr>
        <w:t>lấy ví dụ chứng minh được t</w:t>
      </w:r>
      <w:r w:rsidR="00AD3396" w:rsidRPr="00AD3396">
        <w:rPr>
          <w:rFonts w:ascii="Times New Roman" w:eastAsia="Times New Roman" w:hAnsi="Times New Roman" w:cs="Times New Roman"/>
          <w:noProof/>
          <w:sz w:val="28"/>
          <w:szCs w:val="28"/>
          <w:lang w:val="nl-NL"/>
        </w:rPr>
        <w:t xml:space="preserve">ầm quan trọng của việc sử dụng tổng hợp tài nguyên nước ở </w:t>
      </w:r>
      <w:r w:rsidR="00AD3396">
        <w:rPr>
          <w:rFonts w:ascii="Times New Roman" w:eastAsia="Times New Roman" w:hAnsi="Times New Roman" w:cs="Times New Roman"/>
          <w:noProof/>
          <w:sz w:val="28"/>
          <w:szCs w:val="28"/>
          <w:lang w:val="nl-NL"/>
        </w:rPr>
        <w:t xml:space="preserve">một </w:t>
      </w:r>
      <w:r w:rsidR="00AD3396" w:rsidRPr="00AD3396">
        <w:rPr>
          <w:rFonts w:ascii="Times New Roman" w:eastAsia="Times New Roman" w:hAnsi="Times New Roman" w:cs="Times New Roman"/>
          <w:noProof/>
          <w:sz w:val="28"/>
          <w:szCs w:val="28"/>
          <w:lang w:val="nl-NL"/>
        </w:rPr>
        <w:t>lưu vực sông</w:t>
      </w:r>
      <w:r w:rsidR="00AD3396">
        <w:rPr>
          <w:rFonts w:ascii="Times New Roman" w:eastAsia="Times New Roman" w:hAnsi="Times New Roman" w:cs="Times New Roman"/>
          <w:noProof/>
          <w:sz w:val="28"/>
          <w:szCs w:val="28"/>
          <w:lang w:val="nl-NL"/>
        </w:rPr>
        <w:t>.</w:t>
      </w:r>
    </w:p>
    <w:p w14:paraId="0E5B9DA7" w14:textId="77777777"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sidR="00AD3396">
        <w:rPr>
          <w:rFonts w:ascii="Times New Roman" w:eastAsia="Times New Roman" w:hAnsi="Times New Roman" w:cs="Times New Roman"/>
          <w:noProof/>
          <w:sz w:val="28"/>
          <w:szCs w:val="28"/>
          <w:lang w:val="nl-NL"/>
        </w:rPr>
        <w:t xml:space="preserve">sơ đồ </w:t>
      </w:r>
      <w:r>
        <w:rPr>
          <w:rFonts w:ascii="Times New Roman" w:eastAsia="Times New Roman" w:hAnsi="Times New Roman" w:cs="Times New Roman"/>
          <w:noProof/>
          <w:sz w:val="28"/>
          <w:szCs w:val="28"/>
          <w:lang w:val="nl-NL"/>
        </w:rPr>
        <w:t xml:space="preserve">hình </w:t>
      </w:r>
      <w:r w:rsidR="00AD3396">
        <w:rPr>
          <w:rFonts w:ascii="Times New Roman" w:eastAsia="Times New Roman" w:hAnsi="Times New Roman" w:cs="Times New Roman"/>
          <w:noProof/>
          <w:sz w:val="28"/>
          <w:szCs w:val="28"/>
          <w:lang w:val="nl-NL"/>
        </w:rPr>
        <w:t>10.4</w:t>
      </w:r>
      <w:r>
        <w:rPr>
          <w:rFonts w:ascii="Times New Roman" w:eastAsia="Times New Roman" w:hAnsi="Times New Roman" w:cs="Times New Roman"/>
          <w:noProof/>
          <w:sz w:val="28"/>
          <w:szCs w:val="28"/>
          <w:lang w:val="nl-NL"/>
        </w:rPr>
        <w:t xml:space="preserve"> kết hợp kênh chữ SGK tr 1</w:t>
      </w:r>
      <w:r w:rsidR="00AD3396">
        <w:rPr>
          <w:rFonts w:ascii="Times New Roman" w:eastAsia="Times New Roman" w:hAnsi="Times New Roman" w:cs="Times New Roman"/>
          <w:noProof/>
          <w:sz w:val="28"/>
          <w:szCs w:val="28"/>
          <w:lang w:val="nl-NL"/>
        </w:rPr>
        <w:t>2</w:t>
      </w:r>
      <w:r>
        <w:rPr>
          <w:rFonts w:ascii="Times New Roman" w:eastAsia="Times New Roman" w:hAnsi="Times New Roman" w:cs="Times New Roman"/>
          <w:noProof/>
          <w:sz w:val="28"/>
          <w:szCs w:val="28"/>
          <w:lang w:val="nl-NL"/>
        </w:rPr>
        <w:t>9-1</w:t>
      </w:r>
      <w:r w:rsidR="00AD3396">
        <w:rPr>
          <w:rFonts w:ascii="Times New Roman" w:eastAsia="Times New Roman" w:hAnsi="Times New Roman" w:cs="Times New Roman"/>
          <w:noProof/>
          <w:sz w:val="28"/>
          <w:szCs w:val="28"/>
          <w:lang w:val="nl-NL"/>
        </w:rPr>
        <w:t>30</w:t>
      </w:r>
      <w:r>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14:paraId="6BBBBDD2"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787264" behindDoc="0" locked="0" layoutInCell="1" allowOverlap="1" wp14:anchorId="6017CF22" wp14:editId="0C724112">
            <wp:simplePos x="0" y="0"/>
            <wp:positionH relativeFrom="column">
              <wp:posOffset>762000</wp:posOffset>
            </wp:positionH>
            <wp:positionV relativeFrom="paragraph">
              <wp:posOffset>147955</wp:posOffset>
            </wp:positionV>
            <wp:extent cx="4572000" cy="2272030"/>
            <wp:effectExtent l="0" t="0" r="0" b="0"/>
            <wp:wrapSquare wrapText="bothSides"/>
            <wp:docPr id="37" name="Picture 37" descr="Dựa vào hình 10.4 và thông tin trong bài em hãy lấy ví dụ chứng minh tầm quan tr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0.4 và thông tin trong bài em hãy lấy ví dụ chứng minh tầm quan trọng"/>
                    <pic:cNvPicPr>
                      <a:picLocks noChangeAspect="1" noChangeArrowheads="1"/>
                    </pic:cNvPicPr>
                  </pic:nvPicPr>
                  <pic:blipFill>
                    <a:blip r:embed="rId24" cstate="email">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572000" cy="227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E1D4C"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14:paraId="4766B7C3"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14:paraId="4AA494CC"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14:paraId="26ED3199"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14:paraId="74948C1A"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14:paraId="01CFB344"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14:paraId="181CE7E3"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14:paraId="27F89B14"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14:paraId="07620DCF"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14:paraId="57B872DF"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14:paraId="5A1BC973" w14:textId="77777777" w:rsidR="00073306" w:rsidRPr="00A61C45" w:rsidRDefault="00073306" w:rsidP="00073306">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14:paraId="770C24F4" w14:textId="77777777" w:rsidR="00073306" w:rsidRPr="00B25F2C" w:rsidRDefault="00073306" w:rsidP="0007330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r>
        <w:rPr>
          <w:rFonts w:ascii="Times New Roman" w:eastAsia="Times New Roman" w:hAnsi="Times New Roman" w:cs="Times New Roman"/>
          <w:b/>
          <w:i/>
          <w:iCs/>
          <w:sz w:val="28"/>
          <w:szCs w:val="28"/>
          <w:lang w:eastAsia="vi-VN"/>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73306" w:rsidRPr="00A61C45" w14:paraId="3D926CAB" w14:textId="77777777" w:rsidTr="00073306">
        <w:tc>
          <w:tcPr>
            <w:tcW w:w="6771" w:type="dxa"/>
            <w:shd w:val="clear" w:color="auto" w:fill="auto"/>
          </w:tcPr>
          <w:p w14:paraId="27F29F3A" w14:textId="77777777" w:rsidR="00073306" w:rsidRPr="00A61C45" w:rsidRDefault="00073306" w:rsidP="00073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21D32DD8" w14:textId="77777777" w:rsidR="00073306" w:rsidRPr="00A61C45" w:rsidRDefault="00073306" w:rsidP="00073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073306" w:rsidRPr="00A61C45" w14:paraId="49BDEE69" w14:textId="77777777" w:rsidTr="00073306">
        <w:tc>
          <w:tcPr>
            <w:tcW w:w="6771" w:type="dxa"/>
            <w:shd w:val="clear" w:color="auto" w:fill="auto"/>
          </w:tcPr>
          <w:p w14:paraId="355FB49D" w14:textId="77777777" w:rsidR="00073306" w:rsidRDefault="00073306" w:rsidP="00073306">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14:paraId="33A0B25E" w14:textId="77777777" w:rsidR="00073306" w:rsidRDefault="00073306" w:rsidP="00073306">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 xml:space="preserve">gọi HS đọc nội dung mục </w:t>
            </w:r>
            <w:r w:rsidR="00CE709D">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SGK.</w:t>
            </w:r>
          </w:p>
          <w:p w14:paraId="36E796FE" w14:textId="77777777" w:rsidR="00073306" w:rsidRPr="00857D7A" w:rsidRDefault="00073306" w:rsidP="00073306">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w:t>
            </w:r>
            <w:r w:rsidR="00CE709D">
              <w:rPr>
                <w:rFonts w:ascii="Times New Roman" w:eastAsia="Times New Roman" w:hAnsi="Times New Roman" w:cs="Times New Roman"/>
                <w:bCs/>
                <w:sz w:val="28"/>
                <w:szCs w:val="28"/>
              </w:rPr>
              <w:t>sơ đồ hình 10.4</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lên bảng.</w:t>
            </w:r>
          </w:p>
          <w:p w14:paraId="6D9855C1" w14:textId="77777777" w:rsidR="00073306" w:rsidRPr="00B25F2C"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yêu cầu HS quan sát </w:t>
            </w:r>
            <w:r w:rsidR="00CE709D">
              <w:rPr>
                <w:rFonts w:ascii="Times New Roman" w:eastAsia="Times New Roman" w:hAnsi="Times New Roman" w:cs="Times New Roman"/>
                <w:bCs/>
                <w:sz w:val="28"/>
                <w:szCs w:val="28"/>
              </w:rPr>
              <w:t xml:space="preserve">sơ đồ hình 10.4 </w:t>
            </w:r>
            <w:r>
              <w:rPr>
                <w:rFonts w:ascii="Times New Roman" w:eastAsia="Times New Roman" w:hAnsi="Times New Roman" w:cs="Times New Roman"/>
                <w:bCs/>
                <w:sz w:val="28"/>
                <w:szCs w:val="28"/>
              </w:rPr>
              <w:t>và thông tin trong bày, lần lượt trả lời các câu hỏi sau:</w:t>
            </w:r>
          </w:p>
          <w:p w14:paraId="081EB1E5" w14:textId="77777777" w:rsidR="00073306" w:rsidRDefault="00073306" w:rsidP="00073306">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sidR="00CE709D">
              <w:rPr>
                <w:rFonts w:ascii="Times New Roman" w:eastAsia="Times New Roman" w:hAnsi="Times New Roman" w:cs="Times New Roman"/>
                <w:i/>
                <w:sz w:val="28"/>
                <w:szCs w:val="28"/>
              </w:rPr>
              <w:t>Nêu m</w:t>
            </w:r>
            <w:r w:rsidR="00F6671B">
              <w:rPr>
                <w:rFonts w:ascii="Times New Roman" w:eastAsia="Times New Roman" w:hAnsi="Times New Roman" w:cs="Times New Roman"/>
                <w:i/>
                <w:sz w:val="28"/>
                <w:szCs w:val="28"/>
              </w:rPr>
              <w:t>ụ</w:t>
            </w:r>
            <w:r w:rsidR="00CE709D">
              <w:rPr>
                <w:rFonts w:ascii="Times New Roman" w:eastAsia="Times New Roman" w:hAnsi="Times New Roman" w:cs="Times New Roman"/>
                <w:i/>
                <w:sz w:val="28"/>
                <w:szCs w:val="28"/>
              </w:rPr>
              <w:t>c đích của việc sử dụng tổng hợp tài nguyên nước ở lưu vực sông.</w:t>
            </w:r>
          </w:p>
          <w:p w14:paraId="1C9B5D82" w14:textId="77777777" w:rsidR="00CE709D" w:rsidRDefault="00073306" w:rsidP="00073306">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00531FC6">
              <w:rPr>
                <w:rFonts w:ascii="Times New Roman" w:eastAsia="Times New Roman" w:hAnsi="Times New Roman" w:cs="Times New Roman"/>
                <w:i/>
                <w:sz w:val="28"/>
                <w:szCs w:val="28"/>
              </w:rPr>
              <w:t>Nêu tầm quan trọng của</w:t>
            </w:r>
            <w:r w:rsidR="00531FC6">
              <w:t xml:space="preserve"> </w:t>
            </w:r>
            <w:r w:rsidR="00531FC6" w:rsidRPr="00531FC6">
              <w:rPr>
                <w:rFonts w:ascii="Times New Roman" w:eastAsia="Times New Roman" w:hAnsi="Times New Roman" w:cs="Times New Roman"/>
                <w:i/>
                <w:sz w:val="28"/>
                <w:szCs w:val="28"/>
              </w:rPr>
              <w:t>việc sử dụng tổng hợp tài nguyên nước ở lưu vực sông</w:t>
            </w:r>
            <w:r w:rsidR="00531FC6">
              <w:rPr>
                <w:rFonts w:ascii="Times New Roman" w:eastAsia="Times New Roman" w:hAnsi="Times New Roman" w:cs="Times New Roman"/>
                <w:i/>
                <w:sz w:val="28"/>
                <w:szCs w:val="28"/>
              </w:rPr>
              <w:t>.</w:t>
            </w:r>
          </w:p>
          <w:p w14:paraId="0F5F0A5D" w14:textId="77777777" w:rsidR="00073306" w:rsidRDefault="00073306" w:rsidP="00531FC6">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00531FC6">
              <w:rPr>
                <w:rFonts w:ascii="Times New Roman" w:eastAsia="Times New Roman" w:hAnsi="Times New Roman" w:cs="Times New Roman"/>
                <w:i/>
                <w:sz w:val="28"/>
                <w:szCs w:val="28"/>
              </w:rPr>
              <w:t>L</w:t>
            </w:r>
            <w:r w:rsidR="00531FC6" w:rsidRPr="00531FC6">
              <w:rPr>
                <w:rFonts w:ascii="Times New Roman" w:eastAsia="Times New Roman" w:hAnsi="Times New Roman" w:cs="Times New Roman"/>
                <w:i/>
                <w:sz w:val="28"/>
                <w:szCs w:val="28"/>
              </w:rPr>
              <w:t>ấy ví dụ chứng minh được tầm quan trọng của việc sử dụng tổng hợp tài nguyên nước ở một lưu vực sông.</w:t>
            </w:r>
          </w:p>
          <w:p w14:paraId="4C1D45DC" w14:textId="77777777" w:rsidR="00073306" w:rsidRDefault="00073306" w:rsidP="00073306">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14:paraId="1A0DEBFB" w14:textId="77777777" w:rsidR="00073306"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 xml:space="preserve">quan sát </w:t>
            </w:r>
            <w:r w:rsidR="00531FC6" w:rsidRPr="00531FC6">
              <w:rPr>
                <w:rFonts w:ascii="Times New Roman" w:eastAsia="Times New Roman" w:hAnsi="Times New Roman" w:cs="Times New Roman"/>
                <w:bCs/>
                <w:sz w:val="28"/>
                <w:szCs w:val="28"/>
              </w:rPr>
              <w:t xml:space="preserve">sơ đồ hình 10.4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14:paraId="2322B49B" w14:textId="77777777" w:rsidR="00073306" w:rsidRPr="00A61C45"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05776F89" w14:textId="77777777" w:rsidR="00073306" w:rsidRPr="00473FC6" w:rsidRDefault="00073306" w:rsidP="00073306">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51FE8A59" w14:textId="77777777" w:rsidR="00073306" w:rsidRPr="002B5F3A"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14:paraId="2D0E5F49" w14:textId="77777777" w:rsidR="00531FC6" w:rsidRPr="00A03FB2" w:rsidRDefault="00073306" w:rsidP="00531FC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00531FC6">
              <w:rPr>
                <w:rFonts w:ascii="Times New Roman" w:eastAsia="Times New Roman" w:hAnsi="Times New Roman" w:cs="Times New Roman"/>
                <w:bCs/>
                <w:sz w:val="28"/>
                <w:szCs w:val="28"/>
              </w:rPr>
              <w:t>. P</w:t>
            </w:r>
            <w:r w:rsidR="00531FC6" w:rsidRPr="00531FC6">
              <w:rPr>
                <w:rFonts w:ascii="Times New Roman" w:eastAsia="Times New Roman" w:hAnsi="Times New Roman" w:cs="Times New Roman"/>
                <w:bCs/>
                <w:sz w:val="28"/>
                <w:szCs w:val="28"/>
              </w:rPr>
              <w:t xml:space="preserve">hát triển thuỷ điện, du lịch, cung cấp nước </w:t>
            </w:r>
            <w:r w:rsidR="00531FC6">
              <w:rPr>
                <w:rFonts w:ascii="Times New Roman" w:eastAsia="Times New Roman" w:hAnsi="Times New Roman" w:cs="Times New Roman"/>
                <w:bCs/>
                <w:sz w:val="28"/>
                <w:szCs w:val="28"/>
              </w:rPr>
              <w:t>sinh hoạt, cho sản xuất công nghiệp, nông nghiệp, phát triển giao thông đường thủy, nuôi trồng thủy sản.</w:t>
            </w:r>
          </w:p>
          <w:p w14:paraId="1B6A3D07" w14:textId="77777777" w:rsidR="00073306" w:rsidRDefault="00073306" w:rsidP="0007330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w:t>
            </w:r>
          </w:p>
          <w:p w14:paraId="55B3F049" w14:textId="77777777" w:rsidR="00531FC6" w:rsidRPr="00531FC6" w:rsidRDefault="00531FC6" w:rsidP="00531FC6">
            <w:pPr>
              <w:spacing w:before="120" w:after="0"/>
              <w:contextualSpacing/>
              <w:jc w:val="both"/>
              <w:rPr>
                <w:rFonts w:ascii="Times New Roman" w:eastAsia="Times New Roman" w:hAnsi="Times New Roman" w:cs="Times New Roman"/>
                <w:bCs/>
                <w:iCs/>
                <w:sz w:val="28"/>
                <w:szCs w:val="28"/>
                <w:lang w:val="nl-NL"/>
              </w:rPr>
            </w:pPr>
            <w:r w:rsidRPr="00531FC6">
              <w:rPr>
                <w:rFonts w:ascii="Times New Roman" w:eastAsia="Times New Roman" w:hAnsi="Times New Roman" w:cs="Times New Roman"/>
                <w:bCs/>
                <w:iCs/>
                <w:sz w:val="28"/>
                <w:szCs w:val="28"/>
                <w:lang w:val="nl-NL"/>
              </w:rPr>
              <w:t>- Đảm bảo sử dụng hợp lí nguồn nước, tránh gây ô nhiễm môi trường.</w:t>
            </w:r>
          </w:p>
          <w:p w14:paraId="731609F1" w14:textId="77777777" w:rsidR="00531FC6" w:rsidRPr="003819F7" w:rsidRDefault="00531FC6" w:rsidP="00531FC6">
            <w:pPr>
              <w:spacing w:before="120" w:after="0"/>
              <w:contextualSpacing/>
              <w:jc w:val="both"/>
              <w:rPr>
                <w:rFonts w:ascii="Times New Roman" w:eastAsia="Times New Roman" w:hAnsi="Times New Roman" w:cs="Times New Roman"/>
                <w:bCs/>
                <w:iCs/>
                <w:sz w:val="28"/>
                <w:szCs w:val="28"/>
                <w:lang w:val="nl-NL"/>
              </w:rPr>
            </w:pPr>
            <w:r w:rsidRPr="00531FC6">
              <w:rPr>
                <w:rFonts w:ascii="Times New Roman" w:eastAsia="Times New Roman" w:hAnsi="Times New Roman" w:cs="Times New Roman"/>
                <w:bCs/>
                <w:iCs/>
                <w:sz w:val="28"/>
                <w:szCs w:val="28"/>
                <w:lang w:val="nl-NL"/>
              </w:rPr>
              <w:t>- Đáp ứng được nhu cầu phát triển kinh tế, gắn kết, hợp tác giữa các địa phương trong lưu vực về việc sử dụng tài nguyên nước.</w:t>
            </w:r>
          </w:p>
          <w:p w14:paraId="2F885232" w14:textId="77777777" w:rsidR="00531FC6" w:rsidRDefault="00073306" w:rsidP="0007330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w:t>
            </w:r>
            <w:r w:rsidR="00BC1CEE" w:rsidRPr="00BC1CEE">
              <w:rPr>
                <w:rFonts w:ascii="Times New Roman" w:eastAsia="Times New Roman" w:hAnsi="Times New Roman" w:cs="Times New Roman"/>
                <w:bCs/>
                <w:iCs/>
                <w:sz w:val="28"/>
                <w:szCs w:val="28"/>
                <w:lang w:val="nl-NL"/>
              </w:rPr>
              <w:t>Ở lưu vực sông Hồng có hồ Hòa Bình xây dựng với nhiều mục đích: phát triển thuỷ điện, tham quan du lịch bằng thuyền, du lịch và nuôi cá lồng trên hồ thủy điện.</w:t>
            </w:r>
          </w:p>
          <w:p w14:paraId="1BC61485" w14:textId="77777777" w:rsidR="00073306" w:rsidRPr="00A61C45"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14:paraId="190DE951" w14:textId="77777777" w:rsidR="00073306" w:rsidRPr="00A61C45" w:rsidRDefault="00073306" w:rsidP="00073306">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14:paraId="45BC8857" w14:textId="77777777" w:rsidR="00073306" w:rsidRPr="00A61C45" w:rsidRDefault="00073306" w:rsidP="00073306">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r w:rsidRPr="00A61C45">
              <w:rPr>
                <w:rFonts w:ascii="Times New Roman" w:eastAsia="Times New Roman" w:hAnsi="Times New Roman" w:cs="Times New Roman"/>
                <w:sz w:val="28"/>
                <w:szCs w:val="28"/>
                <w:lang w:val="de-DE"/>
              </w:rPr>
              <w:t xml:space="preserve"> </w:t>
            </w:r>
          </w:p>
        </w:tc>
        <w:tc>
          <w:tcPr>
            <w:tcW w:w="3260" w:type="dxa"/>
            <w:shd w:val="clear" w:color="auto" w:fill="auto"/>
          </w:tcPr>
          <w:p w14:paraId="6CC7491F" w14:textId="77777777" w:rsidR="00073306" w:rsidRPr="00AF4AEC" w:rsidRDefault="00CE709D" w:rsidP="00073306">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t xml:space="preserve">2. </w:t>
            </w:r>
            <w:r w:rsidRPr="00CE709D">
              <w:rPr>
                <w:rFonts w:ascii="Times New Roman" w:eastAsia="Times New Roman" w:hAnsi="Times New Roman" w:cs="Times New Roman"/>
                <w:b/>
                <w:iCs/>
                <w:noProof/>
                <w:sz w:val="28"/>
                <w:szCs w:val="28"/>
                <w:lang w:val="nl-NL"/>
              </w:rPr>
              <w:t>Tầm quan trọng của việc sử dụng tổng hợp tài nguyên nước ở lưu vực sông</w:t>
            </w:r>
          </w:p>
          <w:p w14:paraId="344D0A19" w14:textId="77777777" w:rsidR="00073306" w:rsidRDefault="00CE709D" w:rsidP="00073306">
            <w:pPr>
              <w:tabs>
                <w:tab w:val="left" w:pos="0"/>
              </w:tabs>
              <w:spacing w:before="120" w:after="0"/>
              <w:contextualSpacing/>
              <w:jc w:val="both"/>
              <w:rPr>
                <w:rFonts w:ascii="Times New Roman" w:eastAsia="Times New Roman" w:hAnsi="Times New Roman" w:cs="Times New Roman"/>
                <w:iCs/>
                <w:noProof/>
                <w:sz w:val="28"/>
                <w:szCs w:val="28"/>
                <w:lang w:val="nl-NL"/>
              </w:rPr>
            </w:pPr>
            <w:r w:rsidRPr="00CE709D">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Đảm bảo sử dụng hợp lí nguồn nước, tránh gây ô nhiễm môi trường.</w:t>
            </w:r>
          </w:p>
          <w:p w14:paraId="0A8920D9" w14:textId="77777777" w:rsidR="00CE709D" w:rsidRPr="00CE709D" w:rsidRDefault="00CE709D" w:rsidP="00073306">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Đáp ứng được nhu cầu phát triển kinh tế, gắn kết, hợp tác giữa các địa phương trong lưu vực về việc sử dụng tài nguyên nước.</w:t>
            </w:r>
          </w:p>
        </w:tc>
      </w:tr>
    </w:tbl>
    <w:p w14:paraId="16701A39" w14:textId="77777777" w:rsidR="00073306" w:rsidRPr="00A61C45" w:rsidRDefault="00073306" w:rsidP="00073306">
      <w:pPr>
        <w:spacing w:before="120" w:after="0"/>
        <w:contextualSpacing/>
        <w:jc w:val="both"/>
        <w:rPr>
          <w:rFonts w:ascii="Times New Roman" w:eastAsia="Times New Roman" w:hAnsi="Times New Roman" w:cs="Times New Roman"/>
          <w:i/>
          <w:noProof/>
          <w:sz w:val="28"/>
          <w:szCs w:val="28"/>
          <w:u w:val="single"/>
          <w:lang w:val="nl-NL"/>
        </w:rPr>
      </w:pPr>
    </w:p>
    <w:p w14:paraId="65AABBA5" w14:textId="77777777" w:rsidR="00073306" w:rsidRPr="00A61C45" w:rsidRDefault="00073306" w:rsidP="00073306">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w:t>
      </w:r>
      <w:r w:rsidR="00205FA6">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0 phút)</w:t>
      </w:r>
    </w:p>
    <w:p w14:paraId="61ED98F5" w14:textId="77777777" w:rsidR="00073306" w:rsidRPr="002C004A" w:rsidRDefault="00073306" w:rsidP="00073306">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14:paraId="7311DE0B" w14:textId="77777777" w:rsidR="00073306" w:rsidRPr="001A4E56" w:rsidRDefault="00073306" w:rsidP="00073306">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14:paraId="0F80538B" w14:textId="77777777" w:rsidR="00073306" w:rsidRPr="00A61C45" w:rsidRDefault="00073306" w:rsidP="00073306">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14:paraId="4911C59A" w14:textId="77777777" w:rsidR="00073306" w:rsidRPr="00042E5C" w:rsidRDefault="00073306" w:rsidP="0007330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14:paraId="49D67112" w14:textId="77777777" w:rsidR="00073306"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14:paraId="42BCAE5C" w14:textId="77777777" w:rsidR="00073306"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GV yêu cầu HS dựa vào kiến thức đã học, hãy trả lời các câu hỏi sau:</w:t>
      </w:r>
      <w:r>
        <w:rPr>
          <w:rFonts w:ascii="Times New Roman" w:eastAsia="Times New Roman" w:hAnsi="Times New Roman" w:cs="Times New Roman"/>
          <w:b/>
          <w:sz w:val="28"/>
          <w:szCs w:val="28"/>
        </w:rPr>
        <w:t xml:space="preserve"> </w:t>
      </w:r>
    </w:p>
    <w:p w14:paraId="5B79CBB3" w14:textId="77777777" w:rsidR="00073306" w:rsidRDefault="00073306" w:rsidP="00073306">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7C1075">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w:t>
      </w:r>
      <w:r w:rsidRPr="00073306">
        <w:rPr>
          <w:rFonts w:ascii="Times New Roman" w:eastAsia="Times New Roman" w:hAnsi="Times New Roman" w:cs="Times New Roman"/>
          <w:i/>
          <w:sz w:val="28"/>
          <w:szCs w:val="28"/>
        </w:rPr>
        <w:t>Nêu ví dụ ảnh hưởng của một thiên tai đối với sản xuất nông nghiệp ở nước ta.</w:t>
      </w:r>
    </w:p>
    <w:p w14:paraId="6A88686B" w14:textId="77777777" w:rsidR="00073306" w:rsidRPr="00EA1282" w:rsidRDefault="00073306" w:rsidP="00073306">
      <w:pPr>
        <w:autoSpaceDE w:val="0"/>
        <w:autoSpaceDN w:val="0"/>
        <w:adjustRightInd w:val="0"/>
        <w:spacing w:before="120" w:after="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    </w:t>
      </w:r>
      <w:r w:rsidRPr="00EA1282">
        <w:rPr>
          <w:rFonts w:ascii="Times New Roman" w:eastAsia="Times New Roman" w:hAnsi="Times New Roman" w:cs="Times New Roman"/>
          <w:b/>
          <w:i/>
          <w:sz w:val="28"/>
          <w:szCs w:val="28"/>
        </w:rPr>
        <w:t>2</w:t>
      </w:r>
      <w:r>
        <w:rPr>
          <w:rFonts w:ascii="Times New Roman" w:eastAsia="Times New Roman" w:hAnsi="Times New Roman" w:cs="Times New Roman"/>
          <w:i/>
          <w:sz w:val="28"/>
          <w:szCs w:val="28"/>
        </w:rPr>
        <w:t xml:space="preserve">. </w:t>
      </w:r>
      <w:r w:rsidR="00DD19D3" w:rsidRPr="00DD19D3">
        <w:rPr>
          <w:rFonts w:ascii="Times New Roman" w:eastAsia="Times New Roman" w:hAnsi="Times New Roman" w:cs="Times New Roman"/>
          <w:i/>
          <w:sz w:val="28"/>
          <w:szCs w:val="28"/>
        </w:rPr>
        <w:t>Lập sơ đồ về ảnh hưởng của khí hậu đối với việc phát triển du lịch tại một điểm cụ thể nêu ở hình 10.3</w:t>
      </w:r>
      <w:r w:rsidR="00DD19D3">
        <w:rPr>
          <w:rFonts w:ascii="Times New Roman" w:eastAsia="Times New Roman" w:hAnsi="Times New Roman" w:cs="Times New Roman"/>
          <w:i/>
          <w:sz w:val="28"/>
          <w:szCs w:val="28"/>
        </w:rPr>
        <w:t>.</w:t>
      </w:r>
    </w:p>
    <w:p w14:paraId="0E1ABB46" w14:textId="77777777" w:rsidR="00073306"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14:paraId="328F1D36" w14:textId="77777777" w:rsidR="00073306" w:rsidRPr="007748AE"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hình 1.2 và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14:paraId="37605D9C" w14:textId="77777777" w:rsidR="00073306" w:rsidRPr="00501B3E"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06F3FDF8" w14:textId="77777777" w:rsidR="00073306" w:rsidRPr="007748AE" w:rsidRDefault="00073306" w:rsidP="00073306">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5962D3D5" w14:textId="77777777" w:rsidR="00073306"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14:paraId="3F6569D2" w14:textId="77777777" w:rsidR="00073306" w:rsidRPr="00EA1282"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sidRPr="00EA1282">
        <w:rPr>
          <w:rFonts w:ascii="Times New Roman" w:eastAsia="Times New Roman" w:hAnsi="Times New Roman" w:cs="Times New Roman"/>
          <w:b/>
          <w:bCs/>
          <w:sz w:val="28"/>
          <w:szCs w:val="28"/>
        </w:rPr>
        <w:t xml:space="preserve">1. </w:t>
      </w:r>
    </w:p>
    <w:p w14:paraId="30997628" w14:textId="77777777" w:rsidR="00073306" w:rsidRDefault="00DD19D3" w:rsidP="00DD19D3">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DD19D3">
        <w:rPr>
          <w:rFonts w:ascii="Times New Roman" w:eastAsia="Times New Roman" w:hAnsi="Times New Roman" w:cs="Times New Roman"/>
          <w:bCs/>
          <w:sz w:val="28"/>
          <w:szCs w:val="28"/>
        </w:rPr>
        <w:t>Báo cáo mới nhất của Bộ Nông nghiệp cho thấy, năm 2015 do ảnh hưởng của hiện tượng El Nino nên mùa mưa đến trễ và kết thúc sớm. Tổng lượng mưa trên lưu vực thiếu hụt 20-50% trung bình nhiều năm. Mực nước thượng nguồn sông Me Kong tiếp tục xuống nhanh và thấp nh</w:t>
      </w:r>
      <w:r>
        <w:rPr>
          <w:rFonts w:ascii="Times New Roman" w:eastAsia="Times New Roman" w:hAnsi="Times New Roman" w:cs="Times New Roman"/>
          <w:bCs/>
          <w:sz w:val="28"/>
          <w:szCs w:val="28"/>
        </w:rPr>
        <w:t xml:space="preserve">ất trong vòng 90 năm qua. </w:t>
      </w:r>
      <w:r w:rsidRPr="00DD19D3">
        <w:rPr>
          <w:rFonts w:ascii="Times New Roman" w:eastAsia="Times New Roman" w:hAnsi="Times New Roman" w:cs="Times New Roman"/>
          <w:bCs/>
          <w:sz w:val="28"/>
          <w:szCs w:val="28"/>
        </w:rPr>
        <w:t>Mùa khô năm nay do thiếu nước ngọt, mặn xuất hiện sớm 2 tháng và nhiều khả năng kết thúc muộn. Hiện, trên các hệ thống sông chính ở miền Tây, mặn xâm nhập sâu 40-93 km, tăng 10-15 km so với các năm trước.</w:t>
      </w:r>
      <w:r>
        <w:rPr>
          <w:rFonts w:ascii="Times New Roman" w:eastAsia="Times New Roman" w:hAnsi="Times New Roman" w:cs="Times New Roman"/>
          <w:bCs/>
          <w:sz w:val="28"/>
          <w:szCs w:val="28"/>
        </w:rPr>
        <w:t xml:space="preserve"> </w:t>
      </w:r>
      <w:r w:rsidRPr="00DD19D3">
        <w:rPr>
          <w:rFonts w:ascii="Times New Roman" w:eastAsia="Times New Roman" w:hAnsi="Times New Roman" w:cs="Times New Roman"/>
          <w:bCs/>
          <w:sz w:val="28"/>
          <w:szCs w:val="28"/>
        </w:rPr>
        <w:t>Gần 340.000 ha trong tổng số 1,55 triệu ha lúa đông xuân đang sản xuất tại miền Tây có nguy cơ bị xâm nhập mặn và hạn. Trong đó, 104.000 ha lúa bị thiệt hại nặng nề, hàng chục nghìn ha bị chết.</w:t>
      </w:r>
      <w:r>
        <w:rPr>
          <w:rFonts w:ascii="Times New Roman" w:eastAsia="Times New Roman" w:hAnsi="Times New Roman" w:cs="Times New Roman"/>
          <w:bCs/>
          <w:sz w:val="28"/>
          <w:szCs w:val="28"/>
        </w:rPr>
        <w:t xml:space="preserve"> </w:t>
      </w:r>
    </w:p>
    <w:p w14:paraId="0A56A058" w14:textId="77777777" w:rsidR="00073306"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sidRPr="00EA1282">
        <w:rPr>
          <w:rFonts w:ascii="Times New Roman" w:eastAsia="Times New Roman" w:hAnsi="Times New Roman" w:cs="Times New Roman"/>
          <w:b/>
          <w:bCs/>
          <w:sz w:val="28"/>
          <w:szCs w:val="28"/>
        </w:rPr>
        <w:t xml:space="preserve">2. </w:t>
      </w:r>
    </w:p>
    <w:p w14:paraId="38521235" w14:textId="77777777" w:rsidR="00DD19D3" w:rsidRDefault="00DD19D3"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DD19D3">
        <w:rPr>
          <w:rFonts w:ascii="Times New Roman" w:eastAsia="Times New Roman" w:hAnsi="Times New Roman" w:cs="Times New Roman"/>
          <w:bCs/>
          <w:noProof/>
          <w:sz w:val="28"/>
          <w:szCs w:val="28"/>
        </w:rPr>
        <w:drawing>
          <wp:anchor distT="0" distB="0" distL="114300" distR="114300" simplePos="0" relativeHeight="251786240" behindDoc="1" locked="0" layoutInCell="1" allowOverlap="1" wp14:anchorId="1637015F" wp14:editId="573C44F8">
            <wp:simplePos x="0" y="0"/>
            <wp:positionH relativeFrom="column">
              <wp:posOffset>42545</wp:posOffset>
            </wp:positionH>
            <wp:positionV relativeFrom="paragraph">
              <wp:posOffset>245110</wp:posOffset>
            </wp:positionV>
            <wp:extent cx="6120765" cy="2917825"/>
            <wp:effectExtent l="0" t="0" r="0" b="0"/>
            <wp:wrapTight wrapText="bothSides">
              <wp:wrapPolygon edited="0">
                <wp:start x="0" y="0"/>
                <wp:lineTo x="0" y="21435"/>
                <wp:lineTo x="21513" y="21435"/>
                <wp:lineTo x="21513" y="0"/>
                <wp:lineTo x="0" y="0"/>
              </wp:wrapPolygon>
            </wp:wrapTight>
            <wp:docPr id="36" name="Picture 36" descr="Lập sơ đồ về ảnh hưởng của khí hậu đối với việc phát triển du lịch tại một điểm cụ thể nêu ở hình 10.3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về ảnh hưởng của khí hậu đối với việc phát triển du lịch tại một điểm cụ thể nêu ở hình 10.3 (ảnh 1)"/>
                    <pic:cNvPicPr>
                      <a:picLocks noChangeAspect="1" noChangeArrowheads="1"/>
                    </pic:cNvPicPr>
                  </pic:nvPicPr>
                  <pic:blipFill>
                    <a:blip r:embed="rId26" cstate="email">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120765" cy="291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1449C" w14:textId="77777777" w:rsidR="00073306" w:rsidRPr="007C1075"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14:paraId="4301E7D8" w14:textId="77777777" w:rsidR="00073306" w:rsidRPr="001B6A28"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14:paraId="3B2814C6" w14:textId="77777777" w:rsidR="00073306" w:rsidRPr="00F1353C"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14:paraId="0BB1B877" w14:textId="77777777" w:rsidR="00073306" w:rsidRPr="00A61C45" w:rsidRDefault="00073306" w:rsidP="00073306">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14:paraId="3BFE5A1D" w14:textId="77777777" w:rsidR="00073306" w:rsidRPr="00A61C45" w:rsidRDefault="00073306" w:rsidP="00073306">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27D3DCCF" w14:textId="77777777" w:rsidR="00073306" w:rsidRPr="00A61C45" w:rsidRDefault="00073306" w:rsidP="00073306">
      <w:pPr>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 xml:space="preserve">GV </w:t>
      </w:r>
      <w:r w:rsidR="00B30E7C" w:rsidRPr="00B30E7C">
        <w:rPr>
          <w:rFonts w:ascii="Times New Roman" w:eastAsia="Times New Roman" w:hAnsi="Times New Roman" w:cs="Times New Roman"/>
          <w:sz w:val="28"/>
          <w:szCs w:val="28"/>
          <w:bdr w:val="none" w:sz="0" w:space="0" w:color="auto" w:frame="1"/>
        </w:rPr>
        <w:t>hướng dẫn HS hoàn thành bài tập ở nhà.</w:t>
      </w:r>
    </w:p>
    <w:p w14:paraId="05CAB59D" w14:textId="77777777" w:rsidR="00073306" w:rsidRPr="00A61C45" w:rsidRDefault="00073306" w:rsidP="00073306">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14:paraId="4CA5F54B" w14:textId="77777777" w:rsidR="00073306" w:rsidRPr="00042E5C" w:rsidRDefault="00073306" w:rsidP="0007330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14:paraId="15C00D00" w14:textId="77777777" w:rsidR="00073306" w:rsidRDefault="00073306" w:rsidP="00073306">
      <w:pPr>
        <w:autoSpaceDE w:val="0"/>
        <w:autoSpaceDN w:val="0"/>
        <w:adjustRightInd w:val="0"/>
        <w:spacing w:before="120" w:after="0"/>
        <w:ind w:firstLine="340"/>
        <w:contextualSpacing/>
        <w:jc w:val="both"/>
        <w:rPr>
          <w:rFonts w:ascii="Times New Roman" w:hAnsi="Times New Roman" w:cs="Times New Roman"/>
          <w:i/>
          <w:sz w:val="28"/>
          <w:szCs w:val="28"/>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sidR="00AD3396">
        <w:rPr>
          <w:rFonts w:ascii="Times New Roman" w:eastAsia="Times New Roman" w:hAnsi="Times New Roman" w:cs="Times New Roman"/>
          <w:sz w:val="28"/>
          <w:szCs w:val="28"/>
        </w:rPr>
        <w:t>GV đặt câu hỏi cho HS: thực hiện 1 trong 2 nhiệm vụ sau:</w:t>
      </w:r>
    </w:p>
    <w:p w14:paraId="03BF68CF" w14:textId="77777777" w:rsidR="00AD3396" w:rsidRPr="00AD3396" w:rsidRDefault="00AD3396" w:rsidP="00AD3396">
      <w:pPr>
        <w:autoSpaceDE w:val="0"/>
        <w:autoSpaceDN w:val="0"/>
        <w:adjustRightInd w:val="0"/>
        <w:spacing w:before="120" w:after="0"/>
        <w:ind w:firstLine="340"/>
        <w:contextualSpacing/>
        <w:jc w:val="both"/>
        <w:rPr>
          <w:rFonts w:ascii="Times New Roman" w:hAnsi="Times New Roman" w:cs="Times New Roman"/>
          <w:i/>
          <w:sz w:val="28"/>
          <w:szCs w:val="28"/>
        </w:rPr>
      </w:pPr>
      <w:r w:rsidRPr="00AD3396">
        <w:rPr>
          <w:rFonts w:ascii="Times New Roman" w:hAnsi="Times New Roman" w:cs="Times New Roman"/>
          <w:i/>
          <w:sz w:val="28"/>
          <w:szCs w:val="28"/>
        </w:rPr>
        <w:t>Nhiệm vụ 1. Em hãy đóng vai hướng dẫn viên du lịch, giới thiệu về đặc trưng khí hậu tại một địa điểm du lịch mà em biế</w:t>
      </w:r>
      <w:r>
        <w:rPr>
          <w:rFonts w:ascii="Times New Roman" w:hAnsi="Times New Roman" w:cs="Times New Roman"/>
          <w:i/>
          <w:sz w:val="28"/>
          <w:szCs w:val="28"/>
        </w:rPr>
        <w:t>t.</w:t>
      </w:r>
    </w:p>
    <w:p w14:paraId="61247C54" w14:textId="77777777" w:rsidR="00AD3396" w:rsidRDefault="00AD3396" w:rsidP="00AD3396">
      <w:pPr>
        <w:autoSpaceDE w:val="0"/>
        <w:autoSpaceDN w:val="0"/>
        <w:adjustRightInd w:val="0"/>
        <w:spacing w:before="120" w:after="0"/>
        <w:ind w:firstLine="340"/>
        <w:contextualSpacing/>
        <w:jc w:val="both"/>
        <w:rPr>
          <w:rFonts w:ascii="Times New Roman" w:hAnsi="Times New Roman" w:cs="Times New Roman"/>
          <w:i/>
          <w:sz w:val="28"/>
          <w:szCs w:val="28"/>
        </w:rPr>
      </w:pPr>
      <w:r w:rsidRPr="00AD3396">
        <w:rPr>
          <w:rFonts w:ascii="Times New Roman" w:hAnsi="Times New Roman" w:cs="Times New Roman"/>
          <w:i/>
          <w:sz w:val="28"/>
          <w:szCs w:val="28"/>
        </w:rPr>
        <w:t>Nhiệm vụ 2. Em hãy sưu tầm thông tin và viết một đoạn văn ngắn về thực trạng sử dụng tổng hợp tài nguyên nước ở một lưu vực sông cụ thể.</w:t>
      </w:r>
    </w:p>
    <w:p w14:paraId="4FC28605" w14:textId="77777777" w:rsidR="00073306" w:rsidRPr="007748AE"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tìm kiếm thông tin trên Internet và thực hiện nhiệm vụ ở nhà.</w:t>
      </w:r>
    </w:p>
    <w:p w14:paraId="749C500B" w14:textId="77777777" w:rsidR="00073306" w:rsidRPr="0010586A" w:rsidRDefault="00073306" w:rsidP="00073306">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14:paraId="2BB7BB38" w14:textId="77777777" w:rsidR="00073306"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w:t>
      </w:r>
      <w:r w:rsidR="00AD3396">
        <w:rPr>
          <w:rFonts w:ascii="Times New Roman" w:eastAsia="Times New Roman" w:hAnsi="Times New Roman" w:cs="Times New Roman"/>
          <w:bCs/>
          <w:sz w:val="28"/>
          <w:szCs w:val="28"/>
        </w:rPr>
        <w:t xml:space="preserve"> (chọn nhiệm vụ 1)</w:t>
      </w:r>
    </w:p>
    <w:p w14:paraId="42962BAF" w14:textId="77777777" w:rsidR="00AD3396" w:rsidRDefault="00AD3396" w:rsidP="00073306">
      <w:pPr>
        <w:autoSpaceDE w:val="0"/>
        <w:autoSpaceDN w:val="0"/>
        <w:adjustRightInd w:val="0"/>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D3396">
        <w:rPr>
          <w:rFonts w:ascii="Times New Roman" w:eastAsia="Times New Roman" w:hAnsi="Times New Roman" w:cs="Times New Roman"/>
          <w:bCs/>
          <w:sz w:val="28"/>
          <w:szCs w:val="28"/>
        </w:rPr>
        <w:t xml:space="preserve">Nha Trang có khí hậu nhiệt đới xavan chịu ảnh hưởng của khí hậu đại dương. Khí hậu Nha Trang tương đối ôn hòa, nhiệt độ trung bình năm là 26,3⁰C. Có mùa đông ít lạnh và mùa mưa kéo dài. Mùa mưa lệch về mùa đông bắt đầu từ tháng 9 và kết thúc vào tháng 12 dương lịch, lượng mưa chiếm gần 80% lượng mưa cả năm (1.025 mm). Khoảng 10 đến 20% số năm mùa mưa bắt đầu từ tháng 7, 8 và kết thúc sớm vào tháng 11. </w:t>
      </w:r>
    </w:p>
    <w:p w14:paraId="1616B856" w14:textId="77777777" w:rsidR="00073306" w:rsidRPr="00BA0FD4" w:rsidRDefault="00073306" w:rsidP="00073306">
      <w:pPr>
        <w:autoSpaceDE w:val="0"/>
        <w:autoSpaceDN w:val="0"/>
        <w:adjustRightInd w:val="0"/>
        <w:spacing w:before="120" w:after="0"/>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14:paraId="00AA73F8" w14:textId="77777777" w:rsidR="00073306" w:rsidRPr="001B6A28"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14:paraId="262F9177" w14:textId="77777777" w:rsidR="00073306"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14:paraId="09EC47B2" w14:textId="77777777" w:rsidR="00420626" w:rsidRDefault="00420626"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8871EE4" w14:textId="77777777"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02B8DAE6" w14:textId="77777777"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08B25F0F" w14:textId="77777777"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3DF56A17" w14:textId="77777777"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0AF3C233" w14:textId="77777777"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46DDE84" w14:textId="77777777"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5FE4C70" w14:textId="77777777"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7C74066" w14:textId="77777777"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1FE6F7B" w14:textId="77777777" w:rsidR="008F4077" w:rsidRDefault="008F4077"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5907A723" w14:textId="77777777" w:rsidR="008F4077" w:rsidRDefault="008F4077"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15A3C14F" w14:textId="77777777" w:rsidR="008F4077" w:rsidRDefault="008F4077"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63BB423" w14:textId="77777777" w:rsidR="008F4077" w:rsidRDefault="008F4077"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7B7A84A5" w14:textId="77777777" w:rsidR="008F4077" w:rsidRDefault="008F4077"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263F974B" w14:textId="77777777"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709BDAB4" w14:textId="77777777" w:rsidR="00420626" w:rsidRPr="002B3365" w:rsidRDefault="00420626" w:rsidP="00420626">
      <w:pPr>
        <w:tabs>
          <w:tab w:val="left" w:pos="0"/>
        </w:tabs>
        <w:spacing w:before="120" w:after="0"/>
        <w:ind w:right="-424"/>
        <w:contextualSpacing/>
        <w:jc w:val="center"/>
        <w:rPr>
          <w:rFonts w:ascii="Times New Roman" w:eastAsia="Times New Roman" w:hAnsi="Times New Roman" w:cs="Times New Roman"/>
          <w:b/>
          <w:color w:val="0000FF"/>
          <w:sz w:val="32"/>
          <w:szCs w:val="32"/>
        </w:rPr>
      </w:pPr>
      <w:r w:rsidRPr="002B3365">
        <w:rPr>
          <w:rFonts w:ascii="Times New Roman" w:eastAsia="Times New Roman" w:hAnsi="Times New Roman" w:cs="Times New Roman"/>
          <w:b/>
          <w:color w:val="0000FF"/>
          <w:sz w:val="32"/>
          <w:szCs w:val="32"/>
        </w:rPr>
        <w:t xml:space="preserve">CHƯƠNG 3. </w:t>
      </w:r>
      <w:r w:rsidR="002B3365" w:rsidRPr="002B3365">
        <w:rPr>
          <w:rFonts w:ascii="Times New Roman" w:eastAsia="Times New Roman" w:hAnsi="Times New Roman" w:cs="Times New Roman"/>
          <w:b/>
          <w:color w:val="0000FF"/>
          <w:sz w:val="32"/>
          <w:szCs w:val="32"/>
        </w:rPr>
        <w:t>ĐẶC ĐIỂM THỔ NHƯỠNG VÀ SINH VẬT VIỆT NAM</w:t>
      </w:r>
    </w:p>
    <w:p w14:paraId="26223004" w14:textId="77777777" w:rsidR="00420626" w:rsidRPr="0053790C" w:rsidRDefault="00420626"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BÀI </w:t>
      </w:r>
      <w:r w:rsidR="002B3365">
        <w:rPr>
          <w:rFonts w:ascii="Times New Roman" w:eastAsia="Times New Roman" w:hAnsi="Times New Roman" w:cs="Times New Roman"/>
          <w:b/>
          <w:color w:val="FF0000"/>
          <w:sz w:val="28"/>
          <w:szCs w:val="28"/>
        </w:rPr>
        <w:t>11. ĐẶC ĐIỂM CHUNG VÀ SỰ PHÂN BỐ CỦA LỚP PHỦ THỔ NHƯỠNG</w:t>
      </w:r>
    </w:p>
    <w:p w14:paraId="0898D06A" w14:textId="77777777" w:rsidR="00420626" w:rsidRPr="0053790C" w:rsidRDefault="00420626" w:rsidP="00420626">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2</w:t>
      </w:r>
      <w:r w:rsidRPr="0053790C">
        <w:rPr>
          <w:rFonts w:ascii="Times New Roman" w:eastAsia="Times New Roman" w:hAnsi="Times New Roman" w:cs="Times New Roman"/>
          <w:sz w:val="28"/>
          <w:szCs w:val="28"/>
        </w:rPr>
        <w:t xml:space="preserve"> tiết</w:t>
      </w:r>
    </w:p>
    <w:p w14:paraId="69802681" w14:textId="77777777" w:rsidR="00420626" w:rsidRPr="0053790C" w:rsidRDefault="00420626" w:rsidP="00420626">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14:paraId="74522550" w14:textId="77777777" w:rsidR="00420626" w:rsidRPr="0053790C" w:rsidRDefault="00420626" w:rsidP="00420626">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14:paraId="0E6E50F9" w14:textId="77777777" w:rsidR="00420626"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3648C">
        <w:rPr>
          <w:rFonts w:ascii="Times New Roman" w:eastAsia="Times New Roman" w:hAnsi="Times New Roman" w:cs="Times New Roman"/>
          <w:sz w:val="28"/>
          <w:szCs w:val="28"/>
        </w:rPr>
        <w:t>Chứng minh được tính chất nhiệt đới gió mùa của lớp phủ thổ nhưỡng.</w:t>
      </w:r>
    </w:p>
    <w:p w14:paraId="39250AF1" w14:textId="77777777" w:rsidR="00420626" w:rsidRPr="0053790C"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w:t>
      </w:r>
      <w:r w:rsidR="0013648C">
        <w:rPr>
          <w:rFonts w:ascii="Times New Roman" w:eastAsia="Times New Roman" w:hAnsi="Times New Roman" w:cs="Times New Roman"/>
          <w:sz w:val="28"/>
          <w:szCs w:val="28"/>
        </w:rPr>
        <w:t>rình bày được đặc điểm phân bố của 3 nhóm đất chính.</w:t>
      </w:r>
    </w:p>
    <w:p w14:paraId="5D219904" w14:textId="77777777" w:rsidR="00420626" w:rsidRPr="0053790C" w:rsidRDefault="00420626" w:rsidP="00420626">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14:paraId="6CF803A5" w14:textId="77777777" w:rsidR="00420626" w:rsidRPr="0053790C" w:rsidRDefault="00420626" w:rsidP="00420626">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14:paraId="01B0BEF1" w14:textId="77777777" w:rsidR="00420626" w:rsidRPr="0053790C"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14:paraId="7499C989" w14:textId="77777777" w:rsidR="00420626" w:rsidRPr="0053790C"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14:paraId="4AD5907F" w14:textId="77777777" w:rsidR="00420626" w:rsidRPr="0053790C"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7E152F20" w14:textId="77777777" w:rsidR="00420626" w:rsidRPr="0053790C" w:rsidRDefault="00420626" w:rsidP="00420626">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14:paraId="0DBDDA69" w14:textId="77777777" w:rsidR="00420626"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14:paraId="4770A451" w14:textId="77777777" w:rsidR="0013648C" w:rsidRPr="0013648C" w:rsidRDefault="0013648C" w:rsidP="0013648C">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3648C">
        <w:rPr>
          <w:rFonts w:ascii="Times New Roman" w:eastAsia="Times New Roman" w:hAnsi="Times New Roman" w:cs="Times New Roman"/>
          <w:sz w:val="28"/>
          <w:szCs w:val="28"/>
        </w:rPr>
        <w:t xml:space="preserve"> Chứng minh được tính chất nhiệt đới gió mùa của lớp phủ thổ nhưỡng.</w:t>
      </w:r>
    </w:p>
    <w:p w14:paraId="475C9DC7" w14:textId="77777777" w:rsidR="0013648C" w:rsidRDefault="0013648C" w:rsidP="0013648C">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3648C">
        <w:rPr>
          <w:rFonts w:ascii="Times New Roman" w:eastAsia="Times New Roman" w:hAnsi="Times New Roman" w:cs="Times New Roman"/>
          <w:sz w:val="28"/>
          <w:szCs w:val="28"/>
        </w:rPr>
        <w:t>Trình bày được đặc điểm phân bố của 3 nhóm đất chính.</w:t>
      </w:r>
    </w:p>
    <w:p w14:paraId="471DB9C7" w14:textId="77777777" w:rsidR="00420626" w:rsidRDefault="00420626" w:rsidP="0013648C">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địa lí: </w:t>
      </w:r>
    </w:p>
    <w:p w14:paraId="5A6CE301" w14:textId="77777777" w:rsidR="00420626"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Khai thác kênh hình và kênh chữ trong SGK từ tr</w:t>
      </w:r>
      <w:r>
        <w:rPr>
          <w:rFonts w:ascii="Times New Roman" w:eastAsia="Times New Roman" w:hAnsi="Times New Roman" w:cs="Times New Roman"/>
          <w:sz w:val="28"/>
          <w:szCs w:val="28"/>
        </w:rPr>
        <w:t>1</w:t>
      </w:r>
      <w:r w:rsidR="0013648C">
        <w:rPr>
          <w:rFonts w:ascii="Times New Roman" w:eastAsia="Times New Roman" w:hAnsi="Times New Roman" w:cs="Times New Roman"/>
          <w:sz w:val="28"/>
          <w:szCs w:val="28"/>
        </w:rPr>
        <w:t>31-133.</w:t>
      </w:r>
    </w:p>
    <w:p w14:paraId="1E4D83CB" w14:textId="77777777" w:rsidR="00420626" w:rsidRPr="0053790C" w:rsidRDefault="0013648C"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Sử dụng bản đồ hình 11.2 </w:t>
      </w:r>
      <w:r w:rsidR="00420626">
        <w:rPr>
          <w:rFonts w:ascii="Times New Roman" w:eastAsia="Times New Roman" w:hAnsi="Times New Roman" w:cs="Times New Roman"/>
          <w:sz w:val="28"/>
          <w:szCs w:val="28"/>
        </w:rPr>
        <w:t>tr1</w:t>
      </w:r>
      <w:r>
        <w:rPr>
          <w:rFonts w:ascii="Times New Roman" w:eastAsia="Times New Roman" w:hAnsi="Times New Roman" w:cs="Times New Roman"/>
          <w:sz w:val="28"/>
          <w:szCs w:val="28"/>
        </w:rPr>
        <w:t>32</w:t>
      </w:r>
      <w:r w:rsidR="00420626">
        <w:rPr>
          <w:rFonts w:ascii="Times New Roman" w:eastAsia="Times New Roman" w:hAnsi="Times New Roman" w:cs="Times New Roman"/>
          <w:sz w:val="28"/>
          <w:szCs w:val="28"/>
        </w:rPr>
        <w:t xml:space="preserve"> để nhận xét </w:t>
      </w:r>
      <w:r w:rsidRPr="0013648C">
        <w:rPr>
          <w:rFonts w:ascii="Times New Roman" w:eastAsia="Times New Roman" w:hAnsi="Times New Roman" w:cs="Times New Roman"/>
          <w:sz w:val="28"/>
          <w:szCs w:val="28"/>
        </w:rPr>
        <w:t>đặc điểm phân bố của 3 nhóm đất chính.</w:t>
      </w:r>
    </w:p>
    <w:p w14:paraId="1EC5C1D7" w14:textId="77777777" w:rsidR="00420626" w:rsidRPr="0053790C"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sidR="0013648C" w:rsidRPr="0013648C">
        <w:rPr>
          <w:rFonts w:ascii="Times New Roman" w:eastAsia="Times New Roman" w:hAnsi="Times New Roman" w:cs="Times New Roman"/>
          <w:sz w:val="28"/>
          <w:szCs w:val="28"/>
        </w:rPr>
        <w:t>Địa phương em có nhóm đất nào? Em hãy thu thập thông tin về đặc điểm của nhóm đất đó.</w:t>
      </w:r>
    </w:p>
    <w:p w14:paraId="23AA0656" w14:textId="77777777" w:rsidR="00420626" w:rsidRPr="0053790C" w:rsidRDefault="00420626" w:rsidP="00420626">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Pr>
          <w:rFonts w:ascii="Times New Roman" w:eastAsia="Times New Roman" w:hAnsi="Times New Roman" w:cs="Times New Roman"/>
          <w:sz w:val="28"/>
          <w:szCs w:val="28"/>
        </w:rPr>
        <w:t xml:space="preserve">ý thức bảo vệ </w:t>
      </w:r>
      <w:r w:rsidR="0013648C">
        <w:rPr>
          <w:rFonts w:ascii="Times New Roman" w:eastAsia="Times New Roman" w:hAnsi="Times New Roman" w:cs="Times New Roman"/>
          <w:sz w:val="28"/>
          <w:szCs w:val="28"/>
        </w:rPr>
        <w:t xml:space="preserve">tài nguyên đất. </w:t>
      </w:r>
    </w:p>
    <w:p w14:paraId="4CC1D1AE" w14:textId="77777777" w:rsidR="00420626" w:rsidRPr="0053790C" w:rsidRDefault="00420626" w:rsidP="00420626">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14:paraId="4295E224" w14:textId="77777777" w:rsidR="00420626" w:rsidRPr="0053790C" w:rsidRDefault="00420626" w:rsidP="00420626">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14:paraId="0B11686E" w14:textId="77777777" w:rsidR="00420626" w:rsidRDefault="00420626" w:rsidP="00420626">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E242B2">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Pr>
          <w:rFonts w:ascii="Times New Roman" w:eastAsia="Times New Roman" w:hAnsi="Times New Roman" w:cs="Times New Roman"/>
          <w:sz w:val="28"/>
          <w:szCs w:val="28"/>
        </w:rPr>
        <w:t xml:space="preserve">, </w:t>
      </w:r>
      <w:r w:rsidRPr="002B052B">
        <w:t xml:space="preserve"> </w:t>
      </w:r>
      <w:r w:rsidRPr="002B052B">
        <w:rPr>
          <w:rFonts w:ascii="Times New Roman" w:eastAsia="Times New Roman" w:hAnsi="Times New Roman" w:cs="Times New Roman"/>
          <w:sz w:val="28"/>
          <w:szCs w:val="28"/>
        </w:rPr>
        <w:t>Atlat Địa lí VN.</w:t>
      </w:r>
    </w:p>
    <w:p w14:paraId="35E00646" w14:textId="77777777" w:rsidR="004A3699" w:rsidRPr="0053790C" w:rsidRDefault="004A3699" w:rsidP="00420626">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F2B0C">
        <w:rPr>
          <w:rFonts w:ascii="Times New Roman" w:eastAsia="Times New Roman" w:hAnsi="Times New Roman" w:cs="Times New Roman"/>
          <w:sz w:val="28"/>
          <w:szCs w:val="28"/>
        </w:rPr>
        <w:t xml:space="preserve">Hình 11.1. Một phẩu diện đất feralit, hình 11.2. Bản đồ các nhóm đất chính ở VN </w:t>
      </w:r>
      <w:r w:rsidR="00C15ECD">
        <w:rPr>
          <w:rFonts w:ascii="Times New Roman" w:eastAsia="Times New Roman" w:hAnsi="Times New Roman" w:cs="Times New Roman"/>
          <w:sz w:val="28"/>
          <w:szCs w:val="28"/>
        </w:rPr>
        <w:t xml:space="preserve">và các hình ảnh liên quan </w:t>
      </w:r>
      <w:r w:rsidR="000F2B0C">
        <w:rPr>
          <w:rFonts w:ascii="Times New Roman" w:eastAsia="Times New Roman" w:hAnsi="Times New Roman" w:cs="Times New Roman"/>
          <w:sz w:val="28"/>
          <w:szCs w:val="28"/>
        </w:rPr>
        <w:t>phóng to.</w:t>
      </w:r>
    </w:p>
    <w:p w14:paraId="6E5D7BC0" w14:textId="77777777" w:rsidR="00420626" w:rsidRPr="0053790C" w:rsidRDefault="00420626" w:rsidP="00420626">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 Phiếu học tập, bảng phụ ghi câu hỏi thảo luận nhóm và bảng nhóm cho HS trả lời.</w:t>
      </w:r>
    </w:p>
    <w:p w14:paraId="13616A2A" w14:textId="77777777" w:rsidR="00420626" w:rsidRPr="0053790C" w:rsidRDefault="00420626" w:rsidP="00420626">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 xml:space="preserve"> Atlat Địa lí VN.</w:t>
      </w:r>
    </w:p>
    <w:p w14:paraId="1B329903" w14:textId="77777777" w:rsidR="00420626" w:rsidRPr="0053790C" w:rsidRDefault="00420626" w:rsidP="00420626">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14:paraId="7F24D410" w14:textId="77777777" w:rsidR="00420626" w:rsidRPr="0053790C" w:rsidRDefault="00420626" w:rsidP="00420626">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14:paraId="42E8710F"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14:paraId="6A46210A" w14:textId="77777777" w:rsidR="00420626" w:rsidRPr="0053790C" w:rsidRDefault="00420626" w:rsidP="00420626">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tổ chức trò chơi </w:t>
      </w:r>
      <w:r w:rsidRPr="0053790C">
        <w:rPr>
          <w:rFonts w:ascii="Times New Roman" w:eastAsia="Times New Roman" w:hAnsi="Times New Roman" w:cs="Times New Roman"/>
          <w:bCs/>
          <w:sz w:val="28"/>
          <w:szCs w:val="28"/>
        </w:rPr>
        <w:t xml:space="preserve">“Vượt chướng ngại vật” </w:t>
      </w:r>
      <w:r w:rsidRPr="0053790C">
        <w:rPr>
          <w:rFonts w:ascii="Times New Roman" w:eastAsia="Times New Roman" w:hAnsi="Times New Roman" w:cs="Times New Roman"/>
          <w:noProof/>
          <w:sz w:val="28"/>
          <w:szCs w:val="28"/>
          <w:lang w:val="nl-NL"/>
        </w:rPr>
        <w:t>cho HS.</w:t>
      </w:r>
    </w:p>
    <w:p w14:paraId="1F6E7F9C" w14:textId="77777777" w:rsidR="00420626" w:rsidRPr="0053790C" w:rsidRDefault="00420626" w:rsidP="00420626">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giải mã được “Chướng ngại vật” GV đặt ra.</w:t>
      </w:r>
    </w:p>
    <w:p w14:paraId="6D224AA0" w14:textId="77777777" w:rsidR="00420626" w:rsidRPr="0053790C" w:rsidRDefault="00420626" w:rsidP="00420626">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14:paraId="5795DCDA"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2B46736F" w14:textId="77777777" w:rsidR="00420626" w:rsidRPr="0053790C" w:rsidRDefault="00420626" w:rsidP="000F2B0C">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treo bảng phụ trò chơi “Vượt chướng ngại vật” lên bảng:</w:t>
      </w:r>
    </w:p>
    <w:p w14:paraId="48C733CD"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noProof/>
        </w:rPr>
        <mc:AlternateContent>
          <mc:Choice Requires="wps">
            <w:drawing>
              <wp:anchor distT="0" distB="0" distL="114300" distR="114300" simplePos="0" relativeHeight="251791360" behindDoc="0" locked="0" layoutInCell="1" allowOverlap="1" wp14:anchorId="3E2EC56C" wp14:editId="23588638">
                <wp:simplePos x="0" y="0"/>
                <wp:positionH relativeFrom="column">
                  <wp:posOffset>643255</wp:posOffset>
                </wp:positionH>
                <wp:positionV relativeFrom="paragraph">
                  <wp:posOffset>111125</wp:posOffset>
                </wp:positionV>
                <wp:extent cx="2386330" cy="1340485"/>
                <wp:effectExtent l="0" t="0" r="13970" b="12065"/>
                <wp:wrapNone/>
                <wp:docPr id="33" name="Rectangle 33"/>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63B194B9" w14:textId="77777777" w:rsidR="002A6E6B" w:rsidRPr="00022A56" w:rsidRDefault="002A6E6B" w:rsidP="00420626">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EC56C" id="Rectangle 33" o:spid="_x0000_s1026" style="position:absolute;left:0;text-align:left;margin-left:50.65pt;margin-top:8.75pt;width:187.9pt;height:105.5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" fillcolor="window" strokecolor="#00b0f0" strokeweight="2pt">
                <v:textbox>
                  <w:txbxContent>
                    <w:p w14:paraId="63B194B9" w14:textId="77777777" w:rsidR="002A6E6B" w:rsidRPr="00022A56" w:rsidRDefault="002A6E6B" w:rsidP="00420626">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v:textbox>
              </v:rect>
            </w:pict>
          </mc:Fallback>
        </mc:AlternateContent>
      </w:r>
      <w:r w:rsidRPr="0053790C">
        <w:rPr>
          <w:noProof/>
        </w:rPr>
        <mc:AlternateContent>
          <mc:Choice Requires="wps">
            <w:drawing>
              <wp:anchor distT="0" distB="0" distL="114300" distR="114300" simplePos="0" relativeHeight="251792384" behindDoc="0" locked="0" layoutInCell="1" allowOverlap="1" wp14:anchorId="1621DED9" wp14:editId="2C6EEFC5">
                <wp:simplePos x="0" y="0"/>
                <wp:positionH relativeFrom="column">
                  <wp:posOffset>3026410</wp:posOffset>
                </wp:positionH>
                <wp:positionV relativeFrom="paragraph">
                  <wp:posOffset>116205</wp:posOffset>
                </wp:positionV>
                <wp:extent cx="2386330" cy="1340485"/>
                <wp:effectExtent l="0" t="0" r="13970" b="12065"/>
                <wp:wrapNone/>
                <wp:docPr id="34" name="Rectangle 34"/>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4F0F4DD6" w14:textId="77777777" w:rsidR="002A6E6B" w:rsidRPr="00022A56" w:rsidRDefault="002A6E6B" w:rsidP="0042062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1DED9" id="Rectangle 34" o:spid="_x0000_s1027" style="position:absolute;left:0;text-align:left;margin-left:238.3pt;margin-top:9.15pt;width:187.9pt;height:105.5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" fillcolor="window" strokecolor="#00b0f0" strokeweight="2pt">
                <v:textbox>
                  <w:txbxContent>
                    <w:p w14:paraId="4F0F4DD6" w14:textId="77777777" w:rsidR="002A6E6B" w:rsidRPr="00022A56" w:rsidRDefault="002A6E6B" w:rsidP="0042062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v:textbox>
              </v:rect>
            </w:pict>
          </mc:Fallback>
        </mc:AlternateContent>
      </w:r>
    </w:p>
    <w:p w14:paraId="1D1B2E72"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36D17F44"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1E0C21DB"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527B9358"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69D06711"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7B0ED7AE"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793408" behindDoc="0" locked="0" layoutInCell="1" allowOverlap="1" wp14:anchorId="36F1103D" wp14:editId="5908CC6D">
                <wp:simplePos x="0" y="0"/>
                <wp:positionH relativeFrom="column">
                  <wp:posOffset>646797</wp:posOffset>
                </wp:positionH>
                <wp:positionV relativeFrom="paragraph">
                  <wp:posOffset>111406</wp:posOffset>
                </wp:positionV>
                <wp:extent cx="2386330" cy="1331059"/>
                <wp:effectExtent l="0" t="0" r="13970" b="21590"/>
                <wp:wrapNone/>
                <wp:docPr id="35" name="Rectangle 35"/>
                <wp:cNvGraphicFramePr/>
                <a:graphic xmlns:a="http://schemas.openxmlformats.org/drawingml/2006/main">
                  <a:graphicData uri="http://schemas.microsoft.com/office/word/2010/wordprocessingShape">
                    <wps:wsp>
                      <wps:cNvSpPr/>
                      <wps:spPr>
                        <a:xfrm>
                          <a:off x="0" y="0"/>
                          <a:ext cx="2386330" cy="1331059"/>
                        </a:xfrm>
                        <a:prstGeom prst="rect">
                          <a:avLst/>
                        </a:prstGeom>
                        <a:solidFill>
                          <a:sysClr val="window" lastClr="FFFFFF"/>
                        </a:solidFill>
                        <a:ln w="25400" cap="flat" cmpd="sng" algn="ctr">
                          <a:solidFill>
                            <a:srgbClr val="00B0F0"/>
                          </a:solidFill>
                          <a:prstDash val="solid"/>
                        </a:ln>
                        <a:effectLst/>
                      </wps:spPr>
                      <wps:txbx>
                        <w:txbxContent>
                          <w:p w14:paraId="77D3F28E" w14:textId="77777777" w:rsidR="002A6E6B" w:rsidRPr="00022A56" w:rsidRDefault="002A6E6B" w:rsidP="0042062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F1103D" id="Rectangle 35" o:spid="_x0000_s1028" style="position:absolute;left:0;text-align:left;margin-left:50.95pt;margin-top:8.75pt;width:187.9pt;height:104.8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" fillcolor="window" strokecolor="#00b0f0" strokeweight="2pt">
                <v:textbox>
                  <w:txbxContent>
                    <w:p w14:paraId="77D3F28E" w14:textId="77777777" w:rsidR="002A6E6B" w:rsidRPr="00022A56" w:rsidRDefault="002A6E6B" w:rsidP="0042062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v:textbox>
              </v:rect>
            </w:pict>
          </mc:Fallback>
        </mc:AlternateContent>
      </w: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794432" behindDoc="0" locked="0" layoutInCell="1" allowOverlap="1" wp14:anchorId="41974A63" wp14:editId="640D9B2B">
                <wp:simplePos x="0" y="0"/>
                <wp:positionH relativeFrom="column">
                  <wp:posOffset>3023106</wp:posOffset>
                </wp:positionH>
                <wp:positionV relativeFrom="paragraph">
                  <wp:posOffset>103505</wp:posOffset>
                </wp:positionV>
                <wp:extent cx="2386330" cy="1340485"/>
                <wp:effectExtent l="0" t="0" r="13970" b="12065"/>
                <wp:wrapNone/>
                <wp:docPr id="40" name="Rectangle 40"/>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2A13A5F1" w14:textId="77777777" w:rsidR="002A6E6B" w:rsidRPr="00022A56" w:rsidRDefault="002A6E6B" w:rsidP="0042062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74A63" id="Rectangle 40" o:spid="_x0000_s1029" style="position:absolute;left:0;text-align:left;margin-left:238.05pt;margin-top:8.15pt;width:187.9pt;height:105.5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" fillcolor="window" strokecolor="#00b0f0" strokeweight="2pt">
                <v:textbox>
                  <w:txbxContent>
                    <w:p w14:paraId="2A13A5F1" w14:textId="77777777" w:rsidR="002A6E6B" w:rsidRPr="00022A56" w:rsidRDefault="002A6E6B" w:rsidP="0042062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v:textbox>
              </v:rect>
            </w:pict>
          </mc:Fallback>
        </mc:AlternateContent>
      </w:r>
    </w:p>
    <w:p w14:paraId="03752C9E"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413D6D5C"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6C993298"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4C36D8B2"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6F23F8A8"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5207369F"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79C759AF" w14:textId="77777777"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GV phổ biến luật chơi: </w:t>
      </w:r>
    </w:p>
    <w:p w14:paraId="6FC88C4D" w14:textId="77777777"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“Chướng ngại vật” là tên hình ảnh ẩn sau 4 mảnh ghép được đánh số từ 1 đến 4 tương ứng với 4 câu hỏi.</w:t>
      </w:r>
    </w:p>
    <w:p w14:paraId="7BBB5E61" w14:textId="77777777"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Các em dựa vào </w:t>
      </w:r>
      <w:r w:rsidR="0013648C">
        <w:rPr>
          <w:rFonts w:ascii="Times New Roman" w:eastAsia="Times New Roman" w:hAnsi="Times New Roman" w:cs="Times New Roman"/>
          <w:sz w:val="28"/>
          <w:szCs w:val="28"/>
        </w:rPr>
        <w:t>kiến thức đã học</w:t>
      </w:r>
      <w:r w:rsidRPr="0053790C">
        <w:rPr>
          <w:rFonts w:ascii="Times New Roman" w:eastAsia="Times New Roman" w:hAnsi="Times New Roman" w:cs="Times New Roman"/>
          <w:sz w:val="28"/>
          <w:szCs w:val="28"/>
        </w:rPr>
        <w:t xml:space="preserve"> để trả lời, các em có quyền lựa chọn thứ tự câu hỏi để trả lời, mỗi câu hỏi có 1 lượt trả lời.</w:t>
      </w:r>
    </w:p>
    <w:p w14:paraId="5E20AB8B" w14:textId="77777777"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14:paraId="2661DA86" w14:textId="77777777"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Hệ thống câu hỏi:</w:t>
      </w:r>
    </w:p>
    <w:p w14:paraId="13091728" w14:textId="77777777"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 xml:space="preserve">Kể tên </w:t>
      </w:r>
      <w:r w:rsidR="006D3328">
        <w:rPr>
          <w:rFonts w:ascii="Times New Roman" w:eastAsia="Times New Roman" w:hAnsi="Times New Roman" w:cs="Times New Roman"/>
          <w:sz w:val="28"/>
          <w:szCs w:val="28"/>
        </w:rPr>
        <w:t>các cây công nghiệp lâu năm ở nước ta.</w:t>
      </w:r>
    </w:p>
    <w:p w14:paraId="5ECA1027" w14:textId="77777777"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2. </w:t>
      </w:r>
      <w:r w:rsidR="006D3328">
        <w:rPr>
          <w:rFonts w:ascii="Times New Roman" w:eastAsia="Times New Roman" w:hAnsi="Times New Roman" w:cs="Times New Roman"/>
          <w:sz w:val="28"/>
          <w:szCs w:val="28"/>
        </w:rPr>
        <w:t>Kể tên các vùng chuyên canh cây lúa ở nước ta.</w:t>
      </w:r>
    </w:p>
    <w:p w14:paraId="08DA91F8" w14:textId="77777777" w:rsidR="00420626"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Câu 3. </w:t>
      </w:r>
      <w:r w:rsidR="006D3328">
        <w:rPr>
          <w:rFonts w:ascii="Times New Roman" w:eastAsia="Times New Roman" w:hAnsi="Times New Roman" w:cs="Times New Roman"/>
          <w:sz w:val="28"/>
          <w:szCs w:val="28"/>
        </w:rPr>
        <w:t>Những điều kiện khí hậu nào thuận lợi cho phát triển du lịch nghỉ dưỡng?</w:t>
      </w:r>
    </w:p>
    <w:p w14:paraId="441E9CDA" w14:textId="77777777"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
          <w:sz w:val="28"/>
          <w:szCs w:val="28"/>
        </w:rPr>
        <w:t xml:space="preserve">Câu 4. </w:t>
      </w:r>
      <w:r w:rsidR="006D3328">
        <w:rPr>
          <w:rFonts w:ascii="Times New Roman" w:eastAsia="Times New Roman" w:hAnsi="Times New Roman" w:cs="Times New Roman"/>
          <w:iCs/>
          <w:noProof/>
          <w:sz w:val="28"/>
          <w:szCs w:val="28"/>
        </w:rPr>
        <w:t>Nêu tầm quan trọng của việc sử dụng tổng hợp nước sông, hồ ở nước ta.</w:t>
      </w:r>
    </w:p>
    <w:p w14:paraId="65743527"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14:paraId="362810D4"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sidR="006D3328">
        <w:rPr>
          <w:rFonts w:ascii="Times New Roman" w:eastAsia="Times New Roman" w:hAnsi="Times New Roman" w:cs="Times New Roman"/>
          <w:bCs/>
          <w:sz w:val="28"/>
          <w:szCs w:val="28"/>
        </w:rPr>
        <w:t>dựa vào kiến thức đã học</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 xml:space="preserve">suy nghĩa để trả lời câu hỏi.  </w:t>
      </w:r>
    </w:p>
    <w:p w14:paraId="3A1A71ED"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14:paraId="239173EE"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14:paraId="1E193B58"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p>
    <w:p w14:paraId="49065631" w14:textId="77777777"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1: </w:t>
      </w:r>
      <w:r w:rsidR="006D3328">
        <w:rPr>
          <w:rFonts w:ascii="Times New Roman" w:eastAsia="Times New Roman" w:hAnsi="Times New Roman" w:cs="Times New Roman"/>
          <w:sz w:val="28"/>
          <w:szCs w:val="28"/>
        </w:rPr>
        <w:t>Cao su, cà phê, hồ tiêu, điều, chè.</w:t>
      </w:r>
      <w:r w:rsidRPr="00A46BAE">
        <w:rPr>
          <w:rFonts w:ascii="Times New Roman" w:eastAsia="Times New Roman" w:hAnsi="Times New Roman" w:cs="Times New Roman"/>
          <w:b/>
          <w:sz w:val="28"/>
          <w:szCs w:val="28"/>
        </w:rPr>
        <w:t xml:space="preserve"> </w:t>
      </w:r>
    </w:p>
    <w:p w14:paraId="13256A9F" w14:textId="77777777"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2: </w:t>
      </w:r>
      <w:r w:rsidR="006D3328">
        <w:rPr>
          <w:rFonts w:ascii="Times New Roman" w:eastAsia="Times New Roman" w:hAnsi="Times New Roman" w:cs="Times New Roman"/>
          <w:sz w:val="28"/>
          <w:szCs w:val="28"/>
        </w:rPr>
        <w:t>Đồng bằng sông Hồng và đồng bằng sông Cửu Long.</w:t>
      </w:r>
    </w:p>
    <w:p w14:paraId="1D7820EB" w14:textId="77777777" w:rsidR="00420626" w:rsidRPr="003E60D2" w:rsidRDefault="00420626" w:rsidP="00420626">
      <w:pPr>
        <w:tabs>
          <w:tab w:val="left" w:pos="0"/>
        </w:tabs>
        <w:spacing w:before="120" w:after="0" w:line="264" w:lineRule="auto"/>
        <w:ind w:right="-424" w:firstLine="340"/>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3: </w:t>
      </w:r>
      <w:r w:rsidR="006D3328">
        <w:rPr>
          <w:rFonts w:ascii="Times New Roman" w:eastAsia="Times New Roman" w:hAnsi="Times New Roman" w:cs="Times New Roman"/>
          <w:sz w:val="28"/>
          <w:szCs w:val="28"/>
        </w:rPr>
        <w:t>Nhiệt độ, độ ẩm, ánh sáng, độ trong lành của không khí.</w:t>
      </w:r>
    </w:p>
    <w:p w14:paraId="249391F8" w14:textId="77777777" w:rsidR="00BC0BA0" w:rsidRDefault="00420626" w:rsidP="00BC0BA0">
      <w:pPr>
        <w:tabs>
          <w:tab w:val="left" w:pos="0"/>
        </w:tabs>
        <w:spacing w:before="120" w:after="0" w:line="264" w:lineRule="auto"/>
        <w:ind w:right="-424" w:firstLine="340"/>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4: </w:t>
      </w:r>
    </w:p>
    <w:p w14:paraId="4C538C38" w14:textId="77777777" w:rsidR="00BC0BA0" w:rsidRDefault="00BC0BA0" w:rsidP="00BC0BA0">
      <w:pPr>
        <w:tabs>
          <w:tab w:val="left" w:pos="0"/>
        </w:tabs>
        <w:spacing w:before="120" w:after="0" w:line="264" w:lineRule="auto"/>
        <w:ind w:right="-424" w:firstLine="34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BC0BA0">
        <w:rPr>
          <w:rFonts w:ascii="Times New Roman" w:eastAsia="Times New Roman" w:hAnsi="Times New Roman" w:cs="Times New Roman"/>
          <w:sz w:val="28"/>
          <w:szCs w:val="28"/>
        </w:rPr>
        <w:t>Đảm bảo sử dụng hợp lí nguồn nước</w:t>
      </w:r>
      <w:r>
        <w:rPr>
          <w:rFonts w:ascii="Times New Roman" w:eastAsia="Times New Roman" w:hAnsi="Times New Roman" w:cs="Times New Roman"/>
          <w:sz w:val="28"/>
          <w:szCs w:val="28"/>
        </w:rPr>
        <w:t xml:space="preserve">, tránh gây ô nhiễm môi trường. </w:t>
      </w:r>
    </w:p>
    <w:p w14:paraId="3C3711DE" w14:textId="77777777" w:rsidR="00BC0BA0" w:rsidRPr="00BC0BA0" w:rsidRDefault="00BC0BA0" w:rsidP="00BC0BA0">
      <w:pPr>
        <w:tabs>
          <w:tab w:val="left" w:pos="0"/>
        </w:tabs>
        <w:spacing w:before="120" w:after="0" w:line="264" w:lineRule="auto"/>
        <w:ind w:right="-424" w:firstLine="3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C0BA0">
        <w:rPr>
          <w:rFonts w:ascii="Times New Roman" w:eastAsia="Times New Roman" w:hAnsi="Times New Roman" w:cs="Times New Roman"/>
          <w:sz w:val="28"/>
          <w:szCs w:val="28"/>
        </w:rPr>
        <w:t>Đáp ứng được nhu cầu phát triển kinh tế, gắn kết, hợp tác giữa các địa phương trong lưu vực về việc sử dụng tài nguyên nước.</w:t>
      </w:r>
    </w:p>
    <w:p w14:paraId="27B53D1A" w14:textId="77777777" w:rsidR="00420626" w:rsidRPr="0053790C" w:rsidRDefault="00BC0BA0"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Pr>
          <w:noProof/>
        </w:rPr>
        <w:drawing>
          <wp:anchor distT="0" distB="0" distL="114300" distR="114300" simplePos="0" relativeHeight="251798528" behindDoc="1" locked="0" layoutInCell="1" allowOverlap="1" wp14:anchorId="7906AD57" wp14:editId="1034D1F4">
            <wp:simplePos x="0" y="0"/>
            <wp:positionH relativeFrom="column">
              <wp:posOffset>1299845</wp:posOffset>
            </wp:positionH>
            <wp:positionV relativeFrom="paragraph">
              <wp:posOffset>91440</wp:posOffset>
            </wp:positionV>
            <wp:extent cx="3906520" cy="2602865"/>
            <wp:effectExtent l="0" t="0" r="0" b="6985"/>
            <wp:wrapTight wrapText="bothSides">
              <wp:wrapPolygon edited="0">
                <wp:start x="0" y="0"/>
                <wp:lineTo x="0" y="21500"/>
                <wp:lineTo x="21488" y="21500"/>
                <wp:lineTo x="21488" y="0"/>
                <wp:lineTo x="0" y="0"/>
              </wp:wrapPolygon>
            </wp:wrapTight>
            <wp:docPr id="44" name="Picture 44" descr="Đất đỏ bazan là đất gì? Đặc điểm của đất đỏ bazan | Bản tin Bình P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ất đỏ bazan là đất gì? Đặc điểm của đất đỏ bazan | Bản tin Bình Phước"/>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906520" cy="2602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5E4E9"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6A5BB002"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5A7C362F"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6A3793C5"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712CDF94"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618A29FF"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0C7A17F2" w14:textId="77777777" w:rsidR="00420626"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42F55F81" w14:textId="77777777" w:rsidR="00420626"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5A5DA15E"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55047441"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26ECCB0A" w14:textId="77777777" w:rsidR="00420626" w:rsidRPr="0053790C" w:rsidRDefault="00420626" w:rsidP="00420626">
      <w:pPr>
        <w:tabs>
          <w:tab w:val="left" w:pos="0"/>
        </w:tabs>
        <w:spacing w:before="120" w:after="0" w:line="264" w:lineRule="auto"/>
        <w:ind w:right="-424"/>
        <w:contextualSpacing/>
        <w:jc w:val="both"/>
        <w:rPr>
          <w:rFonts w:ascii="Times New Roman" w:eastAsia="Times New Roman" w:hAnsi="Times New Roman" w:cs="Times New Roman"/>
          <w:bCs/>
          <w:sz w:val="28"/>
          <w:szCs w:val="28"/>
        </w:rPr>
      </w:pPr>
    </w:p>
    <w:p w14:paraId="653607E9" w14:textId="77777777" w:rsidR="00420626" w:rsidRPr="0053790C" w:rsidRDefault="00420626" w:rsidP="00420626">
      <w:pPr>
        <w:tabs>
          <w:tab w:val="left" w:pos="0"/>
        </w:tabs>
        <w:spacing w:before="120" w:after="0" w:line="264" w:lineRule="auto"/>
        <w:ind w:right="-424"/>
        <w:contextualSpacing/>
        <w:rPr>
          <w:rFonts w:ascii="Times New Roman" w:eastAsia="Times New Roman" w:hAnsi="Times New Roman" w:cs="Times New Roman"/>
          <w:b/>
          <w:bCs/>
          <w:iCs/>
          <w:sz w:val="28"/>
          <w:szCs w:val="28"/>
        </w:rPr>
      </w:pPr>
      <w:r w:rsidRPr="0053790C">
        <w:rPr>
          <w:rFonts w:ascii="Times New Roman" w:eastAsia="Times New Roman" w:hAnsi="Times New Roman" w:cs="Times New Roman"/>
          <w:b/>
          <w:bCs/>
          <w:iCs/>
          <w:sz w:val="28"/>
          <w:szCs w:val="28"/>
        </w:rPr>
        <w:t xml:space="preserve">                                                    </w:t>
      </w:r>
    </w:p>
    <w:p w14:paraId="64DA6835" w14:textId="77777777" w:rsidR="00420626" w:rsidRPr="0053790C" w:rsidRDefault="00420626" w:rsidP="00420626">
      <w:pPr>
        <w:tabs>
          <w:tab w:val="left" w:pos="0"/>
        </w:tabs>
        <w:spacing w:before="120" w:after="0" w:line="264" w:lineRule="auto"/>
        <w:ind w:right="-424"/>
        <w:contextualSpacing/>
        <w:rPr>
          <w:rFonts w:ascii="Times New Roman" w:eastAsia="Times New Roman" w:hAnsi="Times New Roman" w:cs="Times New Roman"/>
          <w:b/>
          <w:bCs/>
          <w:iCs/>
          <w:sz w:val="28"/>
          <w:szCs w:val="28"/>
        </w:rPr>
      </w:pPr>
      <w:r w:rsidRPr="0053790C">
        <w:rPr>
          <w:rFonts w:ascii="Times New Roman" w:eastAsia="Times New Roman" w:hAnsi="Times New Roman" w:cs="Times New Roman"/>
          <w:b/>
          <w:bCs/>
          <w:iCs/>
          <w:sz w:val="28"/>
          <w:szCs w:val="28"/>
        </w:rPr>
        <w:t xml:space="preserve">                           </w:t>
      </w:r>
      <w:r>
        <w:rPr>
          <w:rFonts w:ascii="Times New Roman" w:eastAsia="Times New Roman" w:hAnsi="Times New Roman" w:cs="Times New Roman"/>
          <w:b/>
          <w:bCs/>
          <w:iCs/>
          <w:sz w:val="28"/>
          <w:szCs w:val="28"/>
        </w:rPr>
        <w:t xml:space="preserve">                       </w:t>
      </w:r>
      <w:r w:rsidRPr="00BC0BA0">
        <w:rPr>
          <w:rFonts w:ascii="Times New Roman" w:eastAsia="Times New Roman" w:hAnsi="Times New Roman" w:cs="Times New Roman"/>
          <w:b/>
          <w:bCs/>
          <w:iCs/>
          <w:color w:val="FF0000"/>
          <w:sz w:val="28"/>
          <w:szCs w:val="28"/>
        </w:rPr>
        <w:t xml:space="preserve"> </w:t>
      </w:r>
      <w:r w:rsidR="00BC0BA0" w:rsidRPr="00BC0BA0">
        <w:rPr>
          <w:rFonts w:ascii="Times New Roman" w:eastAsia="Times New Roman" w:hAnsi="Times New Roman" w:cs="Times New Roman"/>
          <w:b/>
          <w:bCs/>
          <w:iCs/>
          <w:color w:val="FF0000"/>
          <w:sz w:val="28"/>
          <w:szCs w:val="28"/>
        </w:rPr>
        <w:t xml:space="preserve">LỚP </w:t>
      </w:r>
      <w:r w:rsidR="00BC0BA0">
        <w:rPr>
          <w:rFonts w:ascii="Times New Roman" w:eastAsia="Times New Roman" w:hAnsi="Times New Roman" w:cs="Times New Roman"/>
          <w:b/>
          <w:bCs/>
          <w:iCs/>
          <w:color w:val="FF0000"/>
          <w:sz w:val="28"/>
          <w:szCs w:val="28"/>
        </w:rPr>
        <w:t>ĐẤT (THỔ NHƯỠNG)</w:t>
      </w:r>
    </w:p>
    <w:p w14:paraId="29DCAF0B"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12340128" w14:textId="77777777" w:rsidR="00420626" w:rsidRPr="0053790C" w:rsidRDefault="00420626" w:rsidP="00420626">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00BC0BA0">
        <w:rPr>
          <w:rFonts w:ascii="Times New Roman" w:eastAsia="Times New Roman" w:hAnsi="Times New Roman" w:cs="Times New Roman"/>
          <w:sz w:val="28"/>
          <w:szCs w:val="28"/>
        </w:rPr>
        <w:t>Nước ta có khí hậu nhiệt đới ẩm gió mùa, đặc điểm này tác động mạnh mẽ đến quá trình hình thành thổ nhưỡng. Bên cạnh đó, sự đa dạng của các nhân tố hình thành đất đã khiến cho nước ta có nhiều loại đất khác nhau. Vậy đặc điểm chung và sự phân bố đất ở nước ta được thể hiện như thế nào</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14:paraId="701D0BEF" w14:textId="77777777" w:rsidR="00420626" w:rsidRPr="0053790C" w:rsidRDefault="00420626" w:rsidP="00420626">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65</w:t>
      </w:r>
      <w:r w:rsidRPr="0053790C">
        <w:rPr>
          <w:rFonts w:ascii="Times New Roman" w:eastAsia="Times New Roman" w:hAnsi="Times New Roman" w:cs="Times New Roman"/>
          <w:b/>
          <w:bCs/>
          <w:sz w:val="28"/>
          <w:szCs w:val="28"/>
        </w:rPr>
        <w:t xml:space="preserve"> phút)</w:t>
      </w:r>
    </w:p>
    <w:p w14:paraId="255FB6B4" w14:textId="77777777" w:rsidR="00420626" w:rsidRPr="0053790C" w:rsidRDefault="00420626" w:rsidP="0042062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w:t>
      </w:r>
      <w:r w:rsidR="000F2B0C">
        <w:rPr>
          <w:rFonts w:ascii="Times New Roman" w:eastAsia="Times New Roman" w:hAnsi="Times New Roman" w:cs="Times New Roman"/>
          <w:b/>
          <w:bCs/>
          <w:i/>
          <w:sz w:val="28"/>
          <w:szCs w:val="28"/>
        </w:rPr>
        <w:t>T</w:t>
      </w:r>
      <w:r w:rsidR="004A3699" w:rsidRPr="004A3699">
        <w:rPr>
          <w:rFonts w:ascii="Times New Roman" w:eastAsia="Times New Roman" w:hAnsi="Times New Roman" w:cs="Times New Roman"/>
          <w:b/>
          <w:bCs/>
          <w:i/>
          <w:sz w:val="28"/>
          <w:szCs w:val="28"/>
        </w:rPr>
        <w:t>ính chất nhiệt đới gió m</w:t>
      </w:r>
      <w:r w:rsidR="004A3699">
        <w:rPr>
          <w:rFonts w:ascii="Times New Roman" w:eastAsia="Times New Roman" w:hAnsi="Times New Roman" w:cs="Times New Roman"/>
          <w:b/>
          <w:bCs/>
          <w:i/>
          <w:sz w:val="28"/>
          <w:szCs w:val="28"/>
        </w:rPr>
        <w:t xml:space="preserve">ùa của lớp phủ thổ nhưỡng. </w:t>
      </w:r>
      <w:r w:rsidRPr="0053790C">
        <w:rPr>
          <w:rFonts w:ascii="Times New Roman" w:eastAsia="Times New Roman" w:hAnsi="Times New Roman" w:cs="Times New Roman"/>
          <w:b/>
          <w:bCs/>
          <w:i/>
          <w:sz w:val="28"/>
          <w:szCs w:val="28"/>
        </w:rPr>
        <w:t>(</w:t>
      </w:r>
      <w:r w:rsidR="004A3699">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rPr>
        <w:t>0</w:t>
      </w:r>
      <w:r w:rsidRPr="0053790C">
        <w:rPr>
          <w:rFonts w:ascii="Times New Roman" w:eastAsia="Times New Roman" w:hAnsi="Times New Roman" w:cs="Times New Roman"/>
          <w:b/>
          <w:bCs/>
          <w:i/>
          <w:sz w:val="28"/>
          <w:szCs w:val="28"/>
        </w:rPr>
        <w:t xml:space="preserve"> phút)</w:t>
      </w:r>
    </w:p>
    <w:p w14:paraId="63F0DA00" w14:textId="77777777" w:rsidR="00420626" w:rsidRPr="0053790C" w:rsidRDefault="00420626" w:rsidP="0042062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sidR="004A3699">
        <w:rPr>
          <w:rFonts w:ascii="Times New Roman" w:eastAsia="Times New Roman" w:hAnsi="Times New Roman" w:cs="Times New Roman"/>
          <w:noProof/>
          <w:sz w:val="28"/>
          <w:szCs w:val="28"/>
          <w:lang w:val="nl-NL"/>
        </w:rPr>
        <w:t>c</w:t>
      </w:r>
      <w:r w:rsidR="004A3699" w:rsidRPr="004A3699">
        <w:rPr>
          <w:rFonts w:ascii="Times New Roman" w:eastAsia="Times New Roman" w:hAnsi="Times New Roman" w:cs="Times New Roman"/>
          <w:noProof/>
          <w:sz w:val="28"/>
          <w:szCs w:val="28"/>
          <w:lang w:val="nl-NL"/>
        </w:rPr>
        <w:t>hứng minh được tính chất nhiệt đới gió mùa của lớp phủ thổ nhưỡng.</w:t>
      </w:r>
    </w:p>
    <w:p w14:paraId="29E81E33" w14:textId="77777777" w:rsidR="00420626" w:rsidRDefault="00420626" w:rsidP="00420626">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w:t>
      </w:r>
      <w:r w:rsidR="00C15ECD">
        <w:rPr>
          <w:rFonts w:ascii="Times New Roman" w:eastAsia="Times New Roman" w:hAnsi="Times New Roman" w:cs="Times New Roman"/>
          <w:noProof/>
          <w:sz w:val="28"/>
          <w:szCs w:val="28"/>
          <w:lang w:val="nl-NL"/>
        </w:rPr>
        <w:t xml:space="preserve">hình 11.1, các hình ảnh liên quan </w:t>
      </w:r>
      <w:r>
        <w:rPr>
          <w:rFonts w:ascii="Times New Roman" w:eastAsia="Times New Roman" w:hAnsi="Times New Roman" w:cs="Times New Roman"/>
          <w:noProof/>
          <w:sz w:val="28"/>
          <w:szCs w:val="28"/>
          <w:lang w:val="nl-NL"/>
        </w:rPr>
        <w:t xml:space="preserve">kết hợp </w:t>
      </w:r>
      <w:r w:rsidRPr="0053790C">
        <w:rPr>
          <w:rFonts w:ascii="Times New Roman" w:eastAsia="Times New Roman" w:hAnsi="Times New Roman" w:cs="Times New Roman"/>
          <w:noProof/>
          <w:sz w:val="28"/>
          <w:szCs w:val="28"/>
          <w:lang w:val="nl-NL"/>
        </w:rPr>
        <w:t>kênh chữ SGK tr</w:t>
      </w:r>
      <w:r w:rsidR="004A3699">
        <w:rPr>
          <w:rFonts w:ascii="Times New Roman" w:eastAsia="Times New Roman" w:hAnsi="Times New Roman" w:cs="Times New Roman"/>
          <w:noProof/>
          <w:sz w:val="28"/>
          <w:szCs w:val="28"/>
          <w:lang w:val="nl-NL"/>
        </w:rPr>
        <w:t xml:space="preserve">31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48DB4918" w14:textId="77777777" w:rsidR="00420626" w:rsidRDefault="004A3699" w:rsidP="00420626">
      <w:pPr>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799552" behindDoc="1" locked="0" layoutInCell="1" allowOverlap="1" wp14:anchorId="55672E1E" wp14:editId="726122BE">
            <wp:simplePos x="0" y="0"/>
            <wp:positionH relativeFrom="column">
              <wp:posOffset>2022475</wp:posOffset>
            </wp:positionH>
            <wp:positionV relativeFrom="paragraph">
              <wp:posOffset>67310</wp:posOffset>
            </wp:positionV>
            <wp:extent cx="2192655" cy="3127375"/>
            <wp:effectExtent l="0" t="0" r="0" b="0"/>
            <wp:wrapTight wrapText="bothSides">
              <wp:wrapPolygon edited="0">
                <wp:start x="0" y="0"/>
                <wp:lineTo x="0" y="21446"/>
                <wp:lineTo x="21394" y="21446"/>
                <wp:lineTo x="21394" y="0"/>
                <wp:lineTo x="0" y="0"/>
              </wp:wrapPolygon>
            </wp:wrapTight>
            <wp:docPr id="45" name="Picture 45" descr="Dựa vào hình 11.1 và thông tin trong bài, em hãy chứng minh tính chất nhiệt đới gió m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1.1 và thông tin trong bài, em hãy chứng minh tính chất nhiệt đới gió mùa"/>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192655" cy="312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FEAE6" w14:textId="77777777" w:rsidR="00420626" w:rsidRDefault="00420626" w:rsidP="00420626">
      <w:pPr>
        <w:spacing w:before="120" w:after="0"/>
        <w:ind w:firstLine="510"/>
        <w:contextualSpacing/>
        <w:jc w:val="both"/>
        <w:rPr>
          <w:rFonts w:ascii="Times New Roman" w:eastAsia="Times New Roman" w:hAnsi="Times New Roman" w:cs="Times New Roman"/>
          <w:sz w:val="28"/>
          <w:szCs w:val="28"/>
          <w:lang w:eastAsia="vi-VN"/>
        </w:rPr>
      </w:pPr>
    </w:p>
    <w:p w14:paraId="6F333079" w14:textId="77777777" w:rsidR="004A3699" w:rsidRDefault="004A3699" w:rsidP="00420626">
      <w:pPr>
        <w:spacing w:before="120" w:after="0"/>
        <w:ind w:firstLine="510"/>
        <w:contextualSpacing/>
        <w:jc w:val="both"/>
        <w:rPr>
          <w:rFonts w:ascii="Times New Roman" w:eastAsia="Times New Roman" w:hAnsi="Times New Roman" w:cs="Times New Roman"/>
          <w:sz w:val="28"/>
          <w:szCs w:val="28"/>
          <w:lang w:eastAsia="vi-VN"/>
        </w:rPr>
      </w:pPr>
    </w:p>
    <w:p w14:paraId="19D797A2" w14:textId="77777777" w:rsidR="004A3699" w:rsidRDefault="004A3699" w:rsidP="00420626">
      <w:pPr>
        <w:spacing w:before="120" w:after="0"/>
        <w:ind w:firstLine="510"/>
        <w:contextualSpacing/>
        <w:jc w:val="both"/>
        <w:rPr>
          <w:rFonts w:ascii="Times New Roman" w:eastAsia="Times New Roman" w:hAnsi="Times New Roman" w:cs="Times New Roman"/>
          <w:sz w:val="28"/>
          <w:szCs w:val="28"/>
          <w:lang w:eastAsia="vi-VN"/>
        </w:rPr>
      </w:pPr>
    </w:p>
    <w:p w14:paraId="7EE0D71F" w14:textId="77777777" w:rsidR="004A3699" w:rsidRDefault="004A3699" w:rsidP="00420626">
      <w:pPr>
        <w:spacing w:before="120" w:after="0"/>
        <w:ind w:firstLine="510"/>
        <w:contextualSpacing/>
        <w:jc w:val="both"/>
        <w:rPr>
          <w:rFonts w:ascii="Times New Roman" w:eastAsia="Times New Roman" w:hAnsi="Times New Roman" w:cs="Times New Roman"/>
          <w:sz w:val="28"/>
          <w:szCs w:val="28"/>
          <w:lang w:eastAsia="vi-VN"/>
        </w:rPr>
      </w:pPr>
    </w:p>
    <w:p w14:paraId="12A9C616" w14:textId="77777777" w:rsidR="00420626" w:rsidRDefault="00420626" w:rsidP="00420626">
      <w:pPr>
        <w:spacing w:before="120" w:after="0"/>
        <w:ind w:firstLine="510"/>
        <w:contextualSpacing/>
        <w:jc w:val="both"/>
        <w:rPr>
          <w:rFonts w:ascii="Times New Roman" w:eastAsia="Times New Roman" w:hAnsi="Times New Roman" w:cs="Times New Roman"/>
          <w:sz w:val="28"/>
          <w:szCs w:val="28"/>
          <w:lang w:eastAsia="vi-VN"/>
        </w:rPr>
      </w:pPr>
    </w:p>
    <w:p w14:paraId="1620FD5B" w14:textId="77777777" w:rsidR="00420626" w:rsidRDefault="00420626" w:rsidP="00420626">
      <w:pPr>
        <w:spacing w:before="120" w:after="0"/>
        <w:ind w:firstLine="510"/>
        <w:contextualSpacing/>
        <w:jc w:val="both"/>
        <w:rPr>
          <w:rFonts w:ascii="Times New Roman" w:eastAsia="Times New Roman" w:hAnsi="Times New Roman" w:cs="Times New Roman"/>
          <w:sz w:val="28"/>
          <w:szCs w:val="28"/>
          <w:lang w:eastAsia="vi-VN"/>
        </w:rPr>
      </w:pPr>
    </w:p>
    <w:p w14:paraId="0AA44ADA" w14:textId="77777777" w:rsidR="00420626" w:rsidRDefault="00420626" w:rsidP="00420626">
      <w:pPr>
        <w:spacing w:before="120" w:after="0"/>
        <w:ind w:firstLine="510"/>
        <w:contextualSpacing/>
        <w:jc w:val="both"/>
        <w:rPr>
          <w:rFonts w:ascii="Times New Roman" w:eastAsia="Times New Roman" w:hAnsi="Times New Roman" w:cs="Times New Roman"/>
          <w:sz w:val="28"/>
          <w:szCs w:val="28"/>
          <w:lang w:eastAsia="vi-VN"/>
        </w:rPr>
      </w:pPr>
    </w:p>
    <w:p w14:paraId="5BD848E9" w14:textId="77777777" w:rsidR="00420626" w:rsidRDefault="00420626" w:rsidP="00420626">
      <w:pPr>
        <w:spacing w:before="120" w:after="0"/>
        <w:ind w:firstLine="510"/>
        <w:contextualSpacing/>
        <w:jc w:val="both"/>
        <w:rPr>
          <w:rFonts w:ascii="Times New Roman" w:eastAsia="Times New Roman" w:hAnsi="Times New Roman" w:cs="Times New Roman"/>
          <w:sz w:val="28"/>
          <w:szCs w:val="28"/>
          <w:lang w:eastAsia="vi-VN"/>
        </w:rPr>
      </w:pPr>
    </w:p>
    <w:p w14:paraId="137209EF" w14:textId="77777777" w:rsidR="00420626" w:rsidRDefault="00420626" w:rsidP="00420626">
      <w:pPr>
        <w:spacing w:before="120" w:after="0"/>
        <w:ind w:firstLine="510"/>
        <w:contextualSpacing/>
        <w:jc w:val="both"/>
        <w:rPr>
          <w:rFonts w:ascii="Times New Roman" w:eastAsia="Times New Roman" w:hAnsi="Times New Roman" w:cs="Times New Roman"/>
          <w:sz w:val="28"/>
          <w:szCs w:val="28"/>
          <w:lang w:eastAsia="vi-VN"/>
        </w:rPr>
      </w:pPr>
    </w:p>
    <w:p w14:paraId="18F3CFE5" w14:textId="77777777" w:rsidR="004A3699" w:rsidRPr="0053790C" w:rsidRDefault="004A3699" w:rsidP="00420626">
      <w:pPr>
        <w:spacing w:before="120" w:after="0"/>
        <w:ind w:firstLine="510"/>
        <w:contextualSpacing/>
        <w:jc w:val="both"/>
        <w:rPr>
          <w:rFonts w:ascii="Times New Roman" w:eastAsia="Times New Roman" w:hAnsi="Times New Roman" w:cs="Times New Roman"/>
          <w:sz w:val="28"/>
          <w:szCs w:val="28"/>
          <w:lang w:eastAsia="vi-VN"/>
        </w:rPr>
      </w:pPr>
    </w:p>
    <w:p w14:paraId="5C7B5543" w14:textId="77777777" w:rsidR="00420626" w:rsidRPr="0053790C" w:rsidRDefault="00420626" w:rsidP="00420626">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0282D9B7" w14:textId="77777777" w:rsidR="00420626" w:rsidRPr="0053790C" w:rsidRDefault="00420626" w:rsidP="0042062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F567F4" w:rsidRPr="0053790C" w14:paraId="415EF40F" w14:textId="77777777" w:rsidTr="00420626">
        <w:tc>
          <w:tcPr>
            <w:tcW w:w="6771" w:type="dxa"/>
            <w:shd w:val="clear" w:color="auto" w:fill="auto"/>
          </w:tcPr>
          <w:p w14:paraId="70E6E3F2" w14:textId="77777777" w:rsidR="00F567F4" w:rsidRPr="00A61C45" w:rsidRDefault="00F567F4" w:rsidP="00D32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64C3AA08" w14:textId="77777777" w:rsidR="00F567F4" w:rsidRPr="00A61C45" w:rsidRDefault="00F567F4" w:rsidP="00D32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420626" w:rsidRPr="0053790C" w14:paraId="02C8B297" w14:textId="77777777" w:rsidTr="00420626">
        <w:tc>
          <w:tcPr>
            <w:tcW w:w="6771" w:type="dxa"/>
            <w:shd w:val="clear" w:color="auto" w:fill="auto"/>
          </w:tcPr>
          <w:p w14:paraId="72C5C6A7" w14:textId="77777777"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2862E164" w14:textId="77777777" w:rsidR="00420626" w:rsidRPr="0053790C" w:rsidRDefault="00420626" w:rsidP="00420626">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14:paraId="746D8261" w14:textId="77777777" w:rsidR="00420626" w:rsidRPr="0053790C" w:rsidRDefault="00420626" w:rsidP="00420626">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w:t>
            </w:r>
            <w:r w:rsidR="004A3699">
              <w:rPr>
                <w:rFonts w:ascii="Times New Roman" w:eastAsia="Times New Roman" w:hAnsi="Times New Roman" w:cs="Times New Roman"/>
                <w:bCs/>
                <w:sz w:val="28"/>
                <w:szCs w:val="28"/>
              </w:rPr>
              <w:t>hình 11.1</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lên bảng.</w:t>
            </w:r>
          </w:p>
          <w:p w14:paraId="282FC744" w14:textId="77777777"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w:t>
            </w:r>
            <w:r>
              <w:rPr>
                <w:rFonts w:ascii="Times New Roman" w:eastAsia="Times New Roman" w:hAnsi="Times New Roman" w:cs="Times New Roman"/>
                <w:bCs/>
                <w:sz w:val="28"/>
                <w:szCs w:val="28"/>
              </w:rPr>
              <w:t>bảng số liệu,</w:t>
            </w:r>
            <w:r w:rsidRPr="0053790C">
              <w:rPr>
                <w:rFonts w:ascii="Times New Roman" w:eastAsia="Times New Roman" w:hAnsi="Times New Roman" w:cs="Times New Roman"/>
                <w:bCs/>
                <w:sz w:val="28"/>
                <w:szCs w:val="28"/>
              </w:rPr>
              <w:t xml:space="preserve"> thông tin trong bày</w:t>
            </w:r>
            <w:r>
              <w:rPr>
                <w:rFonts w:ascii="Times New Roman" w:eastAsia="Times New Roman" w:hAnsi="Times New Roman" w:cs="Times New Roman"/>
                <w:bCs/>
                <w:sz w:val="28"/>
                <w:szCs w:val="28"/>
              </w:rPr>
              <w:t xml:space="preserve"> và sự hiểu biết của bản thân</w:t>
            </w:r>
            <w:r w:rsidRPr="0053790C">
              <w:rPr>
                <w:rFonts w:ascii="Times New Roman" w:eastAsia="Times New Roman" w:hAnsi="Times New Roman" w:cs="Times New Roman"/>
                <w:bCs/>
                <w:sz w:val="28"/>
                <w:szCs w:val="28"/>
              </w:rPr>
              <w:t>, lần lượt trả lời các câu hỏi sau:</w:t>
            </w:r>
          </w:p>
          <w:p w14:paraId="4BFC3147" w14:textId="77777777" w:rsidR="00420626" w:rsidRPr="0053790C" w:rsidRDefault="00420626" w:rsidP="00420626">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4A3699">
              <w:rPr>
                <w:rFonts w:ascii="Times New Roman" w:eastAsia="Times New Roman" w:hAnsi="Times New Roman" w:cs="Times New Roman"/>
                <w:i/>
                <w:sz w:val="28"/>
                <w:szCs w:val="28"/>
              </w:rPr>
              <w:t xml:space="preserve">Thỗ nhưỡng là gì? </w:t>
            </w:r>
          </w:p>
          <w:p w14:paraId="24FB45C3" w14:textId="77777777" w:rsidR="00420626" w:rsidRDefault="00420626" w:rsidP="00420626">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2.</w:t>
            </w:r>
            <w:r>
              <w:rPr>
                <w:rFonts w:ascii="Times New Roman" w:eastAsia="Times New Roman" w:hAnsi="Times New Roman" w:cs="Times New Roman"/>
                <w:i/>
                <w:sz w:val="28"/>
                <w:szCs w:val="28"/>
              </w:rPr>
              <w:t xml:space="preserve"> </w:t>
            </w:r>
            <w:r w:rsidR="006A3562">
              <w:rPr>
                <w:rFonts w:ascii="Times New Roman" w:eastAsia="Times New Roman" w:hAnsi="Times New Roman" w:cs="Times New Roman"/>
                <w:i/>
                <w:sz w:val="28"/>
                <w:szCs w:val="28"/>
              </w:rPr>
              <w:t>Những nhân tố nào đã tác động đất sự hình thành thỗ nhưỡng nước ta?</w:t>
            </w:r>
          </w:p>
          <w:p w14:paraId="56B022EE" w14:textId="77777777" w:rsidR="00420626" w:rsidRDefault="00420626" w:rsidP="00420626">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Pr="0053790C">
              <w:rPr>
                <w:rFonts w:ascii="Times New Roman" w:eastAsia="Times New Roman" w:hAnsi="Times New Roman" w:cs="Times New Roman"/>
                <w:i/>
                <w:sz w:val="28"/>
                <w:szCs w:val="28"/>
              </w:rPr>
              <w:t xml:space="preserve"> </w:t>
            </w:r>
            <w:r w:rsidR="006A3562">
              <w:rPr>
                <w:rFonts w:ascii="Times New Roman" w:eastAsia="Times New Roman" w:hAnsi="Times New Roman" w:cs="Times New Roman"/>
                <w:i/>
                <w:sz w:val="28"/>
                <w:szCs w:val="28"/>
              </w:rPr>
              <w:t>Vì sao thổ nhưỡng nước ta mang tính chất nhiệt đới gió mùa?</w:t>
            </w:r>
          </w:p>
          <w:p w14:paraId="3E38DD2D" w14:textId="77777777" w:rsidR="00420626" w:rsidRDefault="00420626" w:rsidP="006A356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w:t>
            </w:r>
            <w:r w:rsidRPr="00050B1C">
              <w:rPr>
                <w:rFonts w:ascii="Times New Roman" w:eastAsia="Times New Roman" w:hAnsi="Times New Roman" w:cs="Times New Roman"/>
                <w:i/>
                <w:sz w:val="28"/>
                <w:szCs w:val="28"/>
              </w:rPr>
              <w:t xml:space="preserve">. </w:t>
            </w:r>
            <w:r w:rsidR="006A3562">
              <w:rPr>
                <w:rFonts w:ascii="Times New Roman" w:eastAsia="Times New Roman" w:hAnsi="Times New Roman" w:cs="Times New Roman"/>
                <w:i/>
                <w:sz w:val="28"/>
                <w:szCs w:val="28"/>
              </w:rPr>
              <w:t>Nêu biểu hiện của t</w:t>
            </w:r>
            <w:r w:rsidR="006A3562" w:rsidRPr="006A3562">
              <w:rPr>
                <w:rFonts w:ascii="Times New Roman" w:eastAsia="Times New Roman" w:hAnsi="Times New Roman" w:cs="Times New Roman"/>
                <w:i/>
                <w:sz w:val="28"/>
                <w:szCs w:val="28"/>
              </w:rPr>
              <w:t>ính chất nhiệt đới gió mùa của lớp phủ thổ nhưỡng</w:t>
            </w:r>
            <w:r w:rsidR="006A3562">
              <w:rPr>
                <w:rFonts w:ascii="Times New Roman" w:eastAsia="Times New Roman" w:hAnsi="Times New Roman" w:cs="Times New Roman"/>
                <w:i/>
                <w:sz w:val="28"/>
                <w:szCs w:val="28"/>
              </w:rPr>
              <w:t>.</w:t>
            </w:r>
          </w:p>
          <w:p w14:paraId="2689E396" w14:textId="77777777" w:rsidR="00B4001E" w:rsidRPr="0053790C" w:rsidRDefault="00B4001E" w:rsidP="006A356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Kể tên các nhóm đất chính ở nước ta.</w:t>
            </w:r>
          </w:p>
          <w:p w14:paraId="12ECBBF9" w14:textId="77777777" w:rsidR="00420626" w:rsidRPr="0053790C" w:rsidRDefault="00420626" w:rsidP="00420626">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1EF40811" w14:textId="77777777"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006A3562">
              <w:rPr>
                <w:rFonts w:ascii="Times New Roman" w:eastAsia="Times New Roman" w:hAnsi="Times New Roman" w:cs="Times New Roman"/>
                <w:bCs/>
                <w:sz w:val="28"/>
                <w:szCs w:val="28"/>
              </w:rPr>
              <w:t>hình 11.1</w:t>
            </w:r>
            <w:r w:rsidRPr="00050B1C">
              <w:rPr>
                <w:rFonts w:ascii="Times New Roman" w:eastAsia="Times New Roman" w:hAnsi="Times New Roman" w:cs="Times New Roman"/>
                <w:bCs/>
                <w:sz w:val="28"/>
                <w:szCs w:val="28"/>
              </w:rPr>
              <w:t>, đọc kênh chữ trong SGK và sự hiểu biết của bản thân</w:t>
            </w:r>
            <w:r w:rsidRPr="0053790C">
              <w:rPr>
                <w:rFonts w:ascii="Times New Roman" w:eastAsia="Times New Roman" w:hAnsi="Times New Roman" w:cs="Times New Roman"/>
                <w:bCs/>
                <w:sz w:val="28"/>
                <w:szCs w:val="28"/>
              </w:rPr>
              <w:t>, suy nghĩ để trả lời câu hỏi.</w:t>
            </w:r>
          </w:p>
          <w:p w14:paraId="12E62807" w14:textId="77777777"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229A62B2" w14:textId="77777777" w:rsidR="00420626" w:rsidRPr="0053790C" w:rsidRDefault="00420626" w:rsidP="00420626">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17C90B73" w14:textId="77777777"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16C90AE1" w14:textId="77777777" w:rsidR="00420626"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1. </w:t>
            </w:r>
            <w:r w:rsidR="00DF57D0">
              <w:rPr>
                <w:rFonts w:ascii="Times New Roman" w:eastAsia="Times New Roman" w:hAnsi="Times New Roman" w:cs="Times New Roman"/>
                <w:bCs/>
                <w:sz w:val="28"/>
                <w:szCs w:val="28"/>
              </w:rPr>
              <w:t>Thổ nhưỡng l</w:t>
            </w:r>
            <w:r w:rsidR="006A3562">
              <w:rPr>
                <w:rFonts w:ascii="Times New Roman" w:eastAsia="Times New Roman" w:hAnsi="Times New Roman" w:cs="Times New Roman"/>
                <w:bCs/>
                <w:sz w:val="28"/>
                <w:szCs w:val="28"/>
              </w:rPr>
              <w:t>à l</w:t>
            </w:r>
            <w:r w:rsidR="006A3562" w:rsidRPr="006A3562">
              <w:rPr>
                <w:rFonts w:ascii="Times New Roman" w:eastAsia="Times New Roman" w:hAnsi="Times New Roman" w:cs="Times New Roman"/>
                <w:bCs/>
                <w:sz w:val="28"/>
                <w:szCs w:val="28"/>
              </w:rPr>
              <w:t>ớp vật chất mỏng, vụn bở, bao phủ trên bề mặt các lục địa và đảo, được đặc trưng bởi độ phì</w:t>
            </w:r>
            <w:r w:rsidR="006A3562">
              <w:rPr>
                <w:rFonts w:ascii="Times New Roman" w:eastAsia="Times New Roman" w:hAnsi="Times New Roman" w:cs="Times New Roman"/>
                <w:bCs/>
                <w:sz w:val="28"/>
                <w:szCs w:val="28"/>
              </w:rPr>
              <w:t>.</w:t>
            </w:r>
          </w:p>
          <w:p w14:paraId="39B313E2" w14:textId="77777777"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sz w:val="28"/>
                <w:szCs w:val="28"/>
              </w:rPr>
              <w:t xml:space="preserve">2. </w:t>
            </w:r>
            <w:r w:rsidRPr="00DF57D0">
              <w:rPr>
                <w:rFonts w:ascii="Times New Roman" w:eastAsia="Times New Roman" w:hAnsi="Times New Roman" w:cs="Times New Roman"/>
                <w:bCs/>
                <w:sz w:val="28"/>
                <w:szCs w:val="28"/>
              </w:rPr>
              <w:t>Các nhân tố hình thành đất</w:t>
            </w:r>
            <w:r>
              <w:rPr>
                <w:rFonts w:ascii="Times New Roman" w:eastAsia="Times New Roman" w:hAnsi="Times New Roman" w:cs="Times New Roman"/>
                <w:bCs/>
                <w:sz w:val="28"/>
                <w:szCs w:val="28"/>
              </w:rPr>
              <w:t xml:space="preserve"> ở nước ta</w:t>
            </w:r>
            <w:r w:rsidRPr="00DF57D0">
              <w:rPr>
                <w:rFonts w:ascii="Times New Roman" w:eastAsia="Times New Roman" w:hAnsi="Times New Roman" w:cs="Times New Roman"/>
                <w:bCs/>
                <w:sz w:val="28"/>
                <w:szCs w:val="28"/>
              </w:rPr>
              <w:t>: đá mẹ, khí hậu, sinh vật, địa hình, thời gian, con người.</w:t>
            </w:r>
          </w:p>
          <w:p w14:paraId="260E9D25" w14:textId="77777777" w:rsidR="00420626"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 Nguyên nhân:</w:t>
            </w:r>
          </w:p>
          <w:p w14:paraId="19AF5854" w14:textId="77777777"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F57D0">
              <w:rPr>
                <w:rFonts w:ascii="Times New Roman" w:eastAsia="Times New Roman" w:hAnsi="Times New Roman" w:cs="Times New Roman"/>
                <w:bCs/>
                <w:iCs/>
                <w:sz w:val="28"/>
                <w:szCs w:val="28"/>
                <w:lang w:val="nl-NL"/>
              </w:rPr>
              <w:t>Ở khu vực nhiệt đới ẩm gió mùa, quá trình phong hoá diễn ra với cường độ mạnh</w:t>
            </w:r>
            <w:r>
              <w:rPr>
                <w:rFonts w:ascii="Times New Roman" w:eastAsia="Times New Roman" w:hAnsi="Times New Roman" w:cs="Times New Roman"/>
                <w:bCs/>
                <w:iCs/>
                <w:sz w:val="28"/>
                <w:szCs w:val="28"/>
                <w:lang w:val="nl-NL"/>
              </w:rPr>
              <w:t>.</w:t>
            </w:r>
          </w:p>
          <w:p w14:paraId="76DC57B8" w14:textId="77777777"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F57D0">
              <w:rPr>
                <w:rFonts w:ascii="Times New Roman" w:eastAsia="Times New Roman" w:hAnsi="Times New Roman" w:cs="Times New Roman"/>
                <w:bCs/>
                <w:iCs/>
                <w:sz w:val="28"/>
                <w:szCs w:val="28"/>
                <w:lang w:val="nl-NL"/>
              </w:rPr>
              <w:t>Lượng mưa tập trung theo mùa rửa trôi các chất dễ tan đồng thời tích tụ oxit sắt và oxit nhôm</w:t>
            </w:r>
            <w:r>
              <w:rPr>
                <w:rFonts w:ascii="Times New Roman" w:eastAsia="Times New Roman" w:hAnsi="Times New Roman" w:cs="Times New Roman"/>
                <w:bCs/>
                <w:iCs/>
                <w:sz w:val="28"/>
                <w:szCs w:val="28"/>
                <w:lang w:val="nl-NL"/>
              </w:rPr>
              <w:t>.</w:t>
            </w:r>
          </w:p>
          <w:p w14:paraId="7E1E1970" w14:textId="77777777"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Một số </w:t>
            </w:r>
            <w:r w:rsidRPr="00DF57D0">
              <w:rPr>
                <w:rFonts w:ascii="Times New Roman" w:eastAsia="Times New Roman" w:hAnsi="Times New Roman" w:cs="Times New Roman"/>
                <w:bCs/>
                <w:iCs/>
                <w:sz w:val="28"/>
                <w:szCs w:val="28"/>
                <w:lang w:val="nl-NL"/>
              </w:rPr>
              <w:t>nơi mất đi lớp phủ thực vật.</w:t>
            </w:r>
          </w:p>
          <w:p w14:paraId="63C2D798" w14:textId="77777777"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4. Biểu hiện:</w:t>
            </w:r>
          </w:p>
          <w:p w14:paraId="44D5D070" w14:textId="77777777"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L</w:t>
            </w:r>
            <w:r w:rsidRPr="00DF57D0">
              <w:rPr>
                <w:rFonts w:ascii="Times New Roman" w:eastAsia="Times New Roman" w:hAnsi="Times New Roman" w:cs="Times New Roman"/>
                <w:bCs/>
                <w:iCs/>
                <w:sz w:val="28"/>
                <w:szCs w:val="28"/>
                <w:lang w:val="nl-NL"/>
              </w:rPr>
              <w:t>ớp thổ nhưỡng dày.</w:t>
            </w:r>
          </w:p>
          <w:p w14:paraId="59AA39F1" w14:textId="77777777"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F57D0">
              <w:rPr>
                <w:rFonts w:ascii="Times New Roman" w:eastAsia="Times New Roman" w:hAnsi="Times New Roman" w:cs="Times New Roman"/>
                <w:bCs/>
                <w:iCs/>
                <w:sz w:val="28"/>
                <w:szCs w:val="28"/>
                <w:lang w:val="nl-NL"/>
              </w:rPr>
              <w:t xml:space="preserve">Quá trình feralit là quá trình hình </w:t>
            </w:r>
            <w:r>
              <w:rPr>
                <w:rFonts w:ascii="Times New Roman" w:eastAsia="Times New Roman" w:hAnsi="Times New Roman" w:cs="Times New Roman"/>
                <w:bCs/>
                <w:iCs/>
                <w:sz w:val="28"/>
                <w:szCs w:val="28"/>
                <w:lang w:val="nl-NL"/>
              </w:rPr>
              <w:t xml:space="preserve">thành đất đặc trưng của nước ta, đất có màu đỏ vàng. </w:t>
            </w:r>
          </w:p>
          <w:p w14:paraId="727DC9E9" w14:textId="77777777"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F57D0">
              <w:rPr>
                <w:rFonts w:ascii="Times New Roman" w:eastAsia="Times New Roman" w:hAnsi="Times New Roman" w:cs="Times New Roman"/>
                <w:bCs/>
                <w:iCs/>
                <w:sz w:val="28"/>
                <w:szCs w:val="28"/>
                <w:lang w:val="nl-NL"/>
              </w:rPr>
              <w:t>Đất feralit thường bị rửa trôi, xói mòn mạnh</w:t>
            </w:r>
            <w:r>
              <w:rPr>
                <w:rFonts w:ascii="Times New Roman" w:eastAsia="Times New Roman" w:hAnsi="Times New Roman" w:cs="Times New Roman"/>
                <w:bCs/>
                <w:iCs/>
                <w:sz w:val="28"/>
                <w:szCs w:val="28"/>
                <w:lang w:val="nl-NL"/>
              </w:rPr>
              <w:t>.</w:t>
            </w:r>
          </w:p>
          <w:p w14:paraId="5EB7D70B" w14:textId="77777777" w:rsidR="00B4001E" w:rsidRDefault="00B4001E"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5. Nước ta có 3 nhóm đất chính: </w:t>
            </w:r>
            <w:r w:rsidRPr="00B4001E">
              <w:rPr>
                <w:rFonts w:ascii="Times New Roman" w:eastAsia="Times New Roman" w:hAnsi="Times New Roman" w:cs="Times New Roman"/>
                <w:bCs/>
                <w:iCs/>
                <w:sz w:val="28"/>
                <w:szCs w:val="28"/>
                <w:lang w:val="nl-NL"/>
              </w:rPr>
              <w:t>nhóm đất feralit, đất phù sa và đất mùn núi cao.</w:t>
            </w:r>
          </w:p>
          <w:p w14:paraId="4DC1B44F" w14:textId="77777777"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1B2F2972" w14:textId="77777777"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7B55BFB8" w14:textId="77777777" w:rsidR="00420626" w:rsidRDefault="00420626" w:rsidP="00420626">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14:paraId="23A8F6B9" w14:textId="77777777" w:rsidR="00420626" w:rsidRDefault="00420626" w:rsidP="00CC5FE3">
            <w:pPr>
              <w:spacing w:before="120" w:after="0"/>
              <w:contextualSpacing/>
              <w:jc w:val="both"/>
              <w:rPr>
                <w:rFonts w:ascii="Times New Roman" w:eastAsia="Times New Roman" w:hAnsi="Times New Roman" w:cs="Times New Roman"/>
                <w:sz w:val="28"/>
                <w:szCs w:val="28"/>
                <w:lang w:val="de-DE"/>
              </w:rPr>
            </w:pPr>
            <w:r w:rsidRPr="00905475">
              <w:rPr>
                <w:rFonts w:ascii="Times New Roman" w:eastAsia="Times New Roman" w:hAnsi="Times New Roman" w:cs="Times New Roman"/>
                <w:b/>
                <w:sz w:val="28"/>
                <w:szCs w:val="28"/>
                <w:lang w:val="de-DE"/>
              </w:rPr>
              <w:t xml:space="preserve">* GV mở rộng: </w:t>
            </w:r>
          </w:p>
          <w:p w14:paraId="240DDADF" w14:textId="77777777" w:rsidR="00CC5FE3" w:rsidRPr="00CC5FE3" w:rsidRDefault="00CC5FE3" w:rsidP="00CC5FE3">
            <w:pPr>
              <w:spacing w:before="120" w:after="0"/>
              <w:contextualSpacing/>
              <w:jc w:val="both"/>
              <w:rPr>
                <w:rFonts w:ascii="Times New Roman" w:eastAsia="Times New Roman" w:hAnsi="Times New Roman" w:cs="Times New Roman"/>
                <w:sz w:val="28"/>
                <w:szCs w:val="28"/>
                <w:lang w:val="de-DE"/>
              </w:rPr>
            </w:pPr>
            <w:r w:rsidRPr="00CC5FE3">
              <w:rPr>
                <w:rFonts w:ascii="Times New Roman" w:eastAsia="Times New Roman" w:hAnsi="Times New Roman" w:cs="Times New Roman"/>
                <w:sz w:val="28"/>
                <w:szCs w:val="28"/>
                <w:lang w:val="de-DE"/>
              </w:rPr>
              <w:t>- Đá mẹ là nguồn gốc cung cấp vật chất vô cơ cho đất. Đá mẹ có ảnh hưởng đến màu sắc và tính chất của đất.</w:t>
            </w:r>
          </w:p>
          <w:p w14:paraId="42925150" w14:textId="77777777" w:rsidR="00CC5FE3" w:rsidRPr="00CC5FE3" w:rsidRDefault="00CC5FE3" w:rsidP="00CC5FE3">
            <w:pPr>
              <w:spacing w:before="120" w:after="0"/>
              <w:contextualSpacing/>
              <w:jc w:val="both"/>
              <w:rPr>
                <w:rFonts w:ascii="Times New Roman" w:eastAsia="Times New Roman" w:hAnsi="Times New Roman" w:cs="Times New Roman"/>
                <w:sz w:val="28"/>
                <w:szCs w:val="28"/>
                <w:lang w:val="de-DE"/>
              </w:rPr>
            </w:pPr>
            <w:r w:rsidRPr="00CC5FE3">
              <w:rPr>
                <w:rFonts w:ascii="Times New Roman" w:eastAsia="Times New Roman" w:hAnsi="Times New Roman" w:cs="Times New Roman"/>
                <w:sz w:val="28"/>
                <w:szCs w:val="28"/>
                <w:lang w:val="de-DE"/>
              </w:rPr>
              <w:t>- Khí hậu, đặc biệt là nhiệt độ và lượng mưa, quyết định mức độ rửa trôi, thúc đẩy quá trình hòa tan, tích tụ hữu cơ.</w:t>
            </w:r>
          </w:p>
          <w:p w14:paraId="02463BAA" w14:textId="77777777" w:rsidR="00CC5FE3" w:rsidRPr="00905475" w:rsidRDefault="00CC5FE3" w:rsidP="00CC5FE3">
            <w:pPr>
              <w:spacing w:before="120" w:after="0"/>
              <w:contextualSpacing/>
              <w:jc w:val="both"/>
              <w:rPr>
                <w:rFonts w:ascii="Times New Roman" w:eastAsia="Times New Roman" w:hAnsi="Times New Roman" w:cs="Times New Roman"/>
                <w:b/>
                <w:sz w:val="28"/>
                <w:szCs w:val="28"/>
                <w:lang w:val="de-DE"/>
              </w:rPr>
            </w:pPr>
            <w:r w:rsidRPr="00CC5FE3">
              <w:rPr>
                <w:rFonts w:ascii="Times New Roman" w:eastAsia="Times New Roman" w:hAnsi="Times New Roman" w:cs="Times New Roman"/>
                <w:sz w:val="28"/>
                <w:szCs w:val="28"/>
                <w:lang w:val="de-DE"/>
              </w:rPr>
              <w:t>- Sinh vật đóng vai trò quan trọng trong quá trình hình thành đất. Thực vât cung cấp vật chất hữu cơ, vi sinh vật phân giải xác súc vật tạo mùn, động vật làm đất tơi xốp hơn.</w:t>
            </w:r>
          </w:p>
        </w:tc>
        <w:tc>
          <w:tcPr>
            <w:tcW w:w="3260" w:type="dxa"/>
            <w:shd w:val="clear" w:color="auto" w:fill="auto"/>
          </w:tcPr>
          <w:p w14:paraId="5B6B94D0" w14:textId="77777777" w:rsidR="00420626" w:rsidRPr="0053790C" w:rsidRDefault="00420626" w:rsidP="00420626">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t xml:space="preserve">1. </w:t>
            </w:r>
            <w:r w:rsidR="004A3699">
              <w:rPr>
                <w:rFonts w:ascii="Times New Roman" w:eastAsia="Times New Roman" w:hAnsi="Times New Roman" w:cs="Times New Roman"/>
                <w:b/>
                <w:iCs/>
                <w:noProof/>
                <w:sz w:val="28"/>
                <w:szCs w:val="28"/>
                <w:lang w:val="nl-NL"/>
              </w:rPr>
              <w:t>T</w:t>
            </w:r>
            <w:r w:rsidR="004A3699" w:rsidRPr="004A3699">
              <w:rPr>
                <w:rFonts w:ascii="Times New Roman" w:eastAsia="Times New Roman" w:hAnsi="Times New Roman" w:cs="Times New Roman"/>
                <w:b/>
                <w:iCs/>
                <w:noProof/>
                <w:sz w:val="28"/>
                <w:szCs w:val="28"/>
                <w:lang w:val="nl-NL"/>
              </w:rPr>
              <w:t>ính chất nhiệt đới gió mùa của lớp phủ thổ nhưỡng.</w:t>
            </w:r>
          </w:p>
          <w:p w14:paraId="4938E846" w14:textId="77777777" w:rsidR="00DF57D0" w:rsidRPr="00DF57D0" w:rsidRDefault="00DF57D0" w:rsidP="00DF57D0">
            <w:pPr>
              <w:tabs>
                <w:tab w:val="left" w:pos="0"/>
              </w:tabs>
              <w:spacing w:before="120" w:after="0"/>
              <w:contextualSpacing/>
              <w:jc w:val="both"/>
              <w:rPr>
                <w:rFonts w:ascii="Times New Roman" w:eastAsia="Times New Roman" w:hAnsi="Times New Roman" w:cs="Times New Roman"/>
                <w:iCs/>
                <w:noProof/>
                <w:sz w:val="28"/>
                <w:szCs w:val="28"/>
                <w:lang w:val="nl-NL"/>
              </w:rPr>
            </w:pPr>
            <w:r w:rsidRPr="00DF57D0">
              <w:rPr>
                <w:rFonts w:ascii="Times New Roman" w:eastAsia="Times New Roman" w:hAnsi="Times New Roman" w:cs="Times New Roman"/>
                <w:iCs/>
                <w:noProof/>
                <w:sz w:val="28"/>
                <w:szCs w:val="28"/>
                <w:lang w:val="nl-NL"/>
              </w:rPr>
              <w:t>- Lớp thổ nhưỡng dày.</w:t>
            </w:r>
          </w:p>
          <w:p w14:paraId="2733A7D0" w14:textId="77777777" w:rsidR="00DF57D0" w:rsidRPr="00DF57D0" w:rsidRDefault="00DF57D0" w:rsidP="00DF57D0">
            <w:pPr>
              <w:tabs>
                <w:tab w:val="left" w:pos="0"/>
              </w:tabs>
              <w:spacing w:before="120" w:after="0"/>
              <w:contextualSpacing/>
              <w:jc w:val="both"/>
              <w:rPr>
                <w:rFonts w:ascii="Times New Roman" w:eastAsia="Times New Roman" w:hAnsi="Times New Roman" w:cs="Times New Roman"/>
                <w:iCs/>
                <w:noProof/>
                <w:sz w:val="28"/>
                <w:szCs w:val="28"/>
                <w:lang w:val="nl-NL"/>
              </w:rPr>
            </w:pPr>
            <w:r w:rsidRPr="00DF57D0">
              <w:rPr>
                <w:rFonts w:ascii="Times New Roman" w:eastAsia="Times New Roman" w:hAnsi="Times New Roman" w:cs="Times New Roman"/>
                <w:iCs/>
                <w:noProof/>
                <w:sz w:val="28"/>
                <w:szCs w:val="28"/>
                <w:lang w:val="nl-NL"/>
              </w:rPr>
              <w:t xml:space="preserve">- Quá trình feralit là quá trình hình thành đất đặc trưng của nước ta, đất có màu đỏ vàng. </w:t>
            </w:r>
          </w:p>
          <w:p w14:paraId="03B99D00" w14:textId="77777777" w:rsidR="00420626" w:rsidRPr="006A3562" w:rsidRDefault="00DF57D0" w:rsidP="00DF57D0">
            <w:pPr>
              <w:tabs>
                <w:tab w:val="left" w:pos="0"/>
              </w:tabs>
              <w:spacing w:before="120" w:after="0"/>
              <w:contextualSpacing/>
              <w:jc w:val="both"/>
              <w:rPr>
                <w:rFonts w:ascii="Times New Roman" w:eastAsia="Times New Roman" w:hAnsi="Times New Roman" w:cs="Times New Roman"/>
                <w:iCs/>
                <w:noProof/>
                <w:sz w:val="28"/>
                <w:szCs w:val="28"/>
                <w:lang w:val="nl-NL"/>
              </w:rPr>
            </w:pPr>
            <w:r w:rsidRPr="00DF57D0">
              <w:rPr>
                <w:rFonts w:ascii="Times New Roman" w:eastAsia="Times New Roman" w:hAnsi="Times New Roman" w:cs="Times New Roman"/>
                <w:iCs/>
                <w:noProof/>
                <w:sz w:val="28"/>
                <w:szCs w:val="28"/>
                <w:lang w:val="nl-NL"/>
              </w:rPr>
              <w:t>- Đất feralit thường bị rửa trôi, xói mòn mạnh.</w:t>
            </w:r>
          </w:p>
        </w:tc>
      </w:tr>
    </w:tbl>
    <w:p w14:paraId="6877F710" w14:textId="77777777" w:rsidR="00420626" w:rsidRPr="0053790C" w:rsidRDefault="00420626" w:rsidP="00420626">
      <w:pPr>
        <w:spacing w:before="120" w:after="0"/>
        <w:contextualSpacing/>
        <w:jc w:val="both"/>
        <w:rPr>
          <w:rFonts w:ascii="Times New Roman" w:eastAsia="Times New Roman" w:hAnsi="Times New Roman" w:cs="Times New Roman"/>
          <w:i/>
          <w:noProof/>
          <w:sz w:val="28"/>
          <w:szCs w:val="28"/>
          <w:u w:val="single"/>
          <w:lang w:val="nl-NL"/>
        </w:rPr>
      </w:pPr>
    </w:p>
    <w:p w14:paraId="5D4E0119" w14:textId="77777777" w:rsidR="00420626" w:rsidRDefault="00420626" w:rsidP="0042062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 xml:space="preserve">Tìm hiểu về </w:t>
      </w:r>
      <w:r w:rsidR="008E39E9" w:rsidRPr="008E39E9">
        <w:rPr>
          <w:rFonts w:ascii="Times New Roman" w:eastAsia="Times New Roman" w:hAnsi="Times New Roman" w:cs="Times New Roman"/>
          <w:b/>
          <w:bCs/>
          <w:i/>
          <w:sz w:val="28"/>
          <w:szCs w:val="28"/>
        </w:rPr>
        <w:t>Phân bố các nhóm đất chính ở nước ta</w:t>
      </w:r>
      <w:r w:rsidR="008E39E9">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 xml:space="preserve">( </w:t>
      </w:r>
      <w:r w:rsidR="006C053C">
        <w:rPr>
          <w:rFonts w:ascii="Times New Roman" w:eastAsia="Times New Roman" w:hAnsi="Times New Roman" w:cs="Times New Roman"/>
          <w:b/>
          <w:bCs/>
          <w:i/>
          <w:sz w:val="28"/>
          <w:szCs w:val="28"/>
        </w:rPr>
        <w:t>45</w:t>
      </w:r>
      <w:r>
        <w:rPr>
          <w:rFonts w:ascii="Times New Roman" w:eastAsia="Times New Roman" w:hAnsi="Times New Roman" w:cs="Times New Roman"/>
          <w:b/>
          <w:bCs/>
          <w:i/>
          <w:sz w:val="28"/>
          <w:szCs w:val="28"/>
        </w:rPr>
        <w:t xml:space="preserve"> phút)</w:t>
      </w:r>
    </w:p>
    <w:p w14:paraId="148CF639" w14:textId="77777777" w:rsidR="008E39E9" w:rsidRDefault="00420626" w:rsidP="008E39E9">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sidR="008E39E9">
        <w:rPr>
          <w:rFonts w:ascii="Times New Roman" w:eastAsia="Times New Roman" w:hAnsi="Times New Roman" w:cs="Times New Roman"/>
          <w:noProof/>
          <w:sz w:val="28"/>
          <w:szCs w:val="28"/>
          <w:lang w:val="nl-NL"/>
        </w:rPr>
        <w:t>t</w:t>
      </w:r>
      <w:r w:rsidR="008E39E9" w:rsidRPr="008E39E9">
        <w:rPr>
          <w:rFonts w:ascii="Times New Roman" w:eastAsia="Times New Roman" w:hAnsi="Times New Roman" w:cs="Times New Roman"/>
          <w:noProof/>
          <w:sz w:val="28"/>
          <w:szCs w:val="28"/>
          <w:lang w:val="nl-NL"/>
        </w:rPr>
        <w:t>rình bày được đặc điểm phân bố của 3 nhóm đất chính.</w:t>
      </w:r>
    </w:p>
    <w:p w14:paraId="7ECEAFE3" w14:textId="77777777" w:rsidR="00420626" w:rsidRDefault="00420626"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w:t>
      </w:r>
      <w:r w:rsidR="008E39E9">
        <w:rPr>
          <w:rFonts w:ascii="Times New Roman" w:eastAsia="Times New Roman" w:hAnsi="Times New Roman" w:cs="Times New Roman"/>
          <w:noProof/>
          <w:sz w:val="28"/>
          <w:szCs w:val="28"/>
          <w:lang w:val="nl-NL"/>
        </w:rPr>
        <w:t xml:space="preserve"> hình 11.2 SGK tr132 hoặc Atlat ĐLVN và</w:t>
      </w:r>
      <w:r>
        <w:rPr>
          <w:rFonts w:ascii="Times New Roman" w:eastAsia="Times New Roman" w:hAnsi="Times New Roman" w:cs="Times New Roman"/>
          <w:noProof/>
          <w:sz w:val="28"/>
          <w:szCs w:val="28"/>
          <w:lang w:val="nl-NL"/>
        </w:rPr>
        <w:t xml:space="preserve"> kênh chữ SGK tr1</w:t>
      </w:r>
      <w:r w:rsidR="008E39E9">
        <w:rPr>
          <w:rFonts w:ascii="Times New Roman" w:eastAsia="Times New Roman" w:hAnsi="Times New Roman" w:cs="Times New Roman"/>
          <w:noProof/>
          <w:sz w:val="28"/>
          <w:szCs w:val="28"/>
          <w:lang w:val="nl-NL"/>
        </w:rPr>
        <w:t xml:space="preserve">33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14:paraId="5A3E86BB"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BC3AA19"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0C6145B8"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0ABC6602"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78A21D1C"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7E43B8D3"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07166806"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01A15AEA"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6298758"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23A07A0"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7433D23"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598D25CB"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16EFB62D"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052C9AD7"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1B3CF051"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0BDC0E79" w14:textId="77777777" w:rsidR="008E39E9"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947008" behindDoc="1" locked="0" layoutInCell="1" allowOverlap="1" wp14:anchorId="137EB7CE" wp14:editId="7F5E1926">
            <wp:simplePos x="0" y="0"/>
            <wp:positionH relativeFrom="column">
              <wp:posOffset>876300</wp:posOffset>
            </wp:positionH>
            <wp:positionV relativeFrom="paragraph">
              <wp:posOffset>110490</wp:posOffset>
            </wp:positionV>
            <wp:extent cx="4500245" cy="6792595"/>
            <wp:effectExtent l="0" t="0" r="0" b="8255"/>
            <wp:wrapTight wrapText="bothSides">
              <wp:wrapPolygon edited="0">
                <wp:start x="0" y="0"/>
                <wp:lineTo x="0" y="21566"/>
                <wp:lineTo x="21487" y="21566"/>
                <wp:lineTo x="21487" y="0"/>
                <wp:lineTo x="0" y="0"/>
              </wp:wrapPolygon>
            </wp:wrapTight>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500245" cy="679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3F088"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1CF4A34"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85E7A97"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6B91DA8E"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557A6269"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531E347A"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8D02075"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737A172C"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DD7D7B0"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C7A5992"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0CCB1FB1"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678B811F"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6DE56876"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14E56DC8"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0B14F53"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6D3CE96F"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54D42FB3"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6B36C0EA"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E93B783"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73F3E2A5"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6E4ACDC6"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6C50C41"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1074060A"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E185ABD"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175DEBD7"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092D4F28"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A425FEA"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F665831"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45234E2" w14:textId="77777777" w:rsidR="008E39E9" w:rsidRDefault="008E39E9" w:rsidP="000F2B0C">
      <w:pPr>
        <w:autoSpaceDE w:val="0"/>
        <w:autoSpaceDN w:val="0"/>
        <w:adjustRightInd w:val="0"/>
        <w:spacing w:before="120" w:after="0"/>
        <w:contextualSpacing/>
        <w:jc w:val="both"/>
        <w:rPr>
          <w:rFonts w:ascii="Times New Roman" w:eastAsia="Times New Roman" w:hAnsi="Times New Roman" w:cs="Times New Roman"/>
          <w:sz w:val="28"/>
          <w:szCs w:val="28"/>
          <w:lang w:eastAsia="vi-VN"/>
        </w:rPr>
      </w:pPr>
    </w:p>
    <w:p w14:paraId="00C376DB" w14:textId="77777777" w:rsidR="00420626" w:rsidRPr="00A61C45" w:rsidRDefault="00420626" w:rsidP="00420626">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14:paraId="65B35E3D" w14:textId="77777777" w:rsidR="00420626" w:rsidRPr="00B25F2C" w:rsidRDefault="00420626" w:rsidP="0042062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420626" w:rsidRPr="00A61C45" w14:paraId="331BF203" w14:textId="77777777" w:rsidTr="00420626">
        <w:tc>
          <w:tcPr>
            <w:tcW w:w="6771" w:type="dxa"/>
            <w:shd w:val="clear" w:color="auto" w:fill="auto"/>
          </w:tcPr>
          <w:p w14:paraId="2D332A39" w14:textId="77777777" w:rsidR="00420626" w:rsidRPr="00A61C45" w:rsidRDefault="00420626" w:rsidP="00420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1EE78667" w14:textId="77777777" w:rsidR="00420626" w:rsidRPr="00A61C45" w:rsidRDefault="00420626" w:rsidP="00420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420626" w:rsidRPr="00A61C45" w14:paraId="7ABEECD7" w14:textId="77777777" w:rsidTr="00420626">
        <w:tc>
          <w:tcPr>
            <w:tcW w:w="6771" w:type="dxa"/>
            <w:shd w:val="clear" w:color="auto" w:fill="auto"/>
          </w:tcPr>
          <w:p w14:paraId="522039B3" w14:textId="77777777" w:rsidR="00420626" w:rsidRDefault="00420626" w:rsidP="00420626">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14:paraId="39527559" w14:textId="77777777" w:rsidR="00420626" w:rsidRDefault="00420626" w:rsidP="00420626">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2 SGK.</w:t>
            </w:r>
          </w:p>
          <w:p w14:paraId="2B6CB1B2" w14:textId="77777777" w:rsidR="008D211D" w:rsidRDefault="008D211D" w:rsidP="00420626">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bản đồ các nhóm đất chính ở VN lên bảng.</w:t>
            </w:r>
          </w:p>
          <w:p w14:paraId="03E9D5C1" w14:textId="77777777" w:rsidR="00420626" w:rsidRPr="00B25F2C" w:rsidRDefault="00420626" w:rsidP="0042062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chia lớp làm </w:t>
            </w:r>
            <w:r w:rsidR="006C053C">
              <w:rPr>
                <w:rFonts w:ascii="Times New Roman" w:eastAsia="Times New Roman" w:hAnsi="Times New Roman" w:cs="Times New Roman"/>
                <w:bCs/>
                <w:sz w:val="28"/>
                <w:szCs w:val="28"/>
              </w:rPr>
              <w:t>6</w:t>
            </w:r>
            <w:r>
              <w:rPr>
                <w:rFonts w:ascii="Times New Roman" w:eastAsia="Times New Roman" w:hAnsi="Times New Roman" w:cs="Times New Roman"/>
                <w:bCs/>
                <w:sz w:val="28"/>
                <w:szCs w:val="28"/>
              </w:rPr>
              <w:t xml:space="preserve"> nhóm, mỗi nhóm từ </w:t>
            </w:r>
            <w:r w:rsidR="006C053C">
              <w:rPr>
                <w:rFonts w:ascii="Times New Roman" w:eastAsia="Times New Roman" w:hAnsi="Times New Roman" w:cs="Times New Roman"/>
                <w:bCs/>
                <w:sz w:val="28"/>
                <w:szCs w:val="28"/>
              </w:rPr>
              <w:t>6</w:t>
            </w:r>
            <w:r>
              <w:rPr>
                <w:rFonts w:ascii="Times New Roman" w:eastAsia="Times New Roman" w:hAnsi="Times New Roman" w:cs="Times New Roman"/>
                <w:bCs/>
                <w:sz w:val="28"/>
                <w:szCs w:val="28"/>
              </w:rPr>
              <w:t xml:space="preserve"> đến </w:t>
            </w:r>
            <w:r w:rsidR="006C053C">
              <w:rPr>
                <w:rFonts w:ascii="Times New Roman" w:eastAsia="Times New Roman" w:hAnsi="Times New Roman" w:cs="Times New Roman"/>
                <w:bCs/>
                <w:sz w:val="28"/>
                <w:szCs w:val="28"/>
              </w:rPr>
              <w:t>8</w:t>
            </w:r>
            <w:r>
              <w:rPr>
                <w:rFonts w:ascii="Times New Roman" w:eastAsia="Times New Roman" w:hAnsi="Times New Roman" w:cs="Times New Roman"/>
                <w:bCs/>
                <w:sz w:val="28"/>
                <w:szCs w:val="28"/>
              </w:rPr>
              <w:t xml:space="preserve"> em, yêu cầu HS, yêu cầu HS thông tin trong bày, thảo luận nhóm trong </w:t>
            </w:r>
            <w:r w:rsidR="006C053C">
              <w:rPr>
                <w:rFonts w:ascii="Times New Roman" w:eastAsia="Times New Roman" w:hAnsi="Times New Roman" w:cs="Times New Roman"/>
                <w:bCs/>
                <w:sz w:val="28"/>
                <w:szCs w:val="28"/>
              </w:rPr>
              <w:t>10</w:t>
            </w:r>
            <w:r>
              <w:rPr>
                <w:rFonts w:ascii="Times New Roman" w:eastAsia="Times New Roman" w:hAnsi="Times New Roman" w:cs="Times New Roman"/>
                <w:bCs/>
                <w:sz w:val="28"/>
                <w:szCs w:val="28"/>
              </w:rPr>
              <w:t xml:space="preserve"> phút để trả lời các câu hỏi theo phiếu học tập sau:</w:t>
            </w:r>
          </w:p>
          <w:p w14:paraId="3CBA09A8" w14:textId="77777777" w:rsidR="00420626" w:rsidRDefault="00420626" w:rsidP="00420626">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w:t>
            </w:r>
            <w:r w:rsidR="00733DE0">
              <w:rPr>
                <w:rFonts w:ascii="Times New Roman" w:eastAsia="Times New Roman" w:hAnsi="Times New Roman" w:cs="Times New Roman"/>
                <w:sz w:val="28"/>
                <w:szCs w:val="28"/>
              </w:rPr>
              <w:t xml:space="preserve"> </w:t>
            </w:r>
            <w:r w:rsidR="006C05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phiếu học tập số 1</w:t>
            </w:r>
          </w:p>
          <w:tbl>
            <w:tblPr>
              <w:tblStyle w:val="LiBang"/>
              <w:tblW w:w="0" w:type="auto"/>
              <w:tblLayout w:type="fixed"/>
              <w:tblLook w:val="04A0" w:firstRow="1" w:lastRow="0" w:firstColumn="1" w:lastColumn="0" w:noHBand="0" w:noVBand="1"/>
            </w:tblPr>
            <w:tblGrid>
              <w:gridCol w:w="2180"/>
              <w:gridCol w:w="4360"/>
            </w:tblGrid>
            <w:tr w:rsidR="00420626" w14:paraId="75CC1F15" w14:textId="77777777" w:rsidTr="00420626">
              <w:tc>
                <w:tcPr>
                  <w:tcW w:w="2180" w:type="dxa"/>
                </w:tcPr>
                <w:p w14:paraId="481142E1" w14:textId="77777777" w:rsidR="00420626" w:rsidRPr="004F41A1" w:rsidRDefault="00420626" w:rsidP="00420626">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593F8B34" w14:textId="77777777" w:rsidR="00420626" w:rsidRPr="004F41A1" w:rsidRDefault="00420626" w:rsidP="00420626">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420626" w14:paraId="09B999AF" w14:textId="77777777" w:rsidTr="00420626">
              <w:tc>
                <w:tcPr>
                  <w:tcW w:w="2180" w:type="dxa"/>
                </w:tcPr>
                <w:p w14:paraId="32D156A0" w14:textId="77777777" w:rsidR="00420626" w:rsidRPr="00E540A8" w:rsidRDefault="008D211D" w:rsidP="00420626">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feralit chiếm diện tích bao nhiêu?</w:t>
                  </w:r>
                </w:p>
              </w:tc>
              <w:tc>
                <w:tcPr>
                  <w:tcW w:w="4360" w:type="dxa"/>
                </w:tcPr>
                <w:p w14:paraId="23F5047B" w14:textId="77777777" w:rsidR="00420626" w:rsidRDefault="00420626" w:rsidP="00420626">
                  <w:pPr>
                    <w:spacing w:before="120" w:line="276" w:lineRule="auto"/>
                    <w:contextualSpacing/>
                    <w:jc w:val="both"/>
                    <w:rPr>
                      <w:rFonts w:ascii="Times New Roman" w:eastAsia="Times New Roman" w:hAnsi="Times New Roman" w:cs="Times New Roman"/>
                      <w:sz w:val="28"/>
                      <w:szCs w:val="28"/>
                    </w:rPr>
                  </w:pPr>
                </w:p>
              </w:tc>
            </w:tr>
            <w:tr w:rsidR="00420626" w14:paraId="4EEAEBEE" w14:textId="77777777" w:rsidTr="00420626">
              <w:tc>
                <w:tcPr>
                  <w:tcW w:w="2180" w:type="dxa"/>
                </w:tcPr>
                <w:p w14:paraId="30498E7D" w14:textId="77777777" w:rsidR="00420626" w:rsidRPr="00E540A8" w:rsidRDefault="008D211D" w:rsidP="00420626">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Kể tên các loại đất thuộc nhóm đất feralit.</w:t>
                  </w:r>
                </w:p>
              </w:tc>
              <w:tc>
                <w:tcPr>
                  <w:tcW w:w="4360" w:type="dxa"/>
                </w:tcPr>
                <w:p w14:paraId="10EC28EE" w14:textId="77777777" w:rsidR="00420626" w:rsidRDefault="00420626" w:rsidP="00420626">
                  <w:pPr>
                    <w:spacing w:before="120" w:line="276" w:lineRule="auto"/>
                    <w:contextualSpacing/>
                    <w:jc w:val="both"/>
                    <w:rPr>
                      <w:rFonts w:ascii="Times New Roman" w:eastAsia="Times New Roman" w:hAnsi="Times New Roman" w:cs="Times New Roman"/>
                      <w:sz w:val="28"/>
                      <w:szCs w:val="28"/>
                    </w:rPr>
                  </w:pPr>
                </w:p>
              </w:tc>
            </w:tr>
            <w:tr w:rsidR="00420626" w14:paraId="31104983" w14:textId="77777777" w:rsidTr="00420626">
              <w:tc>
                <w:tcPr>
                  <w:tcW w:w="2180" w:type="dxa"/>
                </w:tcPr>
                <w:p w14:paraId="2569EF84" w14:textId="77777777" w:rsidR="00420626" w:rsidRPr="00265CEE" w:rsidRDefault="008D211D" w:rsidP="00420626">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sự phân bố nhóm đất feralit ở nước ta.</w:t>
                  </w:r>
                </w:p>
              </w:tc>
              <w:tc>
                <w:tcPr>
                  <w:tcW w:w="4360" w:type="dxa"/>
                </w:tcPr>
                <w:p w14:paraId="6C165D90" w14:textId="77777777" w:rsidR="00420626" w:rsidRDefault="00420626" w:rsidP="00420626">
                  <w:pPr>
                    <w:spacing w:before="120"/>
                    <w:contextualSpacing/>
                    <w:jc w:val="both"/>
                    <w:rPr>
                      <w:rFonts w:ascii="Times New Roman" w:eastAsia="Times New Roman" w:hAnsi="Times New Roman" w:cs="Times New Roman"/>
                      <w:sz w:val="28"/>
                      <w:szCs w:val="28"/>
                    </w:rPr>
                  </w:pPr>
                </w:p>
              </w:tc>
            </w:tr>
          </w:tbl>
          <w:p w14:paraId="58E0E527" w14:textId="77777777" w:rsidR="000F2B0C" w:rsidRDefault="000F2B0C" w:rsidP="00420626">
            <w:pPr>
              <w:spacing w:before="120" w:after="0"/>
              <w:contextualSpacing/>
              <w:jc w:val="both"/>
              <w:rPr>
                <w:rFonts w:ascii="Times New Roman" w:eastAsia="Times New Roman" w:hAnsi="Times New Roman" w:cs="Times New Roman"/>
                <w:sz w:val="28"/>
                <w:szCs w:val="28"/>
              </w:rPr>
            </w:pPr>
          </w:p>
          <w:p w14:paraId="46C3FCB5" w14:textId="77777777" w:rsidR="00420626" w:rsidRPr="004B2600" w:rsidRDefault="00420626" w:rsidP="00420626">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w:t>
            </w:r>
            <w:r w:rsidR="00733DE0">
              <w:rPr>
                <w:rFonts w:ascii="Times New Roman" w:eastAsia="Times New Roman" w:hAnsi="Times New Roman" w:cs="Times New Roman"/>
                <w:sz w:val="28"/>
                <w:szCs w:val="28"/>
              </w:rPr>
              <w:t xml:space="preserve">3, 4 </w:t>
            </w:r>
            <w:r>
              <w:rPr>
                <w:rFonts w:ascii="Times New Roman" w:eastAsia="Times New Roman" w:hAnsi="Times New Roman" w:cs="Times New Roman"/>
                <w:sz w:val="28"/>
                <w:szCs w:val="28"/>
              </w:rPr>
              <w:t xml:space="preserve">– phiếu học tập số 2 </w:t>
            </w:r>
          </w:p>
          <w:tbl>
            <w:tblPr>
              <w:tblStyle w:val="LiBang"/>
              <w:tblW w:w="0" w:type="auto"/>
              <w:tblLayout w:type="fixed"/>
              <w:tblLook w:val="04A0" w:firstRow="1" w:lastRow="0" w:firstColumn="1" w:lastColumn="0" w:noHBand="0" w:noVBand="1"/>
            </w:tblPr>
            <w:tblGrid>
              <w:gridCol w:w="2180"/>
              <w:gridCol w:w="4360"/>
            </w:tblGrid>
            <w:tr w:rsidR="008D211D" w:rsidRPr="004F41A1" w14:paraId="5F3FB030" w14:textId="77777777" w:rsidTr="00D320FD">
              <w:tc>
                <w:tcPr>
                  <w:tcW w:w="2180" w:type="dxa"/>
                </w:tcPr>
                <w:p w14:paraId="67C2890A" w14:textId="77777777" w:rsidR="008D211D" w:rsidRPr="004F41A1" w:rsidRDefault="008D211D"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2D1023F1" w14:textId="77777777" w:rsidR="008D211D" w:rsidRPr="004F41A1" w:rsidRDefault="008D211D"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8D211D" w14:paraId="2E3D486C" w14:textId="77777777" w:rsidTr="00D320FD">
              <w:tc>
                <w:tcPr>
                  <w:tcW w:w="2180" w:type="dxa"/>
                </w:tcPr>
                <w:p w14:paraId="295700E6" w14:textId="77777777" w:rsidR="008D211D" w:rsidRPr="00E540A8" w:rsidRDefault="008D211D" w:rsidP="00D320FD">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phù sa chiếm diện tích bao nhiêu?</w:t>
                  </w:r>
                </w:p>
              </w:tc>
              <w:tc>
                <w:tcPr>
                  <w:tcW w:w="4360" w:type="dxa"/>
                </w:tcPr>
                <w:p w14:paraId="09CA3AC5" w14:textId="77777777" w:rsidR="008D211D" w:rsidRDefault="008D211D" w:rsidP="00D320FD">
                  <w:pPr>
                    <w:spacing w:before="120" w:line="276" w:lineRule="auto"/>
                    <w:contextualSpacing/>
                    <w:jc w:val="both"/>
                    <w:rPr>
                      <w:rFonts w:ascii="Times New Roman" w:eastAsia="Times New Roman" w:hAnsi="Times New Roman" w:cs="Times New Roman"/>
                      <w:sz w:val="28"/>
                      <w:szCs w:val="28"/>
                    </w:rPr>
                  </w:pPr>
                </w:p>
              </w:tc>
            </w:tr>
            <w:tr w:rsidR="008D211D" w14:paraId="0AA253B9" w14:textId="77777777" w:rsidTr="00D320FD">
              <w:tc>
                <w:tcPr>
                  <w:tcW w:w="2180" w:type="dxa"/>
                </w:tcPr>
                <w:p w14:paraId="00101B33" w14:textId="77777777" w:rsidR="008D211D" w:rsidRPr="00E540A8" w:rsidRDefault="008D211D" w:rsidP="008D211D">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Kể tên các loại đất thuộc nhóm đất phù sa.</w:t>
                  </w:r>
                </w:p>
              </w:tc>
              <w:tc>
                <w:tcPr>
                  <w:tcW w:w="4360" w:type="dxa"/>
                </w:tcPr>
                <w:p w14:paraId="04F01D57" w14:textId="77777777" w:rsidR="008D211D" w:rsidRDefault="008D211D" w:rsidP="00D320FD">
                  <w:pPr>
                    <w:spacing w:before="120" w:line="276" w:lineRule="auto"/>
                    <w:contextualSpacing/>
                    <w:jc w:val="both"/>
                    <w:rPr>
                      <w:rFonts w:ascii="Times New Roman" w:eastAsia="Times New Roman" w:hAnsi="Times New Roman" w:cs="Times New Roman"/>
                      <w:sz w:val="28"/>
                      <w:szCs w:val="28"/>
                    </w:rPr>
                  </w:pPr>
                </w:p>
              </w:tc>
            </w:tr>
            <w:tr w:rsidR="008D211D" w14:paraId="6B49E97C" w14:textId="77777777" w:rsidTr="00D320FD">
              <w:tc>
                <w:tcPr>
                  <w:tcW w:w="2180" w:type="dxa"/>
                </w:tcPr>
                <w:p w14:paraId="10729B6C" w14:textId="77777777" w:rsidR="008D211D" w:rsidRPr="00265CEE" w:rsidRDefault="008D211D" w:rsidP="008D211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sự phân bố nhóm đất phù sa ở nước ta.</w:t>
                  </w:r>
                </w:p>
              </w:tc>
              <w:tc>
                <w:tcPr>
                  <w:tcW w:w="4360" w:type="dxa"/>
                </w:tcPr>
                <w:p w14:paraId="17C13CE5" w14:textId="77777777" w:rsidR="008D211D" w:rsidRDefault="008D211D" w:rsidP="00D320FD">
                  <w:pPr>
                    <w:spacing w:before="120"/>
                    <w:contextualSpacing/>
                    <w:jc w:val="both"/>
                    <w:rPr>
                      <w:rFonts w:ascii="Times New Roman" w:eastAsia="Times New Roman" w:hAnsi="Times New Roman" w:cs="Times New Roman"/>
                      <w:sz w:val="28"/>
                      <w:szCs w:val="28"/>
                    </w:rPr>
                  </w:pPr>
                </w:p>
              </w:tc>
            </w:tr>
          </w:tbl>
          <w:p w14:paraId="0D8F2EF5" w14:textId="77777777" w:rsidR="000F2B0C" w:rsidRDefault="000F2B0C" w:rsidP="008D211D">
            <w:pPr>
              <w:spacing w:before="120" w:after="0"/>
              <w:contextualSpacing/>
              <w:jc w:val="both"/>
              <w:rPr>
                <w:rFonts w:ascii="Times New Roman" w:eastAsia="Times New Roman" w:hAnsi="Times New Roman" w:cs="Times New Roman"/>
                <w:sz w:val="28"/>
                <w:szCs w:val="28"/>
              </w:rPr>
            </w:pPr>
          </w:p>
          <w:p w14:paraId="49092679" w14:textId="77777777" w:rsidR="008D211D" w:rsidRPr="004B2600" w:rsidRDefault="008D211D" w:rsidP="008D211D">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w:t>
            </w:r>
            <w:r w:rsidR="00733DE0">
              <w:rPr>
                <w:rFonts w:ascii="Times New Roman" w:eastAsia="Times New Roman" w:hAnsi="Times New Roman" w:cs="Times New Roman"/>
                <w:sz w:val="28"/>
                <w:szCs w:val="28"/>
              </w:rPr>
              <w:t>5, 6</w:t>
            </w:r>
            <w:r>
              <w:rPr>
                <w:rFonts w:ascii="Times New Roman" w:eastAsia="Times New Roman" w:hAnsi="Times New Roman" w:cs="Times New Roman"/>
                <w:sz w:val="28"/>
                <w:szCs w:val="28"/>
              </w:rPr>
              <w:t xml:space="preserve"> </w:t>
            </w:r>
            <w:r w:rsidR="008E39E9">
              <w:rPr>
                <w:rFonts w:ascii="Times New Roman" w:eastAsia="Times New Roman" w:hAnsi="Times New Roman" w:cs="Times New Roman"/>
                <w:sz w:val="28"/>
                <w:szCs w:val="28"/>
              </w:rPr>
              <w:t xml:space="preserve"> – phiếu học tập số 3</w:t>
            </w:r>
          </w:p>
          <w:tbl>
            <w:tblPr>
              <w:tblStyle w:val="LiBang"/>
              <w:tblW w:w="0" w:type="auto"/>
              <w:tblLayout w:type="fixed"/>
              <w:tblLook w:val="04A0" w:firstRow="1" w:lastRow="0" w:firstColumn="1" w:lastColumn="0" w:noHBand="0" w:noVBand="1"/>
            </w:tblPr>
            <w:tblGrid>
              <w:gridCol w:w="2180"/>
              <w:gridCol w:w="4360"/>
            </w:tblGrid>
            <w:tr w:rsidR="008D211D" w:rsidRPr="004F41A1" w14:paraId="75F5064C" w14:textId="77777777" w:rsidTr="00D320FD">
              <w:tc>
                <w:tcPr>
                  <w:tcW w:w="2180" w:type="dxa"/>
                </w:tcPr>
                <w:p w14:paraId="7F15D601" w14:textId="77777777" w:rsidR="008D211D" w:rsidRPr="004F41A1" w:rsidRDefault="008D211D"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03BFF3B5" w14:textId="77777777" w:rsidR="008D211D" w:rsidRPr="004F41A1" w:rsidRDefault="008D211D"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8D211D" w14:paraId="15CA80D2" w14:textId="77777777" w:rsidTr="00D320FD">
              <w:tc>
                <w:tcPr>
                  <w:tcW w:w="2180" w:type="dxa"/>
                </w:tcPr>
                <w:p w14:paraId="53FF7D81" w14:textId="77777777" w:rsidR="008D211D" w:rsidRPr="00E540A8" w:rsidRDefault="008D211D" w:rsidP="00D320FD">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mùn núi cao chiếm diện tích bao nhiêu?</w:t>
                  </w:r>
                </w:p>
              </w:tc>
              <w:tc>
                <w:tcPr>
                  <w:tcW w:w="4360" w:type="dxa"/>
                </w:tcPr>
                <w:p w14:paraId="0B7EAD49" w14:textId="77777777" w:rsidR="008D211D" w:rsidRDefault="008D211D" w:rsidP="00D320FD">
                  <w:pPr>
                    <w:spacing w:before="120" w:line="276" w:lineRule="auto"/>
                    <w:contextualSpacing/>
                    <w:jc w:val="both"/>
                    <w:rPr>
                      <w:rFonts w:ascii="Times New Roman" w:eastAsia="Times New Roman" w:hAnsi="Times New Roman" w:cs="Times New Roman"/>
                      <w:sz w:val="28"/>
                      <w:szCs w:val="28"/>
                    </w:rPr>
                  </w:pPr>
                </w:p>
              </w:tc>
            </w:tr>
            <w:tr w:rsidR="008D211D" w14:paraId="1729DEED" w14:textId="77777777" w:rsidTr="00D320FD">
              <w:tc>
                <w:tcPr>
                  <w:tcW w:w="2180" w:type="dxa"/>
                </w:tcPr>
                <w:p w14:paraId="14BCADB7" w14:textId="77777777" w:rsidR="008D211D" w:rsidRPr="00265CEE" w:rsidRDefault="008D211D" w:rsidP="008D211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sự phân bố nhóm đất mùn núi cao ở nước ta.</w:t>
                  </w:r>
                </w:p>
              </w:tc>
              <w:tc>
                <w:tcPr>
                  <w:tcW w:w="4360" w:type="dxa"/>
                </w:tcPr>
                <w:p w14:paraId="25610C84" w14:textId="77777777" w:rsidR="008D211D" w:rsidRDefault="008D211D" w:rsidP="00D320FD">
                  <w:pPr>
                    <w:spacing w:before="120"/>
                    <w:contextualSpacing/>
                    <w:jc w:val="both"/>
                    <w:rPr>
                      <w:rFonts w:ascii="Times New Roman" w:eastAsia="Times New Roman" w:hAnsi="Times New Roman" w:cs="Times New Roman"/>
                      <w:sz w:val="28"/>
                      <w:szCs w:val="28"/>
                    </w:rPr>
                  </w:pPr>
                </w:p>
              </w:tc>
            </w:tr>
          </w:tbl>
          <w:p w14:paraId="3C59DBB3" w14:textId="77777777" w:rsidR="00420626" w:rsidRPr="00A61C45" w:rsidRDefault="00420626" w:rsidP="00420626">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14:paraId="5E4E454E" w14:textId="77777777" w:rsidR="00420626" w:rsidRDefault="00420626" w:rsidP="0042062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008D211D">
              <w:rPr>
                <w:rFonts w:ascii="Times New Roman" w:eastAsia="Times New Roman" w:hAnsi="Times New Roman" w:cs="Times New Roman"/>
                <w:bCs/>
                <w:sz w:val="28"/>
                <w:szCs w:val="28"/>
              </w:rPr>
              <w:t xml:space="preserve">quan sát </w:t>
            </w:r>
            <w:r w:rsidR="008E39E9">
              <w:rPr>
                <w:rFonts w:ascii="Times New Roman" w:eastAsia="Times New Roman" w:hAnsi="Times New Roman" w:cs="Times New Roman"/>
                <w:bCs/>
                <w:sz w:val="28"/>
                <w:szCs w:val="28"/>
              </w:rPr>
              <w:t xml:space="preserve">hình 11.2 hoặc Atlat ĐLVN và </w:t>
            </w:r>
            <w:r>
              <w:rPr>
                <w:rFonts w:ascii="Times New Roman" w:eastAsia="Times New Roman" w:hAnsi="Times New Roman" w:cs="Times New Roman"/>
                <w:bCs/>
                <w:sz w:val="28"/>
                <w:szCs w:val="28"/>
              </w:rPr>
              <w:t>đọc kênh chữ SGK tr1</w:t>
            </w:r>
            <w:r w:rsidR="008E39E9">
              <w:rPr>
                <w:rFonts w:ascii="Times New Roman" w:eastAsia="Times New Roman" w:hAnsi="Times New Roman" w:cs="Times New Roman"/>
                <w:bCs/>
                <w:sz w:val="28"/>
                <w:szCs w:val="28"/>
              </w:rPr>
              <w:t>33</w:t>
            </w:r>
            <w:r>
              <w:rPr>
                <w:rFonts w:ascii="Times New Roman" w:eastAsia="Times New Roman" w:hAnsi="Times New Roman" w:cs="Times New Roman"/>
                <w:bCs/>
                <w:sz w:val="28"/>
                <w:szCs w:val="28"/>
              </w:rPr>
              <w:t>, suy nghĩ, thảo luận nhóm để trả lời câu hỏi.</w:t>
            </w:r>
          </w:p>
          <w:p w14:paraId="7BC5B506" w14:textId="77777777" w:rsidR="00420626" w:rsidRPr="00A61C45" w:rsidRDefault="00420626" w:rsidP="0042062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6ABE9266" w14:textId="77777777" w:rsidR="00420626" w:rsidRPr="00265CEE" w:rsidRDefault="00420626" w:rsidP="00420626">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2C035090" w14:textId="77777777" w:rsidR="00420626" w:rsidRDefault="00420626" w:rsidP="00420626">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sidR="008E39E9">
              <w:rPr>
                <w:rFonts w:ascii="Times New Roman" w:eastAsia="Times New Roman" w:hAnsi="Times New Roman" w:cs="Times New Roman"/>
                <w:bCs/>
                <w:sz w:val="28"/>
                <w:szCs w:val="28"/>
              </w:rPr>
              <w:t xml:space="preserve"> 2, 5, và 8 </w:t>
            </w:r>
            <w:r w:rsidRPr="00912423">
              <w:rPr>
                <w:rFonts w:ascii="Times New Roman" w:eastAsia="Times New Roman" w:hAnsi="Times New Roman" w:cs="Times New Roman"/>
                <w:bCs/>
                <w:sz w:val="28"/>
                <w:szCs w:val="28"/>
              </w:rPr>
              <w:t xml:space="preserve">lên thuyết trình </w:t>
            </w:r>
            <w:r w:rsidR="008E39E9">
              <w:rPr>
                <w:rFonts w:ascii="Times New Roman" w:eastAsia="Times New Roman" w:hAnsi="Times New Roman" w:cs="Times New Roman"/>
                <w:bCs/>
                <w:sz w:val="28"/>
                <w:szCs w:val="28"/>
              </w:rPr>
              <w:t xml:space="preserve">và </w:t>
            </w:r>
            <w:r w:rsidRPr="00912423">
              <w:rPr>
                <w:rFonts w:ascii="Times New Roman" w:eastAsia="Times New Roman" w:hAnsi="Times New Roman" w:cs="Times New Roman"/>
                <w:bCs/>
                <w:sz w:val="28"/>
                <w:szCs w:val="28"/>
              </w:rPr>
              <w:t xml:space="preserve">câu trả lời </w:t>
            </w:r>
            <w:r w:rsidR="008E39E9">
              <w:rPr>
                <w:rFonts w:ascii="Times New Roman" w:eastAsia="Times New Roman" w:hAnsi="Times New Roman" w:cs="Times New Roman"/>
                <w:bCs/>
                <w:sz w:val="28"/>
                <w:szCs w:val="28"/>
              </w:rPr>
              <w:t xml:space="preserve">và xác định trên bản đồ </w:t>
            </w:r>
            <w:r w:rsidRPr="00912423">
              <w:rPr>
                <w:rFonts w:ascii="Times New Roman" w:eastAsia="Times New Roman" w:hAnsi="Times New Roman" w:cs="Times New Roman"/>
                <w:bCs/>
                <w:sz w:val="28"/>
                <w:szCs w:val="28"/>
              </w:rPr>
              <w:t>trước lớp:</w:t>
            </w:r>
          </w:p>
          <w:p w14:paraId="1636614F" w14:textId="77777777" w:rsidR="008E39E9" w:rsidRDefault="008E39E9" w:rsidP="008E39E9">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2 – phiếu học tập số 1</w:t>
            </w:r>
          </w:p>
          <w:tbl>
            <w:tblPr>
              <w:tblStyle w:val="LiBang"/>
              <w:tblW w:w="0" w:type="auto"/>
              <w:tblLayout w:type="fixed"/>
              <w:tblLook w:val="04A0" w:firstRow="1" w:lastRow="0" w:firstColumn="1" w:lastColumn="0" w:noHBand="0" w:noVBand="1"/>
            </w:tblPr>
            <w:tblGrid>
              <w:gridCol w:w="2180"/>
              <w:gridCol w:w="4360"/>
            </w:tblGrid>
            <w:tr w:rsidR="008E39E9" w14:paraId="302C8C4C" w14:textId="77777777" w:rsidTr="00D320FD">
              <w:tc>
                <w:tcPr>
                  <w:tcW w:w="2180" w:type="dxa"/>
                </w:tcPr>
                <w:p w14:paraId="3F3FC1A1" w14:textId="77777777" w:rsidR="008E39E9" w:rsidRPr="004F41A1" w:rsidRDefault="008E39E9"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0BF42498" w14:textId="77777777" w:rsidR="008E39E9" w:rsidRPr="004F41A1" w:rsidRDefault="008E39E9"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8E39E9" w14:paraId="21B30E97" w14:textId="77777777" w:rsidTr="00D320FD">
              <w:tc>
                <w:tcPr>
                  <w:tcW w:w="2180" w:type="dxa"/>
                </w:tcPr>
                <w:p w14:paraId="380F187A" w14:textId="77777777" w:rsidR="008E39E9" w:rsidRPr="00E540A8" w:rsidRDefault="008E39E9" w:rsidP="00D320FD">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feralit chiếm diện tích bao nhiêu?</w:t>
                  </w:r>
                </w:p>
              </w:tc>
              <w:tc>
                <w:tcPr>
                  <w:tcW w:w="4360" w:type="dxa"/>
                </w:tcPr>
                <w:p w14:paraId="362AC422" w14:textId="77777777" w:rsidR="008E39E9" w:rsidRDefault="008E39E9" w:rsidP="00D320FD">
                  <w:pPr>
                    <w:spacing w:before="120" w:line="276" w:lineRule="auto"/>
                    <w:contextualSpacing/>
                    <w:jc w:val="both"/>
                    <w:rPr>
                      <w:rFonts w:ascii="Times New Roman" w:eastAsia="Times New Roman" w:hAnsi="Times New Roman" w:cs="Times New Roman"/>
                      <w:sz w:val="28"/>
                      <w:szCs w:val="28"/>
                    </w:rPr>
                  </w:pPr>
                  <w:r w:rsidRPr="008E39E9">
                    <w:rPr>
                      <w:rFonts w:ascii="Times New Roman" w:eastAsia="Times New Roman" w:hAnsi="Times New Roman" w:cs="Times New Roman"/>
                      <w:sz w:val="28"/>
                      <w:szCs w:val="28"/>
                    </w:rPr>
                    <w:t>Chiếm tới 65% diện tích đất tự nhiên.</w:t>
                  </w:r>
                </w:p>
              </w:tc>
            </w:tr>
            <w:tr w:rsidR="008E39E9" w14:paraId="4D48CC9F" w14:textId="77777777" w:rsidTr="00D320FD">
              <w:tc>
                <w:tcPr>
                  <w:tcW w:w="2180" w:type="dxa"/>
                </w:tcPr>
                <w:p w14:paraId="6D438035" w14:textId="77777777" w:rsidR="008E39E9" w:rsidRPr="00E540A8" w:rsidRDefault="008E39E9" w:rsidP="00D320FD">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Kể tên các loại đất thuộc nhóm đất feralit.</w:t>
                  </w:r>
                </w:p>
              </w:tc>
              <w:tc>
                <w:tcPr>
                  <w:tcW w:w="4360" w:type="dxa"/>
                </w:tcPr>
                <w:p w14:paraId="519A6AC9" w14:textId="77777777" w:rsidR="00E15DED" w:rsidRDefault="00E15DED" w:rsidP="00E15DE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 Đất feralit hình thành trên đá badan</w:t>
                  </w:r>
                  <w:r>
                    <w:rPr>
                      <w:rFonts w:ascii="Times New Roman" w:eastAsia="Times New Roman" w:hAnsi="Times New Roman" w:cs="Times New Roman"/>
                      <w:sz w:val="28"/>
                      <w:szCs w:val="28"/>
                    </w:rPr>
                    <w:t>.</w:t>
                  </w:r>
                  <w:r w:rsidRPr="00E15DED">
                    <w:rPr>
                      <w:rFonts w:ascii="Times New Roman" w:eastAsia="Times New Roman" w:hAnsi="Times New Roman" w:cs="Times New Roman"/>
                      <w:sz w:val="28"/>
                      <w:szCs w:val="28"/>
                    </w:rPr>
                    <w:t xml:space="preserve"> </w:t>
                  </w:r>
                </w:p>
                <w:p w14:paraId="2BFF92D6" w14:textId="77777777" w:rsidR="00E15DED" w:rsidRPr="00E15DED" w:rsidRDefault="00E15DED" w:rsidP="00E15DED">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15DED">
                    <w:rPr>
                      <w:rFonts w:ascii="Times New Roman" w:eastAsia="Times New Roman" w:hAnsi="Times New Roman" w:cs="Times New Roman"/>
                      <w:sz w:val="28"/>
                      <w:szCs w:val="28"/>
                    </w:rPr>
                    <w:t xml:space="preserve"> Đất feralit hình thành trên đá vôi</w:t>
                  </w:r>
                  <w:r>
                    <w:rPr>
                      <w:rFonts w:ascii="Times New Roman" w:eastAsia="Times New Roman" w:hAnsi="Times New Roman" w:cs="Times New Roman"/>
                      <w:sz w:val="28"/>
                      <w:szCs w:val="28"/>
                    </w:rPr>
                    <w:t>.</w:t>
                  </w:r>
                </w:p>
                <w:p w14:paraId="06B0F237" w14:textId="77777777" w:rsidR="008E39E9" w:rsidRDefault="00E15DED" w:rsidP="00E15DED">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15DED">
                    <w:rPr>
                      <w:rFonts w:ascii="Times New Roman" w:eastAsia="Times New Roman" w:hAnsi="Times New Roman" w:cs="Times New Roman"/>
                      <w:sz w:val="28"/>
                      <w:szCs w:val="28"/>
                    </w:rPr>
                    <w:t>Đất feralit hình thành trên các loại đá khác</w:t>
                  </w:r>
                  <w:r>
                    <w:rPr>
                      <w:rFonts w:ascii="Times New Roman" w:eastAsia="Times New Roman" w:hAnsi="Times New Roman" w:cs="Times New Roman"/>
                      <w:sz w:val="28"/>
                      <w:szCs w:val="28"/>
                    </w:rPr>
                    <w:t>.</w:t>
                  </w:r>
                </w:p>
              </w:tc>
            </w:tr>
            <w:tr w:rsidR="008E39E9" w14:paraId="7B48384A" w14:textId="77777777" w:rsidTr="00D320FD">
              <w:tc>
                <w:tcPr>
                  <w:tcW w:w="2180" w:type="dxa"/>
                </w:tcPr>
                <w:p w14:paraId="7CDEC2C7" w14:textId="77777777" w:rsidR="008E39E9" w:rsidRPr="00265CEE" w:rsidRDefault="008E39E9" w:rsidP="00D320F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sự phân bố nhóm đất feralit ở nước ta.</w:t>
                  </w:r>
                </w:p>
              </w:tc>
              <w:tc>
                <w:tcPr>
                  <w:tcW w:w="4360" w:type="dxa"/>
                </w:tcPr>
                <w:p w14:paraId="08E35664" w14:textId="77777777" w:rsidR="00E15DED" w:rsidRPr="00E15DED" w:rsidRDefault="00E15DED" w:rsidP="00E15DE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 Phân bố ở các khu vực đồi núi, trong đó:</w:t>
                  </w:r>
                </w:p>
                <w:p w14:paraId="1475E4D1" w14:textId="77777777" w:rsidR="00E15DED" w:rsidRPr="00E15DED" w:rsidRDefault="00E15DED" w:rsidP="00E15DE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 Đất feralit hình thành trên đá badan: phân bố tập trung ở Tây Nguyên, Đông Nam Bộ và rải rác ở Bắc Trung Bộ, Tây Bắc,..</w:t>
                  </w:r>
                </w:p>
                <w:p w14:paraId="09D7D908" w14:textId="77777777" w:rsidR="00E15DED" w:rsidRPr="00E15DED" w:rsidRDefault="00E15DED" w:rsidP="00E15DE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 Đất feralit hình thành trên đá vôi: phân bố chủ yếu ở khu vực Đông Bắc, Bắc Trung Bộ, Tây Bắc.</w:t>
                  </w:r>
                </w:p>
                <w:p w14:paraId="38ADB6BD" w14:textId="77777777" w:rsidR="008E39E9" w:rsidRDefault="00E15DED" w:rsidP="00E15DE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 Đất feralit hình thành trên các loại đá khác: phân bố rộng khắp ở nhiều vùng đồi núi thấp.</w:t>
                  </w:r>
                </w:p>
              </w:tc>
            </w:tr>
          </w:tbl>
          <w:p w14:paraId="1CA4619A" w14:textId="77777777" w:rsidR="000F2B0C" w:rsidRDefault="000F2B0C" w:rsidP="008E39E9">
            <w:pPr>
              <w:spacing w:before="120" w:after="0"/>
              <w:contextualSpacing/>
              <w:jc w:val="both"/>
              <w:rPr>
                <w:rFonts w:ascii="Times New Roman" w:eastAsia="Times New Roman" w:hAnsi="Times New Roman" w:cs="Times New Roman"/>
                <w:sz w:val="28"/>
                <w:szCs w:val="28"/>
              </w:rPr>
            </w:pPr>
          </w:p>
          <w:p w14:paraId="69410804" w14:textId="77777777" w:rsidR="008E39E9" w:rsidRPr="004B2600" w:rsidRDefault="008E39E9" w:rsidP="008E39E9">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w:t>
            </w:r>
            <w:r w:rsidR="00733DE0">
              <w:rPr>
                <w:rFonts w:ascii="Times New Roman" w:eastAsia="Times New Roman" w:hAnsi="Times New Roman" w:cs="Times New Roman"/>
                <w:sz w:val="28"/>
                <w:szCs w:val="28"/>
              </w:rPr>
              <w:t>4</w:t>
            </w:r>
            <w:r w:rsidR="00E242B2">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 phiếu học tập số 2 </w:t>
            </w:r>
          </w:p>
          <w:tbl>
            <w:tblPr>
              <w:tblStyle w:val="LiBang"/>
              <w:tblW w:w="0" w:type="auto"/>
              <w:tblLayout w:type="fixed"/>
              <w:tblLook w:val="04A0" w:firstRow="1" w:lastRow="0" w:firstColumn="1" w:lastColumn="0" w:noHBand="0" w:noVBand="1"/>
            </w:tblPr>
            <w:tblGrid>
              <w:gridCol w:w="2180"/>
              <w:gridCol w:w="4360"/>
            </w:tblGrid>
            <w:tr w:rsidR="008E39E9" w:rsidRPr="004F41A1" w14:paraId="0339BB85" w14:textId="77777777" w:rsidTr="00D320FD">
              <w:tc>
                <w:tcPr>
                  <w:tcW w:w="2180" w:type="dxa"/>
                </w:tcPr>
                <w:p w14:paraId="7EDD6EB2" w14:textId="77777777" w:rsidR="008E39E9" w:rsidRPr="004F41A1" w:rsidRDefault="008E39E9"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0FEC9C6D" w14:textId="77777777" w:rsidR="008E39E9" w:rsidRPr="004F41A1" w:rsidRDefault="008E39E9"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8E39E9" w14:paraId="3A10A56A" w14:textId="77777777" w:rsidTr="00D320FD">
              <w:tc>
                <w:tcPr>
                  <w:tcW w:w="2180" w:type="dxa"/>
                </w:tcPr>
                <w:p w14:paraId="58DBA073" w14:textId="77777777" w:rsidR="008E39E9" w:rsidRPr="00E540A8" w:rsidRDefault="008E39E9" w:rsidP="00D320FD">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phù sa chiếm diện tích bao nhiêu?</w:t>
                  </w:r>
                </w:p>
              </w:tc>
              <w:tc>
                <w:tcPr>
                  <w:tcW w:w="4360" w:type="dxa"/>
                </w:tcPr>
                <w:p w14:paraId="7CA75263" w14:textId="77777777" w:rsidR="008E39E9" w:rsidRDefault="00E15DED" w:rsidP="00E15DE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Chiếm kho</w:t>
                  </w:r>
                  <w:r>
                    <w:rPr>
                      <w:rFonts w:ascii="Times New Roman" w:eastAsia="Times New Roman" w:hAnsi="Times New Roman" w:cs="Times New Roman"/>
                      <w:sz w:val="28"/>
                      <w:szCs w:val="28"/>
                    </w:rPr>
                    <w:t>ảng 24% diện tích đất tự nhiên.</w:t>
                  </w:r>
                </w:p>
              </w:tc>
            </w:tr>
            <w:tr w:rsidR="008E39E9" w14:paraId="52374C86" w14:textId="77777777" w:rsidTr="00D320FD">
              <w:tc>
                <w:tcPr>
                  <w:tcW w:w="2180" w:type="dxa"/>
                </w:tcPr>
                <w:p w14:paraId="2BA69A51" w14:textId="77777777" w:rsidR="008E39E9" w:rsidRPr="00E540A8" w:rsidRDefault="008E39E9" w:rsidP="00D320FD">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Kể tên các loại đất thuộc nhóm đất phù sa.</w:t>
                  </w:r>
                </w:p>
              </w:tc>
              <w:tc>
                <w:tcPr>
                  <w:tcW w:w="4360" w:type="dxa"/>
                </w:tcPr>
                <w:p w14:paraId="317AE1DB" w14:textId="77777777" w:rsidR="008E39E9" w:rsidRDefault="00E15DED" w:rsidP="00D320FD">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Đất phù sa sông, đất phèn, đất mặn, đất cát biển, đất xám trên phù sa cổ.</w:t>
                  </w:r>
                </w:p>
              </w:tc>
            </w:tr>
            <w:tr w:rsidR="008E39E9" w14:paraId="38989EB5" w14:textId="77777777" w:rsidTr="00D320FD">
              <w:tc>
                <w:tcPr>
                  <w:tcW w:w="2180" w:type="dxa"/>
                </w:tcPr>
                <w:p w14:paraId="2E7F92D6" w14:textId="77777777" w:rsidR="008E39E9" w:rsidRPr="00265CEE" w:rsidRDefault="008E39E9" w:rsidP="00D320F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sự phân bố nhóm đất phù sa ở nước ta.</w:t>
                  </w:r>
                </w:p>
              </w:tc>
              <w:tc>
                <w:tcPr>
                  <w:tcW w:w="4360" w:type="dxa"/>
                </w:tcPr>
                <w:p w14:paraId="6F30F3A1" w14:textId="77777777" w:rsidR="008E39E9" w:rsidRDefault="008E4230" w:rsidP="008E4230">
                  <w:pPr>
                    <w:spacing w:before="120"/>
                    <w:jc w:val="both"/>
                    <w:rPr>
                      <w:rFonts w:ascii="Times New Roman" w:eastAsia="Times New Roman" w:hAnsi="Times New Roman" w:cs="Times New Roman"/>
                      <w:sz w:val="28"/>
                      <w:szCs w:val="28"/>
                    </w:rPr>
                  </w:pPr>
                  <w:r w:rsidRPr="008E423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E15DED" w:rsidRPr="008E4230">
                    <w:rPr>
                      <w:rFonts w:ascii="Times New Roman" w:eastAsia="Times New Roman" w:hAnsi="Times New Roman" w:cs="Times New Roman"/>
                      <w:sz w:val="28"/>
                      <w:szCs w:val="28"/>
                    </w:rPr>
                    <w:t>Phân bố chủ yếu ở đồng bằng sông Hồng, đồng bằng sông Cửu Long và các đồng bằng ven biển miền Trung.</w:t>
                  </w:r>
                </w:p>
                <w:p w14:paraId="43FF6A2A" w14:textId="77777777" w:rsidR="008E4230" w:rsidRPr="008E4230" w:rsidRDefault="008E4230" w:rsidP="008E4230">
                  <w:pPr>
                    <w:spacing w:before="120"/>
                    <w:jc w:val="both"/>
                    <w:rPr>
                      <w:rFonts w:ascii="Times New Roman" w:eastAsia="Times New Roman" w:hAnsi="Times New Roman" w:cs="Times New Roman"/>
                      <w:sz w:val="28"/>
                      <w:szCs w:val="28"/>
                    </w:rPr>
                  </w:pPr>
                  <w:r w:rsidRPr="008E4230">
                    <w:rPr>
                      <w:rFonts w:ascii="Times New Roman" w:eastAsia="Times New Roman" w:hAnsi="Times New Roman" w:cs="Times New Roman"/>
                      <w:sz w:val="28"/>
                      <w:szCs w:val="28"/>
                    </w:rPr>
                    <w:t>- Đất xám trên phù sa cổ ở Đông Nam Bộ, đất cát ven biển ở Duyên hải miền Trung.</w:t>
                  </w:r>
                </w:p>
              </w:tc>
            </w:tr>
          </w:tbl>
          <w:p w14:paraId="520D4A3D" w14:textId="77777777" w:rsidR="000F2B0C" w:rsidRDefault="000F2B0C" w:rsidP="008E39E9">
            <w:pPr>
              <w:spacing w:before="120" w:after="0"/>
              <w:contextualSpacing/>
              <w:jc w:val="both"/>
              <w:rPr>
                <w:rFonts w:ascii="Times New Roman" w:eastAsia="Times New Roman" w:hAnsi="Times New Roman" w:cs="Times New Roman"/>
                <w:sz w:val="28"/>
                <w:szCs w:val="28"/>
              </w:rPr>
            </w:pPr>
          </w:p>
          <w:p w14:paraId="62E5E0BF" w14:textId="77777777" w:rsidR="008E39E9" w:rsidRPr="004B2600" w:rsidRDefault="008E39E9" w:rsidP="008E39E9">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w:t>
            </w:r>
            <w:r w:rsidR="00733DE0">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 phiếu học tập số 2 </w:t>
            </w:r>
          </w:p>
          <w:tbl>
            <w:tblPr>
              <w:tblStyle w:val="LiBang"/>
              <w:tblW w:w="0" w:type="auto"/>
              <w:tblLayout w:type="fixed"/>
              <w:tblLook w:val="04A0" w:firstRow="1" w:lastRow="0" w:firstColumn="1" w:lastColumn="0" w:noHBand="0" w:noVBand="1"/>
            </w:tblPr>
            <w:tblGrid>
              <w:gridCol w:w="2180"/>
              <w:gridCol w:w="4360"/>
            </w:tblGrid>
            <w:tr w:rsidR="008E39E9" w:rsidRPr="004F41A1" w14:paraId="1CA5BDA1" w14:textId="77777777" w:rsidTr="00D320FD">
              <w:tc>
                <w:tcPr>
                  <w:tcW w:w="2180" w:type="dxa"/>
                </w:tcPr>
                <w:p w14:paraId="27EBF061" w14:textId="77777777" w:rsidR="008E39E9" w:rsidRPr="004F41A1" w:rsidRDefault="008E39E9"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21718FC8" w14:textId="77777777" w:rsidR="008E39E9" w:rsidRPr="004F41A1" w:rsidRDefault="008E39E9"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8E39E9" w14:paraId="55884EA3" w14:textId="77777777" w:rsidTr="00D320FD">
              <w:tc>
                <w:tcPr>
                  <w:tcW w:w="2180" w:type="dxa"/>
                </w:tcPr>
                <w:p w14:paraId="1D689864" w14:textId="77777777" w:rsidR="008E39E9" w:rsidRPr="00E540A8" w:rsidRDefault="008E39E9" w:rsidP="00D320FD">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mùn núi cao chiếm diện tích bao nhiêu?</w:t>
                  </w:r>
                </w:p>
              </w:tc>
              <w:tc>
                <w:tcPr>
                  <w:tcW w:w="4360" w:type="dxa"/>
                </w:tcPr>
                <w:p w14:paraId="50AAF211" w14:textId="77777777" w:rsidR="00E15DED" w:rsidRPr="00E15DED" w:rsidRDefault="00E15DED" w:rsidP="00E15DE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Chiếm khoảng 11% diện tích đất tự nhiên.</w:t>
                  </w:r>
                </w:p>
                <w:p w14:paraId="491569CA" w14:textId="77777777" w:rsidR="008E39E9" w:rsidRDefault="008E39E9" w:rsidP="00E15DED">
                  <w:pPr>
                    <w:spacing w:before="120" w:line="276" w:lineRule="auto"/>
                    <w:contextualSpacing/>
                    <w:jc w:val="both"/>
                    <w:rPr>
                      <w:rFonts w:ascii="Times New Roman" w:eastAsia="Times New Roman" w:hAnsi="Times New Roman" w:cs="Times New Roman"/>
                      <w:sz w:val="28"/>
                      <w:szCs w:val="28"/>
                    </w:rPr>
                  </w:pPr>
                </w:p>
              </w:tc>
            </w:tr>
            <w:tr w:rsidR="008E39E9" w14:paraId="288DA4E6" w14:textId="77777777" w:rsidTr="00D320FD">
              <w:tc>
                <w:tcPr>
                  <w:tcW w:w="2180" w:type="dxa"/>
                </w:tcPr>
                <w:p w14:paraId="693D9E66" w14:textId="77777777" w:rsidR="008E39E9" w:rsidRPr="00265CEE" w:rsidRDefault="008E39E9" w:rsidP="00D320F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sự phân bố nhóm đất mùn núi cao ở nước ta.</w:t>
                  </w:r>
                </w:p>
              </w:tc>
              <w:tc>
                <w:tcPr>
                  <w:tcW w:w="4360" w:type="dxa"/>
                </w:tcPr>
                <w:p w14:paraId="7BF2B16D" w14:textId="77777777" w:rsidR="008E39E9" w:rsidRDefault="00E15DED" w:rsidP="00D320F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Phân bố rải rác ở các khu vực núi có độ cao từ 1600 - 1700 m trở lên dưới thảm rừng cận nhiệt hoặc ôn đới trên núi.</w:t>
                  </w:r>
                </w:p>
              </w:tc>
            </w:tr>
          </w:tbl>
          <w:p w14:paraId="5CFBE099" w14:textId="77777777" w:rsidR="008E39E9" w:rsidRDefault="008E39E9" w:rsidP="00420626">
            <w:pPr>
              <w:spacing w:before="120" w:after="0"/>
              <w:contextualSpacing/>
              <w:jc w:val="both"/>
              <w:rPr>
                <w:rFonts w:ascii="Times New Roman" w:eastAsia="Times New Roman" w:hAnsi="Times New Roman" w:cs="Times New Roman"/>
                <w:sz w:val="28"/>
                <w:szCs w:val="28"/>
                <w:lang w:val="de-DE"/>
              </w:rPr>
            </w:pPr>
          </w:p>
          <w:p w14:paraId="45E42DA4" w14:textId="77777777" w:rsidR="00420626" w:rsidRPr="00F42A79" w:rsidRDefault="00420626" w:rsidP="00420626">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 còn lại </w:t>
            </w:r>
            <w:r w:rsidRPr="00F42A79">
              <w:rPr>
                <w:rFonts w:ascii="Times New Roman" w:eastAsia="Times New Roman" w:hAnsi="Times New Roman" w:cs="Times New Roman"/>
                <w:sz w:val="28"/>
                <w:szCs w:val="28"/>
                <w:lang w:val="de-DE"/>
              </w:rPr>
              <w:t xml:space="preserve">lắng nghe, bổ sung, chỉnh sửa sản phẩm giúp </w:t>
            </w:r>
            <w:r w:rsidR="00E242B2" w:rsidRPr="00E242B2">
              <w:rPr>
                <w:rFonts w:ascii="Times New Roman" w:eastAsia="Times New Roman" w:hAnsi="Times New Roman" w:cs="Times New Roman"/>
                <w:sz w:val="28"/>
                <w:szCs w:val="28"/>
                <w:lang w:val="de-DE"/>
              </w:rPr>
              <w:t>nhóm bạn và sản phẩm của nhóm mình.</w:t>
            </w:r>
          </w:p>
          <w:p w14:paraId="5DB7C12C" w14:textId="77777777" w:rsidR="00420626" w:rsidRPr="00F42A79" w:rsidRDefault="00420626" w:rsidP="00420626">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14:paraId="6D7A9198" w14:textId="77777777" w:rsidR="00420626" w:rsidRPr="00A61C45" w:rsidRDefault="00420626" w:rsidP="00420626">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14:paraId="1230618B" w14:textId="77777777" w:rsidR="00420626" w:rsidRPr="002740EE" w:rsidRDefault="00420626" w:rsidP="00420626">
            <w:pPr>
              <w:tabs>
                <w:tab w:val="left" w:pos="0"/>
              </w:tabs>
              <w:spacing w:before="120" w:after="0"/>
              <w:jc w:val="both"/>
              <w:rPr>
                <w:rFonts w:ascii="Times New Roman" w:eastAsia="Times New Roman" w:hAnsi="Times New Roman" w:cs="Times New Roman"/>
                <w:iCs/>
                <w:noProof/>
                <w:sz w:val="28"/>
                <w:szCs w:val="28"/>
              </w:rPr>
            </w:pPr>
            <w:r>
              <w:rPr>
                <w:rFonts w:ascii="Times New Roman" w:eastAsia="Times New Roman" w:hAnsi="Times New Roman" w:cs="Times New Roman"/>
                <w:b/>
                <w:iCs/>
                <w:noProof/>
                <w:sz w:val="28"/>
                <w:szCs w:val="28"/>
                <w:lang w:val="nl-NL"/>
              </w:rPr>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00B4001E" w:rsidRPr="00B4001E">
              <w:rPr>
                <w:rFonts w:ascii="Times New Roman" w:eastAsia="Times New Roman" w:hAnsi="Times New Roman" w:cs="Times New Roman"/>
                <w:b/>
                <w:iCs/>
                <w:noProof/>
                <w:sz w:val="28"/>
                <w:szCs w:val="28"/>
                <w:lang w:val="nl-NL"/>
              </w:rPr>
              <w:t>Phân bố các nhóm đất chính ở nước ta</w:t>
            </w:r>
          </w:p>
          <w:p w14:paraId="651AC592" w14:textId="77777777" w:rsidR="00420626" w:rsidRDefault="00B4001E" w:rsidP="006C053C">
            <w:pPr>
              <w:tabs>
                <w:tab w:val="left" w:pos="0"/>
              </w:tabs>
              <w:spacing w:before="120" w:after="0"/>
              <w:jc w:val="both"/>
              <w:rPr>
                <w:rFonts w:ascii="Times New Roman" w:eastAsia="Times New Roman" w:hAnsi="Times New Roman" w:cs="Times New Roman"/>
                <w:b/>
                <w:i/>
                <w:iCs/>
                <w:noProof/>
                <w:sz w:val="28"/>
                <w:szCs w:val="28"/>
              </w:rPr>
            </w:pPr>
            <w:r w:rsidRPr="006C053C">
              <w:rPr>
                <w:rFonts w:ascii="Times New Roman" w:eastAsia="Times New Roman" w:hAnsi="Times New Roman" w:cs="Times New Roman"/>
                <w:b/>
                <w:i/>
                <w:iCs/>
                <w:noProof/>
                <w:sz w:val="28"/>
                <w:szCs w:val="28"/>
              </w:rPr>
              <w:t>a. Nhóm đất f</w:t>
            </w:r>
            <w:r w:rsidR="006C053C">
              <w:rPr>
                <w:rFonts w:ascii="Times New Roman" w:eastAsia="Times New Roman" w:hAnsi="Times New Roman" w:cs="Times New Roman"/>
                <w:b/>
                <w:i/>
                <w:iCs/>
                <w:noProof/>
                <w:sz w:val="28"/>
                <w:szCs w:val="28"/>
              </w:rPr>
              <w:t>er</w:t>
            </w:r>
            <w:r w:rsidRPr="006C053C">
              <w:rPr>
                <w:rFonts w:ascii="Times New Roman" w:eastAsia="Times New Roman" w:hAnsi="Times New Roman" w:cs="Times New Roman"/>
                <w:b/>
                <w:i/>
                <w:iCs/>
                <w:noProof/>
                <w:sz w:val="28"/>
                <w:szCs w:val="28"/>
              </w:rPr>
              <w:t>alit</w:t>
            </w:r>
          </w:p>
          <w:p w14:paraId="4F1A5518" w14:textId="77777777" w:rsid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C</w:t>
            </w:r>
            <w:r w:rsidRPr="006C053C">
              <w:rPr>
                <w:rFonts w:ascii="Times New Roman" w:eastAsia="Times New Roman" w:hAnsi="Times New Roman" w:cs="Times New Roman"/>
                <w:iCs/>
                <w:noProof/>
                <w:sz w:val="28"/>
                <w:szCs w:val="28"/>
                <w:lang w:val="nl-NL"/>
              </w:rPr>
              <w:t>hiếm tới 65% diện tích đất tự nhiên</w:t>
            </w:r>
            <w:r>
              <w:rPr>
                <w:rFonts w:ascii="Times New Roman" w:eastAsia="Times New Roman" w:hAnsi="Times New Roman" w:cs="Times New Roman"/>
                <w:iCs/>
                <w:noProof/>
                <w:sz w:val="28"/>
                <w:szCs w:val="28"/>
                <w:lang w:val="nl-NL"/>
              </w:rPr>
              <w:t>.</w:t>
            </w:r>
          </w:p>
          <w:p w14:paraId="403F5881" w14:textId="77777777" w:rsidR="006C053C" w:rsidRP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w:t>
            </w:r>
            <w:r w:rsidRPr="006C053C">
              <w:rPr>
                <w:rFonts w:ascii="Times New Roman" w:eastAsia="Times New Roman" w:hAnsi="Times New Roman" w:cs="Times New Roman"/>
                <w:iCs/>
                <w:noProof/>
                <w:sz w:val="28"/>
                <w:szCs w:val="28"/>
                <w:lang w:val="nl-NL"/>
              </w:rPr>
              <w:t>hân bố ở</w:t>
            </w:r>
            <w:r>
              <w:rPr>
                <w:rFonts w:ascii="Times New Roman" w:eastAsia="Times New Roman" w:hAnsi="Times New Roman" w:cs="Times New Roman"/>
                <w:iCs/>
                <w:noProof/>
                <w:sz w:val="28"/>
                <w:szCs w:val="28"/>
                <w:lang w:val="nl-NL"/>
              </w:rPr>
              <w:t xml:space="preserve"> các khu vực đồi núi, trong đó:</w:t>
            </w:r>
          </w:p>
          <w:p w14:paraId="59331E16" w14:textId="77777777" w:rsidR="006C053C" w:rsidRP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sidRPr="006C053C">
              <w:rPr>
                <w:rFonts w:ascii="Times New Roman" w:eastAsia="Times New Roman" w:hAnsi="Times New Roman" w:cs="Times New Roman"/>
                <w:iCs/>
                <w:noProof/>
                <w:sz w:val="28"/>
                <w:szCs w:val="28"/>
                <w:lang w:val="nl-NL"/>
              </w:rPr>
              <w:t>+ Đất feralit hình thành trên đá badan: phân bố tập trung ở Tây Nguyên, Đông Nam Bộ</w:t>
            </w:r>
            <w:r w:rsidR="00E15DED">
              <w:rPr>
                <w:rFonts w:ascii="Times New Roman" w:eastAsia="Times New Roman" w:hAnsi="Times New Roman" w:cs="Times New Roman"/>
                <w:iCs/>
                <w:noProof/>
                <w:sz w:val="28"/>
                <w:szCs w:val="28"/>
                <w:lang w:val="nl-NL"/>
              </w:rPr>
              <w:t>.</w:t>
            </w:r>
          </w:p>
          <w:p w14:paraId="191607F0" w14:textId="77777777" w:rsidR="006C053C" w:rsidRP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sidRPr="006C053C">
              <w:rPr>
                <w:rFonts w:ascii="Times New Roman" w:eastAsia="Times New Roman" w:hAnsi="Times New Roman" w:cs="Times New Roman"/>
                <w:iCs/>
                <w:noProof/>
                <w:sz w:val="28"/>
                <w:szCs w:val="28"/>
                <w:lang w:val="nl-NL"/>
              </w:rPr>
              <w:t>+ Đất feralit hình thành trên đá vôi: phân bố chủ yếu ở khu vực Đ</w:t>
            </w:r>
            <w:r>
              <w:rPr>
                <w:rFonts w:ascii="Times New Roman" w:eastAsia="Times New Roman" w:hAnsi="Times New Roman" w:cs="Times New Roman"/>
                <w:iCs/>
                <w:noProof/>
                <w:sz w:val="28"/>
                <w:szCs w:val="28"/>
                <w:lang w:val="nl-NL"/>
              </w:rPr>
              <w:t>ông Bắc, Bắc Trung Bộ, Tây Bắc.</w:t>
            </w:r>
          </w:p>
          <w:p w14:paraId="7D3B42C6" w14:textId="77777777" w:rsidR="006C053C" w:rsidRP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sidRPr="006C053C">
              <w:rPr>
                <w:rFonts w:ascii="Times New Roman" w:eastAsia="Times New Roman" w:hAnsi="Times New Roman" w:cs="Times New Roman"/>
                <w:iCs/>
                <w:noProof/>
                <w:sz w:val="28"/>
                <w:szCs w:val="28"/>
                <w:lang w:val="nl-NL"/>
              </w:rPr>
              <w:t>+ Đất feralit h</w:t>
            </w:r>
            <w:r>
              <w:rPr>
                <w:rFonts w:ascii="Times New Roman" w:eastAsia="Times New Roman" w:hAnsi="Times New Roman" w:cs="Times New Roman"/>
                <w:iCs/>
                <w:noProof/>
                <w:sz w:val="28"/>
                <w:szCs w:val="28"/>
                <w:lang w:val="nl-NL"/>
              </w:rPr>
              <w:t xml:space="preserve">ình thành trên các loại đá khác: </w:t>
            </w:r>
            <w:r w:rsidRPr="006C053C">
              <w:rPr>
                <w:rFonts w:ascii="Times New Roman" w:eastAsia="Times New Roman" w:hAnsi="Times New Roman" w:cs="Times New Roman"/>
                <w:iCs/>
                <w:noProof/>
                <w:sz w:val="28"/>
                <w:szCs w:val="28"/>
                <w:lang w:val="nl-NL"/>
              </w:rPr>
              <w:t>phân bố rộng khắp ở nhiều vùng đồi núi thấp</w:t>
            </w:r>
            <w:r>
              <w:rPr>
                <w:rFonts w:ascii="Times New Roman" w:eastAsia="Times New Roman" w:hAnsi="Times New Roman" w:cs="Times New Roman"/>
                <w:iCs/>
                <w:noProof/>
                <w:sz w:val="28"/>
                <w:szCs w:val="28"/>
                <w:lang w:val="nl-NL"/>
              </w:rPr>
              <w:t>.</w:t>
            </w:r>
          </w:p>
          <w:p w14:paraId="657D95CC" w14:textId="77777777" w:rsidR="006C053C" w:rsidRPr="006C053C" w:rsidRDefault="006C053C" w:rsidP="006C053C">
            <w:pPr>
              <w:tabs>
                <w:tab w:val="left" w:pos="0"/>
              </w:tabs>
              <w:spacing w:before="120" w:after="0"/>
              <w:jc w:val="both"/>
              <w:rPr>
                <w:rFonts w:ascii="Times New Roman" w:eastAsia="Times New Roman" w:hAnsi="Times New Roman" w:cs="Times New Roman"/>
                <w:b/>
                <w:i/>
                <w:iCs/>
                <w:noProof/>
                <w:sz w:val="28"/>
                <w:szCs w:val="28"/>
                <w:lang w:val="nl-NL"/>
              </w:rPr>
            </w:pPr>
            <w:r w:rsidRPr="006C053C">
              <w:rPr>
                <w:rFonts w:ascii="Times New Roman" w:eastAsia="Times New Roman" w:hAnsi="Times New Roman" w:cs="Times New Roman"/>
                <w:b/>
                <w:i/>
                <w:iCs/>
                <w:noProof/>
                <w:sz w:val="28"/>
                <w:szCs w:val="28"/>
                <w:lang w:val="nl-NL"/>
              </w:rPr>
              <w:t>b. Nhóm đất phù sa</w:t>
            </w:r>
          </w:p>
          <w:p w14:paraId="1DE8944B" w14:textId="77777777" w:rsidR="006C053C" w:rsidRP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sidRPr="006C053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C</w:t>
            </w:r>
            <w:r w:rsidRPr="006C053C">
              <w:rPr>
                <w:rFonts w:ascii="Times New Roman" w:eastAsia="Times New Roman" w:hAnsi="Times New Roman" w:cs="Times New Roman"/>
                <w:iCs/>
                <w:noProof/>
                <w:sz w:val="28"/>
                <w:szCs w:val="28"/>
                <w:lang w:val="nl-NL"/>
              </w:rPr>
              <w:t>hiếm khoảng 24% diện tích đất tự nhiên</w:t>
            </w:r>
            <w:r>
              <w:rPr>
                <w:rFonts w:ascii="Times New Roman" w:eastAsia="Times New Roman" w:hAnsi="Times New Roman" w:cs="Times New Roman"/>
                <w:iCs/>
                <w:noProof/>
                <w:sz w:val="28"/>
                <w:szCs w:val="28"/>
                <w:lang w:val="nl-NL"/>
              </w:rPr>
              <w:t>.</w:t>
            </w:r>
          </w:p>
          <w:p w14:paraId="7E8DCB46" w14:textId="77777777" w:rsidR="006C053C" w:rsidRP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Pr="006C053C">
              <w:rPr>
                <w:rFonts w:ascii="Times New Roman" w:eastAsia="Times New Roman" w:hAnsi="Times New Roman" w:cs="Times New Roman"/>
                <w:iCs/>
                <w:noProof/>
                <w:sz w:val="28"/>
                <w:szCs w:val="28"/>
                <w:lang w:val="nl-NL"/>
              </w:rPr>
              <w:t xml:space="preserve"> Phân bố chủ yếu ở đồng bằng sông Hồng, đồng bằng sông Cửu Long và các đồng bằng ven biển miền Trung.</w:t>
            </w:r>
          </w:p>
          <w:p w14:paraId="20BC27F4" w14:textId="77777777" w:rsidR="006C053C" w:rsidRPr="006C053C" w:rsidRDefault="006C053C" w:rsidP="006C053C">
            <w:pPr>
              <w:tabs>
                <w:tab w:val="left" w:pos="0"/>
              </w:tabs>
              <w:spacing w:before="120" w:after="0"/>
              <w:jc w:val="both"/>
              <w:rPr>
                <w:rFonts w:ascii="Times New Roman" w:eastAsia="Times New Roman" w:hAnsi="Times New Roman" w:cs="Times New Roman"/>
                <w:b/>
                <w:i/>
                <w:iCs/>
                <w:noProof/>
                <w:sz w:val="28"/>
                <w:szCs w:val="28"/>
                <w:lang w:val="nl-NL"/>
              </w:rPr>
            </w:pPr>
            <w:r w:rsidRPr="006C053C">
              <w:rPr>
                <w:rFonts w:ascii="Times New Roman" w:eastAsia="Times New Roman" w:hAnsi="Times New Roman" w:cs="Times New Roman"/>
                <w:b/>
                <w:i/>
                <w:iCs/>
                <w:noProof/>
                <w:sz w:val="28"/>
                <w:szCs w:val="28"/>
                <w:lang w:val="nl-NL"/>
              </w:rPr>
              <w:t>c. Nhóm đất mùn núi cao</w:t>
            </w:r>
          </w:p>
          <w:p w14:paraId="6D55884A" w14:textId="77777777" w:rsid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sidRPr="006C053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 C</w:t>
            </w:r>
            <w:r w:rsidRPr="006C053C">
              <w:rPr>
                <w:rFonts w:ascii="Times New Roman" w:eastAsia="Times New Roman" w:hAnsi="Times New Roman" w:cs="Times New Roman"/>
                <w:iCs/>
                <w:noProof/>
                <w:sz w:val="28"/>
                <w:szCs w:val="28"/>
                <w:lang w:val="nl-NL"/>
              </w:rPr>
              <w:t>hiếm kh</w:t>
            </w:r>
            <w:r>
              <w:rPr>
                <w:rFonts w:ascii="Times New Roman" w:eastAsia="Times New Roman" w:hAnsi="Times New Roman" w:cs="Times New Roman"/>
                <w:iCs/>
                <w:noProof/>
                <w:sz w:val="28"/>
                <w:szCs w:val="28"/>
                <w:lang w:val="nl-NL"/>
              </w:rPr>
              <w:t>oảng 11% diện tích đất tự nhiên.</w:t>
            </w:r>
          </w:p>
          <w:p w14:paraId="055A781F" w14:textId="77777777" w:rsidR="006C053C" w:rsidRPr="006C053C" w:rsidRDefault="006C053C" w:rsidP="00E15DE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w:t>
            </w:r>
            <w:r w:rsidRPr="006C053C">
              <w:rPr>
                <w:rFonts w:ascii="Times New Roman" w:eastAsia="Times New Roman" w:hAnsi="Times New Roman" w:cs="Times New Roman"/>
                <w:iCs/>
                <w:noProof/>
                <w:sz w:val="28"/>
                <w:szCs w:val="28"/>
                <w:lang w:val="nl-NL"/>
              </w:rPr>
              <w:t xml:space="preserve">hân bố rải rác ở các khu vực núi có </w:t>
            </w:r>
            <w:r w:rsidR="00E15DED">
              <w:rPr>
                <w:rFonts w:ascii="Times New Roman" w:eastAsia="Times New Roman" w:hAnsi="Times New Roman" w:cs="Times New Roman"/>
                <w:iCs/>
                <w:noProof/>
                <w:sz w:val="28"/>
                <w:szCs w:val="28"/>
                <w:lang w:val="nl-NL"/>
              </w:rPr>
              <w:t>độ cao từ 1600 - 1700 m trở lên.</w:t>
            </w:r>
          </w:p>
        </w:tc>
      </w:tr>
    </w:tbl>
    <w:p w14:paraId="0990DB10" w14:textId="77777777" w:rsidR="00CC5FE3" w:rsidRDefault="00CC5FE3" w:rsidP="00420626">
      <w:pPr>
        <w:spacing w:before="120" w:after="0"/>
        <w:ind w:firstLine="170"/>
        <w:contextualSpacing/>
        <w:jc w:val="both"/>
        <w:rPr>
          <w:rFonts w:ascii="Times New Roman" w:eastAsia="Times New Roman" w:hAnsi="Times New Roman" w:cs="Times New Roman"/>
          <w:b/>
          <w:bCs/>
          <w:sz w:val="28"/>
          <w:szCs w:val="28"/>
        </w:rPr>
      </w:pPr>
    </w:p>
    <w:p w14:paraId="1530981B" w14:textId="77777777" w:rsidR="00420626" w:rsidRPr="0053790C" w:rsidRDefault="00420626" w:rsidP="00420626">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Pr="0053790C">
        <w:rPr>
          <w:rFonts w:ascii="Times New Roman" w:eastAsia="Times New Roman" w:hAnsi="Times New Roman" w:cs="Times New Roman"/>
          <w:b/>
          <w:bCs/>
          <w:sz w:val="28"/>
          <w:szCs w:val="28"/>
        </w:rPr>
        <w:t>0 phút)</w:t>
      </w:r>
    </w:p>
    <w:p w14:paraId="04480C7E" w14:textId="77777777" w:rsidR="00420626" w:rsidRPr="0053790C" w:rsidRDefault="00420626" w:rsidP="00420626">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14:paraId="5B13F897" w14:textId="77777777" w:rsidR="00420626" w:rsidRPr="0053790C" w:rsidRDefault="00420626" w:rsidP="00420626">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14:paraId="2834A940" w14:textId="77777777" w:rsidR="00420626" w:rsidRPr="0053790C" w:rsidRDefault="00420626" w:rsidP="00420626">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14:paraId="074DC16A" w14:textId="77777777" w:rsidR="00420626" w:rsidRPr="0053790C" w:rsidRDefault="00420626" w:rsidP="0042062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4D01A5B9" w14:textId="77777777"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14:paraId="533F761C" w14:textId="77777777" w:rsidR="00420626" w:rsidRPr="0053790C" w:rsidRDefault="00420626" w:rsidP="00420626">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14:paraId="44A2EA16" w14:textId="77777777" w:rsidR="00420626" w:rsidRPr="00EE55E0" w:rsidRDefault="00420626" w:rsidP="00420626">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CC5FE3" w:rsidRPr="00CC5FE3">
        <w:rPr>
          <w:rFonts w:ascii="Times New Roman" w:eastAsia="Times New Roman" w:hAnsi="Times New Roman" w:cs="Times New Roman"/>
          <w:i/>
          <w:sz w:val="28"/>
          <w:szCs w:val="28"/>
        </w:rPr>
        <w:t>Giải thích vì sao quá trình feralit là quá trình hình thành đất đặc trưng của nước ta.</w:t>
      </w:r>
    </w:p>
    <w:p w14:paraId="38FB26A2" w14:textId="77777777" w:rsidR="00420626" w:rsidRPr="0053790C" w:rsidRDefault="00420626" w:rsidP="00420626">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932DDA" w:rsidRPr="00932DDA">
        <w:rPr>
          <w:rFonts w:ascii="Times New Roman" w:eastAsia="Times New Roman" w:hAnsi="Times New Roman" w:cs="Times New Roman"/>
          <w:i/>
          <w:sz w:val="28"/>
          <w:szCs w:val="28"/>
        </w:rPr>
        <w:t>Lập sơ đồ thể hiện đặc điểm phân bố 3 nhóm đất chínhcủa nước ta</w:t>
      </w:r>
      <w:r w:rsidR="00932DDA">
        <w:rPr>
          <w:rFonts w:ascii="Times New Roman" w:eastAsia="Times New Roman" w:hAnsi="Times New Roman" w:cs="Times New Roman"/>
          <w:i/>
          <w:sz w:val="28"/>
          <w:szCs w:val="28"/>
        </w:rPr>
        <w:t>.</w:t>
      </w:r>
    </w:p>
    <w:p w14:paraId="1605EA1F" w14:textId="77777777"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14:paraId="7BF375DC" w14:textId="77777777"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14:paraId="45FD6784" w14:textId="77777777"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257910B1" w14:textId="77777777" w:rsidR="00420626" w:rsidRPr="0053790C" w:rsidRDefault="00420626"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308212B2" w14:textId="77777777"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0913F994" w14:textId="77777777" w:rsidR="00CC5FE3" w:rsidRPr="00CC5FE3" w:rsidRDefault="00420626" w:rsidP="00CC5FE3">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w:t>
      </w:r>
      <w:r w:rsidR="00CC5FE3" w:rsidRPr="00CC5FE3">
        <w:t xml:space="preserve"> </w:t>
      </w:r>
      <w:r w:rsidR="00CC5FE3" w:rsidRPr="00CC5FE3">
        <w:rPr>
          <w:rFonts w:ascii="Times New Roman" w:eastAsia="Times New Roman" w:hAnsi="Times New Roman" w:cs="Times New Roman"/>
          <w:bCs/>
          <w:sz w:val="28"/>
          <w:szCs w:val="28"/>
        </w:rPr>
        <w:t>Quá trình feralit là quá trình hình thành</w:t>
      </w:r>
      <w:r w:rsidR="00CC5FE3">
        <w:rPr>
          <w:rFonts w:ascii="Times New Roman" w:eastAsia="Times New Roman" w:hAnsi="Times New Roman" w:cs="Times New Roman"/>
          <w:bCs/>
          <w:sz w:val="28"/>
          <w:szCs w:val="28"/>
        </w:rPr>
        <w:t xml:space="preserve"> đất đặc trưng của nước ta, vì:</w:t>
      </w:r>
    </w:p>
    <w:p w14:paraId="5E5A5E1B" w14:textId="77777777" w:rsidR="00CC5FE3" w:rsidRPr="00CC5FE3" w:rsidRDefault="00CC5FE3" w:rsidP="00CC5FE3">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CC5FE3">
        <w:rPr>
          <w:rFonts w:ascii="Times New Roman" w:eastAsia="Times New Roman" w:hAnsi="Times New Roman" w:cs="Times New Roman"/>
          <w:bCs/>
          <w:sz w:val="28"/>
          <w:szCs w:val="28"/>
        </w:rPr>
        <w:t xml:space="preserve"> Ở nước ta, khí hậu nhiệt đới gió mùa với: nền nhiệt, ẩm cao; lượng mưa lớn và mưa tập trung theo mùa đã làm cho quá trình rửa trôi các chất badơ dễ hòa tan diễn ra mạnh, dẫn đến tích lũy các oxit sắt và oxit nhôm, tạo nên đất feralit có màu chủ đạo là đỏ vàng.</w:t>
      </w:r>
    </w:p>
    <w:p w14:paraId="4BD92C9E" w14:textId="77777777" w:rsidR="00CC5FE3" w:rsidRPr="00CC5FE3" w:rsidRDefault="00CC5FE3" w:rsidP="00CC5FE3">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p>
    <w:p w14:paraId="65917812" w14:textId="77777777" w:rsidR="00CC5FE3" w:rsidRPr="00CC5FE3" w:rsidRDefault="00CC5FE3" w:rsidP="00CC5FE3">
      <w:pPr>
        <w:autoSpaceDE w:val="0"/>
        <w:autoSpaceDN w:val="0"/>
        <w:adjustRightInd w:val="0"/>
        <w:spacing w:before="120" w:after="0" w:line="264" w:lineRule="auto"/>
        <w:ind w:firstLine="340"/>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w:t>
      </w:r>
      <w:r w:rsidRPr="00CC5FE3">
        <w:rPr>
          <w:rFonts w:ascii="Times New Roman" w:eastAsia="Times New Roman" w:hAnsi="Times New Roman" w:cs="Times New Roman"/>
          <w:bCs/>
          <w:sz w:val="28"/>
          <w:szCs w:val="28"/>
        </w:rPr>
        <w:t xml:space="preserve"> Quá trình feralit diễn ra mạnh ở vùng đồi núi thấp trên đá mẹ axit; trong khi đó, địa hình nước ta chủ yếu là đồi núi thấp, vì thế đất feralit là loại đất chính ở vùng đồi núi Việt Nam.</w:t>
      </w:r>
    </w:p>
    <w:p w14:paraId="18B8401B" w14:textId="77777777" w:rsidR="00420626"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p>
    <w:p w14:paraId="6F7FFF0F"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noProof/>
        </w:rPr>
        <w:drawing>
          <wp:anchor distT="0" distB="0" distL="114300" distR="114300" simplePos="0" relativeHeight="251800576" behindDoc="1" locked="0" layoutInCell="1" allowOverlap="1" wp14:anchorId="57F7B34D" wp14:editId="54A66B69">
            <wp:simplePos x="0" y="0"/>
            <wp:positionH relativeFrom="column">
              <wp:posOffset>172720</wp:posOffset>
            </wp:positionH>
            <wp:positionV relativeFrom="paragraph">
              <wp:posOffset>132715</wp:posOffset>
            </wp:positionV>
            <wp:extent cx="5735320" cy="4529455"/>
            <wp:effectExtent l="0" t="0" r="0" b="4445"/>
            <wp:wrapTight wrapText="bothSides">
              <wp:wrapPolygon edited="0">
                <wp:start x="0" y="0"/>
                <wp:lineTo x="0" y="21530"/>
                <wp:lineTo x="21523" y="21530"/>
                <wp:lineTo x="21523" y="0"/>
                <wp:lineTo x="0" y="0"/>
              </wp:wrapPolygon>
            </wp:wrapTight>
            <wp:docPr id="46" name="Picture 46" descr="Lập sơ đồ thể hiện đặc điểm phân bố 3 nhóm đất chính của nướ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hể hiện đặc điểm phân bố 3 nhóm đất chính của nước ta"/>
                    <pic:cNvPicPr>
                      <a:picLocks noChangeAspect="1" noChangeArrowheads="1"/>
                    </pic:cNvPicPr>
                  </pic:nvPicPr>
                  <pic:blipFill>
                    <a:blip r:embed="rId33" cstate="email">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735320" cy="452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8C595"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7A70A497"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4E672F4A"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678DFC3A"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4D122ED0"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4D9AB110"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428781F0"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6390A6D5"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3F5D20A1"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72B9A5DD"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571D0645"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0F866FFE"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33831E78"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4834A81A"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2721C45D"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5576F23C"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4F37C874"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2A11F01F"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0D3590E8"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5B04DE3C"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64CE8859"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6251B564" w14:textId="77777777" w:rsidR="00420626" w:rsidRPr="0053790C" w:rsidRDefault="00420626"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14:paraId="73A8AF37" w14:textId="77777777"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2956D4C8" w14:textId="77777777" w:rsidR="000F2B0C" w:rsidRPr="000F2B0C" w:rsidRDefault="00420626" w:rsidP="000F2B0C">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032DC39E" w14:textId="77777777" w:rsidR="00420626" w:rsidRPr="0053790C" w:rsidRDefault="00420626" w:rsidP="00420626">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14:paraId="0DB63867" w14:textId="77777777" w:rsidR="00420626" w:rsidRPr="0053790C" w:rsidRDefault="00420626" w:rsidP="00420626">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229E7D25" w14:textId="77777777" w:rsidR="00420626" w:rsidRPr="0053790C" w:rsidRDefault="00420626" w:rsidP="00420626">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00B30E7C" w:rsidRPr="00B30E7C">
        <w:rPr>
          <w:rFonts w:ascii="Times New Roman" w:eastAsia="Times New Roman" w:hAnsi="Times New Roman" w:cs="Times New Roman"/>
          <w:sz w:val="28"/>
          <w:szCs w:val="28"/>
          <w:bdr w:val="none" w:sz="0" w:space="0" w:color="auto" w:frame="1"/>
        </w:rPr>
        <w:t>hướng dẫn HS hoàn thành bài tập ở nhà.</w:t>
      </w:r>
    </w:p>
    <w:p w14:paraId="3533C7FD" w14:textId="77777777" w:rsidR="00420626" w:rsidRPr="0053790C" w:rsidRDefault="00420626" w:rsidP="00420626">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14:paraId="1E8BFCB2" w14:textId="77777777" w:rsidR="00420626" w:rsidRPr="0053790C" w:rsidRDefault="00420626" w:rsidP="0042062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7B69EC96" w14:textId="77777777" w:rsidR="00420626" w:rsidRDefault="00420626" w:rsidP="00420626">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00932DDA" w:rsidRPr="00932DDA">
        <w:rPr>
          <w:rFonts w:ascii="Times New Roman" w:hAnsi="Times New Roman" w:cs="Times New Roman"/>
          <w:i/>
          <w:sz w:val="28"/>
          <w:szCs w:val="28"/>
        </w:rPr>
        <w:t>Địa phương em có nhóm đất nào? Em hãy thu thập thông tin về đặc điểm của nhóm đất đó.</w:t>
      </w:r>
    </w:p>
    <w:p w14:paraId="29A631FA" w14:textId="77777777"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14:paraId="67D8047B" w14:textId="77777777" w:rsidR="00420626" w:rsidRPr="0053790C" w:rsidRDefault="00420626"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6530D985" w14:textId="77777777" w:rsidR="00420626"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14:paraId="1E15A04E" w14:textId="77777777" w:rsidR="00420626" w:rsidRDefault="00CC78E2" w:rsidP="00420626">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 TPHCM có nhóm đất phù sa. Trong đó:</w:t>
      </w:r>
    </w:p>
    <w:p w14:paraId="3EB393C6" w14:textId="77777777" w:rsidR="00CC78E2" w:rsidRDefault="00CC78E2" w:rsidP="00420626">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 Đất xám v</w:t>
      </w:r>
      <w:r w:rsidRPr="00CC78E2">
        <w:rPr>
          <w:rFonts w:ascii="Times New Roman" w:eastAsia="Times New Roman" w:hAnsi="Times New Roman" w:cs="Times New Roman"/>
          <w:sz w:val="28"/>
          <w:szCs w:val="28"/>
          <w:lang w:val="pt-BR"/>
        </w:rPr>
        <w:t xml:space="preserve">ới hơn 45 ngàn hecta, tức khoảng 23,4% diện tích thành phố, đất xám ở </w:t>
      </w:r>
      <w:r>
        <w:rPr>
          <w:rFonts w:ascii="Times New Roman" w:eastAsia="Times New Roman" w:hAnsi="Times New Roman" w:cs="Times New Roman"/>
          <w:sz w:val="28"/>
          <w:szCs w:val="28"/>
          <w:lang w:val="pt-BR"/>
        </w:rPr>
        <w:t>TPHCM</w:t>
      </w:r>
      <w:r w:rsidRPr="00CC78E2">
        <w:rPr>
          <w:rFonts w:ascii="Times New Roman" w:eastAsia="Times New Roman" w:hAnsi="Times New Roman" w:cs="Times New Roman"/>
          <w:sz w:val="28"/>
          <w:szCs w:val="28"/>
          <w:lang w:val="pt-BR"/>
        </w:rPr>
        <w:t xml:space="preserve"> có ba loại: đất xám cao, đất xám có tầng loang lổ đỏ vàng và hiếm hơn là đất xám gley. </w:t>
      </w:r>
    </w:p>
    <w:p w14:paraId="0A38D8B1" w14:textId="77777777" w:rsidR="00CC78E2" w:rsidRDefault="00CC78E2" w:rsidP="00420626">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 Đ</w:t>
      </w:r>
      <w:r w:rsidRPr="00CC78E2">
        <w:rPr>
          <w:rFonts w:ascii="Times New Roman" w:eastAsia="Times New Roman" w:hAnsi="Times New Roman" w:cs="Times New Roman"/>
          <w:sz w:val="28"/>
          <w:szCs w:val="28"/>
          <w:lang w:val="pt-BR"/>
        </w:rPr>
        <w:t>ất p</w:t>
      </w:r>
      <w:r>
        <w:rPr>
          <w:rFonts w:ascii="Times New Roman" w:eastAsia="Times New Roman" w:hAnsi="Times New Roman" w:cs="Times New Roman"/>
          <w:sz w:val="28"/>
          <w:szCs w:val="28"/>
          <w:lang w:val="pt-BR"/>
        </w:rPr>
        <w:t>hù sa biển với 15.100 ha.</w:t>
      </w:r>
    </w:p>
    <w:p w14:paraId="41DDB5E6" w14:textId="77777777" w:rsidR="00CC78E2" w:rsidRDefault="00CC78E2" w:rsidP="00420626">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 Đ</w:t>
      </w:r>
      <w:r w:rsidRPr="00CC78E2">
        <w:rPr>
          <w:rFonts w:ascii="Times New Roman" w:eastAsia="Times New Roman" w:hAnsi="Times New Roman" w:cs="Times New Roman"/>
          <w:sz w:val="28"/>
          <w:szCs w:val="28"/>
          <w:lang w:val="pt-BR"/>
        </w:rPr>
        <w:t xml:space="preserve">ất phèn với 40.800 ha và đất phèn mặn với 45.500 ha. </w:t>
      </w:r>
    </w:p>
    <w:p w14:paraId="719809D9" w14:textId="77777777" w:rsidR="00420626" w:rsidRPr="0053790C" w:rsidRDefault="00420626" w:rsidP="00420626">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14:paraId="70BECD1B" w14:textId="77777777"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62CF67A3" w14:textId="77777777" w:rsidR="00420626"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49C7C888" w14:textId="77777777" w:rsidR="000E7565" w:rsidRDefault="000E7565" w:rsidP="000E7565">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1064EDF7" w14:textId="77777777" w:rsidR="000E7565" w:rsidRPr="0053790C" w:rsidRDefault="000E7565" w:rsidP="000E7565">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12. SỬ DỤNG HỢP LÍ TÀI NGUYÊN ĐẤT</w:t>
      </w:r>
    </w:p>
    <w:p w14:paraId="0B09C712" w14:textId="77777777" w:rsidR="000E7565" w:rsidRPr="0053790C" w:rsidRDefault="000E7565" w:rsidP="000E7565">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sidR="000F2B0C">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14:paraId="1126A2B5" w14:textId="77777777" w:rsidR="000E7565" w:rsidRPr="0053790C" w:rsidRDefault="000E7565" w:rsidP="000E7565">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14:paraId="123CB0D4" w14:textId="77777777" w:rsidR="000E7565" w:rsidRPr="0053790C" w:rsidRDefault="000E7565" w:rsidP="000E7565">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14:paraId="3D587BE6" w14:textId="77777777" w:rsidR="000E7565"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đặc điểm của đất feralit và giá trị sử dụng đất feralit trong sản xuất nông, lâm nghiệp.</w:t>
      </w:r>
    </w:p>
    <w:p w14:paraId="0695F9F4" w14:textId="77777777" w:rsidR="000E7565"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tích </w:t>
      </w:r>
      <w:r w:rsidR="00B633DA" w:rsidRPr="00B633DA">
        <w:rPr>
          <w:rFonts w:ascii="Times New Roman" w:eastAsia="Times New Roman" w:hAnsi="Times New Roman" w:cs="Times New Roman"/>
          <w:sz w:val="28"/>
          <w:szCs w:val="28"/>
        </w:rPr>
        <w:t xml:space="preserve">được đặc điểm của đất </w:t>
      </w:r>
      <w:r w:rsidR="00B633DA">
        <w:rPr>
          <w:rFonts w:ascii="Times New Roman" w:eastAsia="Times New Roman" w:hAnsi="Times New Roman" w:cs="Times New Roman"/>
          <w:sz w:val="28"/>
          <w:szCs w:val="28"/>
        </w:rPr>
        <w:t>phù sa</w:t>
      </w:r>
      <w:r w:rsidR="00B633DA" w:rsidRPr="00B633DA">
        <w:rPr>
          <w:rFonts w:ascii="Times New Roman" w:eastAsia="Times New Roman" w:hAnsi="Times New Roman" w:cs="Times New Roman"/>
          <w:sz w:val="28"/>
          <w:szCs w:val="28"/>
        </w:rPr>
        <w:t xml:space="preserve"> và giá trị sử dụng đất </w:t>
      </w:r>
      <w:r w:rsidR="00B633DA">
        <w:rPr>
          <w:rFonts w:ascii="Times New Roman" w:eastAsia="Times New Roman" w:hAnsi="Times New Roman" w:cs="Times New Roman"/>
          <w:sz w:val="28"/>
          <w:szCs w:val="28"/>
        </w:rPr>
        <w:t>phù sa</w:t>
      </w:r>
      <w:r w:rsidR="00B633DA" w:rsidRPr="00B633DA">
        <w:rPr>
          <w:rFonts w:ascii="Times New Roman" w:eastAsia="Times New Roman" w:hAnsi="Times New Roman" w:cs="Times New Roman"/>
          <w:sz w:val="28"/>
          <w:szCs w:val="28"/>
        </w:rPr>
        <w:t xml:space="preserve"> trong sản xuất nông</w:t>
      </w:r>
      <w:r w:rsidR="00B633DA">
        <w:rPr>
          <w:rFonts w:ascii="Times New Roman" w:eastAsia="Times New Roman" w:hAnsi="Times New Roman" w:cs="Times New Roman"/>
          <w:sz w:val="28"/>
          <w:szCs w:val="28"/>
        </w:rPr>
        <w:t xml:space="preserve"> nghiệp, thủy sản.</w:t>
      </w:r>
      <w:r w:rsidR="00B633DA" w:rsidRPr="00B633DA">
        <w:rPr>
          <w:rFonts w:ascii="Times New Roman" w:eastAsia="Times New Roman" w:hAnsi="Times New Roman" w:cs="Times New Roman"/>
          <w:sz w:val="28"/>
          <w:szCs w:val="28"/>
        </w:rPr>
        <w:t>.</w:t>
      </w:r>
    </w:p>
    <w:p w14:paraId="42A2BF7C" w14:textId="77777777" w:rsidR="000E7565" w:rsidRPr="0053790C"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633DA">
        <w:rPr>
          <w:rFonts w:ascii="Times New Roman" w:eastAsia="Times New Roman" w:hAnsi="Times New Roman" w:cs="Times New Roman"/>
          <w:sz w:val="28"/>
          <w:szCs w:val="28"/>
        </w:rPr>
        <w:t>Chứng minh tính cấp thiết của vấn đề chống thoái hóa đất.</w:t>
      </w:r>
    </w:p>
    <w:p w14:paraId="7898DA93" w14:textId="77777777" w:rsidR="000E7565" w:rsidRPr="0053790C" w:rsidRDefault="000E7565" w:rsidP="000E7565">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14:paraId="1B063423" w14:textId="77777777" w:rsidR="000E7565" w:rsidRPr="0053790C" w:rsidRDefault="000E7565" w:rsidP="000E7565">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14:paraId="580AEA92" w14:textId="77777777" w:rsidR="000E7565" w:rsidRPr="0053790C"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14:paraId="35D5C44C" w14:textId="77777777" w:rsidR="000E7565" w:rsidRPr="0053790C"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14:paraId="64D8689B" w14:textId="77777777" w:rsidR="000E7565" w:rsidRPr="0053790C"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5D31E9B5" w14:textId="77777777" w:rsidR="000E7565" w:rsidRPr="0053790C" w:rsidRDefault="000E7565" w:rsidP="000E7565">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14:paraId="5EDFB811" w14:textId="77777777" w:rsidR="000E7565"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14:paraId="47A552EB" w14:textId="77777777" w:rsidR="00B633DA" w:rsidRPr="00B633DA" w:rsidRDefault="00B633DA" w:rsidP="00B633D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633DA">
        <w:rPr>
          <w:rFonts w:ascii="Times New Roman" w:eastAsia="Times New Roman" w:hAnsi="Times New Roman" w:cs="Times New Roman"/>
          <w:sz w:val="28"/>
          <w:szCs w:val="28"/>
        </w:rPr>
        <w:t xml:space="preserve"> Phân tích được đặc điểm của đất feralit và giá trị sử dụng đất feralit trong sản xuất nông, lâm nghiệp.</w:t>
      </w:r>
    </w:p>
    <w:p w14:paraId="2C6AED0B" w14:textId="77777777" w:rsidR="00B633DA" w:rsidRPr="00B633DA" w:rsidRDefault="00B633DA" w:rsidP="00B633D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633DA">
        <w:rPr>
          <w:rFonts w:ascii="Times New Roman" w:eastAsia="Times New Roman" w:hAnsi="Times New Roman" w:cs="Times New Roman"/>
          <w:sz w:val="28"/>
          <w:szCs w:val="28"/>
        </w:rPr>
        <w:t>Phân tích được đặc điểm của đất phù sa và giá trị sử dụng đất phù sa trong sản xuất nông nghiệp, thủy sản..</w:t>
      </w:r>
    </w:p>
    <w:p w14:paraId="1D149983" w14:textId="77777777" w:rsidR="00B633DA" w:rsidRDefault="00B633DA" w:rsidP="00B633D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633DA">
        <w:rPr>
          <w:rFonts w:ascii="Times New Roman" w:eastAsia="Times New Roman" w:hAnsi="Times New Roman" w:cs="Times New Roman"/>
          <w:sz w:val="28"/>
          <w:szCs w:val="28"/>
        </w:rPr>
        <w:t>Chứng minh tính cấp thiết của vấn đề chống thoái hóa đất.</w:t>
      </w:r>
    </w:p>
    <w:p w14:paraId="3A51FA40" w14:textId="77777777" w:rsidR="000E7565" w:rsidRDefault="000E7565" w:rsidP="00B633DA">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tìm hiểu địa lí: Khai thác kênh hình và kênh chữ trong SGK từ tr</w:t>
      </w:r>
      <w:r>
        <w:rPr>
          <w:rFonts w:ascii="Times New Roman" w:eastAsia="Times New Roman" w:hAnsi="Times New Roman" w:cs="Times New Roman"/>
          <w:sz w:val="28"/>
          <w:szCs w:val="28"/>
        </w:rPr>
        <w:t>1</w:t>
      </w:r>
      <w:r w:rsidR="00B633DA">
        <w:rPr>
          <w:rFonts w:ascii="Times New Roman" w:eastAsia="Times New Roman" w:hAnsi="Times New Roman" w:cs="Times New Roman"/>
          <w:sz w:val="28"/>
          <w:szCs w:val="28"/>
        </w:rPr>
        <w:t>34-137.</w:t>
      </w:r>
    </w:p>
    <w:p w14:paraId="75FA43E9" w14:textId="77777777" w:rsidR="000E7565" w:rsidRPr="0053790C"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vận dụng tri thức địa lí giải</w:t>
      </w:r>
      <w:r w:rsidR="00B633DA">
        <w:rPr>
          <w:rFonts w:ascii="Times New Roman" w:eastAsia="Times New Roman" w:hAnsi="Times New Roman" w:cs="Times New Roman"/>
          <w:sz w:val="28"/>
          <w:szCs w:val="28"/>
        </w:rPr>
        <w:t xml:space="preserve"> quyết một số vấn đề thực tiễn: </w:t>
      </w:r>
      <w:r w:rsidR="00B633DA" w:rsidRPr="00B633DA">
        <w:rPr>
          <w:rFonts w:ascii="Times New Roman" w:eastAsia="Times New Roman" w:hAnsi="Times New Roman" w:cs="Times New Roman"/>
          <w:sz w:val="28"/>
          <w:szCs w:val="28"/>
        </w:rPr>
        <w:t>liệt kê các hành động mà em có thể làm được để góp phần bảo vệ tài nguyên đất.</w:t>
      </w:r>
    </w:p>
    <w:p w14:paraId="1D0C399B" w14:textId="77777777" w:rsidR="000E7565" w:rsidRPr="0053790C" w:rsidRDefault="000E7565" w:rsidP="000E7565">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Pr>
          <w:rFonts w:ascii="Times New Roman" w:eastAsia="Times New Roman" w:hAnsi="Times New Roman" w:cs="Times New Roman"/>
          <w:sz w:val="28"/>
          <w:szCs w:val="28"/>
        </w:rPr>
        <w:t xml:space="preserve">ý thức sử dụng </w:t>
      </w:r>
      <w:r w:rsidR="00B633DA">
        <w:rPr>
          <w:rFonts w:ascii="Times New Roman" w:eastAsia="Times New Roman" w:hAnsi="Times New Roman" w:cs="Times New Roman"/>
          <w:sz w:val="28"/>
          <w:szCs w:val="28"/>
        </w:rPr>
        <w:t>hợp lí</w:t>
      </w:r>
      <w:r>
        <w:rPr>
          <w:rFonts w:ascii="Times New Roman" w:eastAsia="Times New Roman" w:hAnsi="Times New Roman" w:cs="Times New Roman"/>
          <w:sz w:val="28"/>
          <w:szCs w:val="28"/>
        </w:rPr>
        <w:t xml:space="preserve">và bảo vệ </w:t>
      </w:r>
      <w:r w:rsidR="00B633DA">
        <w:rPr>
          <w:rFonts w:ascii="Times New Roman" w:eastAsia="Times New Roman" w:hAnsi="Times New Roman" w:cs="Times New Roman"/>
          <w:sz w:val="28"/>
          <w:szCs w:val="28"/>
        </w:rPr>
        <w:t>tài nguyên đất.</w:t>
      </w:r>
    </w:p>
    <w:p w14:paraId="790AC1CD" w14:textId="77777777" w:rsidR="000E7565" w:rsidRPr="0053790C" w:rsidRDefault="000E7565" w:rsidP="000E7565">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14:paraId="2CB9D527" w14:textId="77777777" w:rsidR="000E7565" w:rsidRPr="0053790C" w:rsidRDefault="000E7565" w:rsidP="000E7565">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14:paraId="7033006C" w14:textId="77777777" w:rsidR="000E7565" w:rsidRDefault="000E7565" w:rsidP="000E7565">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E242B2">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sidR="00B633DA">
        <w:rPr>
          <w:rFonts w:ascii="Times New Roman" w:eastAsia="Times New Roman" w:hAnsi="Times New Roman" w:cs="Times New Roman"/>
          <w:sz w:val="28"/>
          <w:szCs w:val="28"/>
        </w:rPr>
        <w:t>.</w:t>
      </w:r>
    </w:p>
    <w:p w14:paraId="6FA42578" w14:textId="77777777" w:rsidR="00B633DA" w:rsidRPr="0053790C" w:rsidRDefault="00B633DA" w:rsidP="004F7D9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12.1</w:t>
      </w:r>
      <w:r w:rsidR="004F7D99">
        <w:rPr>
          <w:rFonts w:ascii="Times New Roman" w:eastAsia="Times New Roman" w:hAnsi="Times New Roman" w:cs="Times New Roman"/>
          <w:sz w:val="28"/>
          <w:szCs w:val="28"/>
        </w:rPr>
        <w:t>. Cây cà phê trồng trên đất badan huyện Krông Búk, hình 12.2. Cánh đồng lúa trên đất phù ở huyện Châu Thành, hình 12.3. Mô hình nông – lâm kết hợp ở huyện Quỳnh Nhai, hình 12.4. Rừng ngập mặn ở huyện Tiên Yên</w:t>
      </w:r>
      <w:r w:rsidR="00B01E20">
        <w:rPr>
          <w:rFonts w:ascii="Times New Roman" w:eastAsia="Times New Roman" w:hAnsi="Times New Roman" w:cs="Times New Roman"/>
          <w:sz w:val="28"/>
          <w:szCs w:val="28"/>
        </w:rPr>
        <w:t xml:space="preserve"> và các hình ảnh tương tự</w:t>
      </w:r>
      <w:r w:rsidR="004F7D99">
        <w:rPr>
          <w:rFonts w:ascii="Times New Roman" w:eastAsia="Times New Roman" w:hAnsi="Times New Roman" w:cs="Times New Roman"/>
          <w:sz w:val="28"/>
          <w:szCs w:val="28"/>
        </w:rPr>
        <w:t xml:space="preserve"> phóng to.</w:t>
      </w:r>
    </w:p>
    <w:p w14:paraId="073E5EB7" w14:textId="77777777" w:rsidR="000E7565" w:rsidRPr="0053790C" w:rsidRDefault="000E7565" w:rsidP="000E7565">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nhóm và bảng nhóm cho HS trả lời.</w:t>
      </w:r>
    </w:p>
    <w:p w14:paraId="7EC4382A" w14:textId="77777777" w:rsidR="000E7565" w:rsidRPr="0053790C" w:rsidRDefault="000E7565" w:rsidP="000E7565">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sidR="00B633DA">
        <w:rPr>
          <w:rFonts w:ascii="Times New Roman" w:eastAsia="Times New Roman" w:hAnsi="Times New Roman" w:cs="Times New Roman"/>
          <w:sz w:val="28"/>
          <w:szCs w:val="28"/>
        </w:rPr>
        <w:t>.</w:t>
      </w:r>
    </w:p>
    <w:p w14:paraId="48ABB179" w14:textId="77777777" w:rsidR="000E7565" w:rsidRPr="0053790C" w:rsidRDefault="000E7565" w:rsidP="000E7565">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14:paraId="7DC43F80" w14:textId="77777777" w:rsidR="000E7565" w:rsidRPr="0053790C" w:rsidRDefault="000E7565" w:rsidP="000E7565">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14:paraId="6CC51BD1" w14:textId="77777777" w:rsidR="001C74DC" w:rsidRPr="0053790C" w:rsidRDefault="001C74DC" w:rsidP="001C74DC">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14:paraId="60C906C0" w14:textId="77777777" w:rsidR="001C74DC" w:rsidRPr="0053790C" w:rsidRDefault="001C74DC" w:rsidP="001C74DC">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 xml:space="preserve">cho HS nghe lời bài hát “Hành trình trên đất phù sa” do nhạc sĩ </w:t>
      </w:r>
      <w:r w:rsidR="00D320FD">
        <w:rPr>
          <w:rFonts w:ascii="Times New Roman" w:eastAsia="Times New Roman" w:hAnsi="Times New Roman" w:cs="Times New Roman"/>
          <w:noProof/>
          <w:sz w:val="28"/>
          <w:szCs w:val="28"/>
          <w:lang w:val="nl-NL"/>
        </w:rPr>
        <w:t>Thanh Sơn</w:t>
      </w:r>
      <w:r>
        <w:rPr>
          <w:rFonts w:ascii="Times New Roman" w:eastAsia="Times New Roman" w:hAnsi="Times New Roman" w:cs="Times New Roman"/>
          <w:noProof/>
          <w:sz w:val="28"/>
          <w:szCs w:val="28"/>
          <w:lang w:val="nl-NL"/>
        </w:rPr>
        <w:t xml:space="preserve"> sáng tác.</w:t>
      </w:r>
    </w:p>
    <w:p w14:paraId="1B14EE43" w14:textId="77777777" w:rsidR="001C74DC" w:rsidRPr="0053790C" w:rsidRDefault="001C74DC" w:rsidP="001C74DC">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đoán</w:t>
      </w:r>
      <w:r w:rsidRPr="0053790C">
        <w:rPr>
          <w:rFonts w:ascii="Times New Roman" w:eastAsia="Times New Roman" w:hAnsi="Times New Roman" w:cs="Times New Roman"/>
          <w:sz w:val="28"/>
          <w:szCs w:val="28"/>
        </w:rPr>
        <w:t xml:space="preserve"> được </w:t>
      </w:r>
      <w:r w:rsidR="00D320FD">
        <w:rPr>
          <w:rFonts w:ascii="Times New Roman" w:eastAsia="Times New Roman" w:hAnsi="Times New Roman" w:cs="Times New Roman"/>
          <w:sz w:val="28"/>
          <w:szCs w:val="28"/>
        </w:rPr>
        <w:t xml:space="preserve">tên </w:t>
      </w:r>
      <w:r w:rsidR="00D320FD">
        <w:rPr>
          <w:rFonts w:ascii="Times New Roman" w:eastAsia="Times New Roman" w:hAnsi="Times New Roman" w:cs="Times New Roman"/>
          <w:noProof/>
          <w:sz w:val="28"/>
          <w:szCs w:val="28"/>
          <w:lang w:val="nl-NL"/>
        </w:rPr>
        <w:t xml:space="preserve">bài hát “Hành trình trên đất phù sa” và vùng, miền được nói đến do </w:t>
      </w:r>
      <w:r w:rsidRPr="0053790C">
        <w:rPr>
          <w:rFonts w:ascii="Times New Roman" w:eastAsia="Times New Roman" w:hAnsi="Times New Roman" w:cs="Times New Roman"/>
          <w:sz w:val="28"/>
          <w:szCs w:val="28"/>
        </w:rPr>
        <w:t>GV đặt ra.</w:t>
      </w:r>
    </w:p>
    <w:p w14:paraId="0D053325" w14:textId="77777777" w:rsidR="000E7565" w:rsidRPr="0053790C" w:rsidRDefault="000E7565" w:rsidP="000E7565">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14:paraId="1B87CBC4" w14:textId="77777777" w:rsidR="000E7565" w:rsidRPr="0053790C" w:rsidRDefault="000E7565" w:rsidP="000E7565">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43A0CFF5" w14:textId="77777777" w:rsidR="001C74DC" w:rsidRDefault="001C74DC" w:rsidP="001C74DC">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w:t>
      </w:r>
      <w:r w:rsidRPr="009130CE">
        <w:rPr>
          <w:rFonts w:ascii="Times New Roman" w:eastAsia="Times New Roman" w:hAnsi="Times New Roman" w:cs="Times New Roman"/>
          <w:bCs/>
          <w:sz w:val="28"/>
          <w:szCs w:val="28"/>
        </w:rPr>
        <w:t xml:space="preserve">cho HS nghe </w:t>
      </w:r>
      <w:r>
        <w:rPr>
          <w:rFonts w:ascii="Times New Roman" w:eastAsia="Times New Roman" w:hAnsi="Times New Roman" w:cs="Times New Roman"/>
          <w:bCs/>
          <w:sz w:val="28"/>
          <w:szCs w:val="28"/>
        </w:rPr>
        <w:t xml:space="preserve">lời </w:t>
      </w:r>
      <w:r w:rsidRPr="009130CE">
        <w:rPr>
          <w:rFonts w:ascii="Times New Roman" w:eastAsia="Times New Roman" w:hAnsi="Times New Roman" w:cs="Times New Roman"/>
          <w:bCs/>
          <w:sz w:val="28"/>
          <w:szCs w:val="28"/>
        </w:rPr>
        <w:t xml:space="preserve">bài hát </w:t>
      </w:r>
      <w:r w:rsidR="00D320FD">
        <w:rPr>
          <w:rFonts w:ascii="Times New Roman" w:eastAsia="Times New Roman" w:hAnsi="Times New Roman" w:cs="Times New Roman"/>
          <w:noProof/>
          <w:sz w:val="28"/>
          <w:szCs w:val="28"/>
          <w:lang w:val="nl-NL"/>
        </w:rPr>
        <w:t>bài hát “Hành trình trên đất phù sa” do nhạc sĩ Thanh Sơn sáng tác.</w:t>
      </w:r>
    </w:p>
    <w:p w14:paraId="0B56B4DC" w14:textId="77777777" w:rsidR="00D320FD" w:rsidRPr="00D320FD" w:rsidRDefault="001C74DC"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00D320FD" w:rsidRPr="00D320FD">
        <w:rPr>
          <w:rFonts w:ascii="Times New Roman" w:eastAsia="Times New Roman" w:hAnsi="Times New Roman" w:cs="Times New Roman"/>
          <w:bCs/>
          <w:sz w:val="28"/>
          <w:szCs w:val="28"/>
        </w:rPr>
        <w:t>Chim tung bay hót vang trong bình minh</w:t>
      </w:r>
      <w:r w:rsidR="00D320FD" w:rsidRPr="00D320FD">
        <w:rPr>
          <w:rFonts w:ascii="Times New Roman" w:eastAsia="Times New Roman" w:hAnsi="Times New Roman" w:cs="Times New Roman"/>
          <w:bCs/>
          <w:sz w:val="28"/>
          <w:szCs w:val="28"/>
        </w:rPr>
        <w:br/>
        <w:t>Chân cô đơn, áo phong sương hành trình</w:t>
      </w:r>
      <w:r w:rsidR="00D320FD" w:rsidRPr="00D320FD">
        <w:rPr>
          <w:rFonts w:ascii="Times New Roman" w:eastAsia="Times New Roman" w:hAnsi="Times New Roman" w:cs="Times New Roman"/>
          <w:bCs/>
          <w:sz w:val="28"/>
          <w:szCs w:val="28"/>
        </w:rPr>
        <w:br/>
        <w:t>Từ Long An, Mộc Hoá, Mỹ Tho xuôi về Gò Công</w:t>
      </w:r>
      <w:r w:rsidR="00D320FD" w:rsidRPr="00D320FD">
        <w:rPr>
          <w:rFonts w:ascii="Times New Roman" w:eastAsia="Times New Roman" w:hAnsi="Times New Roman" w:cs="Times New Roman"/>
          <w:bCs/>
          <w:sz w:val="28"/>
          <w:szCs w:val="28"/>
        </w:rPr>
        <w:br/>
        <w:t>Tiền Giang ngút ngàn như một tấm thảm lúa vàng</w:t>
      </w:r>
    </w:p>
    <w:p w14:paraId="18652102" w14:textId="77777777" w:rsidR="00D320FD" w:rsidRPr="00D320FD" w:rsidRDefault="00D320FD"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Thương em tôi áo đơn sơ bà ba</w:t>
      </w:r>
      <w:r w:rsidRPr="00D320FD">
        <w:rPr>
          <w:rFonts w:ascii="Times New Roman" w:eastAsia="Times New Roman" w:hAnsi="Times New Roman" w:cs="Times New Roman"/>
          <w:bCs/>
          <w:sz w:val="28"/>
          <w:szCs w:val="28"/>
        </w:rPr>
        <w:br/>
        <w:t>Trên lưng trâu nước da nâu mặn mà</w:t>
      </w:r>
      <w:r w:rsidRPr="00D320FD">
        <w:rPr>
          <w:rFonts w:ascii="Times New Roman" w:eastAsia="Times New Roman" w:hAnsi="Times New Roman" w:cs="Times New Roman"/>
          <w:bCs/>
          <w:sz w:val="28"/>
          <w:szCs w:val="28"/>
        </w:rPr>
        <w:br/>
        <w:t>Hò hò ơi, cây lúa tốt tươi, thêm mùi phù sa</w:t>
      </w:r>
      <w:r w:rsidRPr="00D320FD">
        <w:rPr>
          <w:rFonts w:ascii="Times New Roman" w:eastAsia="Times New Roman" w:hAnsi="Times New Roman" w:cs="Times New Roman"/>
          <w:bCs/>
          <w:sz w:val="28"/>
          <w:szCs w:val="28"/>
        </w:rPr>
        <w:br/>
        <w:t>Đẹp duyên Tháp Mười, quên đời tảo tần vui cười</w:t>
      </w:r>
    </w:p>
    <w:p w14:paraId="7AB00F55" w14:textId="77777777" w:rsidR="00D320FD" w:rsidRPr="00D320FD" w:rsidRDefault="00D320FD"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Quýt Cái Bè nổi tiếng ngọt ngay</w:t>
      </w:r>
      <w:r w:rsidRPr="00D320FD">
        <w:rPr>
          <w:rFonts w:ascii="Times New Roman" w:eastAsia="Times New Roman" w:hAnsi="Times New Roman" w:cs="Times New Roman"/>
          <w:bCs/>
          <w:sz w:val="28"/>
          <w:szCs w:val="28"/>
        </w:rPr>
        <w:br/>
        <w:t>Ai ăn rồi nhớ mãi miền Tây</w:t>
      </w:r>
      <w:r w:rsidRPr="00D320FD">
        <w:rPr>
          <w:rFonts w:ascii="Times New Roman" w:eastAsia="Times New Roman" w:hAnsi="Times New Roman" w:cs="Times New Roman"/>
          <w:bCs/>
          <w:sz w:val="28"/>
          <w:szCs w:val="28"/>
        </w:rPr>
        <w:br/>
        <w:t>Ngồ ngộ ghê, gái miền Tây má hây hây</w:t>
      </w:r>
      <w:r w:rsidRPr="00D320FD">
        <w:rPr>
          <w:rFonts w:ascii="Times New Roman" w:eastAsia="Times New Roman" w:hAnsi="Times New Roman" w:cs="Times New Roman"/>
          <w:bCs/>
          <w:sz w:val="28"/>
          <w:szCs w:val="28"/>
        </w:rPr>
        <w:br/>
        <w:t>Với các cô đời bao thế hệ</w:t>
      </w:r>
      <w:r w:rsidRPr="00D320FD">
        <w:rPr>
          <w:rFonts w:ascii="Times New Roman" w:eastAsia="Times New Roman" w:hAnsi="Times New Roman" w:cs="Times New Roman"/>
          <w:bCs/>
          <w:sz w:val="28"/>
          <w:szCs w:val="28"/>
        </w:rPr>
        <w:br/>
        <w:t>Phù sa ơi đậm tình hương quê</w:t>
      </w:r>
    </w:p>
    <w:p w14:paraId="4F492644" w14:textId="77777777" w:rsidR="00D320FD" w:rsidRPr="00D320FD" w:rsidRDefault="00D320FD"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Qua Long Xuyên đến Vĩnh Long, Trà Vinh</w:t>
      </w:r>
      <w:r w:rsidRPr="00D320FD">
        <w:rPr>
          <w:rFonts w:ascii="Times New Roman" w:eastAsia="Times New Roman" w:hAnsi="Times New Roman" w:cs="Times New Roman"/>
          <w:bCs/>
          <w:sz w:val="28"/>
          <w:szCs w:val="28"/>
        </w:rPr>
        <w:br/>
        <w:t>Sông quê tôi thắm trong tim đậm tình</w:t>
      </w:r>
      <w:r w:rsidRPr="00D320FD">
        <w:rPr>
          <w:rFonts w:ascii="Times New Roman" w:eastAsia="Times New Roman" w:hAnsi="Times New Roman" w:cs="Times New Roman"/>
          <w:bCs/>
          <w:sz w:val="28"/>
          <w:szCs w:val="28"/>
        </w:rPr>
        <w:br/>
        <w:t>Phù sa ơi, ngây ngất bước chân, tôi về không nỡ</w:t>
      </w:r>
      <w:r w:rsidRPr="00D320FD">
        <w:rPr>
          <w:rFonts w:ascii="Times New Roman" w:eastAsia="Times New Roman" w:hAnsi="Times New Roman" w:cs="Times New Roman"/>
          <w:bCs/>
          <w:sz w:val="28"/>
          <w:szCs w:val="28"/>
        </w:rPr>
        <w:br/>
        <w:t>Ở cũng chẳng đành, quê miền đất ngọt an lành</w:t>
      </w:r>
    </w:p>
    <w:p w14:paraId="444DD83E" w14:textId="77777777" w:rsidR="00D320FD" w:rsidRPr="00D320FD" w:rsidRDefault="00D320FD"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Quê hương tôi vẫn bên sông Cửu Long</w:t>
      </w:r>
      <w:r w:rsidRPr="00D320FD">
        <w:rPr>
          <w:rFonts w:ascii="Times New Roman" w:eastAsia="Times New Roman" w:hAnsi="Times New Roman" w:cs="Times New Roman"/>
          <w:bCs/>
          <w:sz w:val="28"/>
          <w:szCs w:val="28"/>
        </w:rPr>
        <w:br/>
        <w:t>Dân quê tôi sống quanh năm bên ruộng đồng</w:t>
      </w:r>
      <w:r w:rsidRPr="00D320FD">
        <w:rPr>
          <w:rFonts w:ascii="Times New Roman" w:eastAsia="Times New Roman" w:hAnsi="Times New Roman" w:cs="Times New Roman"/>
          <w:bCs/>
          <w:sz w:val="28"/>
          <w:szCs w:val="28"/>
        </w:rPr>
        <w:br/>
        <w:t>Từ ngàn xưa, cây lúa đã nuôi dân mình no ấm</w:t>
      </w:r>
      <w:r w:rsidRPr="00D320FD">
        <w:rPr>
          <w:rFonts w:ascii="Times New Roman" w:eastAsia="Times New Roman" w:hAnsi="Times New Roman" w:cs="Times New Roman"/>
          <w:bCs/>
          <w:sz w:val="28"/>
          <w:szCs w:val="28"/>
        </w:rPr>
        <w:br/>
        <w:t>Phù sa mát ngọt như dòng sữa mẹ muôn đời</w:t>
      </w:r>
    </w:p>
    <w:p w14:paraId="796D9EAF" w14:textId="77777777" w:rsidR="00D320FD" w:rsidRPr="00D320FD" w:rsidRDefault="00D320FD"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Đêm trăng thanh chiếu trên sông Cần Thơ</w:t>
      </w:r>
      <w:r w:rsidRPr="00D320FD">
        <w:rPr>
          <w:rFonts w:ascii="Times New Roman" w:eastAsia="Times New Roman" w:hAnsi="Times New Roman" w:cs="Times New Roman"/>
          <w:bCs/>
          <w:sz w:val="28"/>
          <w:szCs w:val="28"/>
        </w:rPr>
        <w:br/>
        <w:t>Vang xa xa thoáng câu ca hò lờ</w:t>
      </w:r>
      <w:r w:rsidRPr="00D320FD">
        <w:rPr>
          <w:rFonts w:ascii="Times New Roman" w:eastAsia="Times New Roman" w:hAnsi="Times New Roman" w:cs="Times New Roman"/>
          <w:bCs/>
          <w:sz w:val="28"/>
          <w:szCs w:val="28"/>
        </w:rPr>
        <w:br/>
        <w:t>Về Tây Đô nhớ ghé Sóc Trăng nghe điệu lâm thôn</w:t>
      </w:r>
      <w:r w:rsidRPr="00D320FD">
        <w:rPr>
          <w:rFonts w:ascii="Times New Roman" w:eastAsia="Times New Roman" w:hAnsi="Times New Roman" w:cs="Times New Roman"/>
          <w:bCs/>
          <w:sz w:val="28"/>
          <w:szCs w:val="28"/>
        </w:rPr>
        <w:br/>
        <w:t>Dù kê hát đình nhưng tình cảm gần như mình</w:t>
      </w:r>
    </w:p>
    <w:p w14:paraId="7D6D8972" w14:textId="77777777" w:rsidR="00D320FD" w:rsidRPr="00D320FD" w:rsidRDefault="00D320FD"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Nắng sớm về trái chín thật mau</w:t>
      </w:r>
      <w:r w:rsidRPr="00D320FD">
        <w:rPr>
          <w:rFonts w:ascii="Times New Roman" w:eastAsia="Times New Roman" w:hAnsi="Times New Roman" w:cs="Times New Roman"/>
          <w:bCs/>
          <w:sz w:val="28"/>
          <w:szCs w:val="28"/>
        </w:rPr>
        <w:br/>
        <w:t>Cơn mưa chiều tưới mát ruộng sâu</w:t>
      </w:r>
      <w:r w:rsidRPr="00D320FD">
        <w:rPr>
          <w:rFonts w:ascii="Times New Roman" w:eastAsia="Times New Roman" w:hAnsi="Times New Roman" w:cs="Times New Roman"/>
          <w:bCs/>
          <w:sz w:val="28"/>
          <w:szCs w:val="28"/>
        </w:rPr>
        <w:br/>
        <w:t>Phù sa ơi, bốn mùa cây trái đơm bông</w:t>
      </w:r>
      <w:r w:rsidRPr="00D320FD">
        <w:rPr>
          <w:rFonts w:ascii="Times New Roman" w:eastAsia="Times New Roman" w:hAnsi="Times New Roman" w:cs="Times New Roman"/>
          <w:bCs/>
          <w:sz w:val="28"/>
          <w:szCs w:val="28"/>
        </w:rPr>
        <w:br/>
        <w:t>Gái bên trai tình quê thắm nồng</w:t>
      </w:r>
      <w:r w:rsidRPr="00D320FD">
        <w:rPr>
          <w:rFonts w:ascii="Times New Roman" w:eastAsia="Times New Roman" w:hAnsi="Times New Roman" w:cs="Times New Roman"/>
          <w:bCs/>
          <w:sz w:val="28"/>
          <w:szCs w:val="28"/>
        </w:rPr>
        <w:br/>
        <w:t>Điệu dân ca ngọt ngào mênh mông</w:t>
      </w:r>
    </w:p>
    <w:p w14:paraId="6E3ECD94" w14:textId="77777777" w:rsidR="001C74DC" w:rsidRDefault="00D320FD"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Sông quê ơi, nắng mưa bao ngàn xưa</w:t>
      </w:r>
      <w:r w:rsidRPr="00D320FD">
        <w:rPr>
          <w:rFonts w:ascii="Times New Roman" w:eastAsia="Times New Roman" w:hAnsi="Times New Roman" w:cs="Times New Roman"/>
          <w:bCs/>
          <w:sz w:val="28"/>
          <w:szCs w:val="28"/>
        </w:rPr>
        <w:br/>
        <w:t>Tôi không quên lũy tre xanh hàng dừa</w:t>
      </w:r>
      <w:r w:rsidRPr="00D320FD">
        <w:rPr>
          <w:rFonts w:ascii="Times New Roman" w:eastAsia="Times New Roman" w:hAnsi="Times New Roman" w:cs="Times New Roman"/>
          <w:bCs/>
          <w:sz w:val="28"/>
          <w:szCs w:val="28"/>
        </w:rPr>
        <w:br/>
        <w:t>Về Bạc Liêu nghe hát cải lương sau đờn vọng cổ</w:t>
      </w:r>
      <w:r w:rsidRPr="00D320FD">
        <w:rPr>
          <w:rFonts w:ascii="Times New Roman" w:eastAsia="Times New Roman" w:hAnsi="Times New Roman" w:cs="Times New Roman"/>
          <w:bCs/>
          <w:sz w:val="28"/>
          <w:szCs w:val="28"/>
        </w:rPr>
        <w:br/>
        <w:t>Cà Mau cuối nẻo đôi lời gửi lại chữ tình</w:t>
      </w:r>
      <w:r w:rsidR="001C74DC">
        <w:rPr>
          <w:rFonts w:ascii="Times New Roman" w:eastAsia="Times New Roman" w:hAnsi="Times New Roman" w:cs="Times New Roman"/>
          <w:bCs/>
          <w:sz w:val="28"/>
          <w:szCs w:val="28"/>
        </w:rPr>
        <w:t>”</w:t>
      </w:r>
    </w:p>
    <w:p w14:paraId="7A6187A5" w14:textId="77777777" w:rsidR="001C74DC" w:rsidRPr="0053790C" w:rsidRDefault="001C74DC" w:rsidP="001C74DC">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Sau khi HS nghe bài hát, GV yêu cầu HS </w:t>
      </w:r>
      <w:r w:rsidR="00D320FD">
        <w:rPr>
          <w:rFonts w:ascii="Times New Roman" w:eastAsia="Times New Roman" w:hAnsi="Times New Roman" w:cs="Times New Roman"/>
          <w:sz w:val="28"/>
          <w:szCs w:val="28"/>
        </w:rPr>
        <w:t>cho biết tên bài hát và bài hát nói đến vùng, miền nào của nước ta?</w:t>
      </w:r>
    </w:p>
    <w:p w14:paraId="0A9DBFE7" w14:textId="77777777" w:rsidR="001C74DC" w:rsidRPr="0053790C" w:rsidRDefault="001C74DC" w:rsidP="001C74DC">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14:paraId="60D7B73D" w14:textId="77777777" w:rsidR="001C74DC" w:rsidRPr="0053790C" w:rsidRDefault="001C74DC" w:rsidP="001C74DC">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nghe lời bài hát</w:t>
      </w:r>
      <w:r w:rsidRPr="0053790C">
        <w:rPr>
          <w:rFonts w:ascii="Times New Roman" w:eastAsia="Times New Roman" w:hAnsi="Times New Roman" w:cs="Times New Roman"/>
          <w:sz w:val="28"/>
          <w:szCs w:val="28"/>
        </w:rPr>
        <w:t xml:space="preserve"> và sự hiểu biết của bản thân, </w:t>
      </w:r>
      <w:r w:rsidRPr="0053790C">
        <w:rPr>
          <w:rFonts w:ascii="Times New Roman" w:eastAsia="Times New Roman" w:hAnsi="Times New Roman" w:cs="Times New Roman"/>
          <w:bCs/>
          <w:sz w:val="28"/>
          <w:szCs w:val="28"/>
        </w:rPr>
        <w:t xml:space="preserve">suy nghĩa để trả lời câu hỏi.  </w:t>
      </w:r>
    </w:p>
    <w:p w14:paraId="4E9D9373" w14:textId="77777777" w:rsidR="001C74DC" w:rsidRPr="0053790C" w:rsidRDefault="001C74DC" w:rsidP="001C74DC">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14:paraId="0E2E7906" w14:textId="77777777" w:rsidR="001C74DC" w:rsidRPr="0053790C" w:rsidRDefault="001C74DC" w:rsidP="001C74DC">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14:paraId="27E59148" w14:textId="77777777" w:rsidR="001C74DC" w:rsidRPr="0053790C" w:rsidRDefault="001C74DC" w:rsidP="001C74DC">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r w:rsidRPr="00C542B5">
        <w:rPr>
          <w:rFonts w:ascii="Times New Roman" w:eastAsia="Times New Roman" w:hAnsi="Times New Roman" w:cs="Times New Roman"/>
          <w:sz w:val="28"/>
          <w:szCs w:val="28"/>
        </w:rPr>
        <w:t>tên bài hát: “</w:t>
      </w:r>
      <w:r w:rsidR="00D320FD">
        <w:rPr>
          <w:rFonts w:ascii="Times New Roman" w:eastAsia="Times New Roman" w:hAnsi="Times New Roman" w:cs="Times New Roman"/>
          <w:sz w:val="28"/>
          <w:szCs w:val="28"/>
        </w:rPr>
        <w:t>Hành trình trên đất phù sa</w:t>
      </w:r>
      <w:r w:rsidRPr="00C542B5">
        <w:rPr>
          <w:rFonts w:ascii="Times New Roman" w:eastAsia="Times New Roman" w:hAnsi="Times New Roman" w:cs="Times New Roman"/>
          <w:sz w:val="28"/>
          <w:szCs w:val="28"/>
        </w:rPr>
        <w:t>”</w:t>
      </w:r>
      <w:r w:rsidR="00D320FD">
        <w:rPr>
          <w:rFonts w:ascii="Times New Roman" w:eastAsia="Times New Roman" w:hAnsi="Times New Roman" w:cs="Times New Roman"/>
          <w:sz w:val="28"/>
          <w:szCs w:val="28"/>
        </w:rPr>
        <w:t xml:space="preserve"> và vùng, miền được nói đến là vùng Đồng bằng sông Cửu Long hay miền Tây.</w:t>
      </w:r>
    </w:p>
    <w:p w14:paraId="2D03302E" w14:textId="77777777" w:rsidR="001C74DC" w:rsidRPr="0053790C" w:rsidRDefault="001C74DC" w:rsidP="001C74DC">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6E5C10F3" w14:textId="77777777" w:rsidR="001C74DC" w:rsidRPr="0053790C" w:rsidRDefault="001C74DC" w:rsidP="001C74DC">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00D531DC">
        <w:rPr>
          <w:rFonts w:ascii="Times New Roman" w:eastAsia="Times New Roman" w:hAnsi="Times New Roman" w:cs="Times New Roman"/>
          <w:sz w:val="28"/>
          <w:szCs w:val="28"/>
        </w:rPr>
        <w:t xml:space="preserve">qua </w:t>
      </w:r>
      <w:r>
        <w:rPr>
          <w:rFonts w:ascii="Times New Roman" w:eastAsia="Times New Roman" w:hAnsi="Times New Roman" w:cs="Times New Roman"/>
          <w:sz w:val="28"/>
          <w:szCs w:val="28"/>
        </w:rPr>
        <w:t xml:space="preserve">lời bài hát </w:t>
      </w:r>
      <w:r w:rsidR="00D531DC" w:rsidRPr="00D531DC">
        <w:rPr>
          <w:rFonts w:ascii="Times New Roman" w:eastAsia="Times New Roman" w:hAnsi="Times New Roman" w:cs="Times New Roman"/>
          <w:sz w:val="28"/>
          <w:szCs w:val="28"/>
        </w:rPr>
        <w:t xml:space="preserve">“Hành trình trên đất phù sa” do nhạc sĩ Thanh Sơn sáng tác </w:t>
      </w:r>
      <w:r w:rsidR="00D531DC">
        <w:rPr>
          <w:rFonts w:ascii="Times New Roman" w:eastAsia="Times New Roman" w:hAnsi="Times New Roman" w:cs="Times New Roman"/>
          <w:sz w:val="28"/>
          <w:szCs w:val="28"/>
        </w:rPr>
        <w:t xml:space="preserve">phần nào cho các em giá trị mà đất phù sa mang lại đó là vựa lúa, vựa cây ăn trái cho Đồng bằng sông Cửu Long. Bên cạnh đó, đất phù sa cũng như đất feralit còn giá trị sử dụng nào khác?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14:paraId="5D033BFA" w14:textId="77777777" w:rsidR="000E7565" w:rsidRPr="0053790C" w:rsidRDefault="000E7565" w:rsidP="000E7565">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sidR="004F7D99">
        <w:rPr>
          <w:rFonts w:ascii="Times New Roman" w:eastAsia="Times New Roman" w:hAnsi="Times New Roman" w:cs="Times New Roman"/>
          <w:b/>
          <w:bCs/>
          <w:sz w:val="28"/>
          <w:szCs w:val="28"/>
        </w:rPr>
        <w:t>1</w:t>
      </w:r>
      <w:r w:rsidR="007D77E5">
        <w:rPr>
          <w:rFonts w:ascii="Times New Roman" w:eastAsia="Times New Roman" w:hAnsi="Times New Roman" w:cs="Times New Roman"/>
          <w:b/>
          <w:bCs/>
          <w:sz w:val="28"/>
          <w:szCs w:val="28"/>
        </w:rPr>
        <w:t>05</w:t>
      </w:r>
      <w:r w:rsidRPr="0053790C">
        <w:rPr>
          <w:rFonts w:ascii="Times New Roman" w:eastAsia="Times New Roman" w:hAnsi="Times New Roman" w:cs="Times New Roman"/>
          <w:b/>
          <w:bCs/>
          <w:sz w:val="28"/>
          <w:szCs w:val="28"/>
        </w:rPr>
        <w:t xml:space="preserve"> phút)</w:t>
      </w:r>
    </w:p>
    <w:p w14:paraId="6020CFD8" w14:textId="77777777" w:rsidR="000E7565" w:rsidRPr="0053790C" w:rsidRDefault="000E7565" w:rsidP="000E7565">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w:t>
      </w:r>
      <w:r w:rsidR="00D531DC">
        <w:rPr>
          <w:rFonts w:ascii="Times New Roman" w:eastAsia="Times New Roman" w:hAnsi="Times New Roman" w:cs="Times New Roman"/>
          <w:b/>
          <w:bCs/>
          <w:i/>
          <w:sz w:val="28"/>
          <w:szCs w:val="28"/>
        </w:rPr>
        <w:t>Đ</w:t>
      </w:r>
      <w:r w:rsidR="00D531DC" w:rsidRPr="00D531DC">
        <w:rPr>
          <w:rFonts w:ascii="Times New Roman" w:eastAsia="Times New Roman" w:hAnsi="Times New Roman" w:cs="Times New Roman"/>
          <w:b/>
          <w:bCs/>
          <w:i/>
          <w:sz w:val="28"/>
          <w:szCs w:val="28"/>
        </w:rPr>
        <w:t xml:space="preserve">ặc điểm và giá trị sử dụng đất feralit </w:t>
      </w:r>
      <w:r w:rsidRPr="0053790C">
        <w:rPr>
          <w:rFonts w:ascii="Times New Roman" w:eastAsia="Times New Roman" w:hAnsi="Times New Roman" w:cs="Times New Roman"/>
          <w:b/>
          <w:bCs/>
          <w:i/>
          <w:sz w:val="28"/>
          <w:szCs w:val="28"/>
        </w:rPr>
        <w:t>(</w:t>
      </w:r>
      <w:r w:rsidR="004F7D99">
        <w:rPr>
          <w:rFonts w:ascii="Times New Roman" w:eastAsia="Times New Roman" w:hAnsi="Times New Roman" w:cs="Times New Roman"/>
          <w:b/>
          <w:bCs/>
          <w:i/>
          <w:sz w:val="28"/>
          <w:szCs w:val="28"/>
        </w:rPr>
        <w:t>35</w:t>
      </w:r>
      <w:r w:rsidRPr="0053790C">
        <w:rPr>
          <w:rFonts w:ascii="Times New Roman" w:eastAsia="Times New Roman" w:hAnsi="Times New Roman" w:cs="Times New Roman"/>
          <w:b/>
          <w:bCs/>
          <w:i/>
          <w:sz w:val="28"/>
          <w:szCs w:val="28"/>
        </w:rPr>
        <w:t xml:space="preserve"> phút)</w:t>
      </w:r>
    </w:p>
    <w:p w14:paraId="65D26C21" w14:textId="77777777" w:rsidR="000E7565" w:rsidRPr="0053790C" w:rsidRDefault="000E7565" w:rsidP="000E7565">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sidR="00D531DC">
        <w:rPr>
          <w:rFonts w:ascii="Times New Roman" w:eastAsia="Times New Roman" w:hAnsi="Times New Roman" w:cs="Times New Roman"/>
          <w:noProof/>
          <w:sz w:val="28"/>
          <w:szCs w:val="28"/>
          <w:lang w:val="nl-NL"/>
        </w:rPr>
        <w:t>P</w:t>
      </w:r>
      <w:r w:rsidR="00D531DC" w:rsidRPr="00D531DC">
        <w:rPr>
          <w:rFonts w:ascii="Times New Roman" w:eastAsia="Times New Roman" w:hAnsi="Times New Roman" w:cs="Times New Roman"/>
          <w:noProof/>
          <w:sz w:val="28"/>
          <w:szCs w:val="28"/>
          <w:lang w:val="nl-NL"/>
        </w:rPr>
        <w:t>hân tích được đặc điểm của đất feralit và giá trị sử dụng đất feralit trong sản xuất nông, lâm nghiệp.</w:t>
      </w:r>
    </w:p>
    <w:p w14:paraId="548B25F3"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Quan sát hình </w:t>
      </w:r>
      <w:r w:rsidR="00D531DC">
        <w:rPr>
          <w:rFonts w:ascii="Times New Roman" w:eastAsia="Times New Roman" w:hAnsi="Times New Roman" w:cs="Times New Roman"/>
          <w:noProof/>
          <w:sz w:val="28"/>
          <w:szCs w:val="28"/>
          <w:lang w:val="nl-NL"/>
        </w:rPr>
        <w:t>12</w:t>
      </w:r>
      <w:r>
        <w:rPr>
          <w:rFonts w:ascii="Times New Roman" w:eastAsia="Times New Roman" w:hAnsi="Times New Roman" w:cs="Times New Roman"/>
          <w:noProof/>
          <w:sz w:val="28"/>
          <w:szCs w:val="28"/>
          <w:lang w:val="nl-NL"/>
        </w:rPr>
        <w:t>.1</w:t>
      </w:r>
      <w:r w:rsidR="00B01E20">
        <w:rPr>
          <w:rFonts w:ascii="Times New Roman" w:eastAsia="Times New Roman" w:hAnsi="Times New Roman" w:cs="Times New Roman"/>
          <w:noProof/>
          <w:sz w:val="28"/>
          <w:szCs w:val="28"/>
          <w:lang w:val="nl-NL"/>
        </w:rPr>
        <w:t>, các hình ảnh</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sidR="00D531DC">
        <w:rPr>
          <w:rFonts w:ascii="Times New Roman" w:eastAsia="Times New Roman" w:hAnsi="Times New Roman" w:cs="Times New Roman"/>
          <w:noProof/>
          <w:sz w:val="28"/>
          <w:szCs w:val="28"/>
          <w:lang w:val="nl-NL"/>
        </w:rPr>
        <w:t>34</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793BADB2" w14:textId="77777777" w:rsidR="000E7565" w:rsidRDefault="004F7D99" w:rsidP="000E7565">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14912" behindDoc="1" locked="0" layoutInCell="1" allowOverlap="1" wp14:anchorId="0F737E34" wp14:editId="5CBD494F">
            <wp:simplePos x="0" y="0"/>
            <wp:positionH relativeFrom="column">
              <wp:posOffset>1310640</wp:posOffset>
            </wp:positionH>
            <wp:positionV relativeFrom="paragraph">
              <wp:posOffset>124460</wp:posOffset>
            </wp:positionV>
            <wp:extent cx="2964180" cy="2343150"/>
            <wp:effectExtent l="0" t="0" r="7620" b="0"/>
            <wp:wrapTight wrapText="bothSides">
              <wp:wrapPolygon edited="0">
                <wp:start x="0" y="0"/>
                <wp:lineTo x="0" y="21424"/>
                <wp:lineTo x="21517" y="21424"/>
                <wp:lineTo x="21517"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email">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96418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37E61"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2C93F454"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431110FC"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00C56A0E"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3082566E"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133A8E69"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487605F5"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72CF65D9"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19833643"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59C568B4" w14:textId="77777777" w:rsidR="000E7565" w:rsidRDefault="000E7565" w:rsidP="004F7D99">
      <w:pPr>
        <w:spacing w:before="120" w:after="0"/>
        <w:contextualSpacing/>
        <w:jc w:val="both"/>
        <w:rPr>
          <w:rFonts w:ascii="Times New Roman" w:eastAsia="Times New Roman" w:hAnsi="Times New Roman" w:cs="Times New Roman"/>
          <w:sz w:val="28"/>
          <w:szCs w:val="28"/>
          <w:lang w:eastAsia="vi-VN"/>
        </w:rPr>
      </w:pPr>
    </w:p>
    <w:p w14:paraId="054E9C5C" w14:textId="77777777" w:rsidR="000E7565" w:rsidRPr="0053790C" w:rsidRDefault="000E7565" w:rsidP="000E7565">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33D1162B" w14:textId="77777777" w:rsidR="000E7565" w:rsidRPr="0053790C" w:rsidRDefault="000E7565" w:rsidP="000E7565">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E7565" w:rsidRPr="0053790C" w14:paraId="0642657B" w14:textId="77777777" w:rsidTr="00D320FD">
        <w:tc>
          <w:tcPr>
            <w:tcW w:w="6771" w:type="dxa"/>
            <w:shd w:val="clear" w:color="auto" w:fill="auto"/>
          </w:tcPr>
          <w:p w14:paraId="774C318E" w14:textId="77777777" w:rsidR="000E7565" w:rsidRPr="0053790C" w:rsidRDefault="000E7565" w:rsidP="00D32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41160ECB" w14:textId="77777777" w:rsidR="000E7565" w:rsidRPr="0053790C" w:rsidRDefault="000E7565" w:rsidP="00D32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0E7565" w:rsidRPr="0053790C" w14:paraId="333233A1" w14:textId="77777777" w:rsidTr="00D320FD">
        <w:tc>
          <w:tcPr>
            <w:tcW w:w="6771" w:type="dxa"/>
            <w:shd w:val="clear" w:color="auto" w:fill="auto"/>
          </w:tcPr>
          <w:p w14:paraId="3C3BCA18"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5CC4CD37" w14:textId="77777777" w:rsidR="000E7565" w:rsidRPr="0053790C" w:rsidRDefault="000E7565" w:rsidP="00D320F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14:paraId="0501904D" w14:textId="77777777" w:rsidR="000E7565" w:rsidRPr="0053790C" w:rsidRDefault="000E7565" w:rsidP="00D320F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sidR="0033783A">
              <w:rPr>
                <w:rFonts w:ascii="Times New Roman" w:eastAsia="Times New Roman" w:hAnsi="Times New Roman" w:cs="Times New Roman"/>
                <w:bCs/>
                <w:sz w:val="28"/>
                <w:szCs w:val="28"/>
              </w:rPr>
              <w:t>hình 12.1 lên bảng.</w:t>
            </w:r>
          </w:p>
          <w:p w14:paraId="28097ADE"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hình </w:t>
            </w:r>
            <w:r w:rsidR="0033783A">
              <w:rPr>
                <w:rFonts w:ascii="Times New Roman" w:eastAsia="Times New Roman" w:hAnsi="Times New Roman" w:cs="Times New Roman"/>
                <w:bCs/>
                <w:sz w:val="28"/>
                <w:szCs w:val="28"/>
              </w:rPr>
              <w:t>12.1</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14:paraId="0EBB6686" w14:textId="77777777" w:rsidR="000E7565" w:rsidRPr="0053790C" w:rsidRDefault="000E7565" w:rsidP="00D320F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 xml:space="preserve">Nêu </w:t>
            </w:r>
            <w:r w:rsidR="0033783A">
              <w:rPr>
                <w:rFonts w:ascii="Times New Roman" w:eastAsia="Times New Roman" w:hAnsi="Times New Roman" w:cs="Times New Roman"/>
                <w:i/>
                <w:sz w:val="28"/>
                <w:szCs w:val="28"/>
              </w:rPr>
              <w:t xml:space="preserve">đặc điểm về lớp vỏ phong hóa, màu sắc, tính chất của đất feralit. </w:t>
            </w:r>
          </w:p>
          <w:p w14:paraId="4658EE48" w14:textId="77777777" w:rsidR="000E7565" w:rsidRDefault="000E7565" w:rsidP="00D320F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sidR="0033783A">
              <w:rPr>
                <w:rFonts w:ascii="Times New Roman" w:eastAsia="Times New Roman" w:hAnsi="Times New Roman" w:cs="Times New Roman"/>
                <w:i/>
                <w:sz w:val="28"/>
                <w:szCs w:val="28"/>
              </w:rPr>
              <w:t>Vì sao đất feralit có màu đỏ vàng và có đặc tính chua?</w:t>
            </w:r>
          </w:p>
          <w:p w14:paraId="5CBA248F" w14:textId="77777777" w:rsidR="007548CA" w:rsidRDefault="007548CA" w:rsidP="00D320F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Loại đất nào của nhóm đất feralit giàu chất dinh dưỡng và tơi xốp?</w:t>
            </w:r>
          </w:p>
          <w:p w14:paraId="6C196B12" w14:textId="77777777" w:rsidR="000E7565" w:rsidRPr="0053790C" w:rsidRDefault="007548CA" w:rsidP="00D320F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w:t>
            </w:r>
            <w:r w:rsidR="000E7565">
              <w:rPr>
                <w:rFonts w:ascii="Times New Roman" w:eastAsia="Times New Roman" w:hAnsi="Times New Roman" w:cs="Times New Roman"/>
                <w:i/>
                <w:sz w:val="28"/>
                <w:szCs w:val="28"/>
              </w:rPr>
              <w:t xml:space="preserve">. </w:t>
            </w:r>
            <w:r w:rsidR="0033783A">
              <w:rPr>
                <w:rFonts w:ascii="Times New Roman" w:eastAsia="Times New Roman" w:hAnsi="Times New Roman" w:cs="Times New Roman"/>
                <w:i/>
                <w:sz w:val="28"/>
                <w:szCs w:val="28"/>
              </w:rPr>
              <w:t>Vì sao khi mất lớp phủ thực vật đất trở nên xấu và không thể trồng trọt.</w:t>
            </w:r>
          </w:p>
          <w:p w14:paraId="262D8BAD" w14:textId="77777777" w:rsidR="000E7565" w:rsidRDefault="007548CA" w:rsidP="00D320F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w:t>
            </w:r>
            <w:r w:rsidR="000E7565" w:rsidRPr="0053790C">
              <w:rPr>
                <w:rFonts w:ascii="Times New Roman" w:eastAsia="Times New Roman" w:hAnsi="Times New Roman" w:cs="Times New Roman"/>
                <w:i/>
                <w:sz w:val="28"/>
                <w:szCs w:val="28"/>
              </w:rPr>
              <w:t xml:space="preserve">. </w:t>
            </w:r>
            <w:r w:rsidR="0033783A">
              <w:rPr>
                <w:rFonts w:ascii="Times New Roman" w:eastAsia="Times New Roman" w:hAnsi="Times New Roman" w:cs="Times New Roman"/>
                <w:i/>
                <w:sz w:val="28"/>
                <w:szCs w:val="28"/>
              </w:rPr>
              <w:t>Nêu g</w:t>
            </w:r>
            <w:r w:rsidR="0033783A" w:rsidRPr="0033783A">
              <w:rPr>
                <w:rFonts w:ascii="Times New Roman" w:eastAsia="Times New Roman" w:hAnsi="Times New Roman" w:cs="Times New Roman"/>
                <w:i/>
                <w:sz w:val="28"/>
                <w:szCs w:val="28"/>
              </w:rPr>
              <w:t>iá trị sử dụng đất feralit trong sản xuất nông</w:t>
            </w:r>
            <w:r w:rsidR="0033783A">
              <w:rPr>
                <w:rFonts w:ascii="Times New Roman" w:eastAsia="Times New Roman" w:hAnsi="Times New Roman" w:cs="Times New Roman"/>
                <w:i/>
                <w:sz w:val="28"/>
                <w:szCs w:val="28"/>
              </w:rPr>
              <w:t xml:space="preserve"> nghiệp.</w:t>
            </w:r>
          </w:p>
          <w:p w14:paraId="3C542252" w14:textId="77777777" w:rsidR="007548CA" w:rsidRDefault="007548CA" w:rsidP="00D320F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Nêu tên các loại cây trồng thích hợp với đất feralit.</w:t>
            </w:r>
          </w:p>
          <w:p w14:paraId="02B57FA8" w14:textId="77777777" w:rsidR="0033783A" w:rsidRDefault="007548CA" w:rsidP="00D320F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w:t>
            </w:r>
            <w:r w:rsidR="000E7565">
              <w:rPr>
                <w:rFonts w:ascii="Times New Roman" w:eastAsia="Times New Roman" w:hAnsi="Times New Roman" w:cs="Times New Roman"/>
                <w:i/>
                <w:sz w:val="28"/>
                <w:szCs w:val="28"/>
              </w:rPr>
              <w:t xml:space="preserve">. </w:t>
            </w:r>
            <w:r w:rsidR="0033783A" w:rsidRPr="0033783A">
              <w:rPr>
                <w:rFonts w:ascii="Times New Roman" w:eastAsia="Times New Roman" w:hAnsi="Times New Roman" w:cs="Times New Roman"/>
                <w:i/>
                <w:sz w:val="28"/>
                <w:szCs w:val="28"/>
              </w:rPr>
              <w:t xml:space="preserve">Nêu giá trị sử dụng đất feralit trong sản xuất </w:t>
            </w:r>
            <w:r w:rsidR="0033783A">
              <w:rPr>
                <w:rFonts w:ascii="Times New Roman" w:eastAsia="Times New Roman" w:hAnsi="Times New Roman" w:cs="Times New Roman"/>
                <w:i/>
                <w:sz w:val="28"/>
                <w:szCs w:val="28"/>
              </w:rPr>
              <w:t>lâm</w:t>
            </w:r>
            <w:r w:rsidR="0033783A" w:rsidRPr="0033783A">
              <w:rPr>
                <w:rFonts w:ascii="Times New Roman" w:eastAsia="Times New Roman" w:hAnsi="Times New Roman" w:cs="Times New Roman"/>
                <w:i/>
                <w:sz w:val="28"/>
                <w:szCs w:val="28"/>
              </w:rPr>
              <w:t xml:space="preserve"> nghiệp.</w:t>
            </w:r>
          </w:p>
          <w:p w14:paraId="07EEF7AC" w14:textId="77777777" w:rsidR="000E7565" w:rsidRPr="0053790C" w:rsidRDefault="000E7565" w:rsidP="00D320F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75A03855"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0033783A">
              <w:rPr>
                <w:rFonts w:ascii="Times New Roman" w:eastAsia="Times New Roman" w:hAnsi="Times New Roman" w:cs="Times New Roman"/>
                <w:bCs/>
                <w:sz w:val="28"/>
                <w:szCs w:val="28"/>
              </w:rPr>
              <w:t xml:space="preserve">hình 12.1 </w:t>
            </w:r>
            <w:r w:rsidRPr="0053790C">
              <w:rPr>
                <w:rFonts w:ascii="Times New Roman" w:eastAsia="Times New Roman" w:hAnsi="Times New Roman" w:cs="Times New Roman"/>
                <w:bCs/>
                <w:sz w:val="28"/>
                <w:szCs w:val="28"/>
              </w:rPr>
              <w:t>và đọc kênh chữ trong SGK, suy nghĩ để trả lời câu hỏi.</w:t>
            </w:r>
          </w:p>
          <w:p w14:paraId="1E9E0437"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2F14798A" w14:textId="77777777" w:rsidR="000E7565" w:rsidRPr="0053790C" w:rsidRDefault="000E7565" w:rsidP="00D320F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3F876884"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48C1716F" w14:textId="77777777" w:rsidR="000E7565" w:rsidRDefault="000E7565" w:rsidP="00D320FD">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p>
          <w:p w14:paraId="4029953A" w14:textId="77777777" w:rsidR="007548CA" w:rsidRPr="007548CA" w:rsidRDefault="007548CA" w:rsidP="007548CA">
            <w:pPr>
              <w:spacing w:before="120" w:after="0"/>
              <w:contextualSpacing/>
              <w:jc w:val="both"/>
              <w:rPr>
                <w:rFonts w:ascii="Times New Roman" w:eastAsia="Times New Roman" w:hAnsi="Times New Roman" w:cs="Times New Roman"/>
                <w:bCs/>
                <w:iCs/>
                <w:sz w:val="28"/>
                <w:szCs w:val="28"/>
                <w:lang w:val="nl-NL"/>
              </w:rPr>
            </w:pPr>
            <w:r w:rsidRPr="007548CA">
              <w:rPr>
                <w:rFonts w:ascii="Times New Roman" w:eastAsia="Times New Roman" w:hAnsi="Times New Roman" w:cs="Times New Roman"/>
                <w:bCs/>
                <w:iCs/>
                <w:sz w:val="28"/>
                <w:szCs w:val="28"/>
                <w:lang w:val="nl-NL"/>
              </w:rPr>
              <w:t>- Có lớp vỏ phong hoá dày, thoáng khí, dễ thoát nước.</w:t>
            </w:r>
          </w:p>
          <w:p w14:paraId="164EAD1C" w14:textId="77777777" w:rsidR="007548CA" w:rsidRPr="007548CA" w:rsidRDefault="007548CA" w:rsidP="007548CA">
            <w:pPr>
              <w:spacing w:before="120" w:after="0"/>
              <w:contextualSpacing/>
              <w:jc w:val="both"/>
              <w:rPr>
                <w:rFonts w:ascii="Times New Roman" w:eastAsia="Times New Roman" w:hAnsi="Times New Roman" w:cs="Times New Roman"/>
                <w:bCs/>
                <w:iCs/>
                <w:sz w:val="28"/>
                <w:szCs w:val="28"/>
                <w:lang w:val="nl-NL"/>
              </w:rPr>
            </w:pPr>
            <w:r w:rsidRPr="007548CA">
              <w:rPr>
                <w:rFonts w:ascii="Times New Roman" w:eastAsia="Times New Roman" w:hAnsi="Times New Roman" w:cs="Times New Roman"/>
                <w:bCs/>
                <w:iCs/>
                <w:sz w:val="28"/>
                <w:szCs w:val="28"/>
                <w:lang w:val="nl-NL"/>
              </w:rPr>
              <w:t>- Đất thường có màu đỏ vàng.</w:t>
            </w:r>
          </w:p>
          <w:p w14:paraId="6353D93F" w14:textId="77777777" w:rsidR="007548CA" w:rsidRDefault="007548CA" w:rsidP="007548CA">
            <w:pPr>
              <w:spacing w:before="120" w:after="0"/>
              <w:contextualSpacing/>
              <w:jc w:val="both"/>
              <w:rPr>
                <w:rFonts w:ascii="Times New Roman" w:eastAsia="Times New Roman" w:hAnsi="Times New Roman" w:cs="Times New Roman"/>
                <w:bCs/>
                <w:iCs/>
                <w:sz w:val="28"/>
                <w:szCs w:val="28"/>
                <w:lang w:val="nl-NL"/>
              </w:rPr>
            </w:pPr>
            <w:r w:rsidRPr="007548CA">
              <w:rPr>
                <w:rFonts w:ascii="Times New Roman" w:eastAsia="Times New Roman" w:hAnsi="Times New Roman" w:cs="Times New Roman"/>
                <w:bCs/>
                <w:iCs/>
                <w:sz w:val="28"/>
                <w:szCs w:val="28"/>
                <w:lang w:val="nl-NL"/>
              </w:rPr>
              <w:t>- Phần lớn đất feralit có đặc điểm chua, nghèo các chất badơ và mùn.</w:t>
            </w:r>
          </w:p>
          <w:p w14:paraId="22C22A11" w14:textId="77777777" w:rsidR="000E7565" w:rsidRDefault="000E7565" w:rsidP="00D320FD">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iCs/>
                <w:sz w:val="28"/>
                <w:szCs w:val="28"/>
                <w:lang w:val="nl-NL"/>
              </w:rPr>
              <w:t xml:space="preserve">2. </w:t>
            </w:r>
          </w:p>
          <w:p w14:paraId="0DD4A266" w14:textId="77777777" w:rsidR="007548CA" w:rsidRDefault="007548CA" w:rsidP="00D320F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Đất feralit có màu đỏ vàng do có nhiều hợp chất sắt, nhôm.</w:t>
            </w:r>
          </w:p>
          <w:p w14:paraId="3166DCD3" w14:textId="77777777" w:rsidR="000E7565" w:rsidRDefault="000E7565" w:rsidP="007548C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007548CA">
              <w:rPr>
                <w:rFonts w:ascii="Times New Roman" w:eastAsia="Times New Roman" w:hAnsi="Times New Roman" w:cs="Times New Roman"/>
                <w:bCs/>
                <w:iCs/>
                <w:sz w:val="28"/>
                <w:szCs w:val="28"/>
                <w:lang w:val="nl-NL"/>
              </w:rPr>
              <w:t>Đất có đặc tính chua do các badơ đã bị rửa trôi trong mùa mưa.</w:t>
            </w:r>
          </w:p>
          <w:p w14:paraId="52326637" w14:textId="77777777" w:rsidR="007548CA" w:rsidRDefault="007548CA" w:rsidP="007548C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w:t>
            </w:r>
            <w:r w:rsidR="009D5A14" w:rsidRPr="009D5A14">
              <w:rPr>
                <w:rFonts w:ascii="Times New Roman" w:eastAsia="Times New Roman" w:hAnsi="Times New Roman" w:cs="Times New Roman"/>
                <w:bCs/>
                <w:iCs/>
                <w:sz w:val="28"/>
                <w:szCs w:val="28"/>
                <w:lang w:val="nl-NL"/>
              </w:rPr>
              <w:t>Đất feralit hình thành trên đá badan giàu chất dinh dưỡng và tơi xốp.</w:t>
            </w:r>
          </w:p>
          <w:p w14:paraId="72882478" w14:textId="77777777" w:rsidR="007548CA" w:rsidRDefault="007548CA" w:rsidP="007548C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r w:rsidRPr="007548CA">
              <w:rPr>
                <w:rFonts w:ascii="Times New Roman" w:eastAsia="Times New Roman" w:hAnsi="Times New Roman" w:cs="Times New Roman"/>
                <w:bCs/>
                <w:iCs/>
                <w:sz w:val="28"/>
                <w:szCs w:val="28"/>
                <w:lang w:val="nl-NL"/>
              </w:rPr>
              <w:t>Do bị rửa trôi mạnh nên các hợp chất oxit sắt và oxit nhôm thường tích tụ thành kết von hoặc đá ong, nằm cách mặt đất khoảng 0,5 - 1 m. Khi bị mất lớp phủ thực vật và lộ ra bề mặt, lớp đá ong này sẽ cứng lại, đất trở nên xấu và không thể trồng trọt.</w:t>
            </w:r>
          </w:p>
          <w:p w14:paraId="6BEBFD49" w14:textId="77777777" w:rsidR="005724D7" w:rsidRPr="005724D7" w:rsidRDefault="007548CA" w:rsidP="005724D7">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5. </w:t>
            </w:r>
            <w:r w:rsidR="005724D7" w:rsidRPr="005724D7">
              <w:rPr>
                <w:rFonts w:ascii="Times New Roman" w:eastAsia="Times New Roman" w:hAnsi="Times New Roman" w:cs="Times New Roman"/>
                <w:bCs/>
                <w:iCs/>
                <w:sz w:val="28"/>
                <w:szCs w:val="28"/>
                <w:lang w:val="nl-NL"/>
              </w:rPr>
              <w:t>Đối với nông nghiệp:</w:t>
            </w:r>
          </w:p>
          <w:p w14:paraId="5760D6B9" w14:textId="77777777" w:rsidR="005724D7" w:rsidRPr="005724D7" w:rsidRDefault="005724D7" w:rsidP="005724D7">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5724D7">
              <w:rPr>
                <w:rFonts w:ascii="Times New Roman" w:eastAsia="Times New Roman" w:hAnsi="Times New Roman" w:cs="Times New Roman"/>
                <w:bCs/>
                <w:iCs/>
                <w:sz w:val="28"/>
                <w:szCs w:val="28"/>
                <w:lang w:val="nl-NL"/>
              </w:rPr>
              <w:t xml:space="preserve"> Thích hợp trồng cây công nghiệp lâu năm, cây ăn quả, phát triển đồng cỏ để chăn nuôi gia súc lớn,...</w:t>
            </w:r>
          </w:p>
          <w:p w14:paraId="391A6521" w14:textId="77777777" w:rsidR="007548CA" w:rsidRDefault="005724D7" w:rsidP="005724D7">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5724D7">
              <w:rPr>
                <w:rFonts w:ascii="Times New Roman" w:eastAsia="Times New Roman" w:hAnsi="Times New Roman" w:cs="Times New Roman"/>
                <w:bCs/>
                <w:iCs/>
                <w:sz w:val="28"/>
                <w:szCs w:val="28"/>
                <w:lang w:val="nl-NL"/>
              </w:rPr>
              <w:t>Ở những nơi có độ dốc nhỏ, có thể kết hợp trồng cây công nghiệp hàng năm, cây thực phẩm và cây lương thực.</w:t>
            </w:r>
          </w:p>
          <w:p w14:paraId="44A6685F" w14:textId="77777777" w:rsidR="005724D7" w:rsidRDefault="005724D7" w:rsidP="005724D7">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6. Các cây trồng thích hợp: cao su, cà phê, hồ tiêu, điều, chè...</w:t>
            </w:r>
          </w:p>
          <w:p w14:paraId="3EFEE5FE" w14:textId="77777777" w:rsidR="005724D7" w:rsidRDefault="005724D7" w:rsidP="005724D7">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7. </w:t>
            </w:r>
            <w:r w:rsidRPr="005724D7">
              <w:rPr>
                <w:rFonts w:ascii="Times New Roman" w:eastAsia="Times New Roman" w:hAnsi="Times New Roman" w:cs="Times New Roman"/>
                <w:bCs/>
                <w:iCs/>
                <w:sz w:val="28"/>
                <w:szCs w:val="28"/>
                <w:lang w:val="nl-NL"/>
              </w:rPr>
              <w:t xml:space="preserve">Đối với lâm nghiệp: thích </w:t>
            </w:r>
            <w:r w:rsidR="00531B88">
              <w:rPr>
                <w:rFonts w:ascii="Times New Roman" w:eastAsia="Times New Roman" w:hAnsi="Times New Roman" w:cs="Times New Roman"/>
                <w:bCs/>
                <w:iCs/>
                <w:sz w:val="28"/>
                <w:szCs w:val="28"/>
                <w:lang w:val="nl-NL"/>
              </w:rPr>
              <w:t xml:space="preserve">hợp để phát triển rừng sản xuất </w:t>
            </w:r>
            <w:r w:rsidR="00531B88" w:rsidRPr="00531B88">
              <w:rPr>
                <w:rFonts w:ascii="Times New Roman" w:eastAsia="Times New Roman" w:hAnsi="Times New Roman" w:cs="Times New Roman"/>
                <w:bCs/>
                <w:iCs/>
                <w:sz w:val="28"/>
                <w:szCs w:val="28"/>
                <w:lang w:val="nl-NL"/>
              </w:rPr>
              <w:t>với các loại cây như thông, keo, bạch đàn và các loại cây gỗ khác.</w:t>
            </w:r>
          </w:p>
          <w:p w14:paraId="53CA272D"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0D4DC464"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7B73D809" w14:textId="77777777" w:rsidR="000E7565" w:rsidRDefault="000E7565" w:rsidP="00D320F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14:paraId="2633DBD0" w14:textId="77777777" w:rsidR="000E7565" w:rsidRPr="003F1833" w:rsidRDefault="000E7565" w:rsidP="002D510E">
            <w:pPr>
              <w:jc w:val="both"/>
              <w:rPr>
                <w:rFonts w:ascii="Times New Roman" w:eastAsia="Times New Roman" w:hAnsi="Times New Roman" w:cs="Times New Roman"/>
                <w:sz w:val="28"/>
                <w:szCs w:val="28"/>
                <w:lang w:val="de-DE"/>
              </w:rPr>
            </w:pPr>
            <w:r w:rsidRPr="003F1833">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w:t>
            </w:r>
            <w:r w:rsidR="005724D7">
              <w:rPr>
                <w:rFonts w:ascii="Times New Roman" w:eastAsia="Times New Roman" w:hAnsi="Times New Roman" w:cs="Times New Roman"/>
                <w:sz w:val="28"/>
                <w:szCs w:val="28"/>
                <w:lang w:val="de-DE"/>
              </w:rPr>
              <w:t xml:space="preserve">Đất feralit trên đá badan hay đất đỏ badan </w:t>
            </w:r>
            <w:r w:rsidR="005724D7" w:rsidRPr="005724D7">
              <w:rPr>
                <w:rFonts w:ascii="Times New Roman" w:eastAsia="Times New Roman" w:hAnsi="Times New Roman" w:cs="Times New Roman"/>
                <w:sz w:val="28"/>
                <w:szCs w:val="28"/>
                <w:lang w:val="de-DE"/>
              </w:rPr>
              <w:t>có thể trồng được nhiều loại cây trồng quan trọng và có giá trị kinh tế cao. Đất rất lý tưởng để trồng các loại cây lấy củ như gừng, khoai tây, khoai lang; các loại rau như cải, súp lơ, xà lách, rau thơm; các loại cây ăn trái như mít, ổi, chanh, mận; các loại cây công nghiệp như cao su, hồ tiêu, cà phê, hạt điều; và các loại cây dược liệu như đinh lăng, sâm bố chính, hoa đậu biết, sâm đương quy.</w:t>
            </w:r>
          </w:p>
        </w:tc>
        <w:tc>
          <w:tcPr>
            <w:tcW w:w="3260" w:type="dxa"/>
            <w:shd w:val="clear" w:color="auto" w:fill="auto"/>
          </w:tcPr>
          <w:p w14:paraId="2E848EDC" w14:textId="77777777" w:rsidR="000E7565" w:rsidRPr="0053790C" w:rsidRDefault="000E7565" w:rsidP="00D320FD">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t xml:space="preserve">1. </w:t>
            </w:r>
            <w:r w:rsidR="00D531DC" w:rsidRPr="00D531DC">
              <w:rPr>
                <w:rFonts w:ascii="Times New Roman" w:eastAsia="Times New Roman" w:hAnsi="Times New Roman" w:cs="Times New Roman"/>
                <w:b/>
                <w:iCs/>
                <w:noProof/>
                <w:sz w:val="28"/>
                <w:szCs w:val="28"/>
                <w:lang w:val="nl-NL"/>
              </w:rPr>
              <w:t xml:space="preserve">Đặc điểm </w:t>
            </w:r>
            <w:r w:rsidR="007948A0">
              <w:rPr>
                <w:rFonts w:ascii="Times New Roman" w:eastAsia="Times New Roman" w:hAnsi="Times New Roman" w:cs="Times New Roman"/>
                <w:b/>
                <w:iCs/>
                <w:noProof/>
                <w:sz w:val="28"/>
                <w:szCs w:val="28"/>
                <w:lang w:val="nl-NL"/>
              </w:rPr>
              <w:t xml:space="preserve">đất feralit </w:t>
            </w:r>
            <w:r w:rsidR="00D531DC" w:rsidRPr="00D531DC">
              <w:rPr>
                <w:rFonts w:ascii="Times New Roman" w:eastAsia="Times New Roman" w:hAnsi="Times New Roman" w:cs="Times New Roman"/>
                <w:b/>
                <w:iCs/>
                <w:noProof/>
                <w:sz w:val="28"/>
                <w:szCs w:val="28"/>
                <w:lang w:val="nl-NL"/>
              </w:rPr>
              <w:t xml:space="preserve">và giá trị sử dụng </w:t>
            </w:r>
          </w:p>
          <w:p w14:paraId="2E694EA9" w14:textId="77777777" w:rsidR="000E7565" w:rsidRDefault="000E7565" w:rsidP="00933CD2">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sidR="00933CD2" w:rsidRPr="00933CD2">
              <w:rPr>
                <w:rFonts w:ascii="Times New Roman" w:eastAsia="Times New Roman" w:hAnsi="Times New Roman" w:cs="Times New Roman"/>
                <w:b/>
                <w:i/>
                <w:iCs/>
                <w:noProof/>
                <w:sz w:val="28"/>
                <w:szCs w:val="28"/>
                <w:lang w:val="nl-NL"/>
              </w:rPr>
              <w:t>Đặc điểm</w:t>
            </w:r>
            <w:r w:rsidR="00933CD2">
              <w:rPr>
                <w:rFonts w:ascii="Times New Roman" w:eastAsia="Times New Roman" w:hAnsi="Times New Roman" w:cs="Times New Roman"/>
                <w:b/>
                <w:i/>
                <w:iCs/>
                <w:noProof/>
                <w:sz w:val="28"/>
                <w:szCs w:val="28"/>
                <w:lang w:val="nl-NL"/>
              </w:rPr>
              <w:t xml:space="preserve"> của đất feralit</w:t>
            </w:r>
          </w:p>
          <w:p w14:paraId="18FB80D7" w14:textId="77777777" w:rsidR="00933CD2" w:rsidRPr="00933CD2" w:rsidRDefault="00933CD2" w:rsidP="00933CD2">
            <w:pPr>
              <w:tabs>
                <w:tab w:val="left" w:pos="0"/>
              </w:tabs>
              <w:spacing w:before="120" w:after="0"/>
              <w:contextualSpacing/>
              <w:jc w:val="both"/>
              <w:rPr>
                <w:rFonts w:ascii="Times New Roman" w:eastAsia="Times New Roman" w:hAnsi="Times New Roman" w:cs="Times New Roman"/>
                <w:iCs/>
                <w:noProof/>
                <w:sz w:val="28"/>
                <w:szCs w:val="28"/>
                <w:lang w:val="nl-NL"/>
              </w:rPr>
            </w:pPr>
            <w:r w:rsidRPr="00933CD2">
              <w:rPr>
                <w:rFonts w:ascii="Times New Roman" w:eastAsia="Times New Roman" w:hAnsi="Times New Roman" w:cs="Times New Roman"/>
                <w:iCs/>
                <w:noProof/>
                <w:sz w:val="28"/>
                <w:szCs w:val="28"/>
                <w:lang w:val="nl-NL"/>
              </w:rPr>
              <w:t>- Có lớp vỏ phong hoá dày, thoáng khí, dễ thoát nước.</w:t>
            </w:r>
          </w:p>
          <w:p w14:paraId="038A6A9C" w14:textId="77777777" w:rsidR="00933CD2" w:rsidRPr="00933CD2" w:rsidRDefault="00933CD2" w:rsidP="00933CD2">
            <w:pPr>
              <w:tabs>
                <w:tab w:val="left" w:pos="0"/>
              </w:tabs>
              <w:spacing w:before="120" w:after="0"/>
              <w:contextualSpacing/>
              <w:jc w:val="both"/>
              <w:rPr>
                <w:rFonts w:ascii="Times New Roman" w:eastAsia="Times New Roman" w:hAnsi="Times New Roman" w:cs="Times New Roman"/>
                <w:iCs/>
                <w:noProof/>
                <w:sz w:val="28"/>
                <w:szCs w:val="28"/>
                <w:lang w:val="nl-NL"/>
              </w:rPr>
            </w:pPr>
            <w:r w:rsidRPr="00933CD2">
              <w:rPr>
                <w:rFonts w:ascii="Times New Roman" w:eastAsia="Times New Roman" w:hAnsi="Times New Roman" w:cs="Times New Roman"/>
                <w:iCs/>
                <w:noProof/>
                <w:sz w:val="28"/>
                <w:szCs w:val="28"/>
                <w:lang w:val="nl-NL"/>
              </w:rPr>
              <w:t>- Đất thường có màu đỏ vàng.</w:t>
            </w:r>
          </w:p>
          <w:p w14:paraId="7028A67B" w14:textId="77777777" w:rsidR="00933CD2" w:rsidRDefault="00933CD2" w:rsidP="00933CD2">
            <w:pPr>
              <w:tabs>
                <w:tab w:val="left" w:pos="0"/>
              </w:tabs>
              <w:spacing w:before="120" w:after="0"/>
              <w:contextualSpacing/>
              <w:jc w:val="both"/>
              <w:rPr>
                <w:rFonts w:ascii="Times New Roman" w:eastAsia="Times New Roman" w:hAnsi="Times New Roman" w:cs="Times New Roman"/>
                <w:iCs/>
                <w:noProof/>
                <w:sz w:val="28"/>
                <w:szCs w:val="28"/>
                <w:lang w:val="nl-NL"/>
              </w:rPr>
            </w:pPr>
            <w:r w:rsidRPr="00933CD2">
              <w:rPr>
                <w:rFonts w:ascii="Times New Roman" w:eastAsia="Times New Roman" w:hAnsi="Times New Roman" w:cs="Times New Roman"/>
                <w:iCs/>
                <w:noProof/>
                <w:sz w:val="28"/>
                <w:szCs w:val="28"/>
                <w:lang w:val="nl-NL"/>
              </w:rPr>
              <w:t xml:space="preserve">- Phần lớn đất </w:t>
            </w:r>
            <w:r>
              <w:rPr>
                <w:rFonts w:ascii="Times New Roman" w:eastAsia="Times New Roman" w:hAnsi="Times New Roman" w:cs="Times New Roman"/>
                <w:iCs/>
                <w:noProof/>
                <w:sz w:val="28"/>
                <w:szCs w:val="28"/>
                <w:lang w:val="nl-NL"/>
              </w:rPr>
              <w:t>f</w:t>
            </w:r>
            <w:r w:rsidRPr="00933CD2">
              <w:rPr>
                <w:rFonts w:ascii="Times New Roman" w:eastAsia="Times New Roman" w:hAnsi="Times New Roman" w:cs="Times New Roman"/>
                <w:iCs/>
                <w:noProof/>
                <w:sz w:val="28"/>
                <w:szCs w:val="28"/>
                <w:lang w:val="nl-NL"/>
              </w:rPr>
              <w:t>eralit có đặc điểm chua, nghèo các chất badơ và mùn.</w:t>
            </w:r>
          </w:p>
          <w:p w14:paraId="6287A548" w14:textId="77777777" w:rsidR="00933CD2" w:rsidRPr="00933CD2" w:rsidRDefault="00933CD2" w:rsidP="00933CD2">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933CD2">
              <w:rPr>
                <w:rFonts w:ascii="Times New Roman" w:eastAsia="Times New Roman" w:hAnsi="Times New Roman" w:cs="Times New Roman"/>
                <w:b/>
                <w:i/>
                <w:iCs/>
                <w:noProof/>
                <w:sz w:val="28"/>
                <w:szCs w:val="28"/>
                <w:lang w:val="nl-NL"/>
              </w:rPr>
              <w:t>b. Giá trị sử dụng đất feralit trong sản xuất nông, lâm nghiệp.</w:t>
            </w:r>
          </w:p>
          <w:p w14:paraId="08DCAAE1" w14:textId="77777777" w:rsidR="00933CD2" w:rsidRPr="00933CD2" w:rsidRDefault="003B102A" w:rsidP="003B102A">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Đối với nông nghiệp: t</w:t>
            </w:r>
            <w:r w:rsidR="00933CD2" w:rsidRPr="00933CD2">
              <w:rPr>
                <w:rFonts w:ascii="Times New Roman" w:eastAsia="Times New Roman" w:hAnsi="Times New Roman" w:cs="Times New Roman"/>
                <w:iCs/>
                <w:noProof/>
                <w:sz w:val="28"/>
                <w:szCs w:val="28"/>
                <w:lang w:val="nl-NL"/>
              </w:rPr>
              <w:t>hích hợp trồng cây công nghiệp lâu năm, cây ăn quả, phát triển đồng cỏ để chăn nuôi gia súc lớn,...</w:t>
            </w:r>
          </w:p>
          <w:p w14:paraId="1494268C" w14:textId="77777777" w:rsidR="00933CD2" w:rsidRPr="00933CD2" w:rsidRDefault="00933CD2" w:rsidP="00933CD2">
            <w:pPr>
              <w:tabs>
                <w:tab w:val="left" w:pos="0"/>
              </w:tabs>
              <w:spacing w:before="120" w:after="0"/>
              <w:contextualSpacing/>
              <w:jc w:val="both"/>
              <w:rPr>
                <w:rFonts w:ascii="Times New Roman" w:eastAsia="Times New Roman" w:hAnsi="Times New Roman" w:cs="Times New Roman"/>
                <w:iCs/>
                <w:noProof/>
                <w:sz w:val="28"/>
                <w:szCs w:val="28"/>
                <w:lang w:val="nl-NL"/>
              </w:rPr>
            </w:pPr>
            <w:r w:rsidRPr="00933CD2">
              <w:rPr>
                <w:rFonts w:ascii="Times New Roman" w:eastAsia="Times New Roman" w:hAnsi="Times New Roman" w:cs="Times New Roman"/>
                <w:iCs/>
                <w:noProof/>
                <w:sz w:val="28"/>
                <w:szCs w:val="28"/>
                <w:lang w:val="nl-NL"/>
              </w:rPr>
              <w:t>- Đối với lâm nghiệp: thích hợp để phát triển rừng sản xuất.</w:t>
            </w:r>
          </w:p>
          <w:p w14:paraId="1297942A" w14:textId="77777777" w:rsidR="000E7565" w:rsidRPr="00097334" w:rsidRDefault="000E7565" w:rsidP="00D320FD">
            <w:pPr>
              <w:tabs>
                <w:tab w:val="left" w:pos="0"/>
              </w:tabs>
              <w:spacing w:before="120" w:after="0"/>
              <w:contextualSpacing/>
              <w:jc w:val="both"/>
              <w:rPr>
                <w:rFonts w:ascii="Times New Roman" w:eastAsia="Times New Roman" w:hAnsi="Times New Roman" w:cs="Times New Roman"/>
                <w:iCs/>
                <w:noProof/>
                <w:sz w:val="28"/>
                <w:szCs w:val="28"/>
                <w:lang w:val="nl-NL"/>
              </w:rPr>
            </w:pPr>
          </w:p>
          <w:p w14:paraId="5C1BD7C9" w14:textId="77777777" w:rsidR="000E7565" w:rsidRPr="00097334" w:rsidRDefault="000E7565" w:rsidP="00D320FD">
            <w:pPr>
              <w:tabs>
                <w:tab w:val="left" w:pos="0"/>
              </w:tabs>
              <w:spacing w:before="120" w:after="0"/>
              <w:jc w:val="both"/>
              <w:rPr>
                <w:rFonts w:ascii="Times New Roman" w:eastAsia="Times New Roman" w:hAnsi="Times New Roman" w:cs="Times New Roman"/>
                <w:iCs/>
                <w:noProof/>
                <w:sz w:val="28"/>
                <w:szCs w:val="28"/>
                <w:lang w:val="nl-NL"/>
              </w:rPr>
            </w:pPr>
          </w:p>
        </w:tc>
      </w:tr>
    </w:tbl>
    <w:p w14:paraId="27F379C3" w14:textId="77777777" w:rsidR="000E7565" w:rsidRDefault="000E7565" w:rsidP="000E7565">
      <w:pPr>
        <w:spacing w:before="120" w:after="0"/>
        <w:contextualSpacing/>
        <w:jc w:val="both"/>
        <w:rPr>
          <w:rFonts w:ascii="Times New Roman" w:eastAsia="Times New Roman" w:hAnsi="Times New Roman" w:cs="Times New Roman"/>
          <w:i/>
          <w:noProof/>
          <w:sz w:val="28"/>
          <w:szCs w:val="28"/>
          <w:u w:val="single"/>
          <w:lang w:val="nl-NL"/>
        </w:rPr>
      </w:pPr>
    </w:p>
    <w:p w14:paraId="4292F240" w14:textId="77777777" w:rsidR="002D510E" w:rsidRPr="0053790C" w:rsidRDefault="002D510E" w:rsidP="002D510E">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về Đ</w:t>
      </w:r>
      <w:r w:rsidRPr="00D531DC">
        <w:rPr>
          <w:rFonts w:ascii="Times New Roman" w:eastAsia="Times New Roman" w:hAnsi="Times New Roman" w:cs="Times New Roman"/>
          <w:b/>
          <w:bCs/>
          <w:i/>
          <w:sz w:val="28"/>
          <w:szCs w:val="28"/>
        </w:rPr>
        <w:t xml:space="preserve">ặc điểm và giá trị sử dụng đất </w:t>
      </w:r>
      <w:r>
        <w:rPr>
          <w:rFonts w:ascii="Times New Roman" w:eastAsia="Times New Roman" w:hAnsi="Times New Roman" w:cs="Times New Roman"/>
          <w:b/>
          <w:bCs/>
          <w:i/>
          <w:sz w:val="28"/>
          <w:szCs w:val="28"/>
        </w:rPr>
        <w:t>phù sa</w:t>
      </w:r>
      <w:r w:rsidRPr="00D531DC">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w:t>
      </w:r>
      <w:r w:rsidR="004F7D99">
        <w:rPr>
          <w:rFonts w:ascii="Times New Roman" w:eastAsia="Times New Roman" w:hAnsi="Times New Roman" w:cs="Times New Roman"/>
          <w:b/>
          <w:bCs/>
          <w:i/>
          <w:sz w:val="28"/>
          <w:szCs w:val="28"/>
        </w:rPr>
        <w:t>35</w:t>
      </w:r>
      <w:r w:rsidRPr="0053790C">
        <w:rPr>
          <w:rFonts w:ascii="Times New Roman" w:eastAsia="Times New Roman" w:hAnsi="Times New Roman" w:cs="Times New Roman"/>
          <w:b/>
          <w:bCs/>
          <w:i/>
          <w:sz w:val="28"/>
          <w:szCs w:val="28"/>
        </w:rPr>
        <w:t xml:space="preserve"> phút)</w:t>
      </w:r>
    </w:p>
    <w:p w14:paraId="1A6454DF" w14:textId="77777777" w:rsidR="002D510E" w:rsidRPr="0053790C" w:rsidRDefault="002D510E" w:rsidP="002D510E">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p</w:t>
      </w:r>
      <w:r w:rsidRPr="00D531DC">
        <w:rPr>
          <w:rFonts w:ascii="Times New Roman" w:eastAsia="Times New Roman" w:hAnsi="Times New Roman" w:cs="Times New Roman"/>
          <w:noProof/>
          <w:sz w:val="28"/>
          <w:szCs w:val="28"/>
          <w:lang w:val="nl-NL"/>
        </w:rPr>
        <w:t>hân tích được đ</w:t>
      </w:r>
      <w:r>
        <w:rPr>
          <w:rFonts w:ascii="Times New Roman" w:eastAsia="Times New Roman" w:hAnsi="Times New Roman" w:cs="Times New Roman"/>
          <w:noProof/>
          <w:sz w:val="28"/>
          <w:szCs w:val="28"/>
          <w:lang w:val="nl-NL"/>
        </w:rPr>
        <w:t>ặc điểm của đất phù sa</w:t>
      </w:r>
      <w:r w:rsidRPr="00D531DC">
        <w:rPr>
          <w:rFonts w:ascii="Times New Roman" w:eastAsia="Times New Roman" w:hAnsi="Times New Roman" w:cs="Times New Roman"/>
          <w:noProof/>
          <w:sz w:val="28"/>
          <w:szCs w:val="28"/>
          <w:lang w:val="nl-NL"/>
        </w:rPr>
        <w:t xml:space="preserve"> và giá trị sử dụng đất </w:t>
      </w:r>
      <w:r>
        <w:rPr>
          <w:rFonts w:ascii="Times New Roman" w:eastAsia="Times New Roman" w:hAnsi="Times New Roman" w:cs="Times New Roman"/>
          <w:noProof/>
          <w:sz w:val="28"/>
          <w:szCs w:val="28"/>
          <w:lang w:val="nl-NL"/>
        </w:rPr>
        <w:t>phù sa</w:t>
      </w:r>
      <w:r w:rsidRPr="00D531DC">
        <w:rPr>
          <w:rFonts w:ascii="Times New Roman" w:eastAsia="Times New Roman" w:hAnsi="Times New Roman" w:cs="Times New Roman"/>
          <w:noProof/>
          <w:sz w:val="28"/>
          <w:szCs w:val="28"/>
          <w:lang w:val="nl-NL"/>
        </w:rPr>
        <w:t xml:space="preserve"> trong sản xuất nông, </w:t>
      </w:r>
      <w:r>
        <w:rPr>
          <w:rFonts w:ascii="Times New Roman" w:eastAsia="Times New Roman" w:hAnsi="Times New Roman" w:cs="Times New Roman"/>
          <w:noProof/>
          <w:sz w:val="28"/>
          <w:szCs w:val="28"/>
          <w:lang w:val="nl-NL"/>
        </w:rPr>
        <w:t>thủy sản.</w:t>
      </w:r>
    </w:p>
    <w:p w14:paraId="1618BDC4" w14:textId="77777777"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Quan sát hình 12.1</w:t>
      </w:r>
      <w:r w:rsidR="00B01E20">
        <w:rPr>
          <w:rFonts w:ascii="Times New Roman" w:eastAsia="Times New Roman" w:hAnsi="Times New Roman" w:cs="Times New Roman"/>
          <w:noProof/>
          <w:sz w:val="28"/>
          <w:szCs w:val="28"/>
          <w:lang w:val="nl-NL"/>
        </w:rPr>
        <w:t>, các hình ảnh</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sidR="007948A0">
        <w:rPr>
          <w:rFonts w:ascii="Times New Roman" w:eastAsia="Times New Roman" w:hAnsi="Times New Roman" w:cs="Times New Roman"/>
          <w:noProof/>
          <w:sz w:val="28"/>
          <w:szCs w:val="28"/>
          <w:lang w:val="nl-NL"/>
        </w:rPr>
        <w:t>35</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4E34B802" w14:textId="77777777"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15936" behindDoc="1" locked="0" layoutInCell="1" allowOverlap="1" wp14:anchorId="64B25348" wp14:editId="2831ED77">
            <wp:simplePos x="0" y="0"/>
            <wp:positionH relativeFrom="column">
              <wp:posOffset>587375</wp:posOffset>
            </wp:positionH>
            <wp:positionV relativeFrom="paragraph">
              <wp:posOffset>104775</wp:posOffset>
            </wp:positionV>
            <wp:extent cx="4732020" cy="2370455"/>
            <wp:effectExtent l="0" t="0" r="0" b="0"/>
            <wp:wrapTight wrapText="bothSides">
              <wp:wrapPolygon edited="0">
                <wp:start x="0" y="0"/>
                <wp:lineTo x="0" y="21351"/>
                <wp:lineTo x="21478" y="21351"/>
                <wp:lineTo x="21478"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emai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732020" cy="237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3FA38" w14:textId="77777777"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14:paraId="7D2319D8" w14:textId="77777777"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14:paraId="46A37C10" w14:textId="77777777"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14:paraId="08DB50C0" w14:textId="77777777"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14:paraId="60B58E8B" w14:textId="77777777"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14:paraId="302A5E90" w14:textId="77777777"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14:paraId="647A7BA6" w14:textId="77777777"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14:paraId="49E67821" w14:textId="77777777"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14:paraId="299B6840" w14:textId="77777777" w:rsidR="002D510E" w:rsidRDefault="002D510E" w:rsidP="002D510E">
      <w:pPr>
        <w:spacing w:before="120" w:after="0"/>
        <w:contextualSpacing/>
        <w:jc w:val="both"/>
        <w:rPr>
          <w:rFonts w:ascii="Times New Roman" w:eastAsia="Times New Roman" w:hAnsi="Times New Roman" w:cs="Times New Roman"/>
          <w:sz w:val="28"/>
          <w:szCs w:val="28"/>
          <w:lang w:eastAsia="vi-VN"/>
        </w:rPr>
      </w:pPr>
    </w:p>
    <w:p w14:paraId="49FB260F" w14:textId="77777777" w:rsidR="002D510E" w:rsidRDefault="002D510E" w:rsidP="00B30E7C">
      <w:pPr>
        <w:spacing w:before="120" w:after="0"/>
        <w:contextualSpacing/>
        <w:jc w:val="both"/>
        <w:rPr>
          <w:rFonts w:ascii="Times New Roman" w:eastAsia="Times New Roman" w:hAnsi="Times New Roman" w:cs="Times New Roman"/>
          <w:sz w:val="28"/>
          <w:szCs w:val="28"/>
          <w:lang w:eastAsia="vi-VN"/>
        </w:rPr>
      </w:pPr>
    </w:p>
    <w:p w14:paraId="42EFD9E0" w14:textId="77777777" w:rsidR="002D510E" w:rsidRPr="0053790C" w:rsidRDefault="002D510E" w:rsidP="002D510E">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06864AB5" w14:textId="77777777" w:rsidR="002D510E" w:rsidRPr="0053790C" w:rsidRDefault="002D510E" w:rsidP="002D510E">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D510E" w:rsidRPr="0053790C" w14:paraId="28085110" w14:textId="77777777" w:rsidTr="009A2A3F">
        <w:tc>
          <w:tcPr>
            <w:tcW w:w="6771" w:type="dxa"/>
            <w:shd w:val="clear" w:color="auto" w:fill="auto"/>
          </w:tcPr>
          <w:p w14:paraId="68ECBD8B" w14:textId="77777777" w:rsidR="002D510E" w:rsidRPr="0053790C" w:rsidRDefault="002D510E" w:rsidP="009A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5D307BC0" w14:textId="77777777" w:rsidR="002D510E" w:rsidRPr="0053790C" w:rsidRDefault="002D510E" w:rsidP="009A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2D510E" w:rsidRPr="0053790C" w14:paraId="4AD04681" w14:textId="77777777" w:rsidTr="009A2A3F">
        <w:tc>
          <w:tcPr>
            <w:tcW w:w="6771" w:type="dxa"/>
            <w:shd w:val="clear" w:color="auto" w:fill="auto"/>
          </w:tcPr>
          <w:p w14:paraId="621AA442" w14:textId="77777777" w:rsidR="002D510E" w:rsidRPr="0053790C" w:rsidRDefault="002D510E" w:rsidP="009A2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331C62D3" w14:textId="77777777" w:rsidR="002D510E" w:rsidRPr="0053790C" w:rsidRDefault="002D510E" w:rsidP="009A2A3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sidR="00D96EF8">
              <w:rPr>
                <w:rFonts w:ascii="Times New Roman" w:eastAsia="Times New Roman" w:hAnsi="Times New Roman" w:cs="Times New Roman"/>
                <w:bCs/>
                <w:sz w:val="28"/>
                <w:szCs w:val="28"/>
              </w:rPr>
              <w:t xml:space="preserve">2 </w:t>
            </w:r>
            <w:r w:rsidRPr="0053790C">
              <w:rPr>
                <w:rFonts w:ascii="Times New Roman" w:eastAsia="Times New Roman" w:hAnsi="Times New Roman" w:cs="Times New Roman"/>
                <w:bCs/>
                <w:sz w:val="28"/>
                <w:szCs w:val="28"/>
              </w:rPr>
              <w:t>SGK.</w:t>
            </w:r>
          </w:p>
          <w:p w14:paraId="6308133D" w14:textId="77777777" w:rsidR="002D510E" w:rsidRPr="0053790C" w:rsidRDefault="002D510E" w:rsidP="009A2A3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12.</w:t>
            </w:r>
            <w:r w:rsidR="00D96EF8">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lên bảng.</w:t>
            </w:r>
          </w:p>
          <w:p w14:paraId="47D6FC27" w14:textId="77777777" w:rsidR="002D510E" w:rsidRPr="0053790C" w:rsidRDefault="002D510E" w:rsidP="009A2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hình </w:t>
            </w:r>
            <w:r>
              <w:rPr>
                <w:rFonts w:ascii="Times New Roman" w:eastAsia="Times New Roman" w:hAnsi="Times New Roman" w:cs="Times New Roman"/>
                <w:bCs/>
                <w:sz w:val="28"/>
                <w:szCs w:val="28"/>
              </w:rPr>
              <w:t>12.</w:t>
            </w:r>
            <w:r w:rsidR="00D96EF8">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14:paraId="1D943AB6" w14:textId="77777777" w:rsidR="002D510E" w:rsidRPr="0053790C" w:rsidRDefault="002D510E" w:rsidP="009A2A3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3C2746">
              <w:rPr>
                <w:rFonts w:ascii="Times New Roman" w:eastAsia="Times New Roman" w:hAnsi="Times New Roman" w:cs="Times New Roman"/>
                <w:i/>
                <w:sz w:val="28"/>
                <w:szCs w:val="28"/>
              </w:rPr>
              <w:t>Vì sao</w:t>
            </w:r>
            <w:r w:rsidR="00D96EF8">
              <w:rPr>
                <w:rFonts w:ascii="Times New Roman" w:eastAsia="Times New Roman" w:hAnsi="Times New Roman" w:cs="Times New Roman"/>
                <w:i/>
                <w:sz w:val="28"/>
                <w:szCs w:val="28"/>
              </w:rPr>
              <w:t xml:space="preserve"> đất phù sa</w:t>
            </w:r>
            <w:r w:rsidR="003C2746">
              <w:t xml:space="preserve"> </w:t>
            </w:r>
            <w:r w:rsidR="003C2746" w:rsidRPr="003C2746">
              <w:rPr>
                <w:rFonts w:ascii="Times New Roman" w:hAnsi="Times New Roman" w:cs="Times New Roman"/>
                <w:i/>
                <w:sz w:val="28"/>
                <w:szCs w:val="28"/>
              </w:rPr>
              <w:t>lại có</w:t>
            </w:r>
            <w:r w:rsidR="003C2746">
              <w:t xml:space="preserve"> </w:t>
            </w:r>
            <w:r w:rsidR="003C2746">
              <w:rPr>
                <w:rFonts w:ascii="Times New Roman" w:eastAsia="Times New Roman" w:hAnsi="Times New Roman" w:cs="Times New Roman"/>
                <w:i/>
                <w:sz w:val="28"/>
                <w:szCs w:val="28"/>
              </w:rPr>
              <w:t>tầng đất dày và phì nhiêu?</w:t>
            </w:r>
          </w:p>
          <w:p w14:paraId="5A9D2A16" w14:textId="77777777" w:rsidR="002D510E" w:rsidRDefault="002D510E" w:rsidP="009A2A3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sidR="00D96EF8">
              <w:rPr>
                <w:rFonts w:ascii="Times New Roman" w:eastAsia="Times New Roman" w:hAnsi="Times New Roman" w:cs="Times New Roman"/>
                <w:i/>
                <w:sz w:val="28"/>
                <w:szCs w:val="28"/>
              </w:rPr>
              <w:t>Nêu đặc điểm của đất phù sa sông.</w:t>
            </w:r>
          </w:p>
          <w:p w14:paraId="5A648341" w14:textId="77777777" w:rsidR="00D96EF8" w:rsidRDefault="002D510E"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00D96EF8" w:rsidRPr="00D96EF8">
              <w:rPr>
                <w:rFonts w:ascii="Times New Roman" w:eastAsia="Times New Roman" w:hAnsi="Times New Roman" w:cs="Times New Roman"/>
                <w:i/>
                <w:sz w:val="28"/>
                <w:szCs w:val="28"/>
              </w:rPr>
              <w:t xml:space="preserve">Nêu đặc điểm của đất </w:t>
            </w:r>
            <w:r w:rsidR="00D96EF8">
              <w:rPr>
                <w:rFonts w:ascii="Times New Roman" w:eastAsia="Times New Roman" w:hAnsi="Times New Roman" w:cs="Times New Roman"/>
                <w:i/>
                <w:sz w:val="28"/>
                <w:szCs w:val="28"/>
              </w:rPr>
              <w:t>phèn.</w:t>
            </w:r>
          </w:p>
          <w:p w14:paraId="5D0C38B7" w14:textId="77777777" w:rsidR="002D510E" w:rsidRPr="0053790C" w:rsidRDefault="002D510E"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sidR="00D96EF8" w:rsidRPr="00D96EF8">
              <w:rPr>
                <w:rFonts w:ascii="Times New Roman" w:eastAsia="Times New Roman" w:hAnsi="Times New Roman" w:cs="Times New Roman"/>
                <w:i/>
                <w:sz w:val="28"/>
                <w:szCs w:val="28"/>
              </w:rPr>
              <w:t xml:space="preserve">Nêu đặc điểm của đất </w:t>
            </w:r>
            <w:r w:rsidR="00D96EF8">
              <w:rPr>
                <w:rFonts w:ascii="Times New Roman" w:eastAsia="Times New Roman" w:hAnsi="Times New Roman" w:cs="Times New Roman"/>
                <w:i/>
                <w:sz w:val="28"/>
                <w:szCs w:val="28"/>
              </w:rPr>
              <w:t>mặn.</w:t>
            </w:r>
          </w:p>
          <w:p w14:paraId="38E8B818" w14:textId="77777777" w:rsidR="002D510E" w:rsidRDefault="002D510E"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w:t>
            </w:r>
            <w:r w:rsidRPr="0053790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Nêu g</w:t>
            </w:r>
            <w:r w:rsidRPr="0033783A">
              <w:rPr>
                <w:rFonts w:ascii="Times New Roman" w:eastAsia="Times New Roman" w:hAnsi="Times New Roman" w:cs="Times New Roman"/>
                <w:i/>
                <w:sz w:val="28"/>
                <w:szCs w:val="28"/>
              </w:rPr>
              <w:t xml:space="preserve">iá trị sử dụng đất </w:t>
            </w:r>
            <w:r w:rsidR="00D96EF8">
              <w:rPr>
                <w:rFonts w:ascii="Times New Roman" w:eastAsia="Times New Roman" w:hAnsi="Times New Roman" w:cs="Times New Roman"/>
                <w:i/>
                <w:sz w:val="28"/>
                <w:szCs w:val="28"/>
              </w:rPr>
              <w:t>phù sa</w:t>
            </w:r>
            <w:r w:rsidRPr="0033783A">
              <w:rPr>
                <w:rFonts w:ascii="Times New Roman" w:eastAsia="Times New Roman" w:hAnsi="Times New Roman" w:cs="Times New Roman"/>
                <w:i/>
                <w:sz w:val="28"/>
                <w:szCs w:val="28"/>
              </w:rPr>
              <w:t xml:space="preserve"> trong sản xuất nông</w:t>
            </w:r>
            <w:r>
              <w:rPr>
                <w:rFonts w:ascii="Times New Roman" w:eastAsia="Times New Roman" w:hAnsi="Times New Roman" w:cs="Times New Roman"/>
                <w:i/>
                <w:sz w:val="28"/>
                <w:szCs w:val="28"/>
              </w:rPr>
              <w:t xml:space="preserve"> nghiệp.</w:t>
            </w:r>
          </w:p>
          <w:p w14:paraId="52EB54F9" w14:textId="77777777" w:rsidR="002D510E" w:rsidRDefault="002D510E"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6. Nêu tên các loại cây trồng thích hợp với đất </w:t>
            </w:r>
            <w:r w:rsidR="00D96EF8">
              <w:rPr>
                <w:rFonts w:ascii="Times New Roman" w:eastAsia="Times New Roman" w:hAnsi="Times New Roman" w:cs="Times New Roman"/>
                <w:i/>
                <w:sz w:val="28"/>
                <w:szCs w:val="28"/>
              </w:rPr>
              <w:t>phù sa.</w:t>
            </w:r>
          </w:p>
          <w:p w14:paraId="2927AFA5" w14:textId="77777777" w:rsidR="002D510E" w:rsidRDefault="002D510E"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7. </w:t>
            </w:r>
            <w:r w:rsidRPr="0033783A">
              <w:rPr>
                <w:rFonts w:ascii="Times New Roman" w:eastAsia="Times New Roman" w:hAnsi="Times New Roman" w:cs="Times New Roman"/>
                <w:i/>
                <w:sz w:val="28"/>
                <w:szCs w:val="28"/>
              </w:rPr>
              <w:t xml:space="preserve">Nêu giá trị sử dụng đất </w:t>
            </w:r>
            <w:r w:rsidR="00D96EF8">
              <w:rPr>
                <w:rFonts w:ascii="Times New Roman" w:eastAsia="Times New Roman" w:hAnsi="Times New Roman" w:cs="Times New Roman"/>
                <w:i/>
                <w:sz w:val="28"/>
                <w:szCs w:val="28"/>
              </w:rPr>
              <w:t xml:space="preserve">phù sa </w:t>
            </w:r>
            <w:r w:rsidR="002F6847">
              <w:rPr>
                <w:rFonts w:ascii="Times New Roman" w:eastAsia="Times New Roman" w:hAnsi="Times New Roman" w:cs="Times New Roman"/>
                <w:i/>
                <w:sz w:val="28"/>
                <w:szCs w:val="28"/>
              </w:rPr>
              <w:t>đối với sản xuất thủy sản.</w:t>
            </w:r>
          </w:p>
          <w:p w14:paraId="728A28F3" w14:textId="77777777" w:rsidR="002D510E" w:rsidRPr="0053790C" w:rsidRDefault="002D510E" w:rsidP="009A2A3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3951F494" w14:textId="77777777" w:rsidR="002D510E" w:rsidRPr="0053790C" w:rsidRDefault="002D510E" w:rsidP="009A2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bCs/>
                <w:sz w:val="28"/>
                <w:szCs w:val="28"/>
              </w:rPr>
              <w:t>hình 12.</w:t>
            </w:r>
            <w:r w:rsidR="002F6847">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đọc kênh chữ trong SGK, suy nghĩ để trả lời câu hỏi.</w:t>
            </w:r>
          </w:p>
          <w:p w14:paraId="1820A6D0" w14:textId="77777777" w:rsidR="002D510E" w:rsidRPr="0053790C" w:rsidRDefault="002D510E" w:rsidP="009A2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37AC3342" w14:textId="77777777" w:rsidR="002D510E" w:rsidRPr="0053790C" w:rsidRDefault="002D510E" w:rsidP="009A2A3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64373F92" w14:textId="77777777" w:rsidR="002D510E" w:rsidRPr="0053790C" w:rsidRDefault="002D510E" w:rsidP="009A2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368EA0A7" w14:textId="77777777" w:rsidR="002F6847" w:rsidRDefault="002D510E" w:rsidP="002F6847">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r w:rsidR="002F6847" w:rsidRPr="002F6847">
              <w:rPr>
                <w:rFonts w:ascii="Times New Roman" w:eastAsia="Times New Roman" w:hAnsi="Times New Roman" w:cs="Times New Roman"/>
                <w:bCs/>
                <w:iCs/>
                <w:sz w:val="28"/>
                <w:szCs w:val="28"/>
                <w:lang w:val="nl-NL"/>
              </w:rPr>
              <w:t>Được hình thành do quá trì</w:t>
            </w:r>
            <w:r w:rsidR="002F6847">
              <w:rPr>
                <w:rFonts w:ascii="Times New Roman" w:eastAsia="Times New Roman" w:hAnsi="Times New Roman" w:cs="Times New Roman"/>
                <w:bCs/>
                <w:iCs/>
                <w:sz w:val="28"/>
                <w:szCs w:val="28"/>
                <w:lang w:val="nl-NL"/>
              </w:rPr>
              <w:t>nh bồi tụ của các hệ thống sông nên có</w:t>
            </w:r>
            <w:r w:rsidR="002F6847" w:rsidRPr="002F6847">
              <w:rPr>
                <w:rFonts w:ascii="Times New Roman" w:eastAsia="Times New Roman" w:hAnsi="Times New Roman" w:cs="Times New Roman"/>
                <w:bCs/>
                <w:iCs/>
                <w:sz w:val="28"/>
                <w:szCs w:val="28"/>
                <w:lang w:val="nl-NL"/>
              </w:rPr>
              <w:t xml:space="preserve"> đặc điểm chung là tầng đất dày và phì nhiêu</w:t>
            </w:r>
            <w:r w:rsidR="002F6847">
              <w:rPr>
                <w:rFonts w:ascii="Times New Roman" w:eastAsia="Times New Roman" w:hAnsi="Times New Roman" w:cs="Times New Roman"/>
                <w:bCs/>
                <w:iCs/>
                <w:sz w:val="28"/>
                <w:szCs w:val="28"/>
                <w:lang w:val="nl-NL"/>
              </w:rPr>
              <w:t>.</w:t>
            </w:r>
          </w:p>
          <w:p w14:paraId="18B5EDA1" w14:textId="77777777" w:rsidR="002F6847" w:rsidRPr="002F6847" w:rsidRDefault="002D510E" w:rsidP="002F6847">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iCs/>
                <w:sz w:val="28"/>
                <w:szCs w:val="28"/>
                <w:lang w:val="nl-NL"/>
              </w:rPr>
              <w:t xml:space="preserve">2. </w:t>
            </w:r>
            <w:r w:rsidR="002F6847">
              <w:rPr>
                <w:rFonts w:ascii="Times New Roman" w:eastAsia="Times New Roman" w:hAnsi="Times New Roman" w:cs="Times New Roman"/>
                <w:bCs/>
                <w:iCs/>
                <w:sz w:val="28"/>
                <w:szCs w:val="28"/>
                <w:lang w:val="nl-NL"/>
              </w:rPr>
              <w:t>Đ</w:t>
            </w:r>
            <w:r w:rsidR="002F6847" w:rsidRPr="002F6847">
              <w:rPr>
                <w:rFonts w:ascii="Times New Roman" w:eastAsia="Times New Roman" w:hAnsi="Times New Roman" w:cs="Times New Roman"/>
                <w:bCs/>
                <w:iCs/>
                <w:sz w:val="28"/>
                <w:szCs w:val="28"/>
                <w:lang w:val="nl-NL"/>
              </w:rPr>
              <w:t>ất phù sa sông (điển hình là đất phù sa của sông Hồng và sông Cửu Long) là loại đất phù sa trung tính, ít chua; đất có màu nâu, tơi xốp, giàu chất dinh dưỡng.</w:t>
            </w:r>
          </w:p>
          <w:p w14:paraId="1669ED7E" w14:textId="77777777" w:rsidR="002F6847" w:rsidRPr="002F6847" w:rsidRDefault="002F6847" w:rsidP="002F6847">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w:t>
            </w:r>
            <w:r w:rsidRPr="002F6847">
              <w:rPr>
                <w:rFonts w:ascii="Times New Roman" w:eastAsia="Times New Roman" w:hAnsi="Times New Roman" w:cs="Times New Roman"/>
                <w:bCs/>
                <w:iCs/>
                <w:sz w:val="28"/>
                <w:szCs w:val="28"/>
                <w:lang w:val="nl-NL"/>
              </w:rPr>
              <w:t>Đất phèn là loại đất hình thành ở những vùng trũng nước lâu ngày; đất bị chua, nghèo dinh dưỡng.</w:t>
            </w:r>
          </w:p>
          <w:p w14:paraId="78C8B07E" w14:textId="77777777" w:rsidR="002D510E" w:rsidRDefault="002F6847" w:rsidP="002F6847">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4.</w:t>
            </w:r>
            <w:r w:rsidRPr="002F6847">
              <w:rPr>
                <w:rFonts w:ascii="Times New Roman" w:eastAsia="Times New Roman" w:hAnsi="Times New Roman" w:cs="Times New Roman"/>
                <w:bCs/>
                <w:iCs/>
                <w:sz w:val="28"/>
                <w:szCs w:val="28"/>
                <w:lang w:val="nl-NL"/>
              </w:rPr>
              <w:t xml:space="preserve"> Đất mặn là loại đất được hình thành ở các vùng cửa sông, ven biển.</w:t>
            </w:r>
          </w:p>
          <w:p w14:paraId="4627DB0B" w14:textId="77777777" w:rsidR="002F6847" w:rsidRDefault="002D510E"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5. </w:t>
            </w:r>
            <w:r w:rsidRPr="005724D7">
              <w:rPr>
                <w:rFonts w:ascii="Times New Roman" w:eastAsia="Times New Roman" w:hAnsi="Times New Roman" w:cs="Times New Roman"/>
                <w:bCs/>
                <w:iCs/>
                <w:sz w:val="28"/>
                <w:szCs w:val="28"/>
                <w:lang w:val="nl-NL"/>
              </w:rPr>
              <w:t>Đối với nông nghiệp:</w:t>
            </w:r>
            <w:r w:rsidR="002F6847">
              <w:t xml:space="preserve"> </w:t>
            </w:r>
            <w:r w:rsidR="002F6847" w:rsidRPr="002F6847">
              <w:rPr>
                <w:rFonts w:ascii="Times New Roman" w:eastAsia="Times New Roman" w:hAnsi="Times New Roman" w:cs="Times New Roman"/>
                <w:bCs/>
                <w:iCs/>
                <w:sz w:val="28"/>
                <w:szCs w:val="28"/>
                <w:lang w:val="nl-NL"/>
              </w:rPr>
              <w:t>thích hợp trồng cây lương thực, rau, hoa màu và cây công nghiệp hằng năm.</w:t>
            </w:r>
          </w:p>
          <w:p w14:paraId="020B05D9" w14:textId="77777777" w:rsidR="002D510E" w:rsidRDefault="002D510E"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6. Các cây trồng thích hợp:</w:t>
            </w:r>
            <w:r w:rsidR="002F6847">
              <w:rPr>
                <w:rFonts w:ascii="Times New Roman" w:eastAsia="Times New Roman" w:hAnsi="Times New Roman" w:cs="Times New Roman"/>
                <w:bCs/>
                <w:iCs/>
                <w:sz w:val="28"/>
                <w:szCs w:val="28"/>
                <w:lang w:val="nl-NL"/>
              </w:rPr>
              <w:t xml:space="preserve"> lúa, ngô, khoai, sắn, rau...</w:t>
            </w:r>
          </w:p>
          <w:p w14:paraId="7BEC08EE" w14:textId="77777777" w:rsidR="002D510E" w:rsidRDefault="002D510E"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7. </w:t>
            </w:r>
            <w:r w:rsidRPr="005724D7">
              <w:rPr>
                <w:rFonts w:ascii="Times New Roman" w:eastAsia="Times New Roman" w:hAnsi="Times New Roman" w:cs="Times New Roman"/>
                <w:bCs/>
                <w:iCs/>
                <w:sz w:val="28"/>
                <w:szCs w:val="28"/>
                <w:lang w:val="nl-NL"/>
              </w:rPr>
              <w:t xml:space="preserve">Đối với </w:t>
            </w:r>
            <w:r w:rsidR="002F6847" w:rsidRPr="002F6847">
              <w:rPr>
                <w:rFonts w:ascii="Times New Roman" w:eastAsia="Times New Roman" w:hAnsi="Times New Roman" w:cs="Times New Roman"/>
                <w:bCs/>
                <w:iCs/>
                <w:sz w:val="28"/>
                <w:szCs w:val="28"/>
                <w:lang w:val="nl-NL"/>
              </w:rPr>
              <w:t>với thuỷ sản: thuận lợi cho khai thác và nuôi trồng thuỷ sản.</w:t>
            </w:r>
          </w:p>
          <w:p w14:paraId="291F8E06" w14:textId="77777777" w:rsidR="002D510E" w:rsidRPr="0053790C" w:rsidRDefault="002D510E" w:rsidP="009A2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3A983474" w14:textId="77777777" w:rsidR="002D510E" w:rsidRPr="0053790C" w:rsidRDefault="002D510E" w:rsidP="009A2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7C21096C" w14:textId="77777777" w:rsidR="002D510E" w:rsidRPr="003F1833" w:rsidRDefault="002D510E" w:rsidP="002F6847">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1A7378C9" w14:textId="77777777" w:rsidR="002D510E" w:rsidRPr="0053790C" w:rsidRDefault="007948A0" w:rsidP="009A2A3F">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t>2</w:t>
            </w:r>
            <w:r w:rsidR="002D510E" w:rsidRPr="0053790C">
              <w:rPr>
                <w:rFonts w:ascii="Times New Roman" w:eastAsia="Times New Roman" w:hAnsi="Times New Roman" w:cs="Times New Roman"/>
                <w:b/>
                <w:iCs/>
                <w:noProof/>
                <w:sz w:val="28"/>
                <w:szCs w:val="28"/>
                <w:lang w:val="nl-NL"/>
              </w:rPr>
              <w:t xml:space="preserve">. </w:t>
            </w:r>
            <w:r w:rsidR="002D510E" w:rsidRPr="00D531DC">
              <w:rPr>
                <w:rFonts w:ascii="Times New Roman" w:eastAsia="Times New Roman" w:hAnsi="Times New Roman" w:cs="Times New Roman"/>
                <w:b/>
                <w:iCs/>
                <w:noProof/>
                <w:sz w:val="28"/>
                <w:szCs w:val="28"/>
                <w:lang w:val="nl-NL"/>
              </w:rPr>
              <w:t xml:space="preserve">Đặc điểm </w:t>
            </w:r>
            <w:r>
              <w:rPr>
                <w:rFonts w:ascii="Times New Roman" w:eastAsia="Times New Roman" w:hAnsi="Times New Roman" w:cs="Times New Roman"/>
                <w:b/>
                <w:iCs/>
                <w:noProof/>
                <w:sz w:val="28"/>
                <w:szCs w:val="28"/>
                <w:lang w:val="nl-NL"/>
              </w:rPr>
              <w:t xml:space="preserve">của đất phù sa </w:t>
            </w:r>
            <w:r w:rsidR="002D510E" w:rsidRPr="00D531DC">
              <w:rPr>
                <w:rFonts w:ascii="Times New Roman" w:eastAsia="Times New Roman" w:hAnsi="Times New Roman" w:cs="Times New Roman"/>
                <w:b/>
                <w:iCs/>
                <w:noProof/>
                <w:sz w:val="28"/>
                <w:szCs w:val="28"/>
                <w:lang w:val="nl-NL"/>
              </w:rPr>
              <w:t xml:space="preserve">và giá trị sử dụng </w:t>
            </w:r>
          </w:p>
          <w:p w14:paraId="5AED76EF" w14:textId="77777777" w:rsidR="002D510E" w:rsidRDefault="002D510E" w:rsidP="009A2A3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sidRPr="00933CD2">
              <w:rPr>
                <w:rFonts w:ascii="Times New Roman" w:eastAsia="Times New Roman" w:hAnsi="Times New Roman" w:cs="Times New Roman"/>
                <w:b/>
                <w:i/>
                <w:iCs/>
                <w:noProof/>
                <w:sz w:val="28"/>
                <w:szCs w:val="28"/>
                <w:lang w:val="nl-NL"/>
              </w:rPr>
              <w:t>Đặc điểm</w:t>
            </w:r>
            <w:r>
              <w:rPr>
                <w:rFonts w:ascii="Times New Roman" w:eastAsia="Times New Roman" w:hAnsi="Times New Roman" w:cs="Times New Roman"/>
                <w:b/>
                <w:i/>
                <w:iCs/>
                <w:noProof/>
                <w:sz w:val="28"/>
                <w:szCs w:val="28"/>
                <w:lang w:val="nl-NL"/>
              </w:rPr>
              <w:t xml:space="preserve"> của đất </w:t>
            </w:r>
            <w:r w:rsidR="00D96EF8">
              <w:rPr>
                <w:rFonts w:ascii="Times New Roman" w:eastAsia="Times New Roman" w:hAnsi="Times New Roman" w:cs="Times New Roman"/>
                <w:b/>
                <w:i/>
                <w:iCs/>
                <w:noProof/>
                <w:sz w:val="28"/>
                <w:szCs w:val="28"/>
                <w:lang w:val="nl-NL"/>
              </w:rPr>
              <w:t>phù sa</w:t>
            </w:r>
          </w:p>
          <w:p w14:paraId="62F88657" w14:textId="77777777" w:rsidR="00D96EF8" w:rsidRPr="00D96EF8" w:rsidRDefault="00D96EF8" w:rsidP="00D96EF8">
            <w:pPr>
              <w:tabs>
                <w:tab w:val="left" w:pos="0"/>
              </w:tabs>
              <w:spacing w:before="120" w:after="0"/>
              <w:contextualSpacing/>
              <w:jc w:val="both"/>
              <w:rPr>
                <w:rFonts w:ascii="Times New Roman" w:eastAsia="Times New Roman" w:hAnsi="Times New Roman" w:cs="Times New Roman"/>
                <w:iCs/>
                <w:noProof/>
                <w:sz w:val="28"/>
                <w:szCs w:val="28"/>
                <w:lang w:val="nl-NL"/>
              </w:rPr>
            </w:pPr>
            <w:r w:rsidRPr="00D96EF8">
              <w:rPr>
                <w:rFonts w:ascii="Times New Roman" w:eastAsia="Times New Roman" w:hAnsi="Times New Roman" w:cs="Times New Roman"/>
                <w:iCs/>
                <w:noProof/>
                <w:sz w:val="28"/>
                <w:szCs w:val="28"/>
                <w:lang w:val="nl-NL"/>
              </w:rPr>
              <w:t>- Được hình thành do quá trình bồi tụ của các hệ thống sông.</w:t>
            </w:r>
          </w:p>
          <w:p w14:paraId="73469770" w14:textId="77777777" w:rsidR="00D96EF8" w:rsidRPr="00D96EF8" w:rsidRDefault="00D96EF8" w:rsidP="00D96EF8">
            <w:pPr>
              <w:tabs>
                <w:tab w:val="left" w:pos="0"/>
              </w:tabs>
              <w:spacing w:before="120" w:after="0"/>
              <w:contextualSpacing/>
              <w:jc w:val="both"/>
              <w:rPr>
                <w:rFonts w:ascii="Times New Roman" w:eastAsia="Times New Roman" w:hAnsi="Times New Roman" w:cs="Times New Roman"/>
                <w:iCs/>
                <w:noProof/>
                <w:sz w:val="28"/>
                <w:szCs w:val="28"/>
                <w:lang w:val="nl-NL"/>
              </w:rPr>
            </w:pPr>
            <w:r w:rsidRPr="00D96EF8">
              <w:rPr>
                <w:rFonts w:ascii="Times New Roman" w:eastAsia="Times New Roman" w:hAnsi="Times New Roman" w:cs="Times New Roman"/>
                <w:iCs/>
                <w:noProof/>
                <w:sz w:val="28"/>
                <w:szCs w:val="28"/>
                <w:lang w:val="nl-NL"/>
              </w:rPr>
              <w:t>- Đặc điểm chung: tầng đất dày và phì nhiêu.</w:t>
            </w:r>
          </w:p>
          <w:p w14:paraId="762C89BD" w14:textId="77777777" w:rsidR="002D510E" w:rsidRPr="00933CD2" w:rsidRDefault="002D510E" w:rsidP="00D96EF8">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933CD2">
              <w:rPr>
                <w:rFonts w:ascii="Times New Roman" w:eastAsia="Times New Roman" w:hAnsi="Times New Roman" w:cs="Times New Roman"/>
                <w:b/>
                <w:i/>
                <w:iCs/>
                <w:noProof/>
                <w:sz w:val="28"/>
                <w:szCs w:val="28"/>
                <w:lang w:val="nl-NL"/>
              </w:rPr>
              <w:t xml:space="preserve">b. Giá trị sử dụng đất </w:t>
            </w:r>
            <w:r w:rsidR="00D96EF8">
              <w:rPr>
                <w:rFonts w:ascii="Times New Roman" w:eastAsia="Times New Roman" w:hAnsi="Times New Roman" w:cs="Times New Roman"/>
                <w:b/>
                <w:i/>
                <w:iCs/>
                <w:noProof/>
                <w:sz w:val="28"/>
                <w:szCs w:val="28"/>
                <w:lang w:val="nl-NL"/>
              </w:rPr>
              <w:t>phù sa</w:t>
            </w:r>
            <w:r w:rsidRPr="00933CD2">
              <w:rPr>
                <w:rFonts w:ascii="Times New Roman" w:eastAsia="Times New Roman" w:hAnsi="Times New Roman" w:cs="Times New Roman"/>
                <w:b/>
                <w:i/>
                <w:iCs/>
                <w:noProof/>
                <w:sz w:val="28"/>
                <w:szCs w:val="28"/>
                <w:lang w:val="nl-NL"/>
              </w:rPr>
              <w:t xml:space="preserve"> trong sản xuất nông</w:t>
            </w:r>
            <w:r w:rsidR="00D96EF8">
              <w:rPr>
                <w:rFonts w:ascii="Times New Roman" w:eastAsia="Times New Roman" w:hAnsi="Times New Roman" w:cs="Times New Roman"/>
                <w:b/>
                <w:i/>
                <w:iCs/>
                <w:noProof/>
                <w:sz w:val="28"/>
                <w:szCs w:val="28"/>
                <w:lang w:val="nl-NL"/>
              </w:rPr>
              <w:t xml:space="preserve"> nghiệp, thủy sản.</w:t>
            </w:r>
          </w:p>
          <w:p w14:paraId="25AD00C9" w14:textId="77777777" w:rsidR="00D96EF8" w:rsidRPr="00D96EF8" w:rsidRDefault="00D96EF8" w:rsidP="00D96EF8">
            <w:pPr>
              <w:tabs>
                <w:tab w:val="left" w:pos="0"/>
              </w:tabs>
              <w:spacing w:before="120" w:after="0"/>
              <w:contextualSpacing/>
              <w:jc w:val="both"/>
              <w:rPr>
                <w:rFonts w:ascii="Times New Roman" w:eastAsia="Times New Roman" w:hAnsi="Times New Roman" w:cs="Times New Roman"/>
                <w:iCs/>
                <w:noProof/>
                <w:sz w:val="28"/>
                <w:szCs w:val="28"/>
                <w:lang w:val="nl-NL"/>
              </w:rPr>
            </w:pPr>
            <w:r w:rsidRPr="00D96EF8">
              <w:rPr>
                <w:rFonts w:ascii="Times New Roman" w:eastAsia="Times New Roman" w:hAnsi="Times New Roman" w:cs="Times New Roman"/>
                <w:iCs/>
                <w:noProof/>
                <w:sz w:val="28"/>
                <w:szCs w:val="28"/>
                <w:lang w:val="nl-NL"/>
              </w:rPr>
              <w:t>- Đối với nông nghiệp: thích hợp trồng cây lương thực, rau, hoa màu và cây công nghiệp hằng năm.</w:t>
            </w:r>
          </w:p>
          <w:p w14:paraId="7903F2DC" w14:textId="77777777" w:rsidR="002D510E" w:rsidRPr="00097334" w:rsidRDefault="00D96EF8" w:rsidP="00D96EF8">
            <w:pPr>
              <w:tabs>
                <w:tab w:val="left" w:pos="0"/>
              </w:tabs>
              <w:spacing w:before="120" w:after="0"/>
              <w:contextualSpacing/>
              <w:jc w:val="both"/>
              <w:rPr>
                <w:rFonts w:ascii="Times New Roman" w:eastAsia="Times New Roman" w:hAnsi="Times New Roman" w:cs="Times New Roman"/>
                <w:iCs/>
                <w:noProof/>
                <w:sz w:val="28"/>
                <w:szCs w:val="28"/>
                <w:lang w:val="nl-NL"/>
              </w:rPr>
            </w:pPr>
            <w:r w:rsidRPr="00D96EF8">
              <w:rPr>
                <w:rFonts w:ascii="Times New Roman" w:eastAsia="Times New Roman" w:hAnsi="Times New Roman" w:cs="Times New Roman"/>
                <w:iCs/>
                <w:noProof/>
                <w:sz w:val="28"/>
                <w:szCs w:val="28"/>
                <w:lang w:val="nl-NL"/>
              </w:rPr>
              <w:t>- Đối với thuỷ sản: thuận lợi cho khai thác và nuôi trồng thuỷ sản.</w:t>
            </w:r>
          </w:p>
          <w:p w14:paraId="2788EBF1" w14:textId="77777777" w:rsidR="002D510E" w:rsidRPr="00097334" w:rsidRDefault="002D510E" w:rsidP="009A2A3F">
            <w:pPr>
              <w:tabs>
                <w:tab w:val="left" w:pos="0"/>
              </w:tabs>
              <w:spacing w:before="120" w:after="0"/>
              <w:jc w:val="both"/>
              <w:rPr>
                <w:rFonts w:ascii="Times New Roman" w:eastAsia="Times New Roman" w:hAnsi="Times New Roman" w:cs="Times New Roman"/>
                <w:iCs/>
                <w:noProof/>
                <w:sz w:val="28"/>
                <w:szCs w:val="28"/>
                <w:lang w:val="nl-NL"/>
              </w:rPr>
            </w:pPr>
          </w:p>
        </w:tc>
      </w:tr>
    </w:tbl>
    <w:p w14:paraId="332DA76B" w14:textId="77777777" w:rsidR="002D510E" w:rsidRPr="002D510E" w:rsidRDefault="002D510E" w:rsidP="000E7565">
      <w:pPr>
        <w:spacing w:before="120" w:after="0"/>
        <w:contextualSpacing/>
        <w:jc w:val="both"/>
        <w:rPr>
          <w:rFonts w:ascii="Times New Roman" w:eastAsia="Times New Roman" w:hAnsi="Times New Roman" w:cs="Times New Roman"/>
          <w:noProof/>
          <w:sz w:val="28"/>
          <w:szCs w:val="28"/>
          <w:lang w:val="nl-NL"/>
        </w:rPr>
      </w:pPr>
    </w:p>
    <w:p w14:paraId="797C8491" w14:textId="77777777" w:rsidR="000E7565" w:rsidRPr="0053790C" w:rsidRDefault="000E7565" w:rsidP="000E7565">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w:t>
      </w:r>
      <w:r w:rsidR="002F6847">
        <w:rPr>
          <w:rFonts w:ascii="Times New Roman" w:eastAsia="Times New Roman" w:hAnsi="Times New Roman" w:cs="Times New Roman"/>
          <w:b/>
          <w:bCs/>
          <w:sz w:val="28"/>
          <w:szCs w:val="28"/>
        </w:rPr>
        <w:t>3</w:t>
      </w:r>
      <w:r w:rsidRPr="0053790C">
        <w:rPr>
          <w:rFonts w:ascii="Times New Roman" w:eastAsia="Times New Roman" w:hAnsi="Times New Roman" w:cs="Times New Roman"/>
          <w:b/>
          <w:bCs/>
          <w:sz w:val="28"/>
          <w:szCs w:val="28"/>
        </w:rPr>
        <w:t xml:space="preserve">. </w:t>
      </w:r>
      <w:r w:rsidRPr="0053790C">
        <w:rPr>
          <w:rFonts w:ascii="Times New Roman" w:eastAsia="Times New Roman" w:hAnsi="Times New Roman" w:cs="Times New Roman"/>
          <w:b/>
          <w:bCs/>
          <w:i/>
          <w:sz w:val="28"/>
          <w:szCs w:val="28"/>
        </w:rPr>
        <w:t xml:space="preserve">Tìm hiểu </w:t>
      </w:r>
      <w:r>
        <w:rPr>
          <w:rFonts w:ascii="Times New Roman" w:eastAsia="Times New Roman" w:hAnsi="Times New Roman" w:cs="Times New Roman"/>
          <w:b/>
          <w:bCs/>
          <w:i/>
          <w:sz w:val="28"/>
          <w:szCs w:val="28"/>
        </w:rPr>
        <w:t xml:space="preserve">về </w:t>
      </w:r>
      <w:r w:rsidR="00EA7A5E">
        <w:rPr>
          <w:rFonts w:ascii="Times New Roman" w:eastAsia="Times New Roman" w:hAnsi="Times New Roman" w:cs="Times New Roman"/>
          <w:b/>
          <w:bCs/>
          <w:i/>
          <w:sz w:val="28"/>
          <w:szCs w:val="28"/>
        </w:rPr>
        <w:t>T</w:t>
      </w:r>
      <w:r w:rsidR="00EA7A5E" w:rsidRPr="00EA7A5E">
        <w:rPr>
          <w:rFonts w:ascii="Times New Roman" w:eastAsia="Times New Roman" w:hAnsi="Times New Roman" w:cs="Times New Roman"/>
          <w:b/>
          <w:bCs/>
          <w:i/>
          <w:sz w:val="28"/>
          <w:szCs w:val="28"/>
        </w:rPr>
        <w:t>ính cấp thiết</w:t>
      </w:r>
      <w:r w:rsidR="00EA7A5E">
        <w:rPr>
          <w:rFonts w:ascii="Times New Roman" w:eastAsia="Times New Roman" w:hAnsi="Times New Roman" w:cs="Times New Roman"/>
          <w:b/>
          <w:bCs/>
          <w:i/>
          <w:sz w:val="28"/>
          <w:szCs w:val="28"/>
        </w:rPr>
        <w:t xml:space="preserve"> của vấn đề chống thoái hóa đất ở nước ta.</w:t>
      </w:r>
      <w:r w:rsidR="00EA7A5E" w:rsidRPr="00EA7A5E">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w:t>
      </w:r>
      <w:r w:rsidR="007D77E5">
        <w:rPr>
          <w:rFonts w:ascii="Times New Roman" w:eastAsia="Times New Roman" w:hAnsi="Times New Roman" w:cs="Times New Roman"/>
          <w:b/>
          <w:bCs/>
          <w:i/>
          <w:sz w:val="28"/>
          <w:szCs w:val="28"/>
        </w:rPr>
        <w:t xml:space="preserve">35 </w:t>
      </w:r>
      <w:r w:rsidRPr="0053790C">
        <w:rPr>
          <w:rFonts w:ascii="Times New Roman" w:eastAsia="Times New Roman" w:hAnsi="Times New Roman" w:cs="Times New Roman"/>
          <w:b/>
          <w:bCs/>
          <w:i/>
          <w:sz w:val="28"/>
          <w:szCs w:val="28"/>
        </w:rPr>
        <w:t>phút)</w:t>
      </w:r>
    </w:p>
    <w:p w14:paraId="38F6A091" w14:textId="77777777" w:rsidR="000E7565" w:rsidRPr="0053790C" w:rsidRDefault="000E7565" w:rsidP="000E7565">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BF1FB9">
        <w:rPr>
          <w:rFonts w:ascii="Times New Roman" w:eastAsia="Times New Roman" w:hAnsi="Times New Roman" w:cs="Times New Roman"/>
          <w:sz w:val="28"/>
          <w:szCs w:val="28"/>
        </w:rPr>
        <w:t xml:space="preserve">HS </w:t>
      </w:r>
      <w:r w:rsidR="00EA7A5E">
        <w:rPr>
          <w:rFonts w:ascii="Times New Roman" w:eastAsia="Times New Roman" w:hAnsi="Times New Roman" w:cs="Times New Roman"/>
          <w:sz w:val="28"/>
          <w:szCs w:val="28"/>
        </w:rPr>
        <w:t xml:space="preserve">chứng minh được </w:t>
      </w:r>
      <w:r w:rsidR="00EA7A5E" w:rsidRPr="00EA7A5E">
        <w:rPr>
          <w:rFonts w:ascii="Times New Roman" w:eastAsia="Times New Roman" w:hAnsi="Times New Roman" w:cs="Times New Roman"/>
          <w:sz w:val="28"/>
          <w:szCs w:val="28"/>
        </w:rPr>
        <w:t>tính cấp thiết của vấn đề chống thoái hóa đất.</w:t>
      </w:r>
    </w:p>
    <w:p w14:paraId="687AB81C"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A32703">
        <w:rPr>
          <w:rFonts w:ascii="Times New Roman" w:eastAsia="Times New Roman" w:hAnsi="Times New Roman" w:cs="Times New Roman"/>
          <w:noProof/>
          <w:sz w:val="28"/>
          <w:szCs w:val="28"/>
          <w:lang w:val="nl-NL"/>
        </w:rPr>
        <w:t xml:space="preserve">Quan sát hình </w:t>
      </w:r>
      <w:r w:rsidR="00EA7A5E">
        <w:rPr>
          <w:rFonts w:ascii="Times New Roman" w:eastAsia="Times New Roman" w:hAnsi="Times New Roman" w:cs="Times New Roman"/>
          <w:noProof/>
          <w:sz w:val="28"/>
          <w:szCs w:val="28"/>
          <w:lang w:val="nl-NL"/>
        </w:rPr>
        <w:t>12.3, 12.4</w:t>
      </w:r>
      <w:r w:rsidRPr="00A32703">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noProof/>
          <w:sz w:val="28"/>
          <w:szCs w:val="28"/>
          <w:lang w:val="nl-NL"/>
        </w:rPr>
        <w:t xml:space="preserve">kết hợp kênh chữ SGK </w:t>
      </w:r>
      <w:r w:rsidR="00EA7A5E" w:rsidRPr="00A32703">
        <w:rPr>
          <w:rFonts w:ascii="Times New Roman" w:eastAsia="Times New Roman" w:hAnsi="Times New Roman" w:cs="Times New Roman"/>
          <w:noProof/>
          <w:sz w:val="28"/>
          <w:szCs w:val="28"/>
          <w:lang w:val="nl-NL"/>
        </w:rPr>
        <w:t>tr1</w:t>
      </w:r>
      <w:r w:rsidR="00EA7A5E">
        <w:rPr>
          <w:rFonts w:ascii="Times New Roman" w:eastAsia="Times New Roman" w:hAnsi="Times New Roman" w:cs="Times New Roman"/>
          <w:noProof/>
          <w:sz w:val="28"/>
          <w:szCs w:val="28"/>
          <w:lang w:val="nl-NL"/>
        </w:rPr>
        <w:t>36, 137</w:t>
      </w:r>
      <w:r w:rsidRPr="0053790C">
        <w:rPr>
          <w:rFonts w:ascii="Times New Roman" w:eastAsia="Times New Roman" w:hAnsi="Times New Roman" w:cs="Times New Roman"/>
          <w:sz w:val="28"/>
          <w:szCs w:val="28"/>
          <w:lang w:eastAsia="vi-VN"/>
        </w:rPr>
        <w:t xml:space="preserve">, thảo luận nhóm </w:t>
      </w:r>
      <w:r>
        <w:rPr>
          <w:rFonts w:ascii="Times New Roman" w:eastAsia="Times New Roman" w:hAnsi="Times New Roman" w:cs="Times New Roman"/>
          <w:sz w:val="28"/>
          <w:szCs w:val="28"/>
          <w:lang w:eastAsia="vi-VN"/>
        </w:rPr>
        <w:t xml:space="preserve">để trả lời các câu hỏi của GV. </w:t>
      </w:r>
    </w:p>
    <w:p w14:paraId="46F5F76B" w14:textId="77777777" w:rsidR="000E7565" w:rsidRDefault="00900350" w:rsidP="000E7565">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17984" behindDoc="1" locked="0" layoutInCell="1" allowOverlap="1" wp14:anchorId="1E6FAED2" wp14:editId="3D9277CB">
            <wp:simplePos x="0" y="0"/>
            <wp:positionH relativeFrom="column">
              <wp:posOffset>3216275</wp:posOffset>
            </wp:positionH>
            <wp:positionV relativeFrom="paragraph">
              <wp:posOffset>93345</wp:posOffset>
            </wp:positionV>
            <wp:extent cx="2512060" cy="1953895"/>
            <wp:effectExtent l="0" t="0" r="2540" b="8255"/>
            <wp:wrapTight wrapText="bothSides">
              <wp:wrapPolygon edited="0">
                <wp:start x="0" y="0"/>
                <wp:lineTo x="0" y="21481"/>
                <wp:lineTo x="21458" y="21481"/>
                <wp:lineTo x="21458"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email">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512060" cy="1953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816960" behindDoc="1" locked="0" layoutInCell="1" allowOverlap="1" wp14:anchorId="370A87DB" wp14:editId="2A0A9F9F">
            <wp:simplePos x="0" y="0"/>
            <wp:positionH relativeFrom="column">
              <wp:posOffset>492125</wp:posOffset>
            </wp:positionH>
            <wp:positionV relativeFrom="paragraph">
              <wp:posOffset>102870</wp:posOffset>
            </wp:positionV>
            <wp:extent cx="2607945" cy="2065655"/>
            <wp:effectExtent l="0" t="0" r="1905" b="0"/>
            <wp:wrapTight wrapText="bothSides">
              <wp:wrapPolygon edited="0">
                <wp:start x="0" y="0"/>
                <wp:lineTo x="0" y="21314"/>
                <wp:lineTo x="21458" y="21314"/>
                <wp:lineTo x="21458"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email">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07945" cy="206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19744"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54B4EBE9"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3BCB2C2D"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7C6A8EB7"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1EF1F08D" w14:textId="77777777" w:rsidR="000E7565" w:rsidRPr="0053790C" w:rsidRDefault="000E7565" w:rsidP="000E7565">
      <w:pPr>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42A6249E" w14:textId="77777777" w:rsidR="000E7565" w:rsidRPr="0053790C" w:rsidRDefault="000E7565" w:rsidP="000E7565">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E7565" w:rsidRPr="0053790C" w14:paraId="179DA18D" w14:textId="77777777" w:rsidTr="00D320FD">
        <w:tc>
          <w:tcPr>
            <w:tcW w:w="6771" w:type="dxa"/>
            <w:shd w:val="clear" w:color="auto" w:fill="auto"/>
          </w:tcPr>
          <w:p w14:paraId="7AD7A19A" w14:textId="77777777" w:rsidR="000E7565" w:rsidRPr="0053790C" w:rsidRDefault="000E7565" w:rsidP="00D32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3D5F99D7" w14:textId="77777777" w:rsidR="000E7565" w:rsidRPr="0053790C" w:rsidRDefault="000E7565" w:rsidP="00D32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Nội dung ghi bài</w:t>
            </w:r>
          </w:p>
        </w:tc>
      </w:tr>
      <w:tr w:rsidR="000E7565" w:rsidRPr="0053790C" w14:paraId="47806258" w14:textId="77777777" w:rsidTr="00D320FD">
        <w:tc>
          <w:tcPr>
            <w:tcW w:w="6771" w:type="dxa"/>
            <w:shd w:val="clear" w:color="auto" w:fill="auto"/>
          </w:tcPr>
          <w:p w14:paraId="154B6CE6"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p>
          <w:p w14:paraId="099D82C2" w14:textId="77777777" w:rsidR="000E7565"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sidR="00900350">
              <w:rPr>
                <w:rFonts w:ascii="Times New Roman" w:eastAsia="Times New Roman" w:hAnsi="Times New Roman" w:cs="Times New Roman"/>
                <w:bCs/>
                <w:sz w:val="28"/>
                <w:szCs w:val="28"/>
              </w:rPr>
              <w:t>3</w:t>
            </w:r>
            <w:r w:rsidRPr="0053790C">
              <w:rPr>
                <w:rFonts w:ascii="Times New Roman" w:eastAsia="Times New Roman" w:hAnsi="Times New Roman" w:cs="Times New Roman"/>
                <w:bCs/>
                <w:sz w:val="28"/>
                <w:szCs w:val="28"/>
              </w:rPr>
              <w:t xml:space="preserve"> SGK.</w:t>
            </w:r>
          </w:p>
          <w:p w14:paraId="7AADFFB9"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w:t>
            </w:r>
            <w:r w:rsidR="00070DA9">
              <w:rPr>
                <w:rFonts w:ascii="Times New Roman" w:eastAsia="Times New Roman" w:hAnsi="Times New Roman" w:cs="Times New Roman"/>
                <w:bCs/>
                <w:sz w:val="28"/>
                <w:szCs w:val="28"/>
              </w:rPr>
              <w:t>hình 12.3, 12.4 lên bảng.</w:t>
            </w:r>
          </w:p>
          <w:p w14:paraId="003865B4"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sidR="00070DA9">
              <w:rPr>
                <w:rFonts w:ascii="Times New Roman" w:eastAsia="Times New Roman" w:hAnsi="Times New Roman" w:cs="Times New Roman"/>
                <w:bCs/>
                <w:sz w:val="28"/>
                <w:szCs w:val="28"/>
              </w:rPr>
              <w:t xml:space="preserve">8 </w:t>
            </w:r>
            <w:r w:rsidRPr="0053790C">
              <w:rPr>
                <w:rFonts w:ascii="Times New Roman" w:eastAsia="Times New Roman" w:hAnsi="Times New Roman" w:cs="Times New Roman"/>
                <w:bCs/>
                <w:sz w:val="28"/>
                <w:szCs w:val="28"/>
              </w:rPr>
              <w:t xml:space="preserve">nhóm, mỗi nhóm từ </w:t>
            </w:r>
            <w:r w:rsidR="00070DA9">
              <w:rPr>
                <w:rFonts w:ascii="Times New Roman" w:eastAsia="Times New Roman" w:hAnsi="Times New Roman" w:cs="Times New Roman"/>
                <w:bCs/>
                <w:sz w:val="28"/>
                <w:szCs w:val="28"/>
              </w:rPr>
              <w:t>4</w:t>
            </w:r>
            <w:r>
              <w:rPr>
                <w:rFonts w:ascii="Times New Roman" w:eastAsia="Times New Roman" w:hAnsi="Times New Roman" w:cs="Times New Roman"/>
                <w:bCs/>
                <w:sz w:val="28"/>
                <w:szCs w:val="28"/>
              </w:rPr>
              <w:t xml:space="preserve"> đến </w:t>
            </w:r>
            <w:r w:rsidR="00070DA9">
              <w:rPr>
                <w:rFonts w:ascii="Times New Roman" w:eastAsia="Times New Roman" w:hAnsi="Times New Roman" w:cs="Times New Roman"/>
                <w:bCs/>
                <w:sz w:val="28"/>
                <w:szCs w:val="28"/>
              </w:rPr>
              <w:t>6</w:t>
            </w:r>
            <w:r w:rsidRPr="0053790C">
              <w:rPr>
                <w:rFonts w:ascii="Times New Roman" w:eastAsia="Times New Roman" w:hAnsi="Times New Roman" w:cs="Times New Roman"/>
                <w:bCs/>
                <w:sz w:val="28"/>
                <w:szCs w:val="28"/>
              </w:rPr>
              <w:t xml:space="preserve"> em, yêu cầu HS quan sát hình </w:t>
            </w:r>
            <w:r w:rsidR="00070DA9">
              <w:rPr>
                <w:rFonts w:ascii="Times New Roman" w:eastAsia="Times New Roman" w:hAnsi="Times New Roman" w:cs="Times New Roman"/>
                <w:bCs/>
                <w:sz w:val="28"/>
                <w:szCs w:val="28"/>
              </w:rPr>
              <w:t>12.3, 12.4</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 xml:space="preserve">và thông tin trong bày, thảo luận nhóm trong </w:t>
            </w:r>
            <w:r w:rsidR="00070DA9">
              <w:rPr>
                <w:rFonts w:ascii="Times New Roman" w:eastAsia="Times New Roman" w:hAnsi="Times New Roman" w:cs="Times New Roman"/>
                <w:bCs/>
                <w:sz w:val="28"/>
                <w:szCs w:val="28"/>
              </w:rPr>
              <w:t>5</w:t>
            </w:r>
            <w:r w:rsidRPr="0053790C">
              <w:rPr>
                <w:rFonts w:ascii="Times New Roman" w:eastAsia="Times New Roman" w:hAnsi="Times New Roman" w:cs="Times New Roman"/>
                <w:bCs/>
                <w:sz w:val="28"/>
                <w:szCs w:val="28"/>
              </w:rPr>
              <w:t xml:space="preserve"> phút để trả lời các câu hỏi theo phiếu học tập sau:</w:t>
            </w:r>
          </w:p>
          <w:p w14:paraId="0EA269DC" w14:textId="77777777" w:rsidR="000E7565" w:rsidRPr="0053790C" w:rsidRDefault="000E7565" w:rsidP="00D320F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w:t>
            </w:r>
            <w:r w:rsidR="00070DA9">
              <w:rPr>
                <w:rFonts w:ascii="Times New Roman" w:eastAsia="Times New Roman" w:hAnsi="Times New Roman" w:cs="Times New Roman"/>
                <w:sz w:val="28"/>
                <w:szCs w:val="28"/>
              </w:rPr>
              <w:t>, 3, 4</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0E7565" w:rsidRPr="0053790C" w14:paraId="5081D094" w14:textId="77777777" w:rsidTr="00D320FD">
              <w:tc>
                <w:tcPr>
                  <w:tcW w:w="2180" w:type="dxa"/>
                </w:tcPr>
                <w:p w14:paraId="07C3CAA2" w14:textId="77777777" w:rsidR="000E7565" w:rsidRPr="0053790C" w:rsidRDefault="000E7565" w:rsidP="00D320F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7D41630C" w14:textId="77777777" w:rsidR="000E7565" w:rsidRPr="0053790C" w:rsidRDefault="000E7565" w:rsidP="00D320F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0E7565" w:rsidRPr="0053790C" w14:paraId="71CB971D" w14:textId="77777777" w:rsidTr="00D320FD">
              <w:tc>
                <w:tcPr>
                  <w:tcW w:w="2180" w:type="dxa"/>
                </w:tcPr>
                <w:p w14:paraId="1F2BAE89" w14:textId="77777777" w:rsidR="000E7565" w:rsidRPr="0053790C" w:rsidRDefault="00070DA9" w:rsidP="00D320F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thực trạng thoái hóa đất ở nước ta.</w:t>
                  </w:r>
                </w:p>
              </w:tc>
              <w:tc>
                <w:tcPr>
                  <w:tcW w:w="4360" w:type="dxa"/>
                </w:tcPr>
                <w:p w14:paraId="69D37F68" w14:textId="77777777" w:rsidR="000E7565" w:rsidRPr="0053790C" w:rsidRDefault="000E7565" w:rsidP="00D320FD">
                  <w:pPr>
                    <w:spacing w:before="120"/>
                    <w:contextualSpacing/>
                    <w:jc w:val="both"/>
                    <w:rPr>
                      <w:rFonts w:ascii="Times New Roman" w:eastAsia="Times New Roman" w:hAnsi="Times New Roman" w:cs="Times New Roman"/>
                      <w:sz w:val="28"/>
                      <w:szCs w:val="28"/>
                    </w:rPr>
                  </w:pPr>
                </w:p>
              </w:tc>
            </w:tr>
            <w:tr w:rsidR="000E7565" w:rsidRPr="0053790C" w14:paraId="2CA8DC9D" w14:textId="77777777" w:rsidTr="00D320FD">
              <w:tc>
                <w:tcPr>
                  <w:tcW w:w="2180" w:type="dxa"/>
                </w:tcPr>
                <w:p w14:paraId="2A7127AD" w14:textId="77777777" w:rsidR="000E7565" w:rsidRPr="0053790C" w:rsidRDefault="00070DA9" w:rsidP="00D320F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Nguyên nhân nào gây nên </w:t>
                  </w:r>
                  <w:r w:rsidR="00546236">
                    <w:rPr>
                      <w:rFonts w:ascii="Times New Roman" w:eastAsia="Times New Roman" w:hAnsi="Times New Roman" w:cs="Times New Roman"/>
                      <w:i/>
                      <w:sz w:val="28"/>
                      <w:szCs w:val="28"/>
                    </w:rPr>
                    <w:t xml:space="preserve">tình trạng </w:t>
                  </w:r>
                  <w:r w:rsidRPr="00070DA9">
                    <w:rPr>
                      <w:rFonts w:ascii="Times New Roman" w:eastAsia="Times New Roman" w:hAnsi="Times New Roman" w:cs="Times New Roman"/>
                      <w:i/>
                      <w:sz w:val="28"/>
                      <w:szCs w:val="28"/>
                    </w:rPr>
                    <w:t>thoái hóa đất ở nước ta.</w:t>
                  </w:r>
                </w:p>
              </w:tc>
              <w:tc>
                <w:tcPr>
                  <w:tcW w:w="4360" w:type="dxa"/>
                </w:tcPr>
                <w:p w14:paraId="520BE04D" w14:textId="77777777" w:rsidR="000E7565" w:rsidRPr="00BA435C" w:rsidRDefault="000E7565" w:rsidP="00D320FD">
                  <w:pPr>
                    <w:spacing w:before="120"/>
                    <w:jc w:val="both"/>
                    <w:rPr>
                      <w:rFonts w:ascii="Times New Roman" w:eastAsia="Times New Roman" w:hAnsi="Times New Roman" w:cs="Times New Roman"/>
                      <w:sz w:val="28"/>
                      <w:szCs w:val="28"/>
                    </w:rPr>
                  </w:pPr>
                </w:p>
              </w:tc>
            </w:tr>
          </w:tbl>
          <w:p w14:paraId="6524496D" w14:textId="77777777" w:rsidR="004F7D99" w:rsidRDefault="004F7D99" w:rsidP="00D320FD">
            <w:pPr>
              <w:spacing w:before="120" w:after="0"/>
              <w:contextualSpacing/>
              <w:jc w:val="both"/>
              <w:rPr>
                <w:rFonts w:ascii="Times New Roman" w:eastAsia="Times New Roman" w:hAnsi="Times New Roman" w:cs="Times New Roman"/>
                <w:sz w:val="28"/>
                <w:szCs w:val="28"/>
              </w:rPr>
            </w:pPr>
          </w:p>
          <w:p w14:paraId="3C21C4FF" w14:textId="77777777" w:rsidR="000E7565" w:rsidRPr="0053790C" w:rsidRDefault="000E7565" w:rsidP="00D320F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sidR="00546236">
              <w:rPr>
                <w:rFonts w:ascii="Times New Roman" w:eastAsia="Times New Roman" w:hAnsi="Times New Roman" w:cs="Times New Roman"/>
                <w:sz w:val="28"/>
                <w:szCs w:val="28"/>
              </w:rPr>
              <w:t>5, 6, 7, 8</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0E7565" w:rsidRPr="0053790C" w14:paraId="28FE7EC0" w14:textId="77777777" w:rsidTr="00D320FD">
              <w:tc>
                <w:tcPr>
                  <w:tcW w:w="2180" w:type="dxa"/>
                </w:tcPr>
                <w:p w14:paraId="768F41C6" w14:textId="77777777" w:rsidR="000E7565" w:rsidRPr="0053790C" w:rsidRDefault="000E7565" w:rsidP="00D320F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70DB52A5" w14:textId="77777777" w:rsidR="000E7565" w:rsidRPr="0053790C" w:rsidRDefault="000E7565" w:rsidP="00D320F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0E7565" w:rsidRPr="0053790C" w14:paraId="21B1939E" w14:textId="77777777" w:rsidTr="00D320FD">
              <w:tc>
                <w:tcPr>
                  <w:tcW w:w="2180" w:type="dxa"/>
                </w:tcPr>
                <w:p w14:paraId="46515A80" w14:textId="77777777" w:rsidR="000E7565" w:rsidRPr="0053790C" w:rsidRDefault="00546236" w:rsidP="00546236">
                  <w:pPr>
                    <w:spacing w:before="120"/>
                    <w:contextualSpacing/>
                    <w:jc w:val="both"/>
                    <w:rPr>
                      <w:rFonts w:ascii="Times New Roman" w:eastAsia="Times New Roman" w:hAnsi="Times New Roman" w:cs="Times New Roman"/>
                      <w:i/>
                      <w:sz w:val="28"/>
                      <w:szCs w:val="28"/>
                    </w:rPr>
                  </w:pPr>
                  <w:r w:rsidRPr="00546236">
                    <w:rPr>
                      <w:rFonts w:ascii="Times New Roman" w:eastAsia="Times New Roman" w:hAnsi="Times New Roman" w:cs="Times New Roman"/>
                      <w:i/>
                      <w:sz w:val="28"/>
                      <w:szCs w:val="28"/>
                    </w:rPr>
                    <w:t xml:space="preserve">Nêu </w:t>
                  </w:r>
                  <w:r>
                    <w:rPr>
                      <w:rFonts w:ascii="Times New Roman" w:eastAsia="Times New Roman" w:hAnsi="Times New Roman" w:cs="Times New Roman"/>
                      <w:i/>
                      <w:sz w:val="28"/>
                      <w:szCs w:val="28"/>
                    </w:rPr>
                    <w:t>hậu quả của việc</w:t>
                  </w:r>
                  <w:r w:rsidRPr="00546236">
                    <w:rPr>
                      <w:rFonts w:ascii="Times New Roman" w:eastAsia="Times New Roman" w:hAnsi="Times New Roman" w:cs="Times New Roman"/>
                      <w:i/>
                      <w:sz w:val="28"/>
                      <w:szCs w:val="28"/>
                    </w:rPr>
                    <w:t xml:space="preserve"> thoái hóa đất ở nước ta.</w:t>
                  </w:r>
                </w:p>
              </w:tc>
              <w:tc>
                <w:tcPr>
                  <w:tcW w:w="4360" w:type="dxa"/>
                </w:tcPr>
                <w:p w14:paraId="3A09B6AB" w14:textId="77777777" w:rsidR="000E7565" w:rsidRPr="0053790C" w:rsidRDefault="000E7565" w:rsidP="00D320FD">
                  <w:pPr>
                    <w:spacing w:before="120"/>
                    <w:contextualSpacing/>
                    <w:jc w:val="both"/>
                    <w:rPr>
                      <w:rFonts w:ascii="Times New Roman" w:eastAsia="Times New Roman" w:hAnsi="Times New Roman" w:cs="Times New Roman"/>
                      <w:sz w:val="28"/>
                      <w:szCs w:val="28"/>
                    </w:rPr>
                  </w:pPr>
                </w:p>
              </w:tc>
            </w:tr>
            <w:tr w:rsidR="000E7565" w:rsidRPr="00BA435C" w14:paraId="45D537A5" w14:textId="77777777" w:rsidTr="00D320FD">
              <w:tc>
                <w:tcPr>
                  <w:tcW w:w="2180" w:type="dxa"/>
                </w:tcPr>
                <w:p w14:paraId="3478D18A" w14:textId="77777777" w:rsidR="000E7565" w:rsidRPr="0053790C" w:rsidRDefault="00546236" w:rsidP="00D320F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các biện pháp chống thoái hóa đất ở nước ta hiện nay.</w:t>
                  </w:r>
                </w:p>
              </w:tc>
              <w:tc>
                <w:tcPr>
                  <w:tcW w:w="4360" w:type="dxa"/>
                </w:tcPr>
                <w:p w14:paraId="1A0B7D5E" w14:textId="77777777" w:rsidR="000E7565" w:rsidRPr="00BA435C" w:rsidRDefault="000E7565" w:rsidP="00D320FD">
                  <w:pPr>
                    <w:spacing w:before="120"/>
                    <w:jc w:val="both"/>
                    <w:rPr>
                      <w:rFonts w:ascii="Times New Roman" w:eastAsia="Times New Roman" w:hAnsi="Times New Roman" w:cs="Times New Roman"/>
                      <w:sz w:val="28"/>
                      <w:szCs w:val="28"/>
                    </w:rPr>
                  </w:pPr>
                </w:p>
              </w:tc>
            </w:tr>
          </w:tbl>
          <w:p w14:paraId="1FC48D22"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5267232C"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w:t>
            </w:r>
            <w:r>
              <w:rPr>
                <w:rFonts w:ascii="Times New Roman" w:eastAsia="Times New Roman" w:hAnsi="Times New Roman" w:cs="Times New Roman"/>
                <w:bCs/>
                <w:sz w:val="28"/>
                <w:szCs w:val="28"/>
              </w:rPr>
              <w:t xml:space="preserve">bản đồ hình </w:t>
            </w:r>
            <w:r w:rsidR="00546236">
              <w:rPr>
                <w:rFonts w:ascii="Times New Roman" w:eastAsia="Times New Roman" w:hAnsi="Times New Roman" w:cs="Times New Roman"/>
                <w:bCs/>
                <w:sz w:val="28"/>
                <w:szCs w:val="28"/>
              </w:rPr>
              <w:t xml:space="preserve">12.3, 12.4 </w:t>
            </w:r>
            <w:r w:rsidRPr="0053790C">
              <w:rPr>
                <w:rFonts w:ascii="Times New Roman" w:eastAsia="Times New Roman" w:hAnsi="Times New Roman" w:cs="Times New Roman"/>
                <w:bCs/>
                <w:sz w:val="28"/>
                <w:szCs w:val="28"/>
              </w:rPr>
              <w:t>và thông tin trong bày, suy nghĩ, thảo luận nhóm để trả lời câu hỏi.</w:t>
            </w:r>
          </w:p>
          <w:p w14:paraId="59BD364F"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4AD9610C" w14:textId="77777777" w:rsidR="000E7565" w:rsidRPr="00BA435C" w:rsidRDefault="000E7565" w:rsidP="00D320F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14:paraId="106CD5DD" w14:textId="77777777" w:rsidR="000E7565" w:rsidRPr="0053790C" w:rsidRDefault="000E7565" w:rsidP="00D320F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w:t>
            </w:r>
            <w:r w:rsidR="00546236">
              <w:rPr>
                <w:rFonts w:ascii="Times New Roman" w:eastAsia="Times New Roman" w:hAnsi="Times New Roman" w:cs="Times New Roman"/>
                <w:bCs/>
                <w:sz w:val="28"/>
                <w:szCs w:val="28"/>
              </w:rPr>
              <w:t>3, 7</w:t>
            </w:r>
            <w:r w:rsidRPr="0053790C">
              <w:rPr>
                <w:rFonts w:ascii="Times New Roman" w:eastAsia="Times New Roman" w:hAnsi="Times New Roman" w:cs="Times New Roman"/>
                <w:bCs/>
                <w:sz w:val="28"/>
                <w:szCs w:val="28"/>
              </w:rPr>
              <w:t xml:space="preserve"> lên thuyết trình câu trả lời trước lớp:</w:t>
            </w:r>
          </w:p>
          <w:p w14:paraId="3A554438" w14:textId="77777777" w:rsidR="000E7565" w:rsidRPr="0053790C" w:rsidRDefault="000E7565" w:rsidP="00D320F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1. Nhóm </w:t>
            </w:r>
            <w:r w:rsidR="00546236">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546236" w:rsidRPr="0053790C" w14:paraId="04AD90CF" w14:textId="77777777" w:rsidTr="009A2A3F">
              <w:tc>
                <w:tcPr>
                  <w:tcW w:w="2180" w:type="dxa"/>
                </w:tcPr>
                <w:p w14:paraId="7426F660" w14:textId="77777777" w:rsidR="00546236" w:rsidRPr="0053790C" w:rsidRDefault="00546236" w:rsidP="009A2A3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15C6BF82" w14:textId="77777777" w:rsidR="00546236" w:rsidRPr="0053790C" w:rsidRDefault="00546236" w:rsidP="009A2A3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546236" w:rsidRPr="0053790C" w14:paraId="0098E5C6" w14:textId="77777777" w:rsidTr="009A2A3F">
              <w:tc>
                <w:tcPr>
                  <w:tcW w:w="2180" w:type="dxa"/>
                </w:tcPr>
                <w:p w14:paraId="1198F99E" w14:textId="77777777" w:rsidR="00546236" w:rsidRPr="0053790C" w:rsidRDefault="00546236" w:rsidP="009A2A3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thực trạng thoái hóa đất ở nước ta.</w:t>
                  </w:r>
                </w:p>
              </w:tc>
              <w:tc>
                <w:tcPr>
                  <w:tcW w:w="4360" w:type="dxa"/>
                </w:tcPr>
                <w:p w14:paraId="34ACE084" w14:textId="77777777" w:rsidR="00546236" w:rsidRPr="00546236" w:rsidRDefault="00546236" w:rsidP="00546236">
                  <w:pPr>
                    <w:spacing w:before="120"/>
                    <w:jc w:val="both"/>
                    <w:rPr>
                      <w:rFonts w:ascii="Times New Roman" w:eastAsia="Times New Roman" w:hAnsi="Times New Roman" w:cs="Times New Roman"/>
                      <w:sz w:val="28"/>
                      <w:szCs w:val="28"/>
                    </w:rPr>
                  </w:pPr>
                  <w:r w:rsidRPr="0054623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46236">
                    <w:rPr>
                      <w:rFonts w:ascii="Times New Roman" w:eastAsia="Times New Roman" w:hAnsi="Times New Roman" w:cs="Times New Roman"/>
                      <w:sz w:val="28"/>
                      <w:szCs w:val="28"/>
                    </w:rPr>
                    <w:t>Đất bị rửa trôi, xói mòn chiếm diện tích lớn ở các vùng đồi núi.</w:t>
                  </w:r>
                </w:p>
                <w:p w14:paraId="672DF1AE" w14:textId="77777777" w:rsidR="00546236" w:rsidRPr="00546236" w:rsidRDefault="00546236" w:rsidP="00546236">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46236">
                    <w:rPr>
                      <w:rFonts w:ascii="Times New Roman" w:eastAsia="Times New Roman" w:hAnsi="Times New Roman" w:cs="Times New Roman"/>
                      <w:sz w:val="28"/>
                      <w:szCs w:val="28"/>
                    </w:rPr>
                    <w:t xml:space="preserve"> Đất canh tác, nhất là đất trồng trọt bị suy giảm độ phì, bạc màu.</w:t>
                  </w:r>
                </w:p>
                <w:p w14:paraId="689D9639" w14:textId="77777777" w:rsidR="00546236" w:rsidRPr="0053790C" w:rsidRDefault="00546236" w:rsidP="00546236">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46236">
                    <w:rPr>
                      <w:rFonts w:ascii="Times New Roman" w:eastAsia="Times New Roman" w:hAnsi="Times New Roman" w:cs="Times New Roman"/>
                      <w:sz w:val="28"/>
                      <w:szCs w:val="28"/>
                    </w:rPr>
                    <w:t xml:space="preserve"> Nguy cơ đất bị hoang mạc hoá xảy ra ở một số nơi khô hạn; mặn hoá.</w:t>
                  </w:r>
                </w:p>
              </w:tc>
            </w:tr>
            <w:tr w:rsidR="00546236" w:rsidRPr="0053790C" w14:paraId="79F19B04" w14:textId="77777777" w:rsidTr="009A2A3F">
              <w:tc>
                <w:tcPr>
                  <w:tcW w:w="2180" w:type="dxa"/>
                </w:tcPr>
                <w:p w14:paraId="04B380F9" w14:textId="77777777" w:rsidR="00546236" w:rsidRPr="0053790C" w:rsidRDefault="00546236" w:rsidP="009A2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Nguyên nhân nào gây nên tình trạng </w:t>
                  </w:r>
                  <w:r w:rsidRPr="00070DA9">
                    <w:rPr>
                      <w:rFonts w:ascii="Times New Roman" w:eastAsia="Times New Roman" w:hAnsi="Times New Roman" w:cs="Times New Roman"/>
                      <w:i/>
                      <w:sz w:val="28"/>
                      <w:szCs w:val="28"/>
                    </w:rPr>
                    <w:t>thoái hóa đất ở nước ta.</w:t>
                  </w:r>
                </w:p>
              </w:tc>
              <w:tc>
                <w:tcPr>
                  <w:tcW w:w="4360" w:type="dxa"/>
                </w:tcPr>
                <w:p w14:paraId="75679218" w14:textId="77777777" w:rsidR="00546236" w:rsidRDefault="00546236" w:rsidP="00546236">
                  <w:pPr>
                    <w:spacing w:before="120"/>
                    <w:jc w:val="both"/>
                    <w:rPr>
                      <w:rFonts w:ascii="Times New Roman" w:eastAsia="Times New Roman" w:hAnsi="Times New Roman" w:cs="Times New Roman"/>
                      <w:sz w:val="28"/>
                      <w:szCs w:val="28"/>
                    </w:rPr>
                  </w:pPr>
                  <w:r w:rsidRPr="0054623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Do phá rừng.</w:t>
                  </w:r>
                </w:p>
                <w:p w14:paraId="215C8C8D" w14:textId="77777777" w:rsidR="003B6509" w:rsidRDefault="003B6509"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Do</w:t>
                  </w:r>
                  <w:r w:rsidRPr="00546236">
                    <w:rPr>
                      <w:rFonts w:ascii="Times New Roman" w:eastAsia="Times New Roman" w:hAnsi="Times New Roman" w:cs="Times New Roman"/>
                      <w:sz w:val="28"/>
                      <w:szCs w:val="28"/>
                    </w:rPr>
                    <w:t xml:space="preserve"> nước biển xâm nhập ở vùng ven biển;...</w:t>
                  </w:r>
                </w:p>
                <w:p w14:paraId="7688D21D" w14:textId="77777777" w:rsidR="00546236" w:rsidRPr="00BA435C" w:rsidRDefault="00546236"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w:t>
                  </w:r>
                  <w:r w:rsidRPr="00546236">
                    <w:rPr>
                      <w:rFonts w:ascii="Times New Roman" w:eastAsia="Times New Roman" w:hAnsi="Times New Roman" w:cs="Times New Roman"/>
                      <w:sz w:val="28"/>
                      <w:szCs w:val="28"/>
                    </w:rPr>
                    <w:t>o khai thác quá mức; đất còn bị ô nhiễm do sử dụng nhiều phân hoá học, thuốc trừ sâu và ảnh hưởng của chất thải công nghiệp, chất thải sinh hoạt chưa qua xử lí,...</w:t>
                  </w:r>
                </w:p>
              </w:tc>
            </w:tr>
          </w:tbl>
          <w:p w14:paraId="44D4EBA7" w14:textId="77777777" w:rsidR="004F7D99" w:rsidRDefault="004F7D99" w:rsidP="00546236">
            <w:pPr>
              <w:spacing w:before="120" w:after="0"/>
              <w:contextualSpacing/>
              <w:jc w:val="both"/>
              <w:rPr>
                <w:rFonts w:ascii="Times New Roman" w:eastAsia="Times New Roman" w:hAnsi="Times New Roman" w:cs="Times New Roman"/>
                <w:sz w:val="28"/>
                <w:szCs w:val="28"/>
              </w:rPr>
            </w:pPr>
          </w:p>
          <w:p w14:paraId="3761419B" w14:textId="77777777" w:rsidR="00546236" w:rsidRPr="0053790C" w:rsidRDefault="00546236" w:rsidP="00546236">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7</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546236" w:rsidRPr="0053790C" w14:paraId="312FCED1" w14:textId="77777777" w:rsidTr="009A2A3F">
              <w:tc>
                <w:tcPr>
                  <w:tcW w:w="2180" w:type="dxa"/>
                </w:tcPr>
                <w:p w14:paraId="291EAC47" w14:textId="77777777" w:rsidR="00546236" w:rsidRPr="0053790C" w:rsidRDefault="00546236" w:rsidP="009A2A3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18C3F8E3" w14:textId="77777777" w:rsidR="00546236" w:rsidRPr="0053790C" w:rsidRDefault="00546236" w:rsidP="009A2A3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546236" w:rsidRPr="0053790C" w14:paraId="24BAE045" w14:textId="77777777" w:rsidTr="009A2A3F">
              <w:tc>
                <w:tcPr>
                  <w:tcW w:w="2180" w:type="dxa"/>
                </w:tcPr>
                <w:p w14:paraId="121E042A" w14:textId="77777777" w:rsidR="00546236" w:rsidRPr="0053790C" w:rsidRDefault="00546236" w:rsidP="009A2A3F">
                  <w:pPr>
                    <w:spacing w:before="120"/>
                    <w:contextualSpacing/>
                    <w:jc w:val="both"/>
                    <w:rPr>
                      <w:rFonts w:ascii="Times New Roman" w:eastAsia="Times New Roman" w:hAnsi="Times New Roman" w:cs="Times New Roman"/>
                      <w:i/>
                      <w:sz w:val="28"/>
                      <w:szCs w:val="28"/>
                    </w:rPr>
                  </w:pPr>
                  <w:r w:rsidRPr="00546236">
                    <w:rPr>
                      <w:rFonts w:ascii="Times New Roman" w:eastAsia="Times New Roman" w:hAnsi="Times New Roman" w:cs="Times New Roman"/>
                      <w:i/>
                      <w:sz w:val="28"/>
                      <w:szCs w:val="28"/>
                    </w:rPr>
                    <w:t xml:space="preserve">Nêu </w:t>
                  </w:r>
                  <w:r>
                    <w:rPr>
                      <w:rFonts w:ascii="Times New Roman" w:eastAsia="Times New Roman" w:hAnsi="Times New Roman" w:cs="Times New Roman"/>
                      <w:i/>
                      <w:sz w:val="28"/>
                      <w:szCs w:val="28"/>
                    </w:rPr>
                    <w:t>hậu quả của việc</w:t>
                  </w:r>
                  <w:r w:rsidRPr="00546236">
                    <w:rPr>
                      <w:rFonts w:ascii="Times New Roman" w:eastAsia="Times New Roman" w:hAnsi="Times New Roman" w:cs="Times New Roman"/>
                      <w:i/>
                      <w:sz w:val="28"/>
                      <w:szCs w:val="28"/>
                    </w:rPr>
                    <w:t xml:space="preserve"> thoái hóa đất ở nước ta.</w:t>
                  </w:r>
                </w:p>
              </w:tc>
              <w:tc>
                <w:tcPr>
                  <w:tcW w:w="4360" w:type="dxa"/>
                </w:tcPr>
                <w:p w14:paraId="249289BD" w14:textId="77777777" w:rsidR="00546236" w:rsidRPr="00546236" w:rsidRDefault="00546236" w:rsidP="00546236">
                  <w:pPr>
                    <w:spacing w:before="120"/>
                    <w:jc w:val="both"/>
                    <w:rPr>
                      <w:rFonts w:ascii="Times New Roman" w:eastAsia="Times New Roman" w:hAnsi="Times New Roman" w:cs="Times New Roman"/>
                      <w:sz w:val="28"/>
                      <w:szCs w:val="28"/>
                    </w:rPr>
                  </w:pPr>
                  <w:r w:rsidRPr="00546236">
                    <w:rPr>
                      <w:rFonts w:ascii="Times New Roman" w:eastAsia="Times New Roman" w:hAnsi="Times New Roman" w:cs="Times New Roman"/>
                      <w:sz w:val="28"/>
                      <w:szCs w:val="28"/>
                    </w:rPr>
                    <w:t>Thoái hóa đất dẫn đến độ phì của đất giảm, mất chất dinh dưỡng, khiến năng suất cây trồng bị ảnh hưởng, thậm chí nhiều nơi đất bị thoái hóa nặng không thể sử dụng cho trồng trọt.</w:t>
                  </w:r>
                </w:p>
              </w:tc>
            </w:tr>
            <w:tr w:rsidR="00546236" w:rsidRPr="00BA435C" w14:paraId="556A306C" w14:textId="77777777" w:rsidTr="009A2A3F">
              <w:tc>
                <w:tcPr>
                  <w:tcW w:w="2180" w:type="dxa"/>
                </w:tcPr>
                <w:p w14:paraId="303A6AEB" w14:textId="77777777" w:rsidR="00546236" w:rsidRPr="0053790C" w:rsidRDefault="00546236" w:rsidP="009A2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các biện pháp chống thoái hóa đất ở nước ta hiện nay.</w:t>
                  </w:r>
                </w:p>
              </w:tc>
              <w:tc>
                <w:tcPr>
                  <w:tcW w:w="4360" w:type="dxa"/>
                </w:tcPr>
                <w:p w14:paraId="4C248785" w14:textId="77777777" w:rsidR="00546236" w:rsidRPr="00546236" w:rsidRDefault="00546236"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46236">
                    <w:rPr>
                      <w:rFonts w:ascii="Times New Roman" w:eastAsia="Times New Roman" w:hAnsi="Times New Roman" w:cs="Times New Roman"/>
                      <w:sz w:val="28"/>
                      <w:szCs w:val="28"/>
                    </w:rPr>
                    <w:t>Thực hiện nghiêm luật đất đai.</w:t>
                  </w:r>
                </w:p>
                <w:p w14:paraId="306FE477" w14:textId="77777777" w:rsidR="00546236" w:rsidRPr="00546236" w:rsidRDefault="00546236"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46236">
                    <w:rPr>
                      <w:rFonts w:ascii="Times New Roman" w:eastAsia="Times New Roman" w:hAnsi="Times New Roman" w:cs="Times New Roman"/>
                      <w:sz w:val="28"/>
                      <w:szCs w:val="28"/>
                    </w:rPr>
                    <w:t xml:space="preserve"> Trồng rừng.</w:t>
                  </w:r>
                </w:p>
                <w:p w14:paraId="4F9C7954" w14:textId="77777777" w:rsidR="00546236" w:rsidRPr="00546236" w:rsidRDefault="00546236"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46236">
                    <w:rPr>
                      <w:rFonts w:ascii="Times New Roman" w:eastAsia="Times New Roman" w:hAnsi="Times New Roman" w:cs="Times New Roman"/>
                      <w:sz w:val="28"/>
                      <w:szCs w:val="28"/>
                    </w:rPr>
                    <w:t xml:space="preserve"> Canh tác hợp lí, mô hình nông lâm kết hợp.</w:t>
                  </w:r>
                </w:p>
                <w:p w14:paraId="40E76C06" w14:textId="77777777" w:rsidR="00546236" w:rsidRPr="00546236" w:rsidRDefault="00546236"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46236">
                    <w:rPr>
                      <w:rFonts w:ascii="Times New Roman" w:eastAsia="Times New Roman" w:hAnsi="Times New Roman" w:cs="Times New Roman"/>
                      <w:sz w:val="28"/>
                      <w:szCs w:val="28"/>
                    </w:rPr>
                    <w:t xml:space="preserve"> Xây dựng công trình thủy lợi.</w:t>
                  </w:r>
                </w:p>
                <w:p w14:paraId="0927FA39" w14:textId="77777777" w:rsidR="00546236" w:rsidRPr="00546236" w:rsidRDefault="00546236"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46236">
                    <w:rPr>
                      <w:rFonts w:ascii="Times New Roman" w:eastAsia="Times New Roman" w:hAnsi="Times New Roman" w:cs="Times New Roman"/>
                      <w:sz w:val="28"/>
                      <w:szCs w:val="28"/>
                    </w:rPr>
                    <w:t xml:space="preserve"> Sử dụng phân bón và thuốc trừ sâu vi sinh.</w:t>
                  </w:r>
                </w:p>
                <w:p w14:paraId="5DB72097" w14:textId="77777777" w:rsidR="00546236" w:rsidRPr="00BA435C" w:rsidRDefault="00546236"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46236">
                    <w:rPr>
                      <w:rFonts w:ascii="Times New Roman" w:eastAsia="Times New Roman" w:hAnsi="Times New Roman" w:cs="Times New Roman"/>
                      <w:sz w:val="28"/>
                      <w:szCs w:val="28"/>
                    </w:rPr>
                    <w:t xml:space="preserve"> Kiểm soát và xử lí nước thải.</w:t>
                  </w:r>
                </w:p>
              </w:tc>
            </w:tr>
          </w:tbl>
          <w:p w14:paraId="65D08AD4"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các nhóm </w:t>
            </w:r>
            <w:r>
              <w:rPr>
                <w:rFonts w:ascii="Times New Roman" w:eastAsia="Times New Roman" w:hAnsi="Times New Roman" w:cs="Times New Roman"/>
                <w:bCs/>
                <w:sz w:val="28"/>
                <w:szCs w:val="28"/>
              </w:rPr>
              <w:t>còn lại</w:t>
            </w:r>
            <w:r w:rsidRPr="0053790C">
              <w:rPr>
                <w:rFonts w:ascii="Times New Roman" w:eastAsia="Times New Roman" w:hAnsi="Times New Roman" w:cs="Times New Roman"/>
                <w:bCs/>
                <w:sz w:val="28"/>
                <w:szCs w:val="28"/>
              </w:rPr>
              <w:t xml:space="preserve"> lắng nghe, bổ sung, chỉnh sửa sản phẩm giúp </w:t>
            </w:r>
            <w:r w:rsidR="00E242B2" w:rsidRPr="00E242B2">
              <w:rPr>
                <w:rFonts w:ascii="Times New Roman" w:eastAsia="Times New Roman" w:hAnsi="Times New Roman" w:cs="Times New Roman"/>
                <w:bCs/>
                <w:sz w:val="28"/>
                <w:szCs w:val="28"/>
              </w:rPr>
              <w:t>nhóm bạn và sản phẩm của nhóm mình.</w:t>
            </w:r>
          </w:p>
          <w:p w14:paraId="0C6AE0ED"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7B43ABE0" w14:textId="77777777" w:rsidR="000E7565" w:rsidRPr="0053790C" w:rsidRDefault="000E7565" w:rsidP="00D320F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6E25B106" w14:textId="77777777" w:rsidR="000E7565" w:rsidRPr="0053790C" w:rsidRDefault="00900350" w:rsidP="00D320FD">
            <w:pPr>
              <w:tabs>
                <w:tab w:val="left" w:pos="0"/>
              </w:tabs>
              <w:spacing w:before="120" w:after="0"/>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3</w:t>
            </w:r>
            <w:r w:rsidR="000E7565" w:rsidRPr="0053790C">
              <w:rPr>
                <w:rFonts w:ascii="Times New Roman" w:eastAsia="Times New Roman" w:hAnsi="Times New Roman" w:cs="Times New Roman"/>
                <w:b/>
                <w:iCs/>
                <w:sz w:val="28"/>
                <w:szCs w:val="28"/>
              </w:rPr>
              <w:t xml:space="preserve">. </w:t>
            </w:r>
            <w:r w:rsidRPr="00900350">
              <w:rPr>
                <w:rFonts w:ascii="Times New Roman" w:eastAsia="Times New Roman" w:hAnsi="Times New Roman" w:cs="Times New Roman"/>
                <w:b/>
                <w:iCs/>
                <w:sz w:val="28"/>
                <w:szCs w:val="28"/>
              </w:rPr>
              <w:t>Tính cấp thiết của vấn đề chống thoái hóa đất ở nước ta</w:t>
            </w:r>
          </w:p>
          <w:p w14:paraId="37052EBD" w14:textId="77777777" w:rsidR="000E7565" w:rsidRPr="00900350" w:rsidRDefault="00900350" w:rsidP="00D320F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b/>
                <w:i/>
                <w:iCs/>
                <w:noProof/>
                <w:sz w:val="28"/>
                <w:szCs w:val="28"/>
                <w:lang w:val="nl-NL"/>
              </w:rPr>
              <w:t xml:space="preserve">- </w:t>
            </w:r>
            <w:r>
              <w:rPr>
                <w:rFonts w:ascii="Times New Roman" w:eastAsia="Times New Roman" w:hAnsi="Times New Roman" w:cs="Times New Roman"/>
                <w:iCs/>
                <w:noProof/>
                <w:sz w:val="28"/>
                <w:szCs w:val="28"/>
                <w:lang w:val="nl-NL"/>
              </w:rPr>
              <w:t xml:space="preserve">Thực trạng: </w:t>
            </w:r>
          </w:p>
          <w:p w14:paraId="5CDED05D" w14:textId="77777777" w:rsidR="00900350" w:rsidRDefault="00900350" w:rsidP="00900350">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900350">
              <w:rPr>
                <w:rFonts w:ascii="Times New Roman" w:eastAsia="Times New Roman" w:hAnsi="Times New Roman" w:cs="Times New Roman"/>
                <w:iCs/>
                <w:noProof/>
                <w:sz w:val="28"/>
                <w:szCs w:val="28"/>
                <w:lang w:val="nl-NL"/>
              </w:rPr>
              <w:t>Đất bị rửa trôi, xói mòn chiếm d</w:t>
            </w:r>
            <w:r>
              <w:rPr>
                <w:rFonts w:ascii="Times New Roman" w:eastAsia="Times New Roman" w:hAnsi="Times New Roman" w:cs="Times New Roman"/>
                <w:iCs/>
                <w:noProof/>
                <w:sz w:val="28"/>
                <w:szCs w:val="28"/>
                <w:lang w:val="nl-NL"/>
              </w:rPr>
              <w:t>iện tích lớn ở các vùng đồi núi.</w:t>
            </w:r>
          </w:p>
          <w:p w14:paraId="6AEC7977" w14:textId="77777777" w:rsidR="00900350" w:rsidRPr="00900350" w:rsidRDefault="00900350" w:rsidP="00900350">
            <w:pPr>
              <w:tabs>
                <w:tab w:val="left" w:pos="0"/>
              </w:tabs>
              <w:spacing w:before="120" w:after="0"/>
              <w:jc w:val="both"/>
              <w:rPr>
                <w:rFonts w:ascii="Times New Roman" w:eastAsia="Times New Roman" w:hAnsi="Times New Roman" w:cs="Times New Roman"/>
                <w:iCs/>
                <w:noProof/>
                <w:sz w:val="28"/>
                <w:szCs w:val="28"/>
                <w:lang w:val="nl-NL"/>
              </w:rPr>
            </w:pPr>
            <w:r w:rsidRPr="00900350">
              <w:rPr>
                <w:rFonts w:ascii="Times New Roman" w:eastAsia="Times New Roman" w:hAnsi="Times New Roman" w:cs="Times New Roman"/>
                <w:iCs/>
                <w:noProof/>
                <w:sz w:val="28"/>
                <w:szCs w:val="28"/>
                <w:lang w:val="nl-NL"/>
              </w:rPr>
              <w:t xml:space="preserve"> + Đất canh tác, nhất là đất trồng trọt bị suy giảm độ phì, bạc màu</w:t>
            </w:r>
            <w:r>
              <w:rPr>
                <w:rFonts w:ascii="Times New Roman" w:eastAsia="Times New Roman" w:hAnsi="Times New Roman" w:cs="Times New Roman"/>
                <w:iCs/>
                <w:noProof/>
                <w:sz w:val="28"/>
                <w:szCs w:val="28"/>
                <w:lang w:val="nl-NL"/>
              </w:rPr>
              <w:t>.</w:t>
            </w:r>
          </w:p>
          <w:p w14:paraId="0CFCC9D6" w14:textId="77777777" w:rsidR="000E7565" w:rsidRDefault="00900350" w:rsidP="00900350">
            <w:pPr>
              <w:tabs>
                <w:tab w:val="left" w:pos="0"/>
              </w:tabs>
              <w:spacing w:before="120" w:after="0"/>
              <w:jc w:val="both"/>
              <w:rPr>
                <w:rFonts w:ascii="Times New Roman" w:eastAsia="Times New Roman" w:hAnsi="Times New Roman" w:cs="Times New Roman"/>
                <w:iCs/>
                <w:noProof/>
                <w:sz w:val="28"/>
                <w:szCs w:val="28"/>
                <w:lang w:val="nl-NL"/>
              </w:rPr>
            </w:pPr>
            <w:r w:rsidRPr="00900350">
              <w:rPr>
                <w:rFonts w:ascii="Times New Roman" w:eastAsia="Times New Roman" w:hAnsi="Times New Roman" w:cs="Times New Roman"/>
                <w:iCs/>
                <w:noProof/>
                <w:sz w:val="28"/>
                <w:szCs w:val="28"/>
                <w:lang w:val="nl-NL"/>
              </w:rPr>
              <w:t>+ Nguy cơ đất bị hoang mạc hoá xảy ra ở một số nơi khô hạn; mặn hoá</w:t>
            </w:r>
            <w:r>
              <w:rPr>
                <w:rFonts w:ascii="Times New Roman" w:eastAsia="Times New Roman" w:hAnsi="Times New Roman" w:cs="Times New Roman"/>
                <w:iCs/>
                <w:noProof/>
                <w:sz w:val="28"/>
                <w:szCs w:val="28"/>
                <w:lang w:val="nl-NL"/>
              </w:rPr>
              <w:t>.</w:t>
            </w:r>
          </w:p>
          <w:p w14:paraId="58D7D71B" w14:textId="77777777" w:rsidR="00900350" w:rsidRDefault="00070DA9" w:rsidP="00070DA9">
            <w:pPr>
              <w:tabs>
                <w:tab w:val="left" w:pos="0"/>
              </w:tabs>
              <w:spacing w:before="120" w:after="0"/>
              <w:jc w:val="both"/>
              <w:rPr>
                <w:rFonts w:ascii="Times New Roman" w:eastAsia="Times New Roman" w:hAnsi="Times New Roman" w:cs="Times New Roman"/>
                <w:iCs/>
                <w:noProof/>
                <w:sz w:val="28"/>
                <w:szCs w:val="28"/>
                <w:lang w:val="nl-NL"/>
              </w:rPr>
            </w:pPr>
            <w:r w:rsidRPr="00070DA9">
              <w:rPr>
                <w:rFonts w:ascii="Times New Roman" w:eastAsia="Times New Roman" w:hAnsi="Times New Roman" w:cs="Times New Roman"/>
                <w:iCs/>
                <w:noProof/>
                <w:sz w:val="28"/>
                <w:szCs w:val="28"/>
                <w:lang w:val="nl-NL"/>
              </w:rPr>
              <w:t>-</w:t>
            </w:r>
            <w:r>
              <w:rPr>
                <w:rFonts w:ascii="Times New Roman" w:eastAsia="Times New Roman" w:hAnsi="Times New Roman" w:cs="Times New Roman"/>
                <w:iCs/>
                <w:noProof/>
                <w:sz w:val="28"/>
                <w:szCs w:val="28"/>
                <w:lang w:val="nl-NL"/>
              </w:rPr>
              <w:t xml:space="preserve"> Biện pháp: </w:t>
            </w:r>
          </w:p>
          <w:p w14:paraId="6B6401C5" w14:textId="77777777" w:rsidR="00070DA9" w:rsidRDefault="00070DA9" w:rsidP="00070DA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Thực hiện nghiêm luật đất đai.</w:t>
            </w:r>
          </w:p>
          <w:p w14:paraId="76A4D009" w14:textId="77777777" w:rsidR="00070DA9" w:rsidRDefault="00070DA9" w:rsidP="00070DA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Trồng rừng.</w:t>
            </w:r>
          </w:p>
          <w:p w14:paraId="2BCDD1A5" w14:textId="77777777" w:rsidR="00070DA9" w:rsidRDefault="00070DA9" w:rsidP="00070DA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Canh tác hợp lí, mô hình nông lâm kết hợp.</w:t>
            </w:r>
          </w:p>
          <w:p w14:paraId="11F081D5" w14:textId="77777777" w:rsidR="00070DA9" w:rsidRDefault="00070DA9" w:rsidP="00070DA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Xây dựng công trình thủy lợi.</w:t>
            </w:r>
          </w:p>
          <w:p w14:paraId="52B18884" w14:textId="77777777" w:rsidR="00070DA9" w:rsidRDefault="00070DA9" w:rsidP="00070DA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Sử dụng phân bón và thuốc trừ sâu vi sinh.</w:t>
            </w:r>
          </w:p>
          <w:p w14:paraId="7FCF1C5F" w14:textId="77777777" w:rsidR="00070DA9" w:rsidRPr="00070DA9" w:rsidRDefault="00070DA9" w:rsidP="00070DA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Kiểm soát và xử lí nước thải.</w:t>
            </w:r>
          </w:p>
        </w:tc>
      </w:tr>
    </w:tbl>
    <w:p w14:paraId="2349B14C" w14:textId="77777777" w:rsidR="000E7565" w:rsidRPr="0053790C" w:rsidRDefault="000E7565" w:rsidP="000E7565">
      <w:pPr>
        <w:spacing w:before="120" w:after="0"/>
        <w:contextualSpacing/>
        <w:jc w:val="both"/>
        <w:rPr>
          <w:rFonts w:ascii="Times New Roman" w:eastAsia="Times New Roman" w:hAnsi="Times New Roman" w:cs="Times New Roman"/>
          <w:b/>
          <w:bCs/>
          <w:sz w:val="28"/>
          <w:szCs w:val="28"/>
        </w:rPr>
      </w:pPr>
    </w:p>
    <w:p w14:paraId="5D237697" w14:textId="77777777" w:rsidR="000E7565" w:rsidRPr="0053790C" w:rsidRDefault="000E7565" w:rsidP="000E7565">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007D77E5">
        <w:rPr>
          <w:rFonts w:ascii="Times New Roman" w:eastAsia="Times New Roman" w:hAnsi="Times New Roman" w:cs="Times New Roman"/>
          <w:b/>
          <w:bCs/>
          <w:sz w:val="28"/>
          <w:szCs w:val="28"/>
        </w:rPr>
        <w:t>5</w:t>
      </w:r>
      <w:r w:rsidRPr="0053790C">
        <w:rPr>
          <w:rFonts w:ascii="Times New Roman" w:eastAsia="Times New Roman" w:hAnsi="Times New Roman" w:cs="Times New Roman"/>
          <w:b/>
          <w:bCs/>
          <w:sz w:val="28"/>
          <w:szCs w:val="28"/>
        </w:rPr>
        <w:t xml:space="preserve"> phút)</w:t>
      </w:r>
    </w:p>
    <w:p w14:paraId="348971B9" w14:textId="77777777" w:rsidR="000E7565" w:rsidRPr="0053790C" w:rsidRDefault="000E7565" w:rsidP="000E7565">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14:paraId="17DC8B25" w14:textId="77777777" w:rsidR="000E7565" w:rsidRPr="0053790C" w:rsidRDefault="000E7565" w:rsidP="000E7565">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14:paraId="02D2C21E" w14:textId="77777777" w:rsidR="000E7565" w:rsidRPr="0053790C" w:rsidRDefault="000E7565" w:rsidP="000E7565">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14:paraId="6A6DAACC" w14:textId="77777777" w:rsidR="000E7565" w:rsidRPr="0053790C" w:rsidRDefault="000E7565" w:rsidP="000E7565">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0C3E5345" w14:textId="77777777" w:rsidR="000E7565" w:rsidRPr="0053790C" w:rsidRDefault="000E7565" w:rsidP="000E7565">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14:paraId="4E0D2B8C" w14:textId="77777777" w:rsidR="000E7565" w:rsidRPr="0053790C" w:rsidRDefault="000E7565" w:rsidP="000E7565">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14:paraId="6A4C7D83" w14:textId="77777777" w:rsidR="004E5608" w:rsidRDefault="000E7565" w:rsidP="000E7565">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4E5608" w:rsidRPr="004E5608">
        <w:rPr>
          <w:rFonts w:ascii="Times New Roman" w:eastAsia="Times New Roman" w:hAnsi="Times New Roman" w:cs="Times New Roman"/>
          <w:i/>
          <w:sz w:val="28"/>
          <w:szCs w:val="28"/>
        </w:rPr>
        <w:t>Dựa vào kiến thức đã học, em hãy hoàn thành bảng theo mẫu</w:t>
      </w:r>
      <w:r w:rsidR="004E5608">
        <w:rPr>
          <w:rFonts w:ascii="Times New Roman" w:eastAsia="Times New Roman" w:hAnsi="Times New Roman" w:cs="Times New Roman"/>
          <w:i/>
          <w:sz w:val="28"/>
          <w:szCs w:val="28"/>
        </w:rPr>
        <w:t>.</w:t>
      </w:r>
    </w:p>
    <w:p w14:paraId="1377FAC3" w14:textId="77777777" w:rsidR="000E7565" w:rsidRPr="0053790C" w:rsidRDefault="000E7565" w:rsidP="000E7565">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1C74DC" w:rsidRPr="001C74DC">
        <w:rPr>
          <w:rFonts w:ascii="Times New Roman" w:eastAsia="Times New Roman" w:hAnsi="Times New Roman" w:cs="Times New Roman"/>
          <w:i/>
          <w:sz w:val="28"/>
          <w:szCs w:val="28"/>
        </w:rPr>
        <w:t>Lấy ví dụ cụ thể chứng minh một số loại đất của nước ta đang bị thoái hóa.</w:t>
      </w:r>
    </w:p>
    <w:p w14:paraId="7CDBBB17" w14:textId="77777777"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14:paraId="14A560A9" w14:textId="77777777"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14:paraId="2779FE40" w14:textId="77777777"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0E1BA256" w14:textId="77777777" w:rsidR="000E7565" w:rsidRPr="0053790C" w:rsidRDefault="000E7565" w:rsidP="000E7565">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552F82D9" w14:textId="77777777"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1ABBB539" w14:textId="77777777" w:rsidR="000E7565" w:rsidRDefault="000E7565" w:rsidP="000E7565">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6"/>
        <w:gridCol w:w="4394"/>
        <w:gridCol w:w="3835"/>
      </w:tblGrid>
      <w:tr w:rsidR="004E5608" w:rsidRPr="004E5608" w14:paraId="56C9AEB5" w14:textId="77777777" w:rsidTr="004E5608">
        <w:tc>
          <w:tcPr>
            <w:tcW w:w="14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23FEE2" w14:textId="77777777" w:rsidR="004E5608" w:rsidRPr="004E5608" w:rsidRDefault="004E5608" w:rsidP="004E5608">
            <w:pPr>
              <w:spacing w:before="120" w:after="0"/>
              <w:ind w:left="45" w:right="45"/>
              <w:jc w:val="center"/>
              <w:rPr>
                <w:rFonts w:ascii="Times New Roman" w:eastAsia="Times New Roman" w:hAnsi="Times New Roman" w:cs="Times New Roman"/>
                <w:color w:val="000000"/>
                <w:sz w:val="28"/>
                <w:szCs w:val="28"/>
              </w:rPr>
            </w:pPr>
            <w:r w:rsidRPr="004E5608">
              <w:rPr>
                <w:rFonts w:ascii="Times New Roman" w:eastAsia="Times New Roman" w:hAnsi="Times New Roman" w:cs="Times New Roman"/>
                <w:b/>
                <w:bCs/>
                <w:color w:val="000000"/>
                <w:sz w:val="28"/>
                <w:szCs w:val="28"/>
              </w:rPr>
              <w:t>Nhóm đất</w:t>
            </w:r>
          </w:p>
        </w:tc>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F60044" w14:textId="77777777" w:rsidR="004E5608" w:rsidRPr="004E5608" w:rsidRDefault="004E5608" w:rsidP="004E5608">
            <w:pPr>
              <w:spacing w:before="120" w:after="0"/>
              <w:ind w:left="45" w:right="45"/>
              <w:jc w:val="center"/>
              <w:rPr>
                <w:rFonts w:ascii="Times New Roman" w:eastAsia="Times New Roman" w:hAnsi="Times New Roman" w:cs="Times New Roman"/>
                <w:color w:val="000000"/>
                <w:sz w:val="28"/>
                <w:szCs w:val="28"/>
              </w:rPr>
            </w:pPr>
            <w:r w:rsidRPr="004E5608">
              <w:rPr>
                <w:rFonts w:ascii="Times New Roman" w:eastAsia="Times New Roman" w:hAnsi="Times New Roman" w:cs="Times New Roman"/>
                <w:b/>
                <w:bCs/>
                <w:color w:val="000000"/>
                <w:sz w:val="28"/>
                <w:szCs w:val="28"/>
              </w:rPr>
              <w:t>Đất Feralit</w:t>
            </w:r>
          </w:p>
        </w:tc>
        <w:tc>
          <w:tcPr>
            <w:tcW w:w="38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74F437" w14:textId="77777777" w:rsidR="004E5608" w:rsidRPr="004E5608" w:rsidRDefault="004E5608" w:rsidP="004E5608">
            <w:pPr>
              <w:spacing w:before="120" w:after="0"/>
              <w:ind w:left="45" w:right="45"/>
              <w:jc w:val="center"/>
              <w:rPr>
                <w:rFonts w:ascii="Times New Roman" w:eastAsia="Times New Roman" w:hAnsi="Times New Roman" w:cs="Times New Roman"/>
                <w:color w:val="000000"/>
                <w:sz w:val="28"/>
                <w:szCs w:val="28"/>
              </w:rPr>
            </w:pPr>
            <w:r w:rsidRPr="004E5608">
              <w:rPr>
                <w:rFonts w:ascii="Times New Roman" w:eastAsia="Times New Roman" w:hAnsi="Times New Roman" w:cs="Times New Roman"/>
                <w:b/>
                <w:bCs/>
                <w:color w:val="000000"/>
                <w:sz w:val="28"/>
                <w:szCs w:val="28"/>
              </w:rPr>
              <w:t>Đất phù sa</w:t>
            </w:r>
          </w:p>
        </w:tc>
      </w:tr>
      <w:tr w:rsidR="004E5608" w:rsidRPr="004E5608" w14:paraId="74BB2E16" w14:textId="77777777" w:rsidTr="004E5608">
        <w:tc>
          <w:tcPr>
            <w:tcW w:w="14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402F99" w14:textId="77777777"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color w:val="000000"/>
                <w:sz w:val="28"/>
                <w:szCs w:val="28"/>
              </w:rPr>
              <w:t>Đặc điểm</w:t>
            </w:r>
          </w:p>
        </w:tc>
        <w:tc>
          <w:tcPr>
            <w:tcW w:w="4394" w:type="dxa"/>
            <w:tcBorders>
              <w:top w:val="outset" w:sz="6" w:space="0" w:color="auto"/>
              <w:left w:val="outset" w:sz="6" w:space="0" w:color="auto"/>
              <w:bottom w:val="outset" w:sz="6" w:space="0" w:color="auto"/>
              <w:right w:val="outset" w:sz="6" w:space="0" w:color="auto"/>
            </w:tcBorders>
            <w:shd w:val="clear" w:color="auto" w:fill="auto"/>
            <w:hideMark/>
          </w:tcPr>
          <w:p w14:paraId="436EABE4" w14:textId="77777777"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color w:val="000000"/>
                <w:sz w:val="28"/>
                <w:szCs w:val="28"/>
              </w:rPr>
              <w:t>- Có lớp vỏ phong hoá dày, thoáng khí, dễ thoát nước.</w:t>
            </w:r>
          </w:p>
          <w:p w14:paraId="07C52339" w14:textId="77777777"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color w:val="000000"/>
                <w:sz w:val="28"/>
                <w:szCs w:val="28"/>
              </w:rPr>
              <w:t>- Đất thường có màu đỏ vàng.</w:t>
            </w:r>
          </w:p>
          <w:p w14:paraId="30E4E992" w14:textId="77777777"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color w:val="000000"/>
                <w:sz w:val="28"/>
                <w:szCs w:val="28"/>
              </w:rPr>
              <w:t>- Phần lớn đất Feralit có đặc điểm chua, nghèo các chất badơ và mùn.</w:t>
            </w:r>
          </w:p>
        </w:tc>
        <w:tc>
          <w:tcPr>
            <w:tcW w:w="3835" w:type="dxa"/>
            <w:tcBorders>
              <w:top w:val="outset" w:sz="6" w:space="0" w:color="auto"/>
              <w:left w:val="outset" w:sz="6" w:space="0" w:color="auto"/>
              <w:bottom w:val="outset" w:sz="6" w:space="0" w:color="auto"/>
              <w:right w:val="outset" w:sz="6" w:space="0" w:color="auto"/>
            </w:tcBorders>
            <w:shd w:val="clear" w:color="auto" w:fill="auto"/>
            <w:hideMark/>
          </w:tcPr>
          <w:p w14:paraId="58E151CA" w14:textId="77777777"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color w:val="000000"/>
                <w:sz w:val="28"/>
                <w:szCs w:val="28"/>
              </w:rPr>
              <w:t>- Được hình thành do quá trình bồi tụ của các hệ thống sông.</w:t>
            </w:r>
          </w:p>
          <w:p w14:paraId="570BA4B9" w14:textId="77777777"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color w:val="000000"/>
                <w:sz w:val="28"/>
                <w:szCs w:val="28"/>
              </w:rPr>
              <w:t>- Đặc điểm chung: tầng đất dày và phì nhiêu.</w:t>
            </w:r>
          </w:p>
        </w:tc>
      </w:tr>
      <w:tr w:rsidR="004E5608" w:rsidRPr="004E5608" w14:paraId="2CAE26F0" w14:textId="77777777" w:rsidTr="004E5608">
        <w:tc>
          <w:tcPr>
            <w:tcW w:w="14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E3FCE0" w14:textId="77777777"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color w:val="000000"/>
                <w:sz w:val="28"/>
                <w:szCs w:val="28"/>
              </w:rPr>
              <w:t>Giá trị sử dụng</w:t>
            </w:r>
          </w:p>
        </w:tc>
        <w:tc>
          <w:tcPr>
            <w:tcW w:w="4394" w:type="dxa"/>
            <w:tcBorders>
              <w:top w:val="outset" w:sz="6" w:space="0" w:color="auto"/>
              <w:left w:val="outset" w:sz="6" w:space="0" w:color="auto"/>
              <w:bottom w:val="outset" w:sz="6" w:space="0" w:color="auto"/>
              <w:right w:val="outset" w:sz="6" w:space="0" w:color="auto"/>
            </w:tcBorders>
            <w:shd w:val="clear" w:color="auto" w:fill="auto"/>
            <w:hideMark/>
          </w:tcPr>
          <w:p w14:paraId="0468F306" w14:textId="77777777" w:rsidR="004E5608" w:rsidRPr="004E5608" w:rsidRDefault="004E5608" w:rsidP="002055E7">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i/>
                <w:iCs/>
                <w:color w:val="000000"/>
                <w:sz w:val="28"/>
                <w:szCs w:val="28"/>
              </w:rPr>
              <w:t>- Đối với nông nghiệp:</w:t>
            </w:r>
            <w:r w:rsidR="002055E7">
              <w:rPr>
                <w:rFonts w:ascii="Times New Roman" w:eastAsia="Times New Roman" w:hAnsi="Times New Roman" w:cs="Times New Roman"/>
                <w:color w:val="000000"/>
                <w:sz w:val="28"/>
                <w:szCs w:val="28"/>
              </w:rPr>
              <w:t xml:space="preserve"> t</w:t>
            </w:r>
            <w:r w:rsidRPr="004E5608">
              <w:rPr>
                <w:rFonts w:ascii="Times New Roman" w:eastAsia="Times New Roman" w:hAnsi="Times New Roman" w:cs="Times New Roman"/>
                <w:color w:val="000000"/>
                <w:sz w:val="28"/>
                <w:szCs w:val="28"/>
              </w:rPr>
              <w:t>hích hợp trồng cây công nghiệp lâu năm, cây ăn quả, phát triển đồng cỏ để chăn nuôi gia súc lớn,...</w:t>
            </w:r>
          </w:p>
          <w:p w14:paraId="493FD1E5" w14:textId="77777777"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i/>
                <w:iCs/>
                <w:color w:val="000000"/>
                <w:sz w:val="28"/>
                <w:szCs w:val="28"/>
              </w:rPr>
              <w:t>- Đối với lâm nghiệp:</w:t>
            </w:r>
            <w:r w:rsidRPr="004E5608">
              <w:rPr>
                <w:rFonts w:ascii="Times New Roman" w:eastAsia="Times New Roman" w:hAnsi="Times New Roman" w:cs="Times New Roman"/>
                <w:color w:val="000000"/>
                <w:sz w:val="28"/>
                <w:szCs w:val="28"/>
              </w:rPr>
              <w:t> thích hợp để phát triển rừng sản xuất.</w:t>
            </w:r>
          </w:p>
        </w:tc>
        <w:tc>
          <w:tcPr>
            <w:tcW w:w="3835" w:type="dxa"/>
            <w:tcBorders>
              <w:top w:val="outset" w:sz="6" w:space="0" w:color="auto"/>
              <w:left w:val="outset" w:sz="6" w:space="0" w:color="auto"/>
              <w:bottom w:val="outset" w:sz="6" w:space="0" w:color="auto"/>
              <w:right w:val="outset" w:sz="6" w:space="0" w:color="auto"/>
            </w:tcBorders>
            <w:shd w:val="clear" w:color="auto" w:fill="auto"/>
            <w:hideMark/>
          </w:tcPr>
          <w:p w14:paraId="3064182E" w14:textId="77777777" w:rsidR="004E5608" w:rsidRPr="004E5608" w:rsidRDefault="004E5608" w:rsidP="004E5608">
            <w:pPr>
              <w:spacing w:before="120" w:after="0"/>
              <w:ind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i/>
                <w:iCs/>
                <w:color w:val="000000"/>
                <w:sz w:val="28"/>
                <w:szCs w:val="28"/>
              </w:rPr>
              <w:t>- Đối với nông nghiệp:</w:t>
            </w:r>
            <w:r w:rsidRPr="004E5608">
              <w:rPr>
                <w:rFonts w:ascii="Times New Roman" w:eastAsia="Times New Roman" w:hAnsi="Times New Roman" w:cs="Times New Roman"/>
                <w:color w:val="000000"/>
                <w:sz w:val="28"/>
                <w:szCs w:val="28"/>
              </w:rPr>
              <w:t> thích hợp trồng cây lương thực, rau, hoa màu và cây công nghiệp hằng năm.</w:t>
            </w:r>
          </w:p>
          <w:p w14:paraId="0B007C53" w14:textId="77777777"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i/>
                <w:iCs/>
                <w:color w:val="000000"/>
                <w:sz w:val="28"/>
                <w:szCs w:val="28"/>
              </w:rPr>
              <w:t>- Đối với thuỷ sản:</w:t>
            </w:r>
            <w:r w:rsidRPr="004E5608">
              <w:rPr>
                <w:rFonts w:ascii="Times New Roman" w:eastAsia="Times New Roman" w:hAnsi="Times New Roman" w:cs="Times New Roman"/>
                <w:color w:val="000000"/>
                <w:sz w:val="28"/>
                <w:szCs w:val="28"/>
              </w:rPr>
              <w:t> thuận lợi cho khai thác và nuôi trồng thuỷ sản.</w:t>
            </w:r>
          </w:p>
        </w:tc>
      </w:tr>
    </w:tbl>
    <w:p w14:paraId="3018942A" w14:textId="77777777" w:rsidR="004E5608" w:rsidRDefault="004E5608" w:rsidP="000E7565">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39F8D3F8" w14:textId="77777777" w:rsidR="000E7565"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p>
    <w:p w14:paraId="19E89A3A" w14:textId="77777777" w:rsidR="001C74DC" w:rsidRPr="001C74DC" w:rsidRDefault="001C74DC" w:rsidP="001C74DC">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1C74DC">
        <w:rPr>
          <w:rFonts w:ascii="Times New Roman" w:eastAsia="Times New Roman" w:hAnsi="Times New Roman" w:cs="Times New Roman"/>
          <w:bCs/>
          <w:sz w:val="28"/>
          <w:szCs w:val="28"/>
        </w:rPr>
        <w:t>- Ví dụ 1: Nhiều diện tích đất feralit ở khu vực trung du và miền núi của Việt Nam đã bị rửa trôi, xói mòn bạc màu, trở</w:t>
      </w:r>
      <w:r>
        <w:rPr>
          <w:rFonts w:ascii="Times New Roman" w:eastAsia="Times New Roman" w:hAnsi="Times New Roman" w:cs="Times New Roman"/>
          <w:bCs/>
          <w:sz w:val="28"/>
          <w:szCs w:val="28"/>
        </w:rPr>
        <w:t xml:space="preserve"> nên khô cằn, nghèo dinh dưỡng.</w:t>
      </w:r>
    </w:p>
    <w:p w14:paraId="0B716157" w14:textId="77777777" w:rsidR="001C74DC" w:rsidRDefault="001C74DC" w:rsidP="001C74DC">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1C74DC">
        <w:rPr>
          <w:rFonts w:ascii="Times New Roman" w:eastAsia="Times New Roman" w:hAnsi="Times New Roman" w:cs="Times New Roman"/>
          <w:bCs/>
          <w:sz w:val="28"/>
          <w:szCs w:val="28"/>
        </w:rPr>
        <w:t>- Ví dụ 2: Đất phù sa ở vùng cửa sông ven biển bị suy thoái do nhiễm mặn nhiễm phèn, ngập úng.</w:t>
      </w:r>
    </w:p>
    <w:p w14:paraId="17AFF7E9" w14:textId="77777777" w:rsidR="000E7565" w:rsidRPr="0053790C" w:rsidRDefault="000E7565" w:rsidP="001C74DC">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14:paraId="54C66D0D" w14:textId="77777777"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5B526988" w14:textId="77777777"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03A77022" w14:textId="77777777" w:rsidR="000E7565" w:rsidRPr="0053790C" w:rsidRDefault="000E7565" w:rsidP="000E7565">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14:paraId="49858724" w14:textId="77777777" w:rsidR="000E7565" w:rsidRPr="0053790C" w:rsidRDefault="000E7565" w:rsidP="000E7565">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229E5229" w14:textId="77777777" w:rsidR="000E7565" w:rsidRPr="0053790C" w:rsidRDefault="000E7565" w:rsidP="000E7565">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00E10A7C" w:rsidRPr="00E10A7C">
        <w:rPr>
          <w:rFonts w:ascii="Times New Roman" w:eastAsia="Times New Roman" w:hAnsi="Times New Roman" w:cs="Times New Roman"/>
          <w:sz w:val="28"/>
          <w:szCs w:val="28"/>
          <w:bdr w:val="none" w:sz="0" w:space="0" w:color="auto" w:frame="1"/>
        </w:rPr>
        <w:t>GV giao nhiệm vụ cho HS và chủ yếu cho làm việc cá nhân để hoàn thành bài tập. Trong quá trình làm việc HS có thể trao đổi với bạn.</w:t>
      </w:r>
    </w:p>
    <w:p w14:paraId="2EC2BFD2" w14:textId="77777777" w:rsidR="000E7565" w:rsidRPr="0053790C" w:rsidRDefault="000E7565" w:rsidP="000E7565">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14:paraId="0045955D" w14:textId="77777777" w:rsidR="000E7565" w:rsidRPr="0053790C" w:rsidRDefault="000E7565" w:rsidP="000E7565">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087FBB7F" w14:textId="77777777" w:rsidR="000E7565" w:rsidRDefault="000E7565" w:rsidP="000E7565">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004E5608" w:rsidRPr="004E5608">
        <w:rPr>
          <w:rFonts w:ascii="Times New Roman" w:hAnsi="Times New Roman" w:cs="Times New Roman"/>
          <w:i/>
          <w:sz w:val="28"/>
          <w:szCs w:val="28"/>
        </w:rPr>
        <w:t>Hãy liệt kê các hành động mà em có thể làm được để góp phần bảo vệ tài nguyên đất.</w:t>
      </w:r>
    </w:p>
    <w:p w14:paraId="2748BF25" w14:textId="77777777"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w:t>
      </w:r>
      <w:r w:rsidR="00E41F19">
        <w:rPr>
          <w:rFonts w:ascii="Times New Roman" w:eastAsia="Times New Roman" w:hAnsi="Times New Roman" w:cs="Times New Roman"/>
          <w:bCs/>
          <w:sz w:val="28"/>
          <w:szCs w:val="28"/>
        </w:rPr>
        <w:t xml:space="preserve">dựa vào hiểu biết của bản thân, </w:t>
      </w:r>
      <w:r w:rsidR="00E41F19" w:rsidRPr="00E41F19">
        <w:rPr>
          <w:rFonts w:ascii="Times New Roman" w:eastAsia="Times New Roman" w:hAnsi="Times New Roman" w:cs="Times New Roman"/>
          <w:bCs/>
          <w:sz w:val="28"/>
          <w:szCs w:val="28"/>
        </w:rPr>
        <w:t>suy nghĩ, trao đổi với bạn để trả lời câu hỏi.</w:t>
      </w:r>
    </w:p>
    <w:p w14:paraId="2CD9C5A6" w14:textId="77777777" w:rsidR="000E7565" w:rsidRPr="0053790C" w:rsidRDefault="000E7565" w:rsidP="000E7565">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39804C61" w14:textId="77777777" w:rsidR="000E7565"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w:t>
      </w:r>
    </w:p>
    <w:p w14:paraId="09FF09FC" w14:textId="77777777" w:rsidR="004E5608" w:rsidRPr="004E5608" w:rsidRDefault="004E5608" w:rsidP="004E5608">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4E5608">
        <w:rPr>
          <w:rFonts w:ascii="Times New Roman" w:eastAsia="Times New Roman" w:hAnsi="Times New Roman" w:cs="Times New Roman"/>
          <w:sz w:val="28"/>
          <w:szCs w:val="28"/>
          <w:lang w:val="pt-BR"/>
        </w:rPr>
        <w:t xml:space="preserve"> Dọn dẹp, vệ </w:t>
      </w:r>
      <w:r>
        <w:rPr>
          <w:rFonts w:ascii="Times New Roman" w:eastAsia="Times New Roman" w:hAnsi="Times New Roman" w:cs="Times New Roman"/>
          <w:sz w:val="28"/>
          <w:szCs w:val="28"/>
          <w:lang w:val="pt-BR"/>
        </w:rPr>
        <w:t>sinh lớp học, khuôn viên nhà ở.</w:t>
      </w:r>
    </w:p>
    <w:p w14:paraId="182EB129" w14:textId="77777777" w:rsidR="004E5608" w:rsidRPr="004E5608" w:rsidRDefault="004E5608" w:rsidP="004E5608">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4E5608">
        <w:rPr>
          <w:rFonts w:ascii="Times New Roman" w:eastAsia="Times New Roman" w:hAnsi="Times New Roman" w:cs="Times New Roman"/>
          <w:sz w:val="28"/>
          <w:szCs w:val="28"/>
          <w:lang w:val="pt-BR"/>
        </w:rPr>
        <w:t xml:space="preserve"> Vứt rác đúng nơi quy định, hạn chế sử dụng rác thải nhựa.</w:t>
      </w:r>
    </w:p>
    <w:p w14:paraId="524F369A" w14:textId="77777777" w:rsidR="004E5608" w:rsidRPr="004E5608" w:rsidRDefault="004E5608" w:rsidP="004E5608">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4E5608">
        <w:rPr>
          <w:rFonts w:ascii="Times New Roman" w:eastAsia="Times New Roman" w:hAnsi="Times New Roman" w:cs="Times New Roman"/>
          <w:sz w:val="28"/>
          <w:szCs w:val="28"/>
          <w:lang w:val="pt-BR"/>
        </w:rPr>
        <w:t xml:space="preserve"> Trồng cây xanh.</w:t>
      </w:r>
    </w:p>
    <w:p w14:paraId="43EEA170" w14:textId="77777777" w:rsidR="004E5608" w:rsidRPr="004E5608" w:rsidRDefault="004E5608" w:rsidP="004E5608">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4E5608">
        <w:rPr>
          <w:rFonts w:ascii="Times New Roman" w:eastAsia="Times New Roman" w:hAnsi="Times New Roman" w:cs="Times New Roman"/>
          <w:sz w:val="28"/>
          <w:szCs w:val="28"/>
          <w:lang w:val="pt-BR"/>
        </w:rPr>
        <w:t xml:space="preserve"> Tích cực tham gia các hoạt động bảo vệ môi trường.</w:t>
      </w:r>
    </w:p>
    <w:p w14:paraId="34B42A51" w14:textId="77777777" w:rsidR="004E5608" w:rsidRPr="004E5608" w:rsidRDefault="004E5608" w:rsidP="004E5608">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4E5608">
        <w:rPr>
          <w:rFonts w:ascii="Times New Roman" w:eastAsia="Times New Roman" w:hAnsi="Times New Roman" w:cs="Times New Roman"/>
          <w:sz w:val="28"/>
          <w:szCs w:val="28"/>
          <w:lang w:val="pt-BR"/>
        </w:rPr>
        <w:t xml:space="preserve"> Vận động người thân và mọi người xung quanh tăng cường sử dụng các sản phẩm phân bón sinh học; hạn chế sử dụng các loại phân bón hóa học, thuốc bảo vệ thực vật.</w:t>
      </w:r>
    </w:p>
    <w:p w14:paraId="7EC83D17" w14:textId="77777777" w:rsidR="004E5608" w:rsidRDefault="004E5608" w:rsidP="004E5608">
      <w:pPr>
        <w:spacing w:before="120" w:after="0"/>
        <w:ind w:firstLine="567"/>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lang w:val="pt-BR"/>
        </w:rPr>
        <w:t>-</w:t>
      </w:r>
      <w:r w:rsidRPr="004E5608">
        <w:rPr>
          <w:rFonts w:ascii="Times New Roman" w:eastAsia="Times New Roman" w:hAnsi="Times New Roman" w:cs="Times New Roman"/>
          <w:sz w:val="28"/>
          <w:szCs w:val="28"/>
          <w:lang w:val="pt-BR"/>
        </w:rPr>
        <w:t xml:space="preserve"> Phê phán các hành vi gây ô nhiễm môi trường đất (ví dụ: sử dụng quá mức thuốc bảo vệ thực vật, chặt phá rừng,…).</w:t>
      </w:r>
      <w:r w:rsidR="000E7565" w:rsidRPr="009D1D57">
        <w:rPr>
          <w:rFonts w:ascii="Times New Roman" w:eastAsia="Times New Roman" w:hAnsi="Times New Roman" w:cs="Times New Roman"/>
          <w:bCs/>
          <w:sz w:val="28"/>
          <w:szCs w:val="28"/>
        </w:rPr>
        <w:t xml:space="preserve"> </w:t>
      </w:r>
      <w:r w:rsidR="000E7565">
        <w:rPr>
          <w:rFonts w:ascii="Times New Roman" w:eastAsia="Times New Roman" w:hAnsi="Times New Roman" w:cs="Times New Roman"/>
          <w:bCs/>
          <w:sz w:val="28"/>
          <w:szCs w:val="28"/>
        </w:rPr>
        <w:t xml:space="preserve">  </w:t>
      </w:r>
    </w:p>
    <w:p w14:paraId="62DC8920" w14:textId="77777777" w:rsidR="000E7565" w:rsidRPr="009D1D57" w:rsidRDefault="004E5608" w:rsidP="004E5608">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w:t>
      </w:r>
      <w:r w:rsidR="000E7565">
        <w:rPr>
          <w:rFonts w:ascii="Times New Roman" w:eastAsia="Times New Roman" w:hAnsi="Times New Roman" w:cs="Times New Roman"/>
          <w:bCs/>
          <w:sz w:val="28"/>
          <w:szCs w:val="28"/>
        </w:rPr>
        <w:t xml:space="preserve">* </w:t>
      </w:r>
      <w:r w:rsidR="000E7565" w:rsidRPr="009D1D57">
        <w:rPr>
          <w:rFonts w:ascii="Times New Roman" w:eastAsia="Times New Roman" w:hAnsi="Times New Roman" w:cs="Times New Roman"/>
          <w:bCs/>
          <w:sz w:val="28"/>
          <w:szCs w:val="28"/>
        </w:rPr>
        <w:t>HS còn lại lắng nghe, bổ sung, chỉnh sửa sản phẩm giúp bạn và sản phẩm của cá nhân.</w:t>
      </w:r>
    </w:p>
    <w:p w14:paraId="41856E83" w14:textId="77777777"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36ED61EB" w14:textId="77777777" w:rsidR="000E7565"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4BD25567" w14:textId="77777777" w:rsidR="004F7D99" w:rsidRDefault="004F7D99"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p>
    <w:p w14:paraId="5F2332DF" w14:textId="77777777" w:rsidR="009A2A3F" w:rsidRDefault="009A2A3F" w:rsidP="009A2A3F">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D80410">
        <w:rPr>
          <w:rFonts w:ascii="Times New Roman" w:eastAsia="Times New Roman" w:hAnsi="Times New Roman" w:cs="Times New Roman"/>
          <w:b/>
          <w:color w:val="FF0000"/>
          <w:sz w:val="28"/>
          <w:szCs w:val="28"/>
        </w:rPr>
        <w:t>BÀI 1</w:t>
      </w:r>
      <w:r>
        <w:rPr>
          <w:rFonts w:ascii="Times New Roman" w:eastAsia="Times New Roman" w:hAnsi="Times New Roman" w:cs="Times New Roman"/>
          <w:b/>
          <w:color w:val="FF0000"/>
          <w:sz w:val="28"/>
          <w:szCs w:val="28"/>
        </w:rPr>
        <w:t>3</w:t>
      </w:r>
      <w:r w:rsidRPr="00D80410">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ĐẶC ĐIỂM SINH VẬT VÀ VẤN ĐỀ BẢO TỒN ĐA DẠNG SINH HỌC</w:t>
      </w:r>
    </w:p>
    <w:p w14:paraId="646388C6" w14:textId="77777777" w:rsidR="009A2A3F" w:rsidRDefault="009A2A3F" w:rsidP="009A2A3F">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w:t>
      </w:r>
      <w:r w:rsidR="000A342A">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tiết</w:t>
      </w:r>
    </w:p>
    <w:p w14:paraId="5983061F" w14:textId="77777777" w:rsidR="009A2A3F" w:rsidRPr="00A61C45" w:rsidRDefault="009A2A3F" w:rsidP="009A2A3F">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14:paraId="128EA636" w14:textId="77777777" w:rsidR="009A2A3F" w:rsidRPr="00284179" w:rsidRDefault="009A2A3F" w:rsidP="009A2A3F">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14:paraId="058B1C05" w14:textId="77777777" w:rsidR="009A2A3F" w:rsidRPr="00284179"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sidR="008B17F1">
        <w:rPr>
          <w:rFonts w:ascii="Times New Roman" w:eastAsia="Times New Roman" w:hAnsi="Times New Roman" w:cs="Times New Roman"/>
          <w:sz w:val="28"/>
          <w:szCs w:val="28"/>
        </w:rPr>
        <w:t>Chứng minh được sự đa dạng của sinh vật VN.</w:t>
      </w:r>
    </w:p>
    <w:p w14:paraId="44BE9A59" w14:textId="77777777" w:rsidR="009A2A3F"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sidR="008B17F1">
        <w:rPr>
          <w:rFonts w:ascii="Times New Roman" w:eastAsia="Times New Roman" w:hAnsi="Times New Roman" w:cs="Times New Roman"/>
          <w:sz w:val="28"/>
          <w:szCs w:val="28"/>
        </w:rPr>
        <w:t>Chứng minh được tính cấp thiết của vấn đề bảo tồn đa dạng sinh học ở VN.</w:t>
      </w:r>
    </w:p>
    <w:p w14:paraId="5F341A74" w14:textId="77777777" w:rsidR="009A2A3F" w:rsidRPr="00284179" w:rsidRDefault="009A2A3F" w:rsidP="009A2A3F">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14:paraId="6CE7B0F9" w14:textId="77777777" w:rsidR="009A2A3F" w:rsidRPr="00A12316" w:rsidRDefault="009A2A3F" w:rsidP="009A2A3F">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14:paraId="0F7D42B0" w14:textId="77777777" w:rsidR="009A2A3F" w:rsidRPr="00A12316"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14:paraId="537401B9" w14:textId="77777777" w:rsidR="009A2A3F" w:rsidRPr="00A12316"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14:paraId="2473015B" w14:textId="77777777" w:rsidR="009A2A3F"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6B07D028" w14:textId="77777777" w:rsidR="009A2A3F" w:rsidRPr="005379B0" w:rsidRDefault="009A2A3F" w:rsidP="009A2A3F">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14:paraId="25C96F0A" w14:textId="77777777" w:rsidR="009A2A3F"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14:paraId="3BB5AAAD" w14:textId="77777777" w:rsidR="008B17F1" w:rsidRPr="008B17F1" w:rsidRDefault="008B17F1" w:rsidP="008B17F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B17F1">
        <w:rPr>
          <w:rFonts w:ascii="Times New Roman" w:eastAsia="Times New Roman" w:hAnsi="Times New Roman" w:cs="Times New Roman"/>
          <w:sz w:val="28"/>
          <w:szCs w:val="28"/>
        </w:rPr>
        <w:t>Chứng minh được sự đa dạng của sinh vật VN.</w:t>
      </w:r>
    </w:p>
    <w:p w14:paraId="436172BC" w14:textId="77777777" w:rsidR="008B17F1" w:rsidRDefault="008B17F1" w:rsidP="008B17F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B17F1">
        <w:rPr>
          <w:rFonts w:ascii="Times New Roman" w:eastAsia="Times New Roman" w:hAnsi="Times New Roman" w:cs="Times New Roman"/>
          <w:sz w:val="28"/>
          <w:szCs w:val="28"/>
        </w:rPr>
        <w:t xml:space="preserve"> Chứng minh được tính cấp thiết của vấn đề bảo tồn đa dạng sinh học ở VN.</w:t>
      </w:r>
    </w:p>
    <w:p w14:paraId="0C7B5F81" w14:textId="77777777" w:rsidR="009A2A3F" w:rsidRDefault="009A2A3F" w:rsidP="008B17F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14:paraId="740B9D18" w14:textId="77777777" w:rsidR="009A2A3F"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w:t>
      </w:r>
      <w:r w:rsidR="008B17F1">
        <w:rPr>
          <w:rFonts w:ascii="Times New Roman" w:eastAsia="Times New Roman" w:hAnsi="Times New Roman" w:cs="Times New Roman"/>
          <w:sz w:val="28"/>
          <w:szCs w:val="28"/>
        </w:rPr>
        <w:t>138-141.</w:t>
      </w:r>
    </w:p>
    <w:p w14:paraId="7C969BA0" w14:textId="77777777" w:rsidR="009A2A3F" w:rsidRPr="00A12316"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Sử dụng bản đồ hình </w:t>
      </w:r>
      <w:r w:rsidR="008B17F1">
        <w:rPr>
          <w:rFonts w:ascii="Times New Roman" w:eastAsia="Times New Roman" w:hAnsi="Times New Roman" w:cs="Times New Roman"/>
          <w:sz w:val="28"/>
          <w:szCs w:val="28"/>
        </w:rPr>
        <w:t>13.2</w:t>
      </w:r>
      <w:r>
        <w:rPr>
          <w:rFonts w:ascii="Times New Roman" w:eastAsia="Times New Roman" w:hAnsi="Times New Roman" w:cs="Times New Roman"/>
          <w:sz w:val="28"/>
          <w:szCs w:val="28"/>
        </w:rPr>
        <w:t xml:space="preserve"> SGK </w:t>
      </w:r>
      <w:r w:rsidR="008B17F1">
        <w:rPr>
          <w:rFonts w:ascii="Times New Roman" w:eastAsia="Times New Roman" w:hAnsi="Times New Roman" w:cs="Times New Roman"/>
          <w:sz w:val="28"/>
          <w:szCs w:val="28"/>
        </w:rPr>
        <w:t xml:space="preserve">tr139 </w:t>
      </w:r>
      <w:r>
        <w:rPr>
          <w:rFonts w:ascii="Times New Roman" w:eastAsia="Times New Roman" w:hAnsi="Times New Roman" w:cs="Times New Roman"/>
          <w:sz w:val="28"/>
          <w:szCs w:val="28"/>
        </w:rPr>
        <w:t xml:space="preserve">để xác định </w:t>
      </w:r>
      <w:r w:rsidR="008B17F1">
        <w:rPr>
          <w:rFonts w:ascii="Times New Roman" w:eastAsia="Times New Roman" w:hAnsi="Times New Roman" w:cs="Times New Roman"/>
          <w:sz w:val="28"/>
          <w:szCs w:val="28"/>
        </w:rPr>
        <w:t xml:space="preserve">các thảm thực vật và các loài động vật </w:t>
      </w:r>
      <w:r w:rsidR="00A82D25">
        <w:rPr>
          <w:rFonts w:ascii="Times New Roman" w:eastAsia="Times New Roman" w:hAnsi="Times New Roman" w:cs="Times New Roman"/>
          <w:sz w:val="28"/>
          <w:szCs w:val="28"/>
        </w:rPr>
        <w:t>ở nước ta.</w:t>
      </w:r>
    </w:p>
    <w:p w14:paraId="38DD3758" w14:textId="77777777" w:rsidR="009A2A3F" w:rsidRPr="00A12316"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vận dụng tri thức địa lí giải quyết một số vấn đề thực tiễn: </w:t>
      </w:r>
      <w:r w:rsidR="00A82D25">
        <w:rPr>
          <w:rFonts w:ascii="Times New Roman" w:eastAsia="Times New Roman" w:hAnsi="Times New Roman" w:cs="Times New Roman"/>
          <w:sz w:val="28"/>
          <w:szCs w:val="28"/>
        </w:rPr>
        <w:t>h</w:t>
      </w:r>
      <w:r w:rsidR="00A82D25" w:rsidRPr="00A82D25">
        <w:rPr>
          <w:rFonts w:ascii="Times New Roman" w:eastAsia="Times New Roman" w:hAnsi="Times New Roman" w:cs="Times New Roman"/>
          <w:sz w:val="28"/>
          <w:szCs w:val="28"/>
        </w:rPr>
        <w:t>ãy lên kế hoạch chăm sóc, bảo vệ cây xanh, giữ gìn môi trường xanh - sạch - đẹp ở trường học hoặc khu dân cư. Em hãy cùng các bạn và người thân thực hiện kế hoạch đó.</w:t>
      </w:r>
    </w:p>
    <w:p w14:paraId="19A10C4E" w14:textId="77777777" w:rsidR="009A2A3F" w:rsidRPr="00A61C45" w:rsidRDefault="009A2A3F" w:rsidP="009A2A3F">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w:t>
      </w:r>
      <w:r w:rsidRPr="00A12316">
        <w:rPr>
          <w:rFonts w:ascii="Times New Roman" w:eastAsia="Times New Roman" w:hAnsi="Times New Roman" w:cs="Times New Roman"/>
          <w:sz w:val="28"/>
          <w:szCs w:val="28"/>
        </w:rPr>
        <w:t xml:space="preserve"> thức học tập nghiêm túc, </w:t>
      </w:r>
      <w:r w:rsidR="00A82D25">
        <w:rPr>
          <w:rFonts w:ascii="Times New Roman" w:eastAsia="Times New Roman" w:hAnsi="Times New Roman" w:cs="Times New Roman"/>
          <w:sz w:val="28"/>
          <w:szCs w:val="28"/>
        </w:rPr>
        <w:t>ý thức bảo tồn đa dạng sinh học VN.</w:t>
      </w:r>
    </w:p>
    <w:p w14:paraId="5261BDF0" w14:textId="77777777" w:rsidR="009A2A3F" w:rsidRPr="00A61C45" w:rsidRDefault="009A2A3F" w:rsidP="009A2A3F">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0AC08379" w14:textId="77777777" w:rsidR="009A2A3F" w:rsidRPr="006D055A" w:rsidRDefault="009A2A3F" w:rsidP="009A2A3F">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14:paraId="16805FEC" w14:textId="77777777" w:rsidR="009A2A3F" w:rsidRPr="00A61C45" w:rsidRDefault="009A2A3F" w:rsidP="009A2A3F">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sidR="00E242B2">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Địa lí Việt Nam (ĐLVN)</w:t>
      </w:r>
    </w:p>
    <w:p w14:paraId="55ECA598" w14:textId="77777777" w:rsidR="009A2A3F" w:rsidRDefault="009A2A3F" w:rsidP="009A2A3F">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A342A">
        <w:rPr>
          <w:rFonts w:ascii="Times New Roman" w:eastAsia="Times New Roman" w:hAnsi="Times New Roman" w:cs="Times New Roman"/>
          <w:sz w:val="28"/>
          <w:szCs w:val="28"/>
        </w:rPr>
        <w:t>Hình 13.1. Rừng kín thường xanh ở huyện Tân Phú, hình 13.2. Bản đồ phân bố động vật và thực vật của VN, hình 13.3. Di sản thiên nhiên thế giới Vư</w:t>
      </w:r>
      <w:r w:rsidR="001D0353">
        <w:rPr>
          <w:rFonts w:ascii="Times New Roman" w:eastAsia="Times New Roman" w:hAnsi="Times New Roman" w:cs="Times New Roman"/>
          <w:sz w:val="28"/>
          <w:szCs w:val="28"/>
        </w:rPr>
        <w:t>ờn quốc gia Phong Nha – Kẻ Bàng và các hình ảnh tương tự phóng to.</w:t>
      </w:r>
    </w:p>
    <w:p w14:paraId="72998F48" w14:textId="77777777" w:rsidR="009A2A3F" w:rsidRPr="00A61C45" w:rsidRDefault="000A342A" w:rsidP="009A2A3F">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A2A3F" w:rsidRPr="0053790C">
        <w:rPr>
          <w:rFonts w:ascii="Times New Roman" w:eastAsia="Times New Roman" w:hAnsi="Times New Roman" w:cs="Times New Roman"/>
          <w:sz w:val="28"/>
          <w:szCs w:val="28"/>
        </w:rPr>
        <w:t>- Phiếu học tập, bảng phụ ghi câu hỏi thảo luận nh</w:t>
      </w:r>
      <w:r w:rsidR="009A2A3F">
        <w:rPr>
          <w:rFonts w:ascii="Times New Roman" w:eastAsia="Times New Roman" w:hAnsi="Times New Roman" w:cs="Times New Roman"/>
          <w:sz w:val="28"/>
          <w:szCs w:val="28"/>
        </w:rPr>
        <w:t>óm và bảng nhóm cho HS trả lời.</w:t>
      </w:r>
    </w:p>
    <w:p w14:paraId="081ABFE9" w14:textId="77777777" w:rsidR="009A2A3F" w:rsidRPr="00A61C45" w:rsidRDefault="009A2A3F" w:rsidP="009A2A3F">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14:paraId="0540FFC7" w14:textId="77777777" w:rsidR="009A2A3F" w:rsidRPr="00A61C45" w:rsidRDefault="009A2A3F" w:rsidP="009A2A3F">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14:paraId="29A11643" w14:textId="77777777" w:rsidR="009A2A3F" w:rsidRPr="00A61C45" w:rsidRDefault="009A2A3F" w:rsidP="009A2A3F">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14:paraId="23DFDF2F" w14:textId="77777777"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14:paraId="5E81D58E" w14:textId="77777777" w:rsidR="009A2A3F" w:rsidRPr="00DC2554" w:rsidRDefault="009A2A3F" w:rsidP="009A2A3F">
      <w:pPr>
        <w:spacing w:before="120" w:after="0"/>
        <w:ind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iCs/>
          <w:sz w:val="28"/>
          <w:szCs w:val="28"/>
        </w:rPr>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sidR="00060721">
        <w:rPr>
          <w:rFonts w:ascii="Times New Roman" w:eastAsia="Times New Roman" w:hAnsi="Times New Roman" w:cs="Times New Roman"/>
          <w:bCs/>
          <w:sz w:val="28"/>
          <w:szCs w:val="28"/>
        </w:rPr>
        <w:t>Đuổi hình bắt chữ</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14:paraId="35EA8D5E" w14:textId="77777777" w:rsidR="009A2A3F" w:rsidRPr="00DC2554" w:rsidRDefault="009A2A3F" w:rsidP="009A2A3F">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DC2554">
        <w:rPr>
          <w:rFonts w:ascii="Times New Roman" w:eastAsia="Times New Roman" w:hAnsi="Times New Roman" w:cs="Times New Roman"/>
          <w:b/>
          <w:i/>
          <w:iCs/>
          <w:sz w:val="28"/>
          <w:szCs w:val="28"/>
        </w:rPr>
        <w:t xml:space="preserve">. </w:t>
      </w:r>
      <w:r w:rsidRPr="00DC2554">
        <w:rPr>
          <w:rFonts w:ascii="Times New Roman" w:eastAsia="Times New Roman" w:hAnsi="Times New Roman" w:cs="Times New Roman"/>
          <w:b/>
          <w:i/>
          <w:iCs/>
          <w:sz w:val="28"/>
          <w:szCs w:val="28"/>
          <w:lang w:val="vi-VN"/>
        </w:rPr>
        <w:t>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sidR="00060721">
        <w:rPr>
          <w:rFonts w:ascii="Times New Roman" w:eastAsia="Times New Roman" w:hAnsi="Times New Roman" w:cs="Times New Roman"/>
          <w:sz w:val="28"/>
          <w:szCs w:val="28"/>
        </w:rPr>
        <w:t>Đuổi hình bắt chữ</w:t>
      </w:r>
      <w:r w:rsidRPr="00DC2554">
        <w:rPr>
          <w:rFonts w:ascii="Times New Roman" w:eastAsia="Times New Roman" w:hAnsi="Times New Roman" w:cs="Times New Roman"/>
          <w:sz w:val="28"/>
          <w:szCs w:val="28"/>
        </w:rPr>
        <w:t>” GV đặt ra.</w:t>
      </w:r>
    </w:p>
    <w:p w14:paraId="023E0E64" w14:textId="77777777" w:rsidR="009A2A3F" w:rsidRPr="00DC2554" w:rsidRDefault="009A2A3F" w:rsidP="009A2A3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14:paraId="21BAD17F" w14:textId="77777777"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1.</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14:paraId="1703AD57" w14:textId="77777777" w:rsidR="00107325" w:rsidRPr="000A342A" w:rsidRDefault="009A2A3F" w:rsidP="000A342A">
      <w:pPr>
        <w:tabs>
          <w:tab w:val="left" w:pos="0"/>
        </w:tabs>
        <w:spacing w:before="120" w:after="0"/>
        <w:ind w:right="-424" w:firstLine="340"/>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treo bảng phụ trò chơi “</w:t>
      </w:r>
      <w:r w:rsidR="00060721">
        <w:rPr>
          <w:rFonts w:ascii="Times New Roman" w:eastAsia="Times New Roman" w:hAnsi="Times New Roman" w:cs="Times New Roman"/>
          <w:bCs/>
          <w:sz w:val="28"/>
          <w:szCs w:val="28"/>
        </w:rPr>
        <w:t xml:space="preserve">Đuổi hình </w:t>
      </w:r>
      <w:r w:rsidR="00107325">
        <w:rPr>
          <w:rFonts w:ascii="Times New Roman" w:eastAsia="Times New Roman" w:hAnsi="Times New Roman" w:cs="Times New Roman"/>
          <w:bCs/>
          <w:sz w:val="28"/>
          <w:szCs w:val="28"/>
        </w:rPr>
        <w:t>bắt chữ</w:t>
      </w:r>
      <w:r w:rsidR="000A342A">
        <w:rPr>
          <w:rFonts w:ascii="Times New Roman" w:eastAsia="Times New Roman" w:hAnsi="Times New Roman" w:cs="Times New Roman"/>
          <w:bCs/>
          <w:sz w:val="28"/>
          <w:szCs w:val="28"/>
        </w:rPr>
        <w:t>” lên bảng:</w:t>
      </w:r>
    </w:p>
    <w:p w14:paraId="031D8F91" w14:textId="77777777" w:rsidR="00107325" w:rsidRDefault="00583C74" w:rsidP="009A2A3F">
      <w:pPr>
        <w:tabs>
          <w:tab w:val="left" w:pos="0"/>
        </w:tabs>
        <w:spacing w:before="120" w:after="0"/>
        <w:ind w:right="-424" w:firstLine="340"/>
        <w:contextualSpacing/>
        <w:jc w:val="both"/>
        <w:rPr>
          <w:noProof/>
        </w:rPr>
      </w:pPr>
      <w:r>
        <w:rPr>
          <w:noProof/>
        </w:rPr>
        <mc:AlternateContent>
          <mc:Choice Requires="wpg">
            <w:drawing>
              <wp:anchor distT="0" distB="0" distL="114300" distR="114300" simplePos="0" relativeHeight="251830272" behindDoc="0" locked="0" layoutInCell="1" allowOverlap="1" wp14:anchorId="749A600A" wp14:editId="61635232">
                <wp:simplePos x="0" y="0"/>
                <wp:positionH relativeFrom="column">
                  <wp:posOffset>97790</wp:posOffset>
                </wp:positionH>
                <wp:positionV relativeFrom="paragraph">
                  <wp:posOffset>155575</wp:posOffset>
                </wp:positionV>
                <wp:extent cx="5948045" cy="1385570"/>
                <wp:effectExtent l="0" t="0" r="0" b="5080"/>
                <wp:wrapTight wrapText="bothSides">
                  <wp:wrapPolygon edited="0">
                    <wp:start x="0" y="0"/>
                    <wp:lineTo x="0" y="21382"/>
                    <wp:lineTo x="21515" y="21382"/>
                    <wp:lineTo x="21515" y="1188"/>
                    <wp:lineTo x="6849" y="0"/>
                    <wp:lineTo x="0" y="0"/>
                  </wp:wrapPolygon>
                </wp:wrapTight>
                <wp:docPr id="300" name="Group 300"/>
                <wp:cNvGraphicFramePr/>
                <a:graphic xmlns:a="http://schemas.openxmlformats.org/drawingml/2006/main">
                  <a:graphicData uri="http://schemas.microsoft.com/office/word/2010/wordprocessingGroup">
                    <wpg:wgp>
                      <wpg:cNvGrpSpPr/>
                      <wpg:grpSpPr>
                        <a:xfrm>
                          <a:off x="0" y="0"/>
                          <a:ext cx="5948045" cy="1385570"/>
                          <a:chOff x="0" y="77002"/>
                          <a:chExt cx="5948413" cy="1386038"/>
                        </a:xfrm>
                      </wpg:grpSpPr>
                      <pic:pic xmlns:pic="http://schemas.openxmlformats.org/drawingml/2006/picture">
                        <pic:nvPicPr>
                          <pic:cNvPr id="297" name="Picture 297"/>
                          <pic:cNvPicPr>
                            <a:picLocks noChangeAspect="1"/>
                          </pic:cNvPicPr>
                        </pic:nvPicPr>
                        <pic:blipFill>
                          <a:blip r:embed="rId43" cstate="email">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77002"/>
                            <a:ext cx="1857676" cy="1386038"/>
                          </a:xfrm>
                          <a:prstGeom prst="rect">
                            <a:avLst/>
                          </a:prstGeom>
                          <a:noFill/>
                          <a:ln>
                            <a:noFill/>
                          </a:ln>
                        </pic:spPr>
                      </pic:pic>
                      <pic:pic xmlns:pic="http://schemas.openxmlformats.org/drawingml/2006/picture">
                        <pic:nvPicPr>
                          <pic:cNvPr id="298" name="Picture 298"/>
                          <pic:cNvPicPr>
                            <a:picLocks noChangeAspect="1"/>
                          </pic:cNvPicPr>
                        </pic:nvPicPr>
                        <pic:blipFill>
                          <a:blip r:embed="rId45" cstate="email">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2136809" y="125129"/>
                            <a:ext cx="1751798" cy="1337911"/>
                          </a:xfrm>
                          <a:prstGeom prst="rect">
                            <a:avLst/>
                          </a:prstGeom>
                          <a:noFill/>
                          <a:ln>
                            <a:noFill/>
                          </a:ln>
                        </pic:spPr>
                      </pic:pic>
                      <pic:pic xmlns:pic="http://schemas.openxmlformats.org/drawingml/2006/picture">
                        <pic:nvPicPr>
                          <pic:cNvPr id="299" name="Picture 299"/>
                          <pic:cNvPicPr>
                            <a:picLocks noChangeAspect="1"/>
                          </pic:cNvPicPr>
                        </pic:nvPicPr>
                        <pic:blipFill>
                          <a:blip r:embed="rId47" cstate="email">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4177365" y="173255"/>
                            <a:ext cx="1771048" cy="1289785"/>
                          </a:xfrm>
                          <a:prstGeom prst="rect">
                            <a:avLst/>
                          </a:prstGeom>
                          <a:noFill/>
                          <a:ln>
                            <a:noFill/>
                          </a:ln>
                        </pic:spPr>
                      </pic:pic>
                    </wpg:wgp>
                  </a:graphicData>
                </a:graphic>
                <wp14:sizeRelV relativeFrom="margin">
                  <wp14:pctHeight>0</wp14:pctHeight>
                </wp14:sizeRelV>
              </wp:anchor>
            </w:drawing>
          </mc:Choice>
          <mc:Fallback>
            <w:pict>
              <v:group w14:anchorId="420C8DE2" id="Group 300" o:spid="_x0000_s1026" style="position:absolute;margin-left:7.7pt;margin-top:12.25pt;width:468.35pt;height:109.1pt;z-index:251830272;mso-height-relative:margin" coordorigin=",770" coordsize="59484,1386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27" type="#_x0000_t75" style="position:absolute;top:770;width:18576;height:1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">
                  <v:imagedata r:id="rId49" o:title=""/>
                </v:shape>
                <v:shape id="Picture 298" o:spid="_x0000_s1028" type="#_x0000_t75" style="position:absolute;left:21368;top:1251;width:17518;height:13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">
                  <v:imagedata r:id="rId50" o:title=""/>
                </v:shape>
                <v:shape id="Picture 299" o:spid="_x0000_s1029" type="#_x0000_t75" style="position:absolute;left:41773;top:1732;width:17711;height:12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">
                  <v:imagedata r:id="rId51" o:title=""/>
                </v:shape>
                <w10:wrap type="tight"/>
              </v:group>
            </w:pict>
          </mc:Fallback>
        </mc:AlternateContent>
      </w:r>
    </w:p>
    <w:p w14:paraId="2019608E" w14:textId="77777777" w:rsidR="00107325" w:rsidRPr="006445E1" w:rsidRDefault="00583C74" w:rsidP="006445E1">
      <w:pPr>
        <w:tabs>
          <w:tab w:val="left" w:pos="0"/>
        </w:tabs>
        <w:spacing w:before="120" w:after="0"/>
        <w:ind w:right="-424"/>
        <w:contextualSpacing/>
        <w:jc w:val="both"/>
        <w:rPr>
          <w:noProof/>
        </w:rPr>
      </w:pPr>
      <w:r>
        <w:rPr>
          <w:rFonts w:ascii="Times New Roman" w:eastAsia="Times New Roman" w:hAnsi="Times New Roman" w:cs="Times New Roman"/>
          <w:b/>
          <w:sz w:val="28"/>
          <w:szCs w:val="28"/>
        </w:rPr>
        <w:t xml:space="preserve">                      </w:t>
      </w:r>
      <w:r w:rsidRPr="00DF67FE">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 xml:space="preserve">                                2                                          3</w:t>
      </w:r>
      <w:r w:rsidRPr="00DF67FE">
        <w:rPr>
          <w:rFonts w:ascii="Times New Roman" w:eastAsia="Times New Roman" w:hAnsi="Times New Roman" w:cs="Times New Roman"/>
          <w:b/>
          <w:sz w:val="28"/>
          <w:szCs w:val="28"/>
        </w:rPr>
        <w:t xml:space="preserve">       </w:t>
      </w:r>
      <w:r w:rsidR="006A32AD">
        <w:rPr>
          <w:rFonts w:ascii="Times New Roman" w:eastAsia="Times New Roman" w:hAnsi="Times New Roman" w:cs="Times New Roman"/>
          <w:b/>
          <w:noProof/>
          <w:sz w:val="28"/>
          <w:szCs w:val="28"/>
        </w:rPr>
        <w:drawing>
          <wp:anchor distT="0" distB="0" distL="114300" distR="114300" simplePos="0" relativeHeight="251833344" behindDoc="1" locked="0" layoutInCell="1" allowOverlap="1" wp14:anchorId="3A553E07" wp14:editId="733961AA">
            <wp:simplePos x="0" y="0"/>
            <wp:positionH relativeFrom="column">
              <wp:posOffset>4284980</wp:posOffset>
            </wp:positionH>
            <wp:positionV relativeFrom="paragraph">
              <wp:posOffset>304800</wp:posOffset>
            </wp:positionV>
            <wp:extent cx="1876425" cy="1173480"/>
            <wp:effectExtent l="0" t="0" r="9525" b="7620"/>
            <wp:wrapTight wrapText="bothSides">
              <wp:wrapPolygon edited="0">
                <wp:start x="0" y="0"/>
                <wp:lineTo x="0" y="21390"/>
                <wp:lineTo x="21490" y="21390"/>
                <wp:lineTo x="21490"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email">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876425"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9E7E1" w14:textId="77777777" w:rsidR="00107325" w:rsidRDefault="00583643" w:rsidP="006A32AD">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832320" behindDoc="1" locked="0" layoutInCell="1" allowOverlap="1" wp14:anchorId="7B64AFC4" wp14:editId="60B7D987">
            <wp:simplePos x="0" y="0"/>
            <wp:positionH relativeFrom="column">
              <wp:posOffset>2234565</wp:posOffset>
            </wp:positionH>
            <wp:positionV relativeFrom="paragraph">
              <wp:posOffset>21590</wp:posOffset>
            </wp:positionV>
            <wp:extent cx="1818640" cy="1222375"/>
            <wp:effectExtent l="0" t="0" r="0" b="0"/>
            <wp:wrapTight wrapText="bothSides">
              <wp:wrapPolygon edited="0">
                <wp:start x="0" y="0"/>
                <wp:lineTo x="0" y="21207"/>
                <wp:lineTo x="21268" y="21207"/>
                <wp:lineTo x="21268"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email">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818640"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8"/>
          <w:szCs w:val="28"/>
        </w:rPr>
        <w:drawing>
          <wp:anchor distT="0" distB="0" distL="114300" distR="114300" simplePos="0" relativeHeight="251831296" behindDoc="1" locked="0" layoutInCell="1" allowOverlap="1" wp14:anchorId="0820FC78" wp14:editId="748234B3">
            <wp:simplePos x="0" y="0"/>
            <wp:positionH relativeFrom="column">
              <wp:posOffset>146050</wp:posOffset>
            </wp:positionH>
            <wp:positionV relativeFrom="paragraph">
              <wp:posOffset>21590</wp:posOffset>
            </wp:positionV>
            <wp:extent cx="1857375" cy="1222375"/>
            <wp:effectExtent l="0" t="0" r="9525" b="0"/>
            <wp:wrapTight wrapText="bothSides">
              <wp:wrapPolygon edited="0">
                <wp:start x="0" y="0"/>
                <wp:lineTo x="0" y="21207"/>
                <wp:lineTo x="21489" y="21207"/>
                <wp:lineTo x="21489"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email">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85737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C74">
        <w:rPr>
          <w:rFonts w:ascii="Times New Roman" w:eastAsia="Times New Roman" w:hAnsi="Times New Roman" w:cs="Times New Roman"/>
          <w:b/>
          <w:sz w:val="28"/>
          <w:szCs w:val="28"/>
        </w:rPr>
        <w:t xml:space="preserve">    </w:t>
      </w:r>
    </w:p>
    <w:p w14:paraId="13616760" w14:textId="77777777" w:rsidR="009A2A3F" w:rsidRPr="00DC2554" w:rsidRDefault="00107325" w:rsidP="009A2A3F">
      <w:pPr>
        <w:tabs>
          <w:tab w:val="left" w:pos="0"/>
        </w:tabs>
        <w:spacing w:before="120" w:after="0"/>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9A2A3F">
        <w:rPr>
          <w:rFonts w:ascii="Times New Roman" w:eastAsia="Times New Roman" w:hAnsi="Times New Roman" w:cs="Times New Roman"/>
          <w:b/>
          <w:sz w:val="28"/>
          <w:szCs w:val="28"/>
        </w:rPr>
        <w:t xml:space="preserve"> 4</w:t>
      </w:r>
      <w:r w:rsidR="009A2A3F" w:rsidRPr="00DF67FE">
        <w:rPr>
          <w:rFonts w:ascii="Times New Roman" w:eastAsia="Times New Roman" w:hAnsi="Times New Roman" w:cs="Times New Roman"/>
          <w:b/>
          <w:sz w:val="28"/>
          <w:szCs w:val="28"/>
        </w:rPr>
        <w:t xml:space="preserve">        </w:t>
      </w:r>
      <w:r w:rsidR="009A2A3F">
        <w:rPr>
          <w:rFonts w:ascii="Times New Roman" w:eastAsia="Times New Roman" w:hAnsi="Times New Roman" w:cs="Times New Roman"/>
          <w:b/>
          <w:sz w:val="28"/>
          <w:szCs w:val="28"/>
        </w:rPr>
        <w:t xml:space="preserve">                                5                                          6</w:t>
      </w:r>
      <w:r w:rsidR="009A2A3F" w:rsidRPr="00DF67FE">
        <w:rPr>
          <w:rFonts w:ascii="Times New Roman" w:eastAsia="Times New Roman" w:hAnsi="Times New Roman" w:cs="Times New Roman"/>
          <w:b/>
          <w:sz w:val="28"/>
          <w:szCs w:val="28"/>
        </w:rPr>
        <w:t xml:space="preserve">            </w:t>
      </w:r>
    </w:p>
    <w:p w14:paraId="1AC7900A" w14:textId="77777777" w:rsidR="009A2A3F" w:rsidRPr="00DC2554" w:rsidRDefault="009A2A3F" w:rsidP="009A2A3F">
      <w:pPr>
        <w:tabs>
          <w:tab w:val="left" w:pos="0"/>
        </w:tabs>
        <w:spacing w:before="120" w:after="0"/>
        <w:ind w:right="-424" w:firstLine="340"/>
        <w:jc w:val="both"/>
        <w:rPr>
          <w:rFonts w:ascii="Times New Roman" w:eastAsia="Times New Roman" w:hAnsi="Times New Roman" w:cs="Times New Roman"/>
          <w:bCs/>
          <w:i/>
          <w:sz w:val="28"/>
          <w:szCs w:val="28"/>
        </w:rPr>
      </w:pPr>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 xml:space="preserve">lần lượt cho HS quan sát </w:t>
      </w:r>
      <w:r w:rsidR="006A32AD">
        <w:rPr>
          <w:rFonts w:ascii="Times New Roman" w:eastAsia="Times New Roman" w:hAnsi="Times New Roman" w:cs="Times New Roman"/>
          <w:sz w:val="28"/>
          <w:szCs w:val="28"/>
        </w:rPr>
        <w:t>các hình</w:t>
      </w:r>
      <w:r>
        <w:rPr>
          <w:rFonts w:ascii="Times New Roman" w:eastAsia="Times New Roman" w:hAnsi="Times New Roman" w:cs="Times New Roman"/>
          <w:sz w:val="28"/>
          <w:szCs w:val="28"/>
        </w:rPr>
        <w:t xml:space="preserve"> trên theo thứ tự từ 1 đến 6, yêu cầu HS cho biết tên </w:t>
      </w:r>
      <w:r w:rsidR="006A32AD">
        <w:rPr>
          <w:rFonts w:ascii="Times New Roman" w:eastAsia="Times New Roman" w:hAnsi="Times New Roman" w:cs="Times New Roman"/>
          <w:sz w:val="28"/>
          <w:szCs w:val="28"/>
        </w:rPr>
        <w:t>động vật tương ứng</w:t>
      </w:r>
      <w:r>
        <w:rPr>
          <w:rFonts w:ascii="Times New Roman" w:eastAsia="Times New Roman" w:hAnsi="Times New Roman" w:cs="Times New Roman"/>
          <w:sz w:val="28"/>
          <w:szCs w:val="28"/>
        </w:rPr>
        <w:t xml:space="preserve"> với mỗi </w:t>
      </w:r>
      <w:r w:rsidR="006A32AD">
        <w:rPr>
          <w:rFonts w:ascii="Times New Roman" w:eastAsia="Times New Roman" w:hAnsi="Times New Roman" w:cs="Times New Roman"/>
          <w:sz w:val="28"/>
          <w:szCs w:val="28"/>
        </w:rPr>
        <w:t>hình</w:t>
      </w:r>
      <w:r>
        <w:rPr>
          <w:rFonts w:ascii="Times New Roman" w:eastAsia="Times New Roman" w:hAnsi="Times New Roman" w:cs="Times New Roman"/>
          <w:sz w:val="28"/>
          <w:szCs w:val="28"/>
        </w:rPr>
        <w:t xml:space="preserve"> trên. GV khen thưởng cho HS trả lời đúng.</w:t>
      </w:r>
    </w:p>
    <w:p w14:paraId="74ED9204" w14:textId="77777777"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2.</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14:paraId="5907A11B" w14:textId="77777777"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HS quan sát </w:t>
      </w:r>
      <w:r w:rsidR="00107325">
        <w:rPr>
          <w:rFonts w:ascii="Times New Roman" w:eastAsia="Times New Roman" w:hAnsi="Times New Roman" w:cs="Times New Roman"/>
          <w:sz w:val="28"/>
          <w:szCs w:val="28"/>
        </w:rPr>
        <w:t xml:space="preserve">lần lượt các hình </w:t>
      </w:r>
      <w:r>
        <w:rPr>
          <w:rFonts w:ascii="Times New Roman" w:eastAsia="Times New Roman" w:hAnsi="Times New Roman" w:cs="Times New Roman"/>
          <w:sz w:val="28"/>
          <w:szCs w:val="28"/>
        </w:rPr>
        <w:t>với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14:paraId="14BC7A2E" w14:textId="77777777"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14:paraId="1DA7E35F" w14:textId="77777777"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14:paraId="4CCA70E1" w14:textId="77777777"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Sau khi HS có sản phẩm, GV lần lượt gọi HS trình bày sản phẩm của mình: </w:t>
      </w:r>
    </w:p>
    <w:p w14:paraId="0D593884" w14:textId="77777777" w:rsidR="009A2A3F" w:rsidRDefault="009A2A3F" w:rsidP="009A2A3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r w:rsidR="006A32AD">
        <w:rPr>
          <w:rFonts w:ascii="Times New Roman" w:eastAsia="Times New Roman" w:hAnsi="Times New Roman" w:cs="Times New Roman"/>
          <w:b/>
          <w:sz w:val="28"/>
          <w:szCs w:val="28"/>
        </w:rPr>
        <w:t>Báo đốm</w:t>
      </w:r>
    </w:p>
    <w:p w14:paraId="32D9CC16" w14:textId="77777777" w:rsidR="009A2A3F" w:rsidRDefault="009A2A3F" w:rsidP="009A2A3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006A32AD">
        <w:rPr>
          <w:rFonts w:ascii="Times New Roman" w:eastAsia="Times New Roman" w:hAnsi="Times New Roman" w:cs="Times New Roman"/>
          <w:b/>
          <w:sz w:val="28"/>
          <w:szCs w:val="28"/>
        </w:rPr>
        <w:t>Sư tử</w:t>
      </w:r>
    </w:p>
    <w:p w14:paraId="6877414E" w14:textId="77777777" w:rsidR="009A2A3F" w:rsidRDefault="009A2A3F" w:rsidP="009A2A3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r w:rsidR="006A32AD">
        <w:rPr>
          <w:rFonts w:ascii="Times New Roman" w:eastAsia="Times New Roman" w:hAnsi="Times New Roman" w:cs="Times New Roman"/>
          <w:b/>
          <w:sz w:val="28"/>
          <w:szCs w:val="28"/>
        </w:rPr>
        <w:t>Con voi</w:t>
      </w:r>
    </w:p>
    <w:p w14:paraId="42113AF5" w14:textId="77777777" w:rsidR="009A2A3F" w:rsidRDefault="009A2A3F" w:rsidP="009A2A3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006A32AD">
        <w:rPr>
          <w:rFonts w:ascii="Times New Roman" w:eastAsia="Times New Roman" w:hAnsi="Times New Roman" w:cs="Times New Roman"/>
          <w:b/>
          <w:sz w:val="28"/>
          <w:szCs w:val="28"/>
        </w:rPr>
        <w:t>Tê giác</w:t>
      </w:r>
    </w:p>
    <w:p w14:paraId="2A0F98E1" w14:textId="77777777" w:rsidR="009A2A3F" w:rsidRDefault="009A2A3F" w:rsidP="009A2A3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w:t>
      </w:r>
      <w:r w:rsidR="006A32AD">
        <w:rPr>
          <w:rFonts w:ascii="Times New Roman" w:eastAsia="Times New Roman" w:hAnsi="Times New Roman" w:cs="Times New Roman"/>
          <w:b/>
          <w:sz w:val="28"/>
          <w:szCs w:val="28"/>
        </w:rPr>
        <w:t>Hà mã</w:t>
      </w:r>
    </w:p>
    <w:p w14:paraId="3368BB58" w14:textId="77777777" w:rsidR="009A2A3F" w:rsidRDefault="009A2A3F" w:rsidP="009A2A3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w:t>
      </w:r>
      <w:r w:rsidR="006A32AD">
        <w:rPr>
          <w:rFonts w:ascii="Times New Roman" w:eastAsia="Times New Roman" w:hAnsi="Times New Roman" w:cs="Times New Roman"/>
          <w:b/>
          <w:sz w:val="28"/>
          <w:szCs w:val="28"/>
        </w:rPr>
        <w:t>Con cáo</w:t>
      </w:r>
    </w:p>
    <w:p w14:paraId="53E7DD02" w14:textId="77777777"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HS khác lắng nghe, bổ sung, chỉnh sửa sản phẩm giúp bạn và sản phẩm của cá nhân.</w:t>
      </w:r>
    </w:p>
    <w:p w14:paraId="01167EDB" w14:textId="77777777" w:rsidR="009A2A3F" w:rsidRPr="00DC2554" w:rsidRDefault="009A2A3F" w:rsidP="006A32AD">
      <w:pPr>
        <w:tabs>
          <w:tab w:val="left" w:pos="0"/>
          <w:tab w:val="left" w:pos="709"/>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sidR="006A32AD" w:rsidRPr="006A32AD">
        <w:rPr>
          <w:rFonts w:ascii="Times New Roman" w:eastAsia="Times New Roman" w:hAnsi="Times New Roman" w:cs="Times New Roman"/>
          <w:sz w:val="28"/>
          <w:szCs w:val="28"/>
        </w:rPr>
        <w:t>Việt Nam được đánh giá là quốc gia có sự đa dạng sinh học cao trên thế giới</w:t>
      </w:r>
      <w:r w:rsidR="006A32AD">
        <w:rPr>
          <w:rFonts w:ascii="Times New Roman" w:eastAsia="Times New Roman" w:hAnsi="Times New Roman" w:cs="Times New Roman"/>
          <w:sz w:val="28"/>
          <w:szCs w:val="28"/>
        </w:rPr>
        <w:t xml:space="preserve"> với nhiều loài động, thực vật khác nhau</w:t>
      </w:r>
      <w:r w:rsidR="006A32AD" w:rsidRPr="006A32AD">
        <w:rPr>
          <w:rFonts w:ascii="Times New Roman" w:eastAsia="Times New Roman" w:hAnsi="Times New Roman" w:cs="Times New Roman"/>
          <w:sz w:val="28"/>
          <w:szCs w:val="28"/>
        </w:rPr>
        <w:t xml:space="preserve">. Tuy nhiên, trong những năm gần đây, tài nguyên sinh vật của nước ta đang bị suy giảm đáng kể. </w:t>
      </w:r>
      <w:r w:rsidR="006A32AD">
        <w:rPr>
          <w:rFonts w:ascii="Times New Roman" w:eastAsia="Times New Roman" w:hAnsi="Times New Roman" w:cs="Times New Roman"/>
          <w:sz w:val="28"/>
          <w:szCs w:val="28"/>
        </w:rPr>
        <w:t xml:space="preserve">Vậy nguyên nhân nào gây </w:t>
      </w:r>
      <w:r w:rsidR="006A32AD" w:rsidRPr="006A32AD">
        <w:rPr>
          <w:rFonts w:ascii="Times New Roman" w:eastAsia="Times New Roman" w:hAnsi="Times New Roman" w:cs="Times New Roman"/>
          <w:sz w:val="28"/>
          <w:szCs w:val="28"/>
        </w:rPr>
        <w:t>suy giảm đa dạng sinh học ở nước ta</w:t>
      </w:r>
      <w:r w:rsidR="006A32AD">
        <w:rPr>
          <w:rFonts w:ascii="Times New Roman" w:eastAsia="Times New Roman" w:hAnsi="Times New Roman" w:cs="Times New Roman"/>
          <w:sz w:val="28"/>
          <w:szCs w:val="28"/>
        </w:rPr>
        <w:t xml:space="preserve"> và chúng ta cần làm gì để bảo vệ đa dạng sinh học?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14:paraId="570D44F7" w14:textId="77777777" w:rsidR="009A2A3F" w:rsidRPr="00A61C45" w:rsidRDefault="009A2A3F" w:rsidP="009A2A3F">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w:t>
      </w:r>
      <w:r w:rsidR="000A342A">
        <w:rPr>
          <w:rFonts w:ascii="Times New Roman" w:eastAsia="Times New Roman" w:hAnsi="Times New Roman" w:cs="Times New Roman"/>
          <w:b/>
          <w:bCs/>
          <w:sz w:val="28"/>
          <w:szCs w:val="28"/>
        </w:rPr>
        <w:t>1</w:t>
      </w:r>
      <w:r w:rsidR="007D77E5">
        <w:rPr>
          <w:rFonts w:ascii="Times New Roman" w:eastAsia="Times New Roman" w:hAnsi="Times New Roman" w:cs="Times New Roman"/>
          <w:b/>
          <w:bCs/>
          <w:sz w:val="28"/>
          <w:szCs w:val="28"/>
        </w:rPr>
        <w:t>05</w:t>
      </w:r>
      <w:r>
        <w:rPr>
          <w:rFonts w:ascii="Times New Roman" w:eastAsia="Times New Roman" w:hAnsi="Times New Roman" w:cs="Times New Roman"/>
          <w:b/>
          <w:bCs/>
          <w:sz w:val="28"/>
          <w:szCs w:val="28"/>
        </w:rPr>
        <w:t xml:space="preserve"> phút)</w:t>
      </w:r>
    </w:p>
    <w:p w14:paraId="331B946B" w14:textId="77777777" w:rsidR="009A2A3F" w:rsidRDefault="009A2A3F" w:rsidP="009A2A3F">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sidR="006A32AD">
        <w:rPr>
          <w:rFonts w:ascii="Times New Roman" w:eastAsia="Times New Roman" w:hAnsi="Times New Roman" w:cs="Times New Roman"/>
          <w:b/>
          <w:bCs/>
          <w:i/>
          <w:sz w:val="28"/>
          <w:szCs w:val="28"/>
        </w:rPr>
        <w:t>về Đa dạng sinh vật ở VN</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w:t>
      </w:r>
      <w:r w:rsidR="007D77E5">
        <w:rPr>
          <w:rFonts w:ascii="Times New Roman" w:eastAsia="Times New Roman" w:hAnsi="Times New Roman" w:cs="Times New Roman"/>
          <w:b/>
          <w:bCs/>
          <w:i/>
          <w:sz w:val="28"/>
          <w:szCs w:val="28"/>
        </w:rPr>
        <w:t>45</w:t>
      </w:r>
      <w:r>
        <w:rPr>
          <w:rFonts w:ascii="Times New Roman" w:eastAsia="Times New Roman" w:hAnsi="Times New Roman" w:cs="Times New Roman"/>
          <w:b/>
          <w:bCs/>
          <w:i/>
          <w:sz w:val="28"/>
          <w:szCs w:val="28"/>
        </w:rPr>
        <w:t xml:space="preserve"> phút)</w:t>
      </w:r>
    </w:p>
    <w:p w14:paraId="4419A643" w14:textId="77777777" w:rsidR="009A2A3F" w:rsidRPr="00A61C45" w:rsidRDefault="009A2A3F" w:rsidP="009A2A3F">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sidR="006A32AD">
        <w:rPr>
          <w:rFonts w:ascii="Times New Roman" w:eastAsia="Times New Roman" w:hAnsi="Times New Roman" w:cs="Times New Roman"/>
          <w:noProof/>
          <w:sz w:val="28"/>
          <w:szCs w:val="28"/>
          <w:lang w:val="nl-NL"/>
        </w:rPr>
        <w:t>chứng minh được sự đa dạng của sinh vật VN.</w:t>
      </w:r>
    </w:p>
    <w:p w14:paraId="270C2691"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1</w:t>
      </w:r>
      <w:r w:rsidR="006A32AD">
        <w:rPr>
          <w:rFonts w:ascii="Times New Roman" w:eastAsia="Times New Roman" w:hAnsi="Times New Roman" w:cs="Times New Roman"/>
          <w:noProof/>
          <w:sz w:val="28"/>
          <w:szCs w:val="28"/>
          <w:lang w:val="nl-NL"/>
        </w:rPr>
        <w:t>3</w:t>
      </w:r>
      <w:r>
        <w:rPr>
          <w:rFonts w:ascii="Times New Roman" w:eastAsia="Times New Roman" w:hAnsi="Times New Roman" w:cs="Times New Roman"/>
          <w:noProof/>
          <w:sz w:val="28"/>
          <w:szCs w:val="28"/>
          <w:lang w:val="nl-NL"/>
        </w:rPr>
        <w:t>.1, 1</w:t>
      </w:r>
      <w:r w:rsidR="006A32AD">
        <w:rPr>
          <w:rFonts w:ascii="Times New Roman" w:eastAsia="Times New Roman" w:hAnsi="Times New Roman" w:cs="Times New Roman"/>
          <w:noProof/>
          <w:sz w:val="28"/>
          <w:szCs w:val="28"/>
          <w:lang w:val="nl-NL"/>
        </w:rPr>
        <w:t>3</w:t>
      </w:r>
      <w:r w:rsidR="00836A56">
        <w:rPr>
          <w:rFonts w:ascii="Times New Roman" w:eastAsia="Times New Roman" w:hAnsi="Times New Roman" w:cs="Times New Roman"/>
          <w:noProof/>
          <w:sz w:val="28"/>
          <w:szCs w:val="28"/>
          <w:lang w:val="nl-NL"/>
        </w:rPr>
        <w:t>.2</w:t>
      </w:r>
      <w:r w:rsidR="001D0353">
        <w:rPr>
          <w:rFonts w:ascii="Times New Roman" w:eastAsia="Times New Roman" w:hAnsi="Times New Roman" w:cs="Times New Roman"/>
          <w:noProof/>
          <w:sz w:val="28"/>
          <w:szCs w:val="28"/>
          <w:lang w:val="nl-NL"/>
        </w:rPr>
        <w:t>, các hình ảnh</w:t>
      </w:r>
      <w:r w:rsidR="00836A56">
        <w:rPr>
          <w:rFonts w:ascii="Times New Roman" w:eastAsia="Times New Roman" w:hAnsi="Times New Roman" w:cs="Times New Roman"/>
          <w:noProof/>
          <w:sz w:val="28"/>
          <w:szCs w:val="28"/>
          <w:lang w:val="nl-NL"/>
        </w:rPr>
        <w:t xml:space="preserve"> kết hợp kênh chữ SGK tr138-140,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14:paraId="1830546E" w14:textId="77777777" w:rsidR="009A2A3F" w:rsidRDefault="006445E1" w:rsidP="009A2A3F">
      <w:pPr>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835392" behindDoc="1" locked="0" layoutInCell="1" allowOverlap="1" wp14:anchorId="422C9E34" wp14:editId="44BE0F60">
            <wp:simplePos x="0" y="0"/>
            <wp:positionH relativeFrom="column">
              <wp:posOffset>3021330</wp:posOffset>
            </wp:positionH>
            <wp:positionV relativeFrom="paragraph">
              <wp:posOffset>211455</wp:posOffset>
            </wp:positionV>
            <wp:extent cx="1969770" cy="1566545"/>
            <wp:effectExtent l="0" t="0" r="0" b="0"/>
            <wp:wrapThrough wrapText="bothSides">
              <wp:wrapPolygon edited="0">
                <wp:start x="0" y="0"/>
                <wp:lineTo x="0" y="21276"/>
                <wp:lineTo x="21308" y="21276"/>
                <wp:lineTo x="21308" y="0"/>
                <wp:lineTo x="0" y="0"/>
              </wp:wrapPolygon>
            </wp:wrapThrough>
            <wp:docPr id="305" name="Picture 305" descr="Dựa vào các hình 13.1 và 13.2 và thông tin trong bài em hãy chứng minh sinh vật nước ta đa d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ựa vào các hình 13.1 và 13.2 và thông tin trong bài em hãy chứng minh sinh vật nước ta đa dạng"/>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r="41838" b="6697"/>
                    <a:stretch/>
                  </pic:blipFill>
                  <pic:spPr bwMode="auto">
                    <a:xfrm>
                      <a:off x="0" y="0"/>
                      <a:ext cx="1969770" cy="1566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834368" behindDoc="1" locked="0" layoutInCell="1" allowOverlap="1" wp14:anchorId="4A60B196" wp14:editId="7A89ADEA">
            <wp:simplePos x="0" y="0"/>
            <wp:positionH relativeFrom="column">
              <wp:posOffset>1279525</wp:posOffset>
            </wp:positionH>
            <wp:positionV relativeFrom="paragraph">
              <wp:posOffset>164465</wp:posOffset>
            </wp:positionV>
            <wp:extent cx="3757930" cy="5901055"/>
            <wp:effectExtent l="0" t="0" r="0" b="4445"/>
            <wp:wrapTight wrapText="bothSides">
              <wp:wrapPolygon edited="0">
                <wp:start x="0" y="0"/>
                <wp:lineTo x="0" y="21547"/>
                <wp:lineTo x="21461" y="21547"/>
                <wp:lineTo x="21461"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email">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757930" cy="590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3CBF1"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25539712"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12D76210"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6BD9AF17"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191EF6CD"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53EECA3F"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0AD1C06F"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2BD02B3B"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6C174628"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53EB508F"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057E6AAD"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5DCF1177"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6BDDD8EC"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38D7B5A5"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46604199"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75C16F6F"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18DCE1E6"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6CD2EFAC"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73417F62"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32C0D401"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2A91F884"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3CF7A4BD"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0377B6C3" w14:textId="77777777" w:rsidR="001D0353" w:rsidRDefault="001D0353" w:rsidP="009A2A3F">
      <w:pPr>
        <w:spacing w:before="120" w:after="0"/>
        <w:ind w:firstLine="510"/>
        <w:contextualSpacing/>
        <w:jc w:val="both"/>
        <w:rPr>
          <w:rFonts w:ascii="Times New Roman" w:eastAsia="Times New Roman" w:hAnsi="Times New Roman" w:cs="Times New Roman"/>
          <w:sz w:val="28"/>
          <w:szCs w:val="28"/>
          <w:lang w:eastAsia="vi-VN"/>
        </w:rPr>
      </w:pPr>
    </w:p>
    <w:p w14:paraId="22AB10FC" w14:textId="77777777" w:rsidR="001D0353" w:rsidRDefault="001D0353" w:rsidP="009A2A3F">
      <w:pPr>
        <w:spacing w:before="120" w:after="0"/>
        <w:ind w:firstLine="510"/>
        <w:contextualSpacing/>
        <w:jc w:val="both"/>
        <w:rPr>
          <w:rFonts w:ascii="Times New Roman" w:eastAsia="Times New Roman" w:hAnsi="Times New Roman" w:cs="Times New Roman"/>
          <w:sz w:val="28"/>
          <w:szCs w:val="28"/>
          <w:lang w:eastAsia="vi-VN"/>
        </w:rPr>
      </w:pPr>
    </w:p>
    <w:p w14:paraId="17B76B97" w14:textId="77777777" w:rsidR="001D0353" w:rsidRDefault="001D0353" w:rsidP="009A2A3F">
      <w:pPr>
        <w:spacing w:before="120" w:after="0"/>
        <w:ind w:firstLine="510"/>
        <w:contextualSpacing/>
        <w:jc w:val="both"/>
        <w:rPr>
          <w:rFonts w:ascii="Times New Roman" w:eastAsia="Times New Roman" w:hAnsi="Times New Roman" w:cs="Times New Roman"/>
          <w:sz w:val="28"/>
          <w:szCs w:val="28"/>
          <w:lang w:eastAsia="vi-VN"/>
        </w:rPr>
      </w:pPr>
    </w:p>
    <w:p w14:paraId="72A743BD" w14:textId="77777777" w:rsidR="009A2A3F" w:rsidRPr="00A61C45" w:rsidRDefault="009A2A3F" w:rsidP="009A2A3F">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14:paraId="15DE993B" w14:textId="77777777" w:rsidR="009A2A3F" w:rsidRDefault="009A2A3F" w:rsidP="009A2A3F">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r>
        <w:rPr>
          <w:rFonts w:ascii="Times New Roman" w:eastAsia="Times New Roman" w:hAnsi="Times New Roman" w:cs="Times New Roman"/>
          <w:b/>
          <w:i/>
          <w:iCs/>
          <w:sz w:val="28"/>
          <w:szCs w:val="28"/>
          <w:lang w:eastAsia="vi-VN"/>
        </w:rPr>
        <w:br/>
      </w:r>
    </w:p>
    <w:p w14:paraId="17A931BF" w14:textId="77777777" w:rsidR="001D0353" w:rsidRPr="00B25F2C" w:rsidRDefault="001D0353" w:rsidP="009A2A3F">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9A2A3F" w:rsidRPr="00A61C45" w14:paraId="37667369" w14:textId="77777777" w:rsidTr="009A2A3F">
        <w:tc>
          <w:tcPr>
            <w:tcW w:w="6771" w:type="dxa"/>
            <w:shd w:val="clear" w:color="auto" w:fill="auto"/>
          </w:tcPr>
          <w:p w14:paraId="50E62089" w14:textId="77777777" w:rsidR="009A2A3F" w:rsidRPr="00A61C45" w:rsidRDefault="009A2A3F" w:rsidP="009A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277B11CB" w14:textId="77777777" w:rsidR="009A2A3F" w:rsidRPr="00A61C45" w:rsidRDefault="009A2A3F" w:rsidP="009A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9A2A3F" w:rsidRPr="00A61C45" w14:paraId="77BACA9E" w14:textId="77777777" w:rsidTr="009A2A3F">
        <w:tc>
          <w:tcPr>
            <w:tcW w:w="6771" w:type="dxa"/>
            <w:shd w:val="clear" w:color="auto" w:fill="auto"/>
          </w:tcPr>
          <w:p w14:paraId="706654BD" w14:textId="77777777" w:rsidR="009A2A3F" w:rsidRDefault="009A2A3F" w:rsidP="009A2A3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14:paraId="20CDCF72" w14:textId="77777777" w:rsidR="009A2A3F" w:rsidRDefault="009A2A3F" w:rsidP="009A2A3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14:paraId="129C1AC3" w14:textId="77777777" w:rsidR="009A2A3F" w:rsidRPr="00857D7A" w:rsidRDefault="009A2A3F" w:rsidP="009A2A3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w:t>
            </w:r>
            <w:r w:rsidR="00836A56">
              <w:rPr>
                <w:rFonts w:ascii="Times New Roman" w:eastAsia="Times New Roman" w:hAnsi="Times New Roman" w:cs="Times New Roman"/>
                <w:bCs/>
                <w:sz w:val="28"/>
                <w:szCs w:val="28"/>
              </w:rPr>
              <w:t>hình 13.1</w:t>
            </w:r>
            <w:r w:rsidR="000A342A">
              <w:rPr>
                <w:rFonts w:ascii="Times New Roman" w:eastAsia="Times New Roman" w:hAnsi="Times New Roman" w:cs="Times New Roman"/>
                <w:bCs/>
                <w:sz w:val="28"/>
                <w:szCs w:val="28"/>
              </w:rPr>
              <w:t>, 13.2</w:t>
            </w:r>
            <w:r w:rsidR="00836A5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lên bảng.</w:t>
            </w:r>
          </w:p>
          <w:p w14:paraId="09BB7639" w14:textId="77777777" w:rsidR="009A2A3F" w:rsidRPr="00B25F2C"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bản đồ hình 1</w:t>
            </w:r>
            <w:r w:rsidR="00836A56">
              <w:rPr>
                <w:rFonts w:ascii="Times New Roman" w:eastAsia="Times New Roman" w:hAnsi="Times New Roman" w:cs="Times New Roman"/>
                <w:bCs/>
                <w:sz w:val="28"/>
                <w:szCs w:val="28"/>
              </w:rPr>
              <w:t>3</w:t>
            </w:r>
            <w:r>
              <w:rPr>
                <w:rFonts w:ascii="Times New Roman" w:eastAsia="Times New Roman" w:hAnsi="Times New Roman" w:cs="Times New Roman"/>
                <w:bCs/>
                <w:sz w:val="28"/>
                <w:szCs w:val="28"/>
              </w:rPr>
              <w:t xml:space="preserve">.1, </w:t>
            </w:r>
            <w:r w:rsidR="00836A56">
              <w:rPr>
                <w:rFonts w:ascii="Times New Roman" w:eastAsia="Times New Roman" w:hAnsi="Times New Roman" w:cs="Times New Roman"/>
                <w:bCs/>
                <w:sz w:val="28"/>
                <w:szCs w:val="28"/>
              </w:rPr>
              <w:t xml:space="preserve">hình </w:t>
            </w:r>
            <w:r>
              <w:rPr>
                <w:rFonts w:ascii="Times New Roman" w:eastAsia="Times New Roman" w:hAnsi="Times New Roman" w:cs="Times New Roman"/>
                <w:bCs/>
                <w:sz w:val="28"/>
                <w:szCs w:val="28"/>
              </w:rPr>
              <w:t>1</w:t>
            </w:r>
            <w:r w:rsidR="00836A56">
              <w:rPr>
                <w:rFonts w:ascii="Times New Roman" w:eastAsia="Times New Roman" w:hAnsi="Times New Roman" w:cs="Times New Roman"/>
                <w:bCs/>
                <w:sz w:val="28"/>
                <w:szCs w:val="28"/>
              </w:rPr>
              <w:t>3.2 hoặc</w:t>
            </w:r>
            <w:r>
              <w:rPr>
                <w:rFonts w:ascii="Times New Roman" w:eastAsia="Times New Roman" w:hAnsi="Times New Roman" w:cs="Times New Roman"/>
                <w:bCs/>
                <w:sz w:val="28"/>
                <w:szCs w:val="28"/>
              </w:rPr>
              <w:t xml:space="preserve"> Atlat ĐLVN và thông tin trong bày, lần lượt trả lời các câu hỏi sau:</w:t>
            </w:r>
          </w:p>
          <w:p w14:paraId="77B311D7" w14:textId="77777777" w:rsidR="009A2A3F" w:rsidRDefault="009A2A3F"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sidR="000A54BF">
              <w:rPr>
                <w:rFonts w:ascii="Times New Roman" w:eastAsia="Times New Roman" w:hAnsi="Times New Roman" w:cs="Times New Roman"/>
                <w:i/>
                <w:sz w:val="28"/>
                <w:szCs w:val="28"/>
              </w:rPr>
              <w:t>Em hãy chứng minh sinh vật nước ta đa dạng về thành phần loài.</w:t>
            </w:r>
          </w:p>
          <w:p w14:paraId="2BC05A98" w14:textId="77777777" w:rsidR="009A2A3F" w:rsidRDefault="009A2A3F"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000A54BF">
              <w:rPr>
                <w:rFonts w:ascii="Times New Roman" w:eastAsia="Times New Roman" w:hAnsi="Times New Roman" w:cs="Times New Roman"/>
                <w:i/>
                <w:sz w:val="28"/>
                <w:szCs w:val="28"/>
              </w:rPr>
              <w:t>Kể tên và lên xác định trên bản đồ các loài động vật và thảm thực vật nước ta.</w:t>
            </w:r>
            <w:r>
              <w:rPr>
                <w:rFonts w:ascii="Times New Roman" w:eastAsia="Times New Roman" w:hAnsi="Times New Roman" w:cs="Times New Roman"/>
                <w:i/>
                <w:sz w:val="28"/>
                <w:szCs w:val="28"/>
              </w:rPr>
              <w:t xml:space="preserve"> </w:t>
            </w:r>
          </w:p>
          <w:p w14:paraId="0D604BDE" w14:textId="77777777" w:rsidR="009A2A3F" w:rsidRPr="00B25F2C" w:rsidRDefault="009A2A3F"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000A54BF" w:rsidRPr="000A54BF">
              <w:rPr>
                <w:rFonts w:ascii="Times New Roman" w:eastAsia="Times New Roman" w:hAnsi="Times New Roman" w:cs="Times New Roman"/>
                <w:i/>
                <w:sz w:val="28"/>
                <w:szCs w:val="28"/>
              </w:rPr>
              <w:t xml:space="preserve">Em hãy chứng minh sinh vật nước ta đa dạng về </w:t>
            </w:r>
            <w:r w:rsidR="000A54BF">
              <w:rPr>
                <w:rFonts w:ascii="Times New Roman" w:eastAsia="Times New Roman" w:hAnsi="Times New Roman" w:cs="Times New Roman"/>
                <w:i/>
                <w:sz w:val="28"/>
                <w:szCs w:val="28"/>
              </w:rPr>
              <w:t>gen di truyền.</w:t>
            </w:r>
          </w:p>
          <w:p w14:paraId="424B4489" w14:textId="77777777" w:rsidR="009A2A3F" w:rsidRDefault="009A2A3F"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sidR="000A54BF" w:rsidRPr="000A54BF">
              <w:rPr>
                <w:rFonts w:ascii="Times New Roman" w:eastAsia="Times New Roman" w:hAnsi="Times New Roman" w:cs="Times New Roman"/>
                <w:i/>
                <w:sz w:val="28"/>
                <w:szCs w:val="28"/>
              </w:rPr>
              <w:t xml:space="preserve">Em hãy chứng minh sinh vật nước ta đa dạng về </w:t>
            </w:r>
            <w:r w:rsidR="000A54BF">
              <w:rPr>
                <w:rFonts w:ascii="Times New Roman" w:eastAsia="Times New Roman" w:hAnsi="Times New Roman" w:cs="Times New Roman"/>
                <w:i/>
                <w:sz w:val="28"/>
                <w:szCs w:val="28"/>
              </w:rPr>
              <w:t>hệ sinh thái.</w:t>
            </w:r>
          </w:p>
          <w:p w14:paraId="5C912125" w14:textId="77777777" w:rsidR="001D0353" w:rsidRDefault="001D0353"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K</w:t>
            </w:r>
            <w:r w:rsidRPr="001D0353">
              <w:rPr>
                <w:rFonts w:ascii="Times New Roman" w:eastAsia="Times New Roman" w:hAnsi="Times New Roman" w:cs="Times New Roman"/>
                <w:i/>
                <w:sz w:val="28"/>
                <w:szCs w:val="28"/>
              </w:rPr>
              <w:t>ể tên và lên xác định trên bản đồ các vườn quốc gia và khu dự trữ sinh quyển ở nước ta.</w:t>
            </w:r>
          </w:p>
          <w:p w14:paraId="46B17F6D" w14:textId="77777777" w:rsidR="009A2A3F" w:rsidRDefault="001D0353" w:rsidP="000A54B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w:t>
            </w:r>
            <w:r w:rsidR="009A2A3F">
              <w:rPr>
                <w:rFonts w:ascii="Times New Roman" w:eastAsia="Times New Roman" w:hAnsi="Times New Roman" w:cs="Times New Roman"/>
                <w:i/>
                <w:sz w:val="28"/>
                <w:szCs w:val="28"/>
              </w:rPr>
              <w:t xml:space="preserve">. </w:t>
            </w:r>
            <w:r w:rsidR="000A54BF">
              <w:rPr>
                <w:rFonts w:ascii="Times New Roman" w:eastAsia="Times New Roman" w:hAnsi="Times New Roman" w:cs="Times New Roman"/>
                <w:i/>
                <w:sz w:val="28"/>
                <w:szCs w:val="28"/>
              </w:rPr>
              <w:t>Vì sao sinh vật nước ta lại đa dạng và phong phú?</w:t>
            </w:r>
          </w:p>
          <w:p w14:paraId="22726386" w14:textId="77777777" w:rsidR="009A2A3F" w:rsidRDefault="009A2A3F" w:rsidP="009A2A3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14:paraId="1960C6E0" w14:textId="77777777" w:rsidR="009A2A3F"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quan sát bản đồ hình 1</w:t>
            </w:r>
            <w:r w:rsidR="000A54BF">
              <w:rPr>
                <w:rFonts w:ascii="Times New Roman" w:eastAsia="Times New Roman" w:hAnsi="Times New Roman" w:cs="Times New Roman"/>
                <w:bCs/>
                <w:sz w:val="28"/>
                <w:szCs w:val="28"/>
              </w:rPr>
              <w:t>3</w:t>
            </w:r>
            <w:r w:rsidRPr="003819F7">
              <w:rPr>
                <w:rFonts w:ascii="Times New Roman" w:eastAsia="Times New Roman" w:hAnsi="Times New Roman" w:cs="Times New Roman"/>
                <w:bCs/>
                <w:sz w:val="28"/>
                <w:szCs w:val="28"/>
              </w:rPr>
              <w:t>.1</w:t>
            </w:r>
            <w:r w:rsidR="000A54BF">
              <w:rPr>
                <w:rFonts w:ascii="Times New Roman" w:eastAsia="Times New Roman" w:hAnsi="Times New Roman" w:cs="Times New Roman"/>
                <w:bCs/>
                <w:sz w:val="28"/>
                <w:szCs w:val="28"/>
              </w:rPr>
              <w:t xml:space="preserve"> hoặc </w:t>
            </w:r>
            <w:r w:rsidR="000A54BF" w:rsidRPr="003819F7">
              <w:rPr>
                <w:rFonts w:ascii="Times New Roman" w:eastAsia="Times New Roman" w:hAnsi="Times New Roman" w:cs="Times New Roman"/>
                <w:bCs/>
                <w:sz w:val="28"/>
                <w:szCs w:val="28"/>
              </w:rPr>
              <w:t>Atlat ĐLVN</w:t>
            </w:r>
            <w:r w:rsidRPr="003819F7">
              <w:rPr>
                <w:rFonts w:ascii="Times New Roman" w:eastAsia="Times New Roman" w:hAnsi="Times New Roman" w:cs="Times New Roman"/>
                <w:bCs/>
                <w:sz w:val="28"/>
                <w:szCs w:val="28"/>
              </w:rPr>
              <w:t xml:space="preserve">, </w:t>
            </w:r>
            <w:r w:rsidR="000A54BF">
              <w:rPr>
                <w:rFonts w:ascii="Times New Roman" w:eastAsia="Times New Roman" w:hAnsi="Times New Roman" w:cs="Times New Roman"/>
                <w:bCs/>
                <w:sz w:val="28"/>
                <w:szCs w:val="28"/>
              </w:rPr>
              <w:t xml:space="preserve">hình </w:t>
            </w:r>
            <w:r w:rsidRPr="003819F7">
              <w:rPr>
                <w:rFonts w:ascii="Times New Roman" w:eastAsia="Times New Roman" w:hAnsi="Times New Roman" w:cs="Times New Roman"/>
                <w:bCs/>
                <w:sz w:val="28"/>
                <w:szCs w:val="28"/>
              </w:rPr>
              <w:t>1</w:t>
            </w:r>
            <w:r w:rsidR="000A54BF">
              <w:rPr>
                <w:rFonts w:ascii="Times New Roman" w:eastAsia="Times New Roman" w:hAnsi="Times New Roman" w:cs="Times New Roman"/>
                <w:bCs/>
                <w:sz w:val="28"/>
                <w:szCs w:val="28"/>
              </w:rPr>
              <w:t xml:space="preserve">3.2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14:paraId="30BA45E2" w14:textId="77777777" w:rsidR="009A2A3F" w:rsidRPr="00A61C45"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7517C604" w14:textId="77777777" w:rsidR="009A2A3F" w:rsidRPr="00473FC6" w:rsidRDefault="009A2A3F" w:rsidP="009A2A3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2C147C45" w14:textId="77777777" w:rsidR="009A2A3F" w:rsidRPr="002B5F3A"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14:paraId="28F01D70" w14:textId="77777777" w:rsidR="009A2A3F" w:rsidRPr="00A03FB2"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r w:rsidR="000A54BF" w:rsidRPr="000A54BF">
              <w:rPr>
                <w:rFonts w:ascii="Times New Roman" w:eastAsia="Times New Roman" w:hAnsi="Times New Roman" w:cs="Times New Roman"/>
                <w:bCs/>
                <w:sz w:val="28"/>
                <w:szCs w:val="28"/>
              </w:rPr>
              <w:t>Ở nước ta đã phát hiện hơn 50.000 loài sinh vật, trong đó có khoảng 20.000 loài thực vật, 10.500 loài động vật trên cạn. Ngoài ra, còn có rất nhiều loài động vật biển, vi sinh vật,…</w:t>
            </w:r>
          </w:p>
          <w:p w14:paraId="1EA61846" w14:textId="77777777" w:rsidR="007D634C" w:rsidRDefault="009A2A3F"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w:t>
            </w:r>
            <w:r w:rsidR="000A54BF">
              <w:rPr>
                <w:rFonts w:ascii="Times New Roman" w:eastAsia="Times New Roman" w:hAnsi="Times New Roman" w:cs="Times New Roman"/>
                <w:bCs/>
                <w:iCs/>
                <w:sz w:val="28"/>
                <w:szCs w:val="28"/>
                <w:lang w:val="nl-NL"/>
              </w:rPr>
              <w:t xml:space="preserve">HS kể tên và xác định: </w:t>
            </w:r>
          </w:p>
          <w:p w14:paraId="64FDECF3" w14:textId="77777777" w:rsidR="000A54BF" w:rsidRDefault="000A54BF"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Các loài động vật: </w:t>
            </w:r>
            <w:r w:rsidR="007D634C">
              <w:rPr>
                <w:rFonts w:ascii="Times New Roman" w:eastAsia="Times New Roman" w:hAnsi="Times New Roman" w:cs="Times New Roman"/>
                <w:bCs/>
                <w:iCs/>
                <w:sz w:val="28"/>
                <w:szCs w:val="28"/>
                <w:lang w:val="nl-NL"/>
              </w:rPr>
              <w:t>k</w:t>
            </w:r>
            <w:r w:rsidR="007D634C" w:rsidRPr="007D634C">
              <w:rPr>
                <w:rFonts w:ascii="Times New Roman" w:eastAsia="Times New Roman" w:hAnsi="Times New Roman" w:cs="Times New Roman"/>
                <w:bCs/>
                <w:iCs/>
                <w:sz w:val="28"/>
                <w:szCs w:val="28"/>
                <w:lang w:val="nl-NL"/>
              </w:rPr>
              <w:t>hỉ, vượn, voọc, gấu, hươu, sao la, voi, hổ, yến, tôm,...</w:t>
            </w:r>
          </w:p>
          <w:p w14:paraId="7C7816F7" w14:textId="77777777" w:rsidR="007D634C" w:rsidRDefault="007D634C"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Các thảm thực vật: rừng kín thường xanh, rừng thưa, rừng tre nứa, rừng ngập mặn, rừng trên núi đá vôi, rừng trồng, thảm cỏ, cây bụi....</w:t>
            </w:r>
          </w:p>
          <w:p w14:paraId="26160921" w14:textId="77777777" w:rsidR="007D634C" w:rsidRPr="003819F7" w:rsidRDefault="007D634C"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w:t>
            </w:r>
            <w:r w:rsidRPr="007D634C">
              <w:rPr>
                <w:rFonts w:ascii="Times New Roman" w:eastAsia="Times New Roman" w:hAnsi="Times New Roman" w:cs="Times New Roman"/>
                <w:bCs/>
                <w:iCs/>
                <w:sz w:val="28"/>
                <w:szCs w:val="28"/>
                <w:lang w:val="nl-NL"/>
              </w:rPr>
              <w:t>Trong mỗi loài lại có số lượng cá thể rất lớn, tạo nên sự đa dạng của nguồn gen di truyền.</w:t>
            </w:r>
          </w:p>
          <w:p w14:paraId="3668F328" w14:textId="77777777" w:rsidR="009A2A3F" w:rsidRDefault="007D634C"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p>
          <w:p w14:paraId="734519E6" w14:textId="77777777" w:rsidR="001D0353" w:rsidRPr="001D0353" w:rsidRDefault="001D0353" w:rsidP="001D0353">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D0353">
              <w:rPr>
                <w:rFonts w:ascii="Times New Roman" w:eastAsia="Times New Roman" w:hAnsi="Times New Roman" w:cs="Times New Roman"/>
                <w:bCs/>
                <w:sz w:val="28"/>
                <w:szCs w:val="28"/>
              </w:rPr>
              <w:t>Hệ sinh thái tự nhiên trên cạn như rừng kín thường xanh, rừng thưa, rừng tre nứa, rừng trên núi đá vôi,...</w:t>
            </w:r>
          </w:p>
          <w:p w14:paraId="3CFF7AA0" w14:textId="77777777" w:rsidR="001D0353" w:rsidRPr="001D0353" w:rsidRDefault="001D0353" w:rsidP="001D0353">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D0353">
              <w:rPr>
                <w:rFonts w:ascii="Times New Roman" w:eastAsia="Times New Roman" w:hAnsi="Times New Roman" w:cs="Times New Roman"/>
                <w:bCs/>
                <w:sz w:val="28"/>
                <w:szCs w:val="28"/>
              </w:rPr>
              <w:t>Hệ sinh thái tự nhiên dưới nước: nước mặn, nước ngọt: sông, hồ, đầm,…</w:t>
            </w:r>
          </w:p>
          <w:p w14:paraId="30101F86" w14:textId="77777777" w:rsidR="001D0353" w:rsidRDefault="001D0353" w:rsidP="001D0353">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D0353">
              <w:rPr>
                <w:rFonts w:ascii="Times New Roman" w:eastAsia="Times New Roman" w:hAnsi="Times New Roman" w:cs="Times New Roman"/>
                <w:bCs/>
                <w:sz w:val="28"/>
                <w:szCs w:val="28"/>
              </w:rPr>
              <w:t>Các hệ sinh thái nông nghiệp: sản xuất nông nghiệp, lâm nghiệp và thuỷ sản của con người.</w:t>
            </w:r>
          </w:p>
          <w:p w14:paraId="75961185" w14:textId="77777777" w:rsidR="001D0353" w:rsidRDefault="007D634C" w:rsidP="001D0353">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p>
          <w:p w14:paraId="192B2437" w14:textId="77777777" w:rsidR="001D0353" w:rsidRPr="001D0353" w:rsidRDefault="001D0353" w:rsidP="001D0353">
            <w:pPr>
              <w:spacing w:before="120" w:after="0"/>
              <w:contextualSpacing/>
              <w:jc w:val="both"/>
              <w:rPr>
                <w:rFonts w:ascii="Times New Roman" w:eastAsia="Times New Roman" w:hAnsi="Times New Roman" w:cs="Times New Roman"/>
                <w:bCs/>
                <w:sz w:val="28"/>
                <w:szCs w:val="28"/>
              </w:rPr>
            </w:pPr>
            <w:r w:rsidRPr="001D0353">
              <w:rPr>
                <w:rFonts w:ascii="Times New Roman" w:eastAsia="Times New Roman" w:hAnsi="Times New Roman" w:cs="Times New Roman"/>
                <w:bCs/>
                <w:sz w:val="28"/>
                <w:szCs w:val="28"/>
              </w:rPr>
              <w:t>- Các vườn quốc gia: Ba Bể, Hoàn Liên, Cúc Phương, Phong Nha – Kẻ Bàng, Bạch Mã, Yok Đôn, Cát Tiên, Phú Quốc,…</w:t>
            </w:r>
          </w:p>
          <w:p w14:paraId="27190010" w14:textId="77777777" w:rsidR="001D0353" w:rsidRDefault="001D0353" w:rsidP="001D0353">
            <w:pPr>
              <w:spacing w:before="120" w:after="0"/>
              <w:contextualSpacing/>
              <w:jc w:val="both"/>
              <w:rPr>
                <w:rFonts w:ascii="Times New Roman" w:eastAsia="Times New Roman" w:hAnsi="Times New Roman" w:cs="Times New Roman"/>
                <w:bCs/>
                <w:sz w:val="28"/>
                <w:szCs w:val="28"/>
              </w:rPr>
            </w:pPr>
            <w:r w:rsidRPr="001D0353">
              <w:rPr>
                <w:rFonts w:ascii="Times New Roman" w:eastAsia="Times New Roman" w:hAnsi="Times New Roman" w:cs="Times New Roman"/>
                <w:bCs/>
                <w:sz w:val="28"/>
                <w:szCs w:val="28"/>
              </w:rPr>
              <w:t>- Các khu dự trữ sinh quyển: Cát Bà, Tây Nghệ An, Cù lao Chàm, Cà Mau,…</w:t>
            </w:r>
          </w:p>
          <w:p w14:paraId="0524347E" w14:textId="77777777" w:rsidR="009A2A3F" w:rsidRDefault="001D0353" w:rsidP="001D0353">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r w:rsidR="007D634C">
              <w:rPr>
                <w:rFonts w:ascii="Times New Roman" w:eastAsia="Times New Roman" w:hAnsi="Times New Roman" w:cs="Times New Roman"/>
                <w:bCs/>
                <w:sz w:val="28"/>
                <w:szCs w:val="28"/>
              </w:rPr>
              <w:t xml:space="preserve">Nguyên nhân: </w:t>
            </w:r>
          </w:p>
          <w:p w14:paraId="58FE6E9C" w14:textId="77777777" w:rsidR="00AF17AE" w:rsidRDefault="00AF17AE"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Vị trí địa lí nằm trên đường di cư, di lưu của nhiều loài động vật.</w:t>
            </w:r>
          </w:p>
          <w:p w14:paraId="33E6304A" w14:textId="77777777" w:rsidR="00BC3C35" w:rsidRPr="00BC3C35" w:rsidRDefault="00BC3C35" w:rsidP="00BC3C3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C3C35">
              <w:rPr>
                <w:rFonts w:ascii="Times New Roman" w:eastAsia="Times New Roman" w:hAnsi="Times New Roman" w:cs="Times New Roman"/>
                <w:bCs/>
                <w:sz w:val="28"/>
                <w:szCs w:val="28"/>
              </w:rPr>
              <w:t xml:space="preserve"> Môi trường sống thuận lợi: ánh sáng dồi dào, nhiệt độ cao, đủ nước, tầng đất sâu dày, vụn bỡ,…</w:t>
            </w:r>
          </w:p>
          <w:p w14:paraId="20D743A7" w14:textId="77777777" w:rsidR="009A2A3F" w:rsidRPr="00A61C45"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14:paraId="7D4B1D0E" w14:textId="77777777" w:rsidR="009A2A3F" w:rsidRPr="00A61C45" w:rsidRDefault="009A2A3F" w:rsidP="009A2A3F">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14:paraId="45A6958D" w14:textId="77777777" w:rsidR="009A2A3F" w:rsidRDefault="009A2A3F" w:rsidP="009A2A3F">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p w14:paraId="22C4189E" w14:textId="77777777" w:rsidR="009A2A3F" w:rsidRPr="00A61C45" w:rsidRDefault="009A2A3F" w:rsidP="009A2A3F">
            <w:pPr>
              <w:spacing w:before="120" w:after="0"/>
              <w:contextualSpacing/>
              <w:jc w:val="both"/>
              <w:rPr>
                <w:rFonts w:ascii="Times New Roman" w:eastAsia="Times New Roman" w:hAnsi="Times New Roman" w:cs="Times New Roman"/>
                <w:sz w:val="28"/>
                <w:szCs w:val="28"/>
                <w:lang w:val="de-DE"/>
              </w:rPr>
            </w:pPr>
            <w:r w:rsidRPr="00443F84">
              <w:rPr>
                <w:rFonts w:ascii="Times New Roman" w:eastAsia="Times New Roman" w:hAnsi="Times New Roman" w:cs="Times New Roman"/>
                <w:b/>
                <w:sz w:val="28"/>
                <w:szCs w:val="28"/>
                <w:lang w:val="de-DE"/>
              </w:rPr>
              <w:t xml:space="preserve">* GV mở rộng: </w:t>
            </w:r>
            <w:r w:rsidR="00AF17AE" w:rsidRPr="00AF17AE">
              <w:rPr>
                <w:rFonts w:ascii="Times New Roman" w:eastAsia="Times New Roman" w:hAnsi="Times New Roman" w:cs="Times New Roman"/>
                <w:sz w:val="28"/>
                <w:szCs w:val="28"/>
                <w:lang w:val="de-DE"/>
              </w:rPr>
              <w:t>Sao la là loài thú mới được phát hiện lần đầu tiên trên thế giới tại Việt Nam. Năm 1992, khi đang nghiên cứu Vườn Quốc gia Vũ Quang, Hà Tình, nằm gần biên giới Việt - Lào, các nhà khoa học thuộc Bộ Lâm nghiệp Việt Nam cũ (nay là Bộ Nông nghiệp và Phát triển Nông thôn) và Quỹ Quốc tế Bảo vệ Thiên nhiên (WWF) đã phát hiện loài thú quý hiếm này.</w:t>
            </w:r>
          </w:p>
        </w:tc>
        <w:tc>
          <w:tcPr>
            <w:tcW w:w="3260" w:type="dxa"/>
            <w:shd w:val="clear" w:color="auto" w:fill="auto"/>
          </w:tcPr>
          <w:p w14:paraId="57F1296F" w14:textId="77777777" w:rsidR="009A2A3F" w:rsidRPr="00AF4AEC" w:rsidRDefault="009A2A3F" w:rsidP="009A2A3F">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t>1.</w:t>
            </w:r>
            <w:r>
              <w:rPr>
                <w:rFonts w:ascii="Times New Roman" w:eastAsia="Times New Roman" w:hAnsi="Times New Roman" w:cs="Times New Roman"/>
                <w:b/>
                <w:iCs/>
                <w:noProof/>
                <w:sz w:val="28"/>
                <w:szCs w:val="28"/>
                <w:lang w:val="nl-NL"/>
              </w:rPr>
              <w:t xml:space="preserve"> </w:t>
            </w:r>
            <w:r w:rsidR="00836A56">
              <w:rPr>
                <w:rFonts w:ascii="Times New Roman" w:eastAsia="Times New Roman" w:hAnsi="Times New Roman" w:cs="Times New Roman"/>
                <w:b/>
                <w:iCs/>
                <w:noProof/>
                <w:sz w:val="28"/>
                <w:szCs w:val="28"/>
                <w:lang w:val="nl-NL"/>
              </w:rPr>
              <w:t>Đa dạng sinh vật VN</w:t>
            </w:r>
          </w:p>
          <w:p w14:paraId="59CF5E77" w14:textId="77777777" w:rsidR="009A2A3F" w:rsidRDefault="00BC3C35" w:rsidP="00BC3C35">
            <w:pPr>
              <w:tabs>
                <w:tab w:val="left" w:pos="0"/>
              </w:tabs>
              <w:spacing w:before="120" w:after="0"/>
              <w:contextualSpacing/>
              <w:jc w:val="both"/>
              <w:rPr>
                <w:rFonts w:ascii="Times New Roman" w:eastAsia="Times New Roman" w:hAnsi="Times New Roman" w:cs="Times New Roman"/>
                <w:iCs/>
                <w:noProof/>
                <w:sz w:val="28"/>
                <w:szCs w:val="28"/>
                <w:lang w:val="nl-NL"/>
              </w:rPr>
            </w:pPr>
            <w:r w:rsidRPr="00BC3C35">
              <w:rPr>
                <w:rFonts w:ascii="Times New Roman" w:eastAsia="Times New Roman" w:hAnsi="Times New Roman" w:cs="Times New Roman"/>
                <w:iCs/>
                <w:noProof/>
                <w:sz w:val="28"/>
                <w:szCs w:val="28"/>
                <w:lang w:val="nl-NL"/>
              </w:rPr>
              <w:t>* Đa dạng về thành phần loài:</w:t>
            </w:r>
            <w:r>
              <w:rPr>
                <w:rFonts w:ascii="Times New Roman" w:eastAsia="Times New Roman" w:hAnsi="Times New Roman" w:cs="Times New Roman"/>
                <w:iCs/>
                <w:noProof/>
                <w:sz w:val="28"/>
                <w:szCs w:val="28"/>
                <w:lang w:val="nl-NL"/>
              </w:rPr>
              <w:t xml:space="preserve"> </w:t>
            </w:r>
            <w:r w:rsidRPr="00BC3C35">
              <w:rPr>
                <w:rFonts w:ascii="Times New Roman" w:eastAsia="Times New Roman" w:hAnsi="Times New Roman" w:cs="Times New Roman"/>
                <w:iCs/>
                <w:noProof/>
                <w:sz w:val="28"/>
                <w:szCs w:val="28"/>
                <w:lang w:val="nl-NL"/>
              </w:rPr>
              <w:t>Ở nước ta đã phát hiện hơn 50.000 loài sinh vật, trong đó có khoảng 20.000 loài thực vật, 10.500 loài động vật trên cạn. Ngoài ra, còn có rất nhiều loài động vật biển, vi sinh vật,…</w:t>
            </w:r>
          </w:p>
          <w:p w14:paraId="0367DE97" w14:textId="77777777" w:rsidR="00BC3C35" w:rsidRDefault="00BC3C35" w:rsidP="00BC3C35">
            <w:pPr>
              <w:tabs>
                <w:tab w:val="left" w:pos="0"/>
              </w:tabs>
              <w:spacing w:before="120" w:after="0"/>
              <w:contextualSpacing/>
              <w:jc w:val="both"/>
              <w:rPr>
                <w:rFonts w:ascii="Times New Roman" w:eastAsia="Times New Roman" w:hAnsi="Times New Roman" w:cs="Times New Roman"/>
                <w:iCs/>
                <w:noProof/>
                <w:sz w:val="28"/>
                <w:szCs w:val="28"/>
                <w:lang w:val="nl-NL"/>
              </w:rPr>
            </w:pPr>
            <w:r w:rsidRPr="00BC3C35">
              <w:rPr>
                <w:rFonts w:ascii="Times New Roman" w:eastAsia="Times New Roman" w:hAnsi="Times New Roman" w:cs="Times New Roman"/>
                <w:iCs/>
                <w:noProof/>
                <w:sz w:val="28"/>
                <w:szCs w:val="28"/>
                <w:lang w:val="nl-NL"/>
              </w:rPr>
              <w:t>* Đa dạng về nguồn gen di truyền: Trong mỗi loài lại có số lượng cá thể rất lớn, tạo nên sự đa dạng của nguồn gen di truyền.</w:t>
            </w:r>
          </w:p>
          <w:p w14:paraId="42D2F4C9" w14:textId="77777777" w:rsidR="00BC3C35" w:rsidRDefault="00BC3C35" w:rsidP="00BC3C35">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Đa dạng về hệ sinh thái:</w:t>
            </w:r>
          </w:p>
          <w:p w14:paraId="3205AA1F" w14:textId="77777777" w:rsidR="00BC3C35" w:rsidRPr="00BC3C35" w:rsidRDefault="00BC3C35" w:rsidP="00BC3C35">
            <w:pPr>
              <w:tabs>
                <w:tab w:val="left" w:pos="0"/>
              </w:tabs>
              <w:spacing w:before="120" w:after="0"/>
              <w:contextualSpacing/>
              <w:jc w:val="both"/>
              <w:rPr>
                <w:rFonts w:ascii="Times New Roman" w:eastAsia="Times New Roman" w:hAnsi="Times New Roman" w:cs="Times New Roman"/>
                <w:iCs/>
                <w:noProof/>
                <w:sz w:val="28"/>
                <w:szCs w:val="28"/>
                <w:lang w:val="nl-NL"/>
              </w:rPr>
            </w:pPr>
            <w:r w:rsidRPr="00BC3C35">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 xml:space="preserve">Hệ sinh thái tự nhiên trên cạn như </w:t>
            </w:r>
            <w:r w:rsidRPr="00BC3C35">
              <w:rPr>
                <w:rFonts w:ascii="Times New Roman" w:eastAsia="Times New Roman" w:hAnsi="Times New Roman" w:cs="Times New Roman"/>
                <w:iCs/>
                <w:noProof/>
                <w:sz w:val="28"/>
                <w:szCs w:val="28"/>
                <w:lang w:val="nl-NL"/>
              </w:rPr>
              <w:t>rừng kín thường xanh, rừng thưa, rừng tre nứa, rừng trên núi đá vôi,...</w:t>
            </w:r>
          </w:p>
          <w:p w14:paraId="1E5C3EB5" w14:textId="77777777" w:rsidR="00BC3C35" w:rsidRPr="00BC3C35" w:rsidRDefault="00BC3C35" w:rsidP="00BC3C35">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w:t>
            </w:r>
            <w:r w:rsidRPr="00BC3C35">
              <w:rPr>
                <w:rFonts w:ascii="Times New Roman" w:eastAsia="Times New Roman" w:hAnsi="Times New Roman" w:cs="Times New Roman"/>
                <w:iCs/>
                <w:noProof/>
                <w:sz w:val="28"/>
                <w:szCs w:val="28"/>
                <w:lang w:val="nl-NL"/>
              </w:rPr>
              <w:t>ệ sinh thái tự nhiên dưới nước: nước mặn</w:t>
            </w:r>
            <w:r>
              <w:rPr>
                <w:rFonts w:ascii="Times New Roman" w:eastAsia="Times New Roman" w:hAnsi="Times New Roman" w:cs="Times New Roman"/>
                <w:iCs/>
                <w:noProof/>
                <w:sz w:val="28"/>
                <w:szCs w:val="28"/>
                <w:lang w:val="nl-NL"/>
              </w:rPr>
              <w:t>,</w:t>
            </w:r>
            <w:r w:rsidRPr="00BC3C35">
              <w:rPr>
                <w:rFonts w:ascii="Times New Roman" w:eastAsia="Times New Roman" w:hAnsi="Times New Roman" w:cs="Times New Roman"/>
                <w:iCs/>
                <w:noProof/>
                <w:sz w:val="28"/>
                <w:szCs w:val="28"/>
                <w:lang w:val="nl-NL"/>
              </w:rPr>
              <w:t xml:space="preserve"> nước ngọt</w:t>
            </w:r>
            <w:r>
              <w:rPr>
                <w:rFonts w:ascii="Times New Roman" w:eastAsia="Times New Roman" w:hAnsi="Times New Roman" w:cs="Times New Roman"/>
                <w:iCs/>
                <w:noProof/>
                <w:sz w:val="28"/>
                <w:szCs w:val="28"/>
                <w:lang w:val="nl-NL"/>
              </w:rPr>
              <w:t>.</w:t>
            </w:r>
          </w:p>
          <w:p w14:paraId="53DE5841" w14:textId="77777777" w:rsidR="00BC3C35" w:rsidRPr="00BC3C35" w:rsidRDefault="00BC3C35" w:rsidP="00BC3C35">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Các hệ sinh thái nông nghiệp:</w:t>
            </w:r>
            <w:r w:rsidRPr="00BC3C35">
              <w:rPr>
                <w:rFonts w:ascii="Times New Roman" w:eastAsia="Times New Roman" w:hAnsi="Times New Roman" w:cs="Times New Roman"/>
                <w:iCs/>
                <w:noProof/>
                <w:sz w:val="28"/>
                <w:szCs w:val="28"/>
                <w:lang w:val="nl-NL"/>
              </w:rPr>
              <w:t xml:space="preserve"> sản xuất nông nghiệp, lâm nghiệp và thuỷ sản của con người.</w:t>
            </w:r>
          </w:p>
          <w:p w14:paraId="13EC9FCA" w14:textId="77777777" w:rsidR="00BC3C35" w:rsidRPr="00836A56" w:rsidRDefault="00BC3C35" w:rsidP="00BC3C35">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14:paraId="53FBFF1E" w14:textId="77777777" w:rsidR="009A2A3F" w:rsidRPr="00A61C45" w:rsidRDefault="009A2A3F" w:rsidP="009A2A3F">
      <w:pPr>
        <w:spacing w:before="120" w:after="0"/>
        <w:contextualSpacing/>
        <w:jc w:val="both"/>
        <w:rPr>
          <w:rFonts w:ascii="Times New Roman" w:eastAsia="Times New Roman" w:hAnsi="Times New Roman" w:cs="Times New Roman"/>
          <w:i/>
          <w:noProof/>
          <w:sz w:val="28"/>
          <w:szCs w:val="28"/>
          <w:u w:val="single"/>
          <w:lang w:val="nl-NL"/>
        </w:rPr>
      </w:pPr>
    </w:p>
    <w:p w14:paraId="0576F526" w14:textId="77777777" w:rsidR="009A2A3F" w:rsidRDefault="009A2A3F" w:rsidP="009A2A3F">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 xml:space="preserve">Tìm hiểu </w:t>
      </w:r>
      <w:r w:rsidR="00AF17AE">
        <w:rPr>
          <w:rFonts w:ascii="Times New Roman" w:eastAsia="Times New Roman" w:hAnsi="Times New Roman" w:cs="Times New Roman"/>
          <w:b/>
          <w:bCs/>
          <w:i/>
          <w:sz w:val="28"/>
          <w:szCs w:val="28"/>
        </w:rPr>
        <w:t>về Bảo tồn đa dạng sinh học ở VN</w:t>
      </w:r>
      <w:r w:rsidRPr="00443F84">
        <w:rPr>
          <w:rFonts w:ascii="Times New Roman" w:eastAsia="Times New Roman" w:hAnsi="Times New Roman" w:cs="Times New Roman"/>
          <w:b/>
          <w:bCs/>
          <w:i/>
          <w:sz w:val="28"/>
          <w:szCs w:val="28"/>
        </w:rPr>
        <w:t>.</w:t>
      </w:r>
      <w:r w:rsidR="000A342A">
        <w:rPr>
          <w:rFonts w:ascii="Times New Roman" w:eastAsia="Times New Roman" w:hAnsi="Times New Roman" w:cs="Times New Roman"/>
          <w:b/>
          <w:bCs/>
          <w:i/>
          <w:sz w:val="28"/>
          <w:szCs w:val="28"/>
        </w:rPr>
        <w:t xml:space="preserve"> (60</w:t>
      </w:r>
      <w:r>
        <w:rPr>
          <w:rFonts w:ascii="Times New Roman" w:eastAsia="Times New Roman" w:hAnsi="Times New Roman" w:cs="Times New Roman"/>
          <w:b/>
          <w:bCs/>
          <w:i/>
          <w:sz w:val="28"/>
          <w:szCs w:val="28"/>
        </w:rPr>
        <w:t xml:space="preserve"> phút)</w:t>
      </w:r>
    </w:p>
    <w:p w14:paraId="3FA75EB7" w14:textId="77777777" w:rsidR="009A2A3F" w:rsidRPr="00A61C45" w:rsidRDefault="009A2A3F" w:rsidP="009A2A3F">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sidR="00AF17AE">
        <w:rPr>
          <w:rFonts w:ascii="Times New Roman" w:eastAsia="Times New Roman" w:hAnsi="Times New Roman" w:cs="Times New Roman"/>
          <w:noProof/>
          <w:sz w:val="28"/>
          <w:szCs w:val="28"/>
          <w:lang w:val="nl-NL"/>
        </w:rPr>
        <w:t>c</w:t>
      </w:r>
      <w:r w:rsidR="00AF17AE" w:rsidRPr="00AF17AE">
        <w:rPr>
          <w:rFonts w:ascii="Times New Roman" w:eastAsia="Times New Roman" w:hAnsi="Times New Roman" w:cs="Times New Roman"/>
          <w:noProof/>
          <w:sz w:val="28"/>
          <w:szCs w:val="28"/>
          <w:lang w:val="nl-NL"/>
        </w:rPr>
        <w:t>hứng minh được tính cấp thiết của vấn đề bảo tồn đa dạng sinh học ở VN.</w:t>
      </w:r>
    </w:p>
    <w:p w14:paraId="12E956E5"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sidR="00AF17AE">
        <w:rPr>
          <w:rFonts w:ascii="Times New Roman" w:eastAsia="Times New Roman" w:hAnsi="Times New Roman" w:cs="Times New Roman"/>
          <w:noProof/>
          <w:sz w:val="28"/>
          <w:szCs w:val="28"/>
          <w:lang w:val="nl-NL"/>
        </w:rPr>
        <w:t>hình 13.3</w:t>
      </w:r>
      <w:r w:rsidR="001D0353">
        <w:rPr>
          <w:rFonts w:ascii="Times New Roman" w:eastAsia="Times New Roman" w:hAnsi="Times New Roman" w:cs="Times New Roman"/>
          <w:noProof/>
          <w:sz w:val="28"/>
          <w:szCs w:val="28"/>
          <w:lang w:val="nl-NL"/>
        </w:rPr>
        <w:t>, các hình ảnh</w:t>
      </w:r>
      <w:r>
        <w:rPr>
          <w:rFonts w:ascii="Times New Roman" w:eastAsia="Times New Roman" w:hAnsi="Times New Roman" w:cs="Times New Roman"/>
          <w:noProof/>
          <w:sz w:val="28"/>
          <w:szCs w:val="28"/>
          <w:lang w:val="nl-NL"/>
        </w:rPr>
        <w:t xml:space="preserve"> kết hợp kênh chữ SGK tr</w:t>
      </w:r>
      <w:r w:rsidR="00AF17AE">
        <w:rPr>
          <w:rFonts w:ascii="Times New Roman" w:eastAsia="Times New Roman" w:hAnsi="Times New Roman" w:cs="Times New Roman"/>
          <w:noProof/>
          <w:sz w:val="28"/>
          <w:szCs w:val="28"/>
          <w:lang w:val="nl-NL"/>
        </w:rPr>
        <w:t>140-141</w:t>
      </w:r>
      <w:r>
        <w:rPr>
          <w:rFonts w:ascii="Times New Roman" w:eastAsia="Times New Roman" w:hAnsi="Times New Roman" w:cs="Times New Roman"/>
          <w:noProof/>
          <w:sz w:val="28"/>
          <w:szCs w:val="28"/>
          <w:lang w:val="nl-NL"/>
        </w:rPr>
        <w:t xml:space="preserve"> </w:t>
      </w:r>
      <w:r w:rsidR="00AF17AE">
        <w:rPr>
          <w:rFonts w:ascii="Times New Roman" w:eastAsia="Times New Roman" w:hAnsi="Times New Roman" w:cs="Times New Roman"/>
          <w:sz w:val="28"/>
          <w:szCs w:val="28"/>
          <w:lang w:eastAsia="vi-VN"/>
        </w:rPr>
        <w:t xml:space="preserve">suy nghĩ, thảo luận nhóm </w:t>
      </w:r>
      <w:r>
        <w:rPr>
          <w:rFonts w:ascii="Times New Roman" w:eastAsia="Times New Roman" w:hAnsi="Times New Roman" w:cs="Times New Roman"/>
          <w:sz w:val="28"/>
          <w:szCs w:val="28"/>
          <w:lang w:eastAsia="vi-VN"/>
        </w:rPr>
        <w:t xml:space="preserve">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14:paraId="1CB73C73" w14:textId="77777777" w:rsidR="009A2A3F" w:rsidRDefault="006445E1" w:rsidP="009A2A3F">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36416" behindDoc="1" locked="0" layoutInCell="1" allowOverlap="1" wp14:anchorId="0EE1F5D4" wp14:editId="0DA07766">
            <wp:simplePos x="0" y="0"/>
            <wp:positionH relativeFrom="column">
              <wp:posOffset>1762760</wp:posOffset>
            </wp:positionH>
            <wp:positionV relativeFrom="paragraph">
              <wp:posOffset>118745</wp:posOffset>
            </wp:positionV>
            <wp:extent cx="2882265" cy="2232660"/>
            <wp:effectExtent l="0" t="0" r="0" b="0"/>
            <wp:wrapTight wrapText="bothSides">
              <wp:wrapPolygon edited="0">
                <wp:start x="0" y="0"/>
                <wp:lineTo x="0" y="21379"/>
                <wp:lineTo x="21414" y="21379"/>
                <wp:lineTo x="21414"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email">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82265"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6D687"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01B0CF37"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770A201B"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5A7EB5AD"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4A0CA728"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6275864A"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51ADC024"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11B0F734" w14:textId="77777777" w:rsidR="00AF17AE" w:rsidRDefault="00AF17AE" w:rsidP="009A2A3F">
      <w:pPr>
        <w:spacing w:before="120" w:after="0"/>
        <w:ind w:firstLine="510"/>
        <w:contextualSpacing/>
        <w:jc w:val="both"/>
        <w:rPr>
          <w:rFonts w:ascii="Times New Roman" w:eastAsia="Times New Roman" w:hAnsi="Times New Roman" w:cs="Times New Roman"/>
          <w:sz w:val="28"/>
          <w:szCs w:val="28"/>
          <w:lang w:eastAsia="vi-VN"/>
        </w:rPr>
      </w:pPr>
    </w:p>
    <w:p w14:paraId="4D083C5D" w14:textId="77777777" w:rsidR="009A2A3F" w:rsidRDefault="009A2A3F" w:rsidP="009A2A3F">
      <w:pPr>
        <w:spacing w:before="120" w:after="0"/>
        <w:contextualSpacing/>
        <w:jc w:val="both"/>
        <w:rPr>
          <w:rFonts w:ascii="Times New Roman" w:eastAsia="Times New Roman" w:hAnsi="Times New Roman" w:cs="Times New Roman"/>
          <w:sz w:val="28"/>
          <w:szCs w:val="28"/>
          <w:lang w:eastAsia="vi-VN"/>
        </w:rPr>
      </w:pPr>
    </w:p>
    <w:p w14:paraId="500097A6" w14:textId="77777777" w:rsidR="006445E1" w:rsidRDefault="006445E1" w:rsidP="009A2A3F">
      <w:pPr>
        <w:spacing w:before="120" w:after="0"/>
        <w:contextualSpacing/>
        <w:jc w:val="both"/>
        <w:rPr>
          <w:rFonts w:ascii="Times New Roman" w:eastAsia="Times New Roman" w:hAnsi="Times New Roman" w:cs="Times New Roman"/>
          <w:sz w:val="28"/>
          <w:szCs w:val="28"/>
          <w:lang w:eastAsia="vi-VN"/>
        </w:rPr>
      </w:pPr>
    </w:p>
    <w:p w14:paraId="41C6894E" w14:textId="77777777" w:rsidR="009A2A3F" w:rsidRPr="00A61C45" w:rsidRDefault="009A2A3F" w:rsidP="009A2A3F">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14:paraId="788E528B" w14:textId="77777777" w:rsidR="009A2A3F" w:rsidRPr="00B25F2C" w:rsidRDefault="009A2A3F" w:rsidP="009A2A3F">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r>
        <w:rPr>
          <w:rFonts w:ascii="Times New Roman" w:eastAsia="Times New Roman" w:hAnsi="Times New Roman" w:cs="Times New Roman"/>
          <w:b/>
          <w:i/>
          <w:iCs/>
          <w:sz w:val="28"/>
          <w:szCs w:val="28"/>
          <w:lang w:eastAsia="vi-VN"/>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9A2A3F" w:rsidRPr="00A61C45" w14:paraId="5153E879" w14:textId="77777777" w:rsidTr="009A2A3F">
        <w:tc>
          <w:tcPr>
            <w:tcW w:w="6771" w:type="dxa"/>
            <w:shd w:val="clear" w:color="auto" w:fill="auto"/>
          </w:tcPr>
          <w:p w14:paraId="07019D34" w14:textId="77777777" w:rsidR="009A2A3F" w:rsidRPr="00A61C45" w:rsidRDefault="009A2A3F" w:rsidP="009A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63F88D5C" w14:textId="77777777" w:rsidR="009A2A3F" w:rsidRPr="00A61C45" w:rsidRDefault="009A2A3F" w:rsidP="009A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9A2A3F" w:rsidRPr="00A61C45" w14:paraId="4893C53D" w14:textId="77777777" w:rsidTr="009A2A3F">
        <w:tc>
          <w:tcPr>
            <w:tcW w:w="6771" w:type="dxa"/>
            <w:shd w:val="clear" w:color="auto" w:fill="auto"/>
          </w:tcPr>
          <w:p w14:paraId="1B0A52EF" w14:textId="77777777" w:rsidR="009A2A3F" w:rsidRDefault="009A2A3F" w:rsidP="009A2A3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14:paraId="761C60A8" w14:textId="77777777" w:rsidR="009A2A3F" w:rsidRDefault="009A2A3F" w:rsidP="009A2A3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2 SGK.</w:t>
            </w:r>
          </w:p>
          <w:p w14:paraId="39B4F1F6" w14:textId="77777777" w:rsidR="00460DC6" w:rsidRDefault="00460DC6" w:rsidP="009A2A3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13.3 lên bảng.</w:t>
            </w:r>
          </w:p>
          <w:p w14:paraId="6DB3379E" w14:textId="77777777" w:rsidR="009A2A3F" w:rsidRPr="00B25F2C"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w:t>
            </w:r>
            <w:r w:rsidR="006304E0">
              <w:rPr>
                <w:rFonts w:ascii="Times New Roman" w:eastAsia="Times New Roman" w:hAnsi="Times New Roman" w:cs="Times New Roman"/>
                <w:bCs/>
                <w:sz w:val="28"/>
                <w:szCs w:val="28"/>
              </w:rPr>
              <w:t>u cầu HS quan sát hình 13.3</w:t>
            </w:r>
            <w:r>
              <w:rPr>
                <w:rFonts w:ascii="Times New Roman" w:eastAsia="Times New Roman" w:hAnsi="Times New Roman" w:cs="Times New Roman"/>
                <w:bCs/>
                <w:sz w:val="28"/>
                <w:szCs w:val="28"/>
              </w:rPr>
              <w:t xml:space="preserve"> và thông tin trong bày, thảo luận nhóm trong </w:t>
            </w:r>
            <w:r w:rsidR="00460DC6">
              <w:rPr>
                <w:rFonts w:ascii="Times New Roman" w:eastAsia="Times New Roman" w:hAnsi="Times New Roman" w:cs="Times New Roman"/>
                <w:bCs/>
                <w:sz w:val="28"/>
                <w:szCs w:val="28"/>
              </w:rPr>
              <w:t>10</w:t>
            </w:r>
            <w:r>
              <w:rPr>
                <w:rFonts w:ascii="Times New Roman" w:eastAsia="Times New Roman" w:hAnsi="Times New Roman" w:cs="Times New Roman"/>
                <w:bCs/>
                <w:sz w:val="28"/>
                <w:szCs w:val="28"/>
              </w:rPr>
              <w:t xml:space="preserve"> phút để trả lời các câu hỏi theo phiếu học tập sau:</w:t>
            </w:r>
          </w:p>
          <w:p w14:paraId="0F698CA8" w14:textId="77777777" w:rsidR="009A2A3F" w:rsidRDefault="009A2A3F" w:rsidP="009A2A3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LiBang"/>
              <w:tblW w:w="0" w:type="auto"/>
              <w:tblLayout w:type="fixed"/>
              <w:tblLook w:val="04A0" w:firstRow="1" w:lastRow="0" w:firstColumn="1" w:lastColumn="0" w:noHBand="0" w:noVBand="1"/>
            </w:tblPr>
            <w:tblGrid>
              <w:gridCol w:w="2180"/>
              <w:gridCol w:w="4360"/>
            </w:tblGrid>
            <w:tr w:rsidR="009A2A3F" w14:paraId="6C3FCEC1" w14:textId="77777777" w:rsidTr="009A2A3F">
              <w:tc>
                <w:tcPr>
                  <w:tcW w:w="2180" w:type="dxa"/>
                </w:tcPr>
                <w:p w14:paraId="5F45BE01" w14:textId="77777777" w:rsidR="009A2A3F" w:rsidRPr="004F41A1" w:rsidRDefault="009A2A3F" w:rsidP="009A2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11971651" w14:textId="77777777" w:rsidR="009A2A3F" w:rsidRPr="004F41A1" w:rsidRDefault="009A2A3F" w:rsidP="009A2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9A2A3F" w14:paraId="11B42B7D" w14:textId="77777777" w:rsidTr="009A2A3F">
              <w:tc>
                <w:tcPr>
                  <w:tcW w:w="2180" w:type="dxa"/>
                </w:tcPr>
                <w:p w14:paraId="66EBBE31" w14:textId="77777777" w:rsidR="009A2A3F" w:rsidRPr="00E540A8" w:rsidRDefault="006304E0" w:rsidP="009A2A3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Chứng minh đa dạng sinh học ở nước ta đang bị suy giảm.</w:t>
                  </w:r>
                </w:p>
              </w:tc>
              <w:tc>
                <w:tcPr>
                  <w:tcW w:w="4360" w:type="dxa"/>
                </w:tcPr>
                <w:p w14:paraId="7CEC5635" w14:textId="77777777" w:rsidR="009A2A3F" w:rsidRDefault="009A2A3F" w:rsidP="007765A2">
                  <w:pPr>
                    <w:spacing w:before="120" w:line="276" w:lineRule="auto"/>
                    <w:contextualSpacing/>
                    <w:jc w:val="both"/>
                    <w:rPr>
                      <w:rFonts w:ascii="Times New Roman" w:eastAsia="Times New Roman" w:hAnsi="Times New Roman" w:cs="Times New Roman"/>
                      <w:sz w:val="28"/>
                      <w:szCs w:val="28"/>
                    </w:rPr>
                  </w:pPr>
                </w:p>
              </w:tc>
            </w:tr>
            <w:tr w:rsidR="009A2A3F" w14:paraId="3AF4C9EC" w14:textId="77777777" w:rsidTr="009A2A3F">
              <w:tc>
                <w:tcPr>
                  <w:tcW w:w="2180" w:type="dxa"/>
                </w:tcPr>
                <w:p w14:paraId="47F5142E" w14:textId="77777777" w:rsidR="009A2A3F" w:rsidRPr="00E540A8" w:rsidRDefault="006304E0" w:rsidP="006304E0">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ví dụ về sự suy giảm </w:t>
                  </w:r>
                  <w:r w:rsidRPr="006304E0">
                    <w:rPr>
                      <w:rFonts w:ascii="Times New Roman" w:eastAsia="Times New Roman" w:hAnsi="Times New Roman" w:cs="Times New Roman"/>
                      <w:i/>
                      <w:sz w:val="28"/>
                      <w:szCs w:val="28"/>
                    </w:rPr>
                    <w:t>đa dạng sinh học ở nước ta</w:t>
                  </w:r>
                  <w:r>
                    <w:rPr>
                      <w:rFonts w:ascii="Times New Roman" w:eastAsia="Times New Roman" w:hAnsi="Times New Roman" w:cs="Times New Roman"/>
                      <w:i/>
                      <w:sz w:val="28"/>
                      <w:szCs w:val="28"/>
                    </w:rPr>
                    <w:t>.</w:t>
                  </w:r>
                </w:p>
              </w:tc>
              <w:tc>
                <w:tcPr>
                  <w:tcW w:w="4360" w:type="dxa"/>
                </w:tcPr>
                <w:p w14:paraId="20140447" w14:textId="77777777" w:rsidR="007765A2" w:rsidRPr="007765A2" w:rsidRDefault="007765A2" w:rsidP="007765A2">
                  <w:pPr>
                    <w:spacing w:before="120"/>
                    <w:jc w:val="both"/>
                    <w:rPr>
                      <w:rFonts w:ascii="Times New Roman" w:eastAsia="Times New Roman" w:hAnsi="Times New Roman" w:cs="Times New Roman"/>
                      <w:sz w:val="28"/>
                      <w:szCs w:val="28"/>
                    </w:rPr>
                  </w:pPr>
                </w:p>
              </w:tc>
            </w:tr>
            <w:tr w:rsidR="009A2A3F" w14:paraId="4644784C" w14:textId="77777777" w:rsidTr="009A2A3F">
              <w:tc>
                <w:tcPr>
                  <w:tcW w:w="2180" w:type="dxa"/>
                </w:tcPr>
                <w:p w14:paraId="5BF32A11" w14:textId="77777777" w:rsidR="009A2A3F" w:rsidRPr="00265CEE" w:rsidRDefault="006304E0" w:rsidP="009A2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gây suy giảm đa dạng sinh học ở nước ta?</w:t>
                  </w:r>
                </w:p>
              </w:tc>
              <w:tc>
                <w:tcPr>
                  <w:tcW w:w="4360" w:type="dxa"/>
                </w:tcPr>
                <w:p w14:paraId="1AA1A505" w14:textId="77777777" w:rsidR="007765A2" w:rsidRPr="007765A2" w:rsidRDefault="007765A2" w:rsidP="007765A2">
                  <w:pPr>
                    <w:spacing w:before="120"/>
                    <w:jc w:val="both"/>
                    <w:rPr>
                      <w:rFonts w:ascii="Times New Roman" w:eastAsia="Times New Roman" w:hAnsi="Times New Roman" w:cs="Times New Roman"/>
                      <w:sz w:val="28"/>
                      <w:szCs w:val="28"/>
                    </w:rPr>
                  </w:pPr>
                </w:p>
              </w:tc>
            </w:tr>
          </w:tbl>
          <w:p w14:paraId="4BC7E063" w14:textId="77777777" w:rsidR="00460DC6" w:rsidRDefault="00460DC6" w:rsidP="009A2A3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DF81B91" w14:textId="77777777" w:rsidR="009A2A3F" w:rsidRPr="004B2600" w:rsidRDefault="009A2A3F" w:rsidP="009A2A3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LiBang"/>
              <w:tblW w:w="0" w:type="auto"/>
              <w:tblLayout w:type="fixed"/>
              <w:tblLook w:val="04A0" w:firstRow="1" w:lastRow="0" w:firstColumn="1" w:lastColumn="0" w:noHBand="0" w:noVBand="1"/>
            </w:tblPr>
            <w:tblGrid>
              <w:gridCol w:w="2180"/>
              <w:gridCol w:w="4360"/>
            </w:tblGrid>
            <w:tr w:rsidR="009A2A3F" w:rsidRPr="004F41A1" w14:paraId="5CF5AA75" w14:textId="77777777" w:rsidTr="009A2A3F">
              <w:tc>
                <w:tcPr>
                  <w:tcW w:w="2180" w:type="dxa"/>
                </w:tcPr>
                <w:p w14:paraId="42466F34" w14:textId="77777777" w:rsidR="009A2A3F" w:rsidRPr="004F41A1" w:rsidRDefault="009A2A3F" w:rsidP="009A2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2324FC74" w14:textId="77777777" w:rsidR="009A2A3F" w:rsidRPr="004F41A1" w:rsidRDefault="009A2A3F" w:rsidP="009A2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9A2A3F" w14:paraId="2FA3CB9D" w14:textId="77777777" w:rsidTr="009A2A3F">
              <w:tc>
                <w:tcPr>
                  <w:tcW w:w="2180" w:type="dxa"/>
                </w:tcPr>
                <w:p w14:paraId="57992CCF" w14:textId="77777777" w:rsidR="009A2A3F" w:rsidRPr="00E540A8" w:rsidRDefault="006304E0" w:rsidP="009A2A3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Đa dạng sinh học gây ra những hậu quả gì?</w:t>
                  </w:r>
                </w:p>
              </w:tc>
              <w:tc>
                <w:tcPr>
                  <w:tcW w:w="4360" w:type="dxa"/>
                </w:tcPr>
                <w:p w14:paraId="2A58E707" w14:textId="77777777" w:rsidR="009A2A3F" w:rsidRPr="00BB3356" w:rsidRDefault="009A2A3F" w:rsidP="00BB3356">
                  <w:pPr>
                    <w:spacing w:before="120"/>
                    <w:jc w:val="both"/>
                    <w:rPr>
                      <w:rFonts w:ascii="Times New Roman" w:eastAsia="Times New Roman" w:hAnsi="Times New Roman" w:cs="Times New Roman"/>
                      <w:sz w:val="28"/>
                      <w:szCs w:val="28"/>
                    </w:rPr>
                  </w:pPr>
                </w:p>
              </w:tc>
            </w:tr>
            <w:tr w:rsidR="009A2A3F" w14:paraId="6DC6C2E6" w14:textId="77777777" w:rsidTr="009A2A3F">
              <w:tc>
                <w:tcPr>
                  <w:tcW w:w="2180" w:type="dxa"/>
                </w:tcPr>
                <w:p w14:paraId="39C7183B" w14:textId="77777777" w:rsidR="009A2A3F" w:rsidRPr="00E540A8" w:rsidRDefault="006304E0" w:rsidP="009A2A3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ý nghĩa của việc bảo tồn đa dạng sinh học.</w:t>
                  </w:r>
                </w:p>
              </w:tc>
              <w:tc>
                <w:tcPr>
                  <w:tcW w:w="4360" w:type="dxa"/>
                </w:tcPr>
                <w:p w14:paraId="25F9733D" w14:textId="77777777" w:rsidR="009A2A3F" w:rsidRDefault="009A2A3F" w:rsidP="009A2A3F">
                  <w:pPr>
                    <w:spacing w:before="120" w:line="276" w:lineRule="auto"/>
                    <w:contextualSpacing/>
                    <w:jc w:val="both"/>
                    <w:rPr>
                      <w:rFonts w:ascii="Times New Roman" w:eastAsia="Times New Roman" w:hAnsi="Times New Roman" w:cs="Times New Roman"/>
                      <w:sz w:val="28"/>
                      <w:szCs w:val="28"/>
                    </w:rPr>
                  </w:pPr>
                </w:p>
              </w:tc>
            </w:tr>
            <w:tr w:rsidR="009A2A3F" w14:paraId="47A40EBD" w14:textId="77777777" w:rsidTr="009A2A3F">
              <w:tc>
                <w:tcPr>
                  <w:tcW w:w="2180" w:type="dxa"/>
                </w:tcPr>
                <w:p w14:paraId="7D2FE64A" w14:textId="77777777" w:rsidR="009A2A3F" w:rsidRPr="00265CEE" w:rsidRDefault="006304E0" w:rsidP="009A2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một số biện pháp bảo vệ đa dạng sinh học ở nước ta.</w:t>
                  </w:r>
                </w:p>
              </w:tc>
              <w:tc>
                <w:tcPr>
                  <w:tcW w:w="4360" w:type="dxa"/>
                </w:tcPr>
                <w:p w14:paraId="31A2A516" w14:textId="77777777" w:rsidR="009A2A3F" w:rsidRDefault="009A2A3F" w:rsidP="00BB3356">
                  <w:pPr>
                    <w:spacing w:before="120"/>
                    <w:contextualSpacing/>
                    <w:jc w:val="both"/>
                    <w:rPr>
                      <w:rFonts w:ascii="Times New Roman" w:eastAsia="Times New Roman" w:hAnsi="Times New Roman" w:cs="Times New Roman"/>
                      <w:sz w:val="28"/>
                      <w:szCs w:val="28"/>
                    </w:rPr>
                  </w:pPr>
                </w:p>
              </w:tc>
            </w:tr>
          </w:tbl>
          <w:p w14:paraId="7BD64904" w14:textId="77777777" w:rsidR="009A2A3F" w:rsidRPr="00A61C45" w:rsidRDefault="009A2A3F" w:rsidP="009A2A3F">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14:paraId="66BC0EEB" w14:textId="77777777" w:rsidR="009A2A3F"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hình </w:t>
            </w:r>
            <w:r w:rsidR="00982EF1">
              <w:rPr>
                <w:rFonts w:ascii="Times New Roman" w:eastAsia="Times New Roman" w:hAnsi="Times New Roman" w:cs="Times New Roman"/>
                <w:bCs/>
                <w:sz w:val="28"/>
                <w:szCs w:val="28"/>
              </w:rPr>
              <w:t>13.3</w:t>
            </w:r>
            <w:r>
              <w:rPr>
                <w:rFonts w:ascii="Times New Roman" w:eastAsia="Times New Roman" w:hAnsi="Times New Roman" w:cs="Times New Roman"/>
                <w:bCs/>
                <w:sz w:val="28"/>
                <w:szCs w:val="28"/>
              </w:rPr>
              <w:t xml:space="preserve">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14:paraId="57953FEF" w14:textId="77777777" w:rsidR="009A2A3F" w:rsidRPr="00A61C45"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13C2A99D" w14:textId="77777777" w:rsidR="009A2A3F" w:rsidRPr="00265CEE" w:rsidRDefault="009A2A3F" w:rsidP="009A2A3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2DF1B431" w14:textId="77777777" w:rsidR="009A2A3F" w:rsidRDefault="009A2A3F" w:rsidP="009A2A3F">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1 và 5 </w:t>
            </w:r>
            <w:r w:rsidRPr="00912423">
              <w:rPr>
                <w:rFonts w:ascii="Times New Roman" w:eastAsia="Times New Roman" w:hAnsi="Times New Roman" w:cs="Times New Roman"/>
                <w:bCs/>
                <w:sz w:val="28"/>
                <w:szCs w:val="28"/>
              </w:rPr>
              <w:t>lên thuyết trình câu trả lời trước lớp:</w:t>
            </w:r>
          </w:p>
          <w:p w14:paraId="2C9A9292" w14:textId="77777777" w:rsidR="009A2A3F" w:rsidRDefault="009A2A3F" w:rsidP="009A2A3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 phiếu học tập số 1</w:t>
            </w:r>
          </w:p>
          <w:tbl>
            <w:tblPr>
              <w:tblStyle w:val="LiBang"/>
              <w:tblW w:w="0" w:type="auto"/>
              <w:tblLayout w:type="fixed"/>
              <w:tblLook w:val="04A0" w:firstRow="1" w:lastRow="0" w:firstColumn="1" w:lastColumn="0" w:noHBand="0" w:noVBand="1"/>
            </w:tblPr>
            <w:tblGrid>
              <w:gridCol w:w="2180"/>
              <w:gridCol w:w="4360"/>
            </w:tblGrid>
            <w:tr w:rsidR="00982EF1" w14:paraId="790D6F7D" w14:textId="77777777" w:rsidTr="00BE7801">
              <w:tc>
                <w:tcPr>
                  <w:tcW w:w="2180" w:type="dxa"/>
                </w:tcPr>
                <w:p w14:paraId="40F5AB8D" w14:textId="77777777" w:rsidR="00982EF1" w:rsidRPr="004F41A1" w:rsidRDefault="00982EF1" w:rsidP="00BE7801">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2BC32920" w14:textId="77777777" w:rsidR="00982EF1" w:rsidRPr="004F41A1" w:rsidRDefault="00982EF1" w:rsidP="00BE7801">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982EF1" w14:paraId="6B46D300" w14:textId="77777777" w:rsidTr="00BE7801">
              <w:tc>
                <w:tcPr>
                  <w:tcW w:w="2180" w:type="dxa"/>
                </w:tcPr>
                <w:p w14:paraId="137AF776" w14:textId="77777777" w:rsidR="00982EF1" w:rsidRPr="00E540A8" w:rsidRDefault="00982EF1" w:rsidP="00BE7801">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Chứng minh đa dạng sinh học ở nước ta đang bị suy giảm.</w:t>
                  </w:r>
                </w:p>
              </w:tc>
              <w:tc>
                <w:tcPr>
                  <w:tcW w:w="4360" w:type="dxa"/>
                </w:tcPr>
                <w:p w14:paraId="6F7436D1" w14:textId="77777777" w:rsidR="00982EF1" w:rsidRPr="007765A2" w:rsidRDefault="00982EF1" w:rsidP="00BE7801">
                  <w:pPr>
                    <w:spacing w:before="120"/>
                    <w:contextualSpacing/>
                    <w:jc w:val="both"/>
                    <w:rPr>
                      <w:rFonts w:ascii="Times New Roman" w:eastAsia="Times New Roman" w:hAnsi="Times New Roman" w:cs="Times New Roman"/>
                      <w:sz w:val="28"/>
                      <w:szCs w:val="28"/>
                    </w:rPr>
                  </w:pPr>
                  <w:r w:rsidRPr="007765A2">
                    <w:rPr>
                      <w:rFonts w:ascii="Times New Roman" w:eastAsia="Times New Roman" w:hAnsi="Times New Roman" w:cs="Times New Roman"/>
                      <w:sz w:val="28"/>
                      <w:szCs w:val="28"/>
                    </w:rPr>
                    <w:t>- Suy giảm về hệ sinh thái: về diện tích, số lượng và chất lượng.</w:t>
                  </w:r>
                </w:p>
                <w:p w14:paraId="5867DEAB" w14:textId="77777777" w:rsidR="00982EF1" w:rsidRPr="007765A2" w:rsidRDefault="00982EF1" w:rsidP="00BE7801">
                  <w:pPr>
                    <w:spacing w:before="120"/>
                    <w:contextualSpacing/>
                    <w:jc w:val="both"/>
                    <w:rPr>
                      <w:rFonts w:ascii="Times New Roman" w:eastAsia="Times New Roman" w:hAnsi="Times New Roman" w:cs="Times New Roman"/>
                      <w:sz w:val="28"/>
                      <w:szCs w:val="28"/>
                    </w:rPr>
                  </w:pPr>
                  <w:r w:rsidRPr="007765A2">
                    <w:rPr>
                      <w:rFonts w:ascii="Times New Roman" w:eastAsia="Times New Roman" w:hAnsi="Times New Roman" w:cs="Times New Roman"/>
                      <w:sz w:val="28"/>
                      <w:szCs w:val="28"/>
                    </w:rPr>
                    <w:t>- Suy giảm số lượng cá thể, loài sinh vật: nhiều loài động, thực vật có nguy cơ bị tuyệt chủng.</w:t>
                  </w:r>
                </w:p>
                <w:p w14:paraId="23D631F2" w14:textId="77777777" w:rsidR="00982EF1" w:rsidRDefault="00982EF1" w:rsidP="00BE7801">
                  <w:pPr>
                    <w:spacing w:before="120" w:line="276" w:lineRule="auto"/>
                    <w:contextualSpacing/>
                    <w:jc w:val="both"/>
                    <w:rPr>
                      <w:rFonts w:ascii="Times New Roman" w:eastAsia="Times New Roman" w:hAnsi="Times New Roman" w:cs="Times New Roman"/>
                      <w:sz w:val="28"/>
                      <w:szCs w:val="28"/>
                    </w:rPr>
                  </w:pPr>
                  <w:r w:rsidRPr="007765A2">
                    <w:rPr>
                      <w:rFonts w:ascii="Times New Roman" w:eastAsia="Times New Roman" w:hAnsi="Times New Roman" w:cs="Times New Roman"/>
                      <w:sz w:val="28"/>
                      <w:szCs w:val="28"/>
                    </w:rPr>
                    <w:t xml:space="preserve">- </w:t>
                  </w:r>
                  <w:r w:rsidRPr="001A4DC7">
                    <w:rPr>
                      <w:rFonts w:ascii="Times New Roman" w:eastAsia="Times New Roman" w:hAnsi="Times New Roman" w:cs="Times New Roman"/>
                      <w:sz w:val="28"/>
                      <w:szCs w:val="28"/>
                    </w:rPr>
                    <w:t>Sự suy giảm các hệ sinh thái đã làm giảm số lượng loài, số lượng cá thể =&gt; suy giảm các nguồn gen quý hiếm trong tự nhiên.</w:t>
                  </w:r>
                </w:p>
              </w:tc>
            </w:tr>
            <w:tr w:rsidR="00982EF1" w14:paraId="2F427C8B" w14:textId="77777777" w:rsidTr="00BE7801">
              <w:tc>
                <w:tcPr>
                  <w:tcW w:w="2180" w:type="dxa"/>
                </w:tcPr>
                <w:p w14:paraId="171988C9" w14:textId="77777777" w:rsidR="00982EF1" w:rsidRPr="00E540A8" w:rsidRDefault="00982EF1" w:rsidP="00BE7801">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ví dụ về sự suy giảm </w:t>
                  </w:r>
                  <w:r w:rsidRPr="006304E0">
                    <w:rPr>
                      <w:rFonts w:ascii="Times New Roman" w:eastAsia="Times New Roman" w:hAnsi="Times New Roman" w:cs="Times New Roman"/>
                      <w:i/>
                      <w:sz w:val="28"/>
                      <w:szCs w:val="28"/>
                    </w:rPr>
                    <w:t>đa dạng sinh học ở nước ta</w:t>
                  </w:r>
                  <w:r>
                    <w:rPr>
                      <w:rFonts w:ascii="Times New Roman" w:eastAsia="Times New Roman" w:hAnsi="Times New Roman" w:cs="Times New Roman"/>
                      <w:i/>
                      <w:sz w:val="28"/>
                      <w:szCs w:val="28"/>
                    </w:rPr>
                    <w:t>.</w:t>
                  </w:r>
                </w:p>
              </w:tc>
              <w:tc>
                <w:tcPr>
                  <w:tcW w:w="4360" w:type="dxa"/>
                </w:tcPr>
                <w:p w14:paraId="49A13C25" w14:textId="77777777" w:rsidR="00982EF1" w:rsidRDefault="00982EF1" w:rsidP="00BE7801">
                  <w:pPr>
                    <w:spacing w:before="120"/>
                    <w:jc w:val="both"/>
                    <w:rPr>
                      <w:rFonts w:ascii="Times New Roman" w:eastAsia="Times New Roman" w:hAnsi="Times New Roman" w:cs="Times New Roman"/>
                      <w:sz w:val="28"/>
                      <w:szCs w:val="28"/>
                    </w:rPr>
                  </w:pPr>
                  <w:r w:rsidRPr="007765A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Diện tích rừng từ 1943-1983 giảm 7,1 triệu ha.</w:t>
                  </w:r>
                </w:p>
                <w:p w14:paraId="498D28F7" w14:textId="77777777" w:rsidR="00982EF1" w:rsidRDefault="00982EF1" w:rsidP="00BE7801">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loài thực vật có nguy cơ cạn kiệt như đinh, lim, sến, táo…</w:t>
                  </w:r>
                </w:p>
                <w:p w14:paraId="4769572F" w14:textId="77777777" w:rsidR="00982EF1" w:rsidRPr="007765A2" w:rsidRDefault="00982EF1" w:rsidP="00BE7801">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loài động vật có nguy cơ bị tuyệt chủng như tê giác, voi, hổ, sếu đầu đỏ…</w:t>
                  </w:r>
                </w:p>
              </w:tc>
            </w:tr>
            <w:tr w:rsidR="00982EF1" w14:paraId="2F100722" w14:textId="77777777" w:rsidTr="00BE7801">
              <w:tc>
                <w:tcPr>
                  <w:tcW w:w="2180" w:type="dxa"/>
                </w:tcPr>
                <w:p w14:paraId="24B0AB80" w14:textId="77777777" w:rsidR="00982EF1" w:rsidRPr="00265CEE" w:rsidRDefault="00982EF1" w:rsidP="00BE780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gây suy giảm đa dạng sinh học ở nước ta?</w:t>
                  </w:r>
                </w:p>
              </w:tc>
              <w:tc>
                <w:tcPr>
                  <w:tcW w:w="4360" w:type="dxa"/>
                </w:tcPr>
                <w:p w14:paraId="28B02086" w14:textId="77777777" w:rsidR="00982EF1" w:rsidRDefault="00982EF1" w:rsidP="00BE7801">
                  <w:pPr>
                    <w:spacing w:before="120"/>
                    <w:jc w:val="both"/>
                    <w:rPr>
                      <w:rFonts w:ascii="Times New Roman" w:eastAsia="Times New Roman" w:hAnsi="Times New Roman" w:cs="Times New Roman"/>
                      <w:sz w:val="28"/>
                      <w:szCs w:val="28"/>
                    </w:rPr>
                  </w:pPr>
                  <w:r w:rsidRPr="007765A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Các yếu tố tự nhiên: bão, lũ lụt, hạn hán, cháy rừng…</w:t>
                  </w:r>
                </w:p>
                <w:p w14:paraId="07DC720D" w14:textId="77777777" w:rsidR="00982EF1" w:rsidRPr="007765A2" w:rsidRDefault="00982EF1" w:rsidP="00BE7801">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Con người: khai thác rừng, phá rừng, đốt rừng, chiến tranh, săn bắt động vật hoang dã…</w:t>
                  </w:r>
                </w:p>
              </w:tc>
            </w:tr>
          </w:tbl>
          <w:p w14:paraId="14EE75DA" w14:textId="77777777" w:rsidR="00460DC6" w:rsidRDefault="00460DC6" w:rsidP="00982EF1">
            <w:pPr>
              <w:spacing w:before="120" w:after="0"/>
              <w:contextualSpacing/>
              <w:jc w:val="both"/>
              <w:rPr>
                <w:rFonts w:ascii="Times New Roman" w:eastAsia="Times New Roman" w:hAnsi="Times New Roman" w:cs="Times New Roman"/>
                <w:sz w:val="28"/>
                <w:szCs w:val="28"/>
              </w:rPr>
            </w:pPr>
          </w:p>
          <w:p w14:paraId="1B2BDF26" w14:textId="77777777" w:rsidR="00982EF1" w:rsidRPr="004B2600" w:rsidRDefault="00982EF1" w:rsidP="00982EF1">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 phiếu học tập số 2 </w:t>
            </w:r>
          </w:p>
          <w:tbl>
            <w:tblPr>
              <w:tblStyle w:val="LiBang"/>
              <w:tblW w:w="0" w:type="auto"/>
              <w:tblLayout w:type="fixed"/>
              <w:tblLook w:val="04A0" w:firstRow="1" w:lastRow="0" w:firstColumn="1" w:lastColumn="0" w:noHBand="0" w:noVBand="1"/>
            </w:tblPr>
            <w:tblGrid>
              <w:gridCol w:w="2180"/>
              <w:gridCol w:w="4360"/>
            </w:tblGrid>
            <w:tr w:rsidR="00982EF1" w:rsidRPr="004F41A1" w14:paraId="7874C8B0" w14:textId="77777777" w:rsidTr="00BE7801">
              <w:tc>
                <w:tcPr>
                  <w:tcW w:w="2180" w:type="dxa"/>
                </w:tcPr>
                <w:p w14:paraId="7D1C7C0F" w14:textId="77777777" w:rsidR="00982EF1" w:rsidRPr="004F41A1" w:rsidRDefault="00982EF1" w:rsidP="00BE7801">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48D041B0" w14:textId="77777777" w:rsidR="00982EF1" w:rsidRPr="004F41A1" w:rsidRDefault="00982EF1" w:rsidP="00BE7801">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982EF1" w14:paraId="5CF06292" w14:textId="77777777" w:rsidTr="00BE7801">
              <w:tc>
                <w:tcPr>
                  <w:tcW w:w="2180" w:type="dxa"/>
                </w:tcPr>
                <w:p w14:paraId="3343FA47" w14:textId="77777777" w:rsidR="00982EF1" w:rsidRPr="00E540A8" w:rsidRDefault="00982EF1" w:rsidP="00BE7801">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Đa dạng sinh học gây ra những hậu quả gì?</w:t>
                  </w:r>
                </w:p>
              </w:tc>
              <w:tc>
                <w:tcPr>
                  <w:tcW w:w="4360" w:type="dxa"/>
                </w:tcPr>
                <w:p w14:paraId="51E556D3" w14:textId="77777777" w:rsidR="00982EF1" w:rsidRDefault="00982EF1" w:rsidP="00BE7801">
                  <w:pPr>
                    <w:spacing w:before="120"/>
                    <w:jc w:val="both"/>
                    <w:rPr>
                      <w:rFonts w:ascii="Times New Roman" w:eastAsia="Times New Roman" w:hAnsi="Times New Roman" w:cs="Times New Roman"/>
                      <w:sz w:val="28"/>
                      <w:szCs w:val="28"/>
                    </w:rPr>
                  </w:pPr>
                  <w:r w:rsidRPr="00BB335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M</w:t>
                  </w:r>
                  <w:r w:rsidRPr="00BB3356">
                    <w:rPr>
                      <w:rFonts w:ascii="Times New Roman" w:eastAsia="Times New Roman" w:hAnsi="Times New Roman" w:cs="Times New Roman"/>
                      <w:sz w:val="28"/>
                      <w:szCs w:val="28"/>
                    </w:rPr>
                    <w:t>ất cân bằng sinh thái, ảnh hưởng trực tiếp đến môi trường sống của con người</w:t>
                  </w:r>
                  <w:r w:rsidR="00C13BC1">
                    <w:rPr>
                      <w:rFonts w:ascii="Times New Roman" w:eastAsia="Times New Roman" w:hAnsi="Times New Roman" w:cs="Times New Roman"/>
                      <w:sz w:val="28"/>
                      <w:szCs w:val="28"/>
                    </w:rPr>
                    <w:t>.</w:t>
                  </w:r>
                  <w:r w:rsidRPr="00BB3356">
                    <w:rPr>
                      <w:rFonts w:ascii="Times New Roman" w:eastAsia="Times New Roman" w:hAnsi="Times New Roman" w:cs="Times New Roman"/>
                      <w:sz w:val="28"/>
                      <w:szCs w:val="28"/>
                    </w:rPr>
                    <w:t xml:space="preserve"> </w:t>
                  </w:r>
                </w:p>
                <w:p w14:paraId="6640BF1B" w14:textId="77777777" w:rsidR="00982EF1" w:rsidRPr="00BB3356" w:rsidRDefault="00982EF1" w:rsidP="00C13BC1">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Ả</w:t>
                  </w:r>
                  <w:r w:rsidRPr="00BB3356">
                    <w:rPr>
                      <w:rFonts w:ascii="Times New Roman" w:eastAsia="Times New Roman" w:hAnsi="Times New Roman" w:cs="Times New Roman"/>
                      <w:sz w:val="28"/>
                      <w:szCs w:val="28"/>
                    </w:rPr>
                    <w:t>nh hưởng đến an ninh lư</w:t>
                  </w:r>
                  <w:r w:rsidR="00C13BC1">
                    <w:rPr>
                      <w:rFonts w:ascii="Times New Roman" w:eastAsia="Times New Roman" w:hAnsi="Times New Roman" w:cs="Times New Roman"/>
                      <w:sz w:val="28"/>
                      <w:szCs w:val="28"/>
                    </w:rPr>
                    <w:t xml:space="preserve">ơng thực, </w:t>
                  </w:r>
                  <w:r w:rsidRPr="00BB3356">
                    <w:rPr>
                      <w:rFonts w:ascii="Times New Roman" w:eastAsia="Times New Roman" w:hAnsi="Times New Roman" w:cs="Times New Roman"/>
                      <w:sz w:val="28"/>
                      <w:szCs w:val="28"/>
                    </w:rPr>
                    <w:t xml:space="preserve">suy giảm nguồn gen </w:t>
                  </w:r>
                  <w:r w:rsidR="00C13BC1">
                    <w:rPr>
                      <w:rFonts w:ascii="Times New Roman" w:eastAsia="Times New Roman" w:hAnsi="Times New Roman" w:cs="Times New Roman"/>
                      <w:sz w:val="28"/>
                      <w:szCs w:val="28"/>
                    </w:rPr>
                    <w:t>và đặc biệt là biến đổi khí hậu.</w:t>
                  </w:r>
                </w:p>
              </w:tc>
            </w:tr>
            <w:tr w:rsidR="00982EF1" w14:paraId="7D96BCFF" w14:textId="77777777" w:rsidTr="00BE7801">
              <w:tc>
                <w:tcPr>
                  <w:tcW w:w="2180" w:type="dxa"/>
                </w:tcPr>
                <w:p w14:paraId="0D026D3C" w14:textId="77777777" w:rsidR="00982EF1" w:rsidRPr="00E540A8" w:rsidRDefault="00982EF1" w:rsidP="00BE7801">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ý nghĩa của việc bảo tồn đa dạng sinh học.</w:t>
                  </w:r>
                </w:p>
              </w:tc>
              <w:tc>
                <w:tcPr>
                  <w:tcW w:w="4360" w:type="dxa"/>
                </w:tcPr>
                <w:p w14:paraId="31254361" w14:textId="77777777" w:rsidR="00982EF1" w:rsidRDefault="00982EF1" w:rsidP="00BE7801">
                  <w:pPr>
                    <w:spacing w:before="120" w:line="276" w:lineRule="auto"/>
                    <w:contextualSpacing/>
                    <w:jc w:val="both"/>
                    <w:rPr>
                      <w:rFonts w:ascii="Times New Roman" w:eastAsia="Times New Roman" w:hAnsi="Times New Roman" w:cs="Times New Roman"/>
                      <w:sz w:val="28"/>
                      <w:szCs w:val="28"/>
                    </w:rPr>
                  </w:pPr>
                  <w:r w:rsidRPr="00BB3356">
                    <w:rPr>
                      <w:rFonts w:ascii="Times New Roman" w:eastAsia="Times New Roman" w:hAnsi="Times New Roman" w:cs="Times New Roman"/>
                      <w:sz w:val="28"/>
                      <w:szCs w:val="28"/>
                    </w:rPr>
                    <w:t>Đa dạng sinh học là yếu tố quyết định tính ổn định của các hệ sinh thái tự nhiên, là cơ sở sinh tồn của sự sống trong môi trường. Vì vậy việc bảo vệ đa dạng sinh học chính là bảo vệ môi trường sống của chúng ta.</w:t>
                  </w:r>
                </w:p>
              </w:tc>
            </w:tr>
            <w:tr w:rsidR="00982EF1" w14:paraId="49E99197" w14:textId="77777777" w:rsidTr="00BE7801">
              <w:tc>
                <w:tcPr>
                  <w:tcW w:w="2180" w:type="dxa"/>
                </w:tcPr>
                <w:p w14:paraId="1ADD7DE5" w14:textId="77777777" w:rsidR="00982EF1" w:rsidRPr="00265CEE" w:rsidRDefault="00982EF1" w:rsidP="00BE780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một số biện pháp bảo vệ đa dạng sinh học ở nước ta.</w:t>
                  </w:r>
                </w:p>
              </w:tc>
              <w:tc>
                <w:tcPr>
                  <w:tcW w:w="4360" w:type="dxa"/>
                </w:tcPr>
                <w:p w14:paraId="3E338C63" w14:textId="77777777" w:rsidR="00982EF1" w:rsidRPr="00BB3356" w:rsidRDefault="00982EF1" w:rsidP="00BE7801">
                  <w:pPr>
                    <w:spacing w:before="120"/>
                    <w:contextualSpacing/>
                    <w:jc w:val="both"/>
                    <w:rPr>
                      <w:rFonts w:ascii="Times New Roman" w:eastAsia="Times New Roman" w:hAnsi="Times New Roman" w:cs="Times New Roman"/>
                      <w:sz w:val="28"/>
                      <w:szCs w:val="28"/>
                    </w:rPr>
                  </w:pPr>
                  <w:r w:rsidRPr="00BB3356">
                    <w:rPr>
                      <w:rFonts w:ascii="Times New Roman" w:eastAsia="Times New Roman" w:hAnsi="Times New Roman" w:cs="Times New Roman"/>
                      <w:sz w:val="28"/>
                      <w:szCs w:val="28"/>
                    </w:rPr>
                    <w:t>- Thực hiện nghiêm Luật bảo vệ môi trường và đa dạng sinh học.</w:t>
                  </w:r>
                </w:p>
                <w:p w14:paraId="5A9D95C5" w14:textId="77777777" w:rsidR="00982EF1" w:rsidRPr="00BB3356" w:rsidRDefault="00982EF1" w:rsidP="00BE7801">
                  <w:pPr>
                    <w:spacing w:before="120"/>
                    <w:contextualSpacing/>
                    <w:jc w:val="both"/>
                    <w:rPr>
                      <w:rFonts w:ascii="Times New Roman" w:eastAsia="Times New Roman" w:hAnsi="Times New Roman" w:cs="Times New Roman"/>
                      <w:sz w:val="28"/>
                      <w:szCs w:val="28"/>
                    </w:rPr>
                  </w:pPr>
                  <w:r w:rsidRPr="00BB3356">
                    <w:rPr>
                      <w:rFonts w:ascii="Times New Roman" w:eastAsia="Times New Roman" w:hAnsi="Times New Roman" w:cs="Times New Roman"/>
                      <w:sz w:val="28"/>
                      <w:szCs w:val="28"/>
                    </w:rPr>
                    <w:t>- Tuyên truyền nâng cao ý thức người dân.</w:t>
                  </w:r>
                </w:p>
                <w:p w14:paraId="6A877E4E" w14:textId="77777777" w:rsidR="00982EF1" w:rsidRPr="00BB3356" w:rsidRDefault="00982EF1" w:rsidP="00BE7801">
                  <w:pPr>
                    <w:spacing w:before="120"/>
                    <w:contextualSpacing/>
                    <w:jc w:val="both"/>
                    <w:rPr>
                      <w:rFonts w:ascii="Times New Roman" w:eastAsia="Times New Roman" w:hAnsi="Times New Roman" w:cs="Times New Roman"/>
                      <w:sz w:val="28"/>
                      <w:szCs w:val="28"/>
                    </w:rPr>
                  </w:pPr>
                  <w:r w:rsidRPr="00BB3356">
                    <w:rPr>
                      <w:rFonts w:ascii="Times New Roman" w:eastAsia="Times New Roman" w:hAnsi="Times New Roman" w:cs="Times New Roman"/>
                      <w:sz w:val="28"/>
                      <w:szCs w:val="28"/>
                    </w:rPr>
                    <w:t>- Trồng và bảo vệ rừng, xây dựng các khu bảo tồn thiên nhiên.</w:t>
                  </w:r>
                </w:p>
                <w:p w14:paraId="6B056B12" w14:textId="77777777" w:rsidR="00982EF1" w:rsidRDefault="00982EF1" w:rsidP="00BE7801">
                  <w:pPr>
                    <w:spacing w:before="120"/>
                    <w:contextualSpacing/>
                    <w:jc w:val="both"/>
                    <w:rPr>
                      <w:rFonts w:ascii="Times New Roman" w:eastAsia="Times New Roman" w:hAnsi="Times New Roman" w:cs="Times New Roman"/>
                      <w:sz w:val="28"/>
                      <w:szCs w:val="28"/>
                    </w:rPr>
                  </w:pPr>
                  <w:r w:rsidRPr="00BB3356">
                    <w:rPr>
                      <w:rFonts w:ascii="Times New Roman" w:eastAsia="Times New Roman" w:hAnsi="Times New Roman" w:cs="Times New Roman"/>
                      <w:sz w:val="28"/>
                      <w:szCs w:val="28"/>
                    </w:rPr>
                    <w:t>- Xử lí chất thải nhằm giảm ô nhiễm môi trường.</w:t>
                  </w:r>
                </w:p>
              </w:tc>
            </w:tr>
          </w:tbl>
          <w:p w14:paraId="20833808" w14:textId="77777777" w:rsidR="009A2A3F" w:rsidRPr="00F42A79" w:rsidRDefault="009A2A3F" w:rsidP="009A2A3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HS các nhóm</w:t>
            </w:r>
            <w:r w:rsidR="00982EF1">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sidR="003E47A4" w:rsidRPr="003E47A4">
              <w:rPr>
                <w:rFonts w:ascii="Times New Roman" w:eastAsia="Times New Roman" w:hAnsi="Times New Roman" w:cs="Times New Roman"/>
                <w:sz w:val="28"/>
                <w:szCs w:val="28"/>
                <w:lang w:val="de-DE"/>
              </w:rPr>
              <w:t>nhóm bạn và sản phẩm của nhóm mình.</w:t>
            </w:r>
          </w:p>
          <w:p w14:paraId="65094D24" w14:textId="77777777" w:rsidR="009A2A3F" w:rsidRPr="00F42A79" w:rsidRDefault="009A2A3F" w:rsidP="009A2A3F">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14:paraId="30E14DCC" w14:textId="77777777" w:rsidR="009A2A3F" w:rsidRPr="00A61C45" w:rsidRDefault="009A2A3F" w:rsidP="009A2A3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14:paraId="4E725E47" w14:textId="77777777" w:rsidR="009A2A3F" w:rsidRPr="00AF4AEC" w:rsidRDefault="009A2A3F" w:rsidP="009A2A3F">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006304E0">
              <w:rPr>
                <w:rFonts w:ascii="Times New Roman" w:eastAsia="Times New Roman" w:hAnsi="Times New Roman" w:cs="Times New Roman"/>
                <w:b/>
                <w:iCs/>
                <w:noProof/>
                <w:sz w:val="28"/>
                <w:szCs w:val="28"/>
                <w:lang w:val="nl-NL"/>
              </w:rPr>
              <w:t>Bảo tồn đa dạng sinh học ở VN</w:t>
            </w:r>
          </w:p>
          <w:p w14:paraId="1497BB76" w14:textId="77777777" w:rsidR="009A2A3F" w:rsidRDefault="006304E0" w:rsidP="006304E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6304E0">
              <w:rPr>
                <w:rFonts w:ascii="Times New Roman" w:eastAsia="Times New Roman" w:hAnsi="Times New Roman" w:cs="Times New Roman"/>
                <w:b/>
                <w:i/>
                <w:iCs/>
                <w:noProof/>
                <w:sz w:val="28"/>
                <w:szCs w:val="28"/>
                <w:lang w:val="nl-NL"/>
              </w:rPr>
              <w:t>a. Đa dạng sinh</w:t>
            </w:r>
            <w:r>
              <w:rPr>
                <w:rFonts w:ascii="Times New Roman" w:eastAsia="Times New Roman" w:hAnsi="Times New Roman" w:cs="Times New Roman"/>
                <w:b/>
                <w:i/>
                <w:iCs/>
                <w:noProof/>
                <w:sz w:val="28"/>
                <w:szCs w:val="28"/>
                <w:lang w:val="nl-NL"/>
              </w:rPr>
              <w:t xml:space="preserve"> học ở nước ta đang bị suy giảm</w:t>
            </w:r>
          </w:p>
          <w:p w14:paraId="1BFF6666" w14:textId="77777777" w:rsidR="006304E0" w:rsidRDefault="007765A2" w:rsidP="006304E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Suy giảm về hệ sinh thái</w:t>
            </w:r>
            <w:r w:rsidR="00C13BC1">
              <w:rPr>
                <w:rFonts w:ascii="Times New Roman" w:eastAsia="Times New Roman" w:hAnsi="Times New Roman" w:cs="Times New Roman"/>
                <w:iCs/>
                <w:noProof/>
                <w:sz w:val="28"/>
                <w:szCs w:val="28"/>
                <w:lang w:val="nl-NL"/>
              </w:rPr>
              <w:t>.</w:t>
            </w:r>
          </w:p>
          <w:p w14:paraId="30082A4D" w14:textId="77777777" w:rsidR="007765A2" w:rsidRDefault="007765A2" w:rsidP="007765A2">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Suy giảm số lượng cá thể, loài sinh vật</w:t>
            </w:r>
            <w:r w:rsidR="00C13BC1">
              <w:rPr>
                <w:rFonts w:ascii="Times New Roman" w:eastAsia="Times New Roman" w:hAnsi="Times New Roman" w:cs="Times New Roman"/>
                <w:iCs/>
                <w:noProof/>
                <w:sz w:val="28"/>
                <w:szCs w:val="28"/>
                <w:lang w:val="nl-NL"/>
              </w:rPr>
              <w:t>.</w:t>
            </w:r>
          </w:p>
          <w:p w14:paraId="444B9E3E" w14:textId="77777777" w:rsidR="001A4DC7" w:rsidRDefault="007765A2" w:rsidP="001A4DC7">
            <w:pPr>
              <w:tabs>
                <w:tab w:val="left" w:pos="0"/>
              </w:tabs>
              <w:spacing w:before="120" w:after="0"/>
              <w:contextualSpacing/>
              <w:jc w:val="both"/>
            </w:pPr>
            <w:r>
              <w:rPr>
                <w:rFonts w:ascii="Times New Roman" w:eastAsia="Times New Roman" w:hAnsi="Times New Roman" w:cs="Times New Roman"/>
                <w:iCs/>
                <w:noProof/>
                <w:sz w:val="28"/>
                <w:szCs w:val="28"/>
                <w:lang w:val="nl-NL"/>
              </w:rPr>
              <w:t>- Suy giảm về nguồn gen quý hiếm.</w:t>
            </w:r>
            <w:r w:rsidR="001A4DC7">
              <w:t xml:space="preserve"> </w:t>
            </w:r>
          </w:p>
          <w:p w14:paraId="24029B4C" w14:textId="77777777" w:rsidR="001A4DC7" w:rsidRPr="001A4DC7" w:rsidRDefault="001A4DC7" w:rsidP="001A4DC7">
            <w:pPr>
              <w:tabs>
                <w:tab w:val="left" w:pos="0"/>
              </w:tabs>
              <w:spacing w:before="120" w:after="0"/>
              <w:contextualSpacing/>
              <w:jc w:val="both"/>
              <w:rPr>
                <w:rFonts w:ascii="Times New Roman" w:hAnsi="Times New Roman" w:cs="Times New Roman"/>
                <w:b/>
                <w:i/>
                <w:sz w:val="28"/>
                <w:szCs w:val="28"/>
              </w:rPr>
            </w:pPr>
            <w:r w:rsidRPr="001A4DC7">
              <w:rPr>
                <w:rFonts w:ascii="Times New Roman" w:hAnsi="Times New Roman" w:cs="Times New Roman"/>
                <w:b/>
                <w:i/>
                <w:sz w:val="28"/>
                <w:szCs w:val="28"/>
              </w:rPr>
              <w:t>b. Nguyên nhân gây suy giảm đa dạng sinh học</w:t>
            </w:r>
          </w:p>
          <w:p w14:paraId="130C863B" w14:textId="77777777" w:rsidR="001A4DC7" w:rsidRPr="001A4DC7" w:rsidRDefault="001A4DC7" w:rsidP="001A4DC7">
            <w:pPr>
              <w:tabs>
                <w:tab w:val="left" w:pos="0"/>
              </w:tabs>
              <w:spacing w:before="120" w:after="0"/>
              <w:contextualSpacing/>
              <w:jc w:val="both"/>
            </w:pPr>
            <w:r w:rsidRPr="001A4DC7">
              <w:rPr>
                <w:rFonts w:ascii="Times New Roman" w:eastAsia="Times New Roman" w:hAnsi="Times New Roman" w:cs="Times New Roman"/>
                <w:iCs/>
                <w:noProof/>
                <w:sz w:val="28"/>
                <w:szCs w:val="28"/>
                <w:lang w:val="nl-NL"/>
              </w:rPr>
              <w:t>- Các yếu tố tự nhiên: bão, lũ lụt, hạn hán, cháy rừng…</w:t>
            </w:r>
          </w:p>
          <w:p w14:paraId="6286542E" w14:textId="77777777" w:rsidR="007765A2" w:rsidRDefault="001A4DC7" w:rsidP="001A4DC7">
            <w:pPr>
              <w:tabs>
                <w:tab w:val="left" w:pos="0"/>
              </w:tabs>
              <w:spacing w:before="120" w:after="0"/>
              <w:contextualSpacing/>
              <w:jc w:val="both"/>
              <w:rPr>
                <w:rFonts w:ascii="Times New Roman" w:eastAsia="Times New Roman" w:hAnsi="Times New Roman" w:cs="Times New Roman"/>
                <w:iCs/>
                <w:noProof/>
                <w:sz w:val="28"/>
                <w:szCs w:val="28"/>
                <w:lang w:val="nl-NL"/>
              </w:rPr>
            </w:pPr>
            <w:r w:rsidRPr="001A4DC7">
              <w:rPr>
                <w:rFonts w:ascii="Times New Roman" w:eastAsia="Times New Roman" w:hAnsi="Times New Roman" w:cs="Times New Roman"/>
                <w:iCs/>
                <w:noProof/>
                <w:sz w:val="28"/>
                <w:szCs w:val="28"/>
                <w:lang w:val="nl-NL"/>
              </w:rPr>
              <w:t>- Con người: khai thác rừng, phá rừng, đốt rừng, chiến tranh, săn bắt động vật hoang dã…</w:t>
            </w:r>
          </w:p>
          <w:p w14:paraId="5658653E" w14:textId="77777777" w:rsidR="001A4DC7" w:rsidRPr="001A4DC7" w:rsidRDefault="001A4DC7" w:rsidP="007765A2">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1A4DC7">
              <w:rPr>
                <w:rFonts w:ascii="Times New Roman" w:eastAsia="Times New Roman" w:hAnsi="Times New Roman" w:cs="Times New Roman"/>
                <w:b/>
                <w:i/>
                <w:iCs/>
                <w:noProof/>
                <w:sz w:val="28"/>
                <w:szCs w:val="28"/>
                <w:lang w:val="nl-NL"/>
              </w:rPr>
              <w:t>c. Ý nghĩa của việc bảo tồn đa dạng sinh học</w:t>
            </w:r>
          </w:p>
          <w:p w14:paraId="1830D105" w14:textId="77777777" w:rsidR="001A4DC7" w:rsidRDefault="001A4DC7" w:rsidP="001A4DC7">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Đa dạng sinh học là yếu tố quyết định tính ổn định của các hệ sinh thái tự nhiên, là cơ sở sinh tồn của sự sống trong môi trường. Vì vậy việc bảo vệ đa dạng sinh học </w:t>
            </w:r>
            <w:r w:rsidR="00BB3356">
              <w:rPr>
                <w:rFonts w:ascii="Times New Roman" w:eastAsia="Times New Roman" w:hAnsi="Times New Roman" w:cs="Times New Roman"/>
                <w:iCs/>
                <w:noProof/>
                <w:sz w:val="28"/>
                <w:szCs w:val="28"/>
                <w:lang w:val="nl-NL"/>
              </w:rPr>
              <w:t>chính là bảo vệ môi trường sống của chúng ta.</w:t>
            </w:r>
          </w:p>
          <w:p w14:paraId="23CF69F6" w14:textId="77777777" w:rsidR="00BB3356" w:rsidRPr="00BB3356" w:rsidRDefault="00BB3356" w:rsidP="001A4DC7">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BB3356">
              <w:rPr>
                <w:rFonts w:ascii="Times New Roman" w:eastAsia="Times New Roman" w:hAnsi="Times New Roman" w:cs="Times New Roman"/>
                <w:b/>
                <w:i/>
                <w:iCs/>
                <w:noProof/>
                <w:sz w:val="28"/>
                <w:szCs w:val="28"/>
                <w:lang w:val="nl-NL"/>
              </w:rPr>
              <w:t>d. Một số biện pháp bảo vệ đa dạng sinh học ở nước ta</w:t>
            </w:r>
          </w:p>
          <w:p w14:paraId="6720BE3C" w14:textId="77777777" w:rsidR="00BB3356" w:rsidRDefault="00BB3356" w:rsidP="001A4DC7">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Thực hiện nghiêm Luật bảo vệ môi trường và đa dạng sinh học.</w:t>
            </w:r>
          </w:p>
          <w:p w14:paraId="6E2EE2A7" w14:textId="77777777" w:rsidR="00BB3356" w:rsidRDefault="00BB3356" w:rsidP="001A4DC7">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Tuyên truyền nâng cao ý thức người dân.</w:t>
            </w:r>
          </w:p>
          <w:p w14:paraId="17BA1F3A" w14:textId="77777777" w:rsidR="00BB3356" w:rsidRDefault="00BB3356" w:rsidP="001A4DC7">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Trồng và bảo vệ rừng, xây dựng các khu bảo tồn thiên nhiên.</w:t>
            </w:r>
          </w:p>
          <w:p w14:paraId="5A4C9F9A" w14:textId="77777777" w:rsidR="00BB3356" w:rsidRPr="006304E0" w:rsidRDefault="00BB3356" w:rsidP="001A4DC7">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Xử lí chất thải nhằm giảm ô nhiễm môi trường.</w:t>
            </w:r>
          </w:p>
        </w:tc>
      </w:tr>
    </w:tbl>
    <w:p w14:paraId="68029D62" w14:textId="77777777" w:rsidR="009A2A3F" w:rsidRPr="00A61C45" w:rsidRDefault="009A2A3F" w:rsidP="009A2A3F">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14:paraId="475CABD7" w14:textId="77777777" w:rsidR="009A2A3F" w:rsidRPr="00A61C45" w:rsidRDefault="009A2A3F" w:rsidP="009A2A3F">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(1</w:t>
      </w:r>
      <w:r w:rsidR="007D77E5">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 xml:space="preserve"> phút)</w:t>
      </w:r>
    </w:p>
    <w:p w14:paraId="49393EE2" w14:textId="77777777" w:rsidR="009A2A3F" w:rsidRPr="002C004A" w:rsidRDefault="009A2A3F" w:rsidP="009A2A3F">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14:paraId="342E2D88" w14:textId="77777777" w:rsidR="009A2A3F" w:rsidRPr="001A4E56" w:rsidRDefault="009A2A3F" w:rsidP="009A2A3F">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14:paraId="6A95948B" w14:textId="77777777" w:rsidR="009A2A3F" w:rsidRPr="00A61C45" w:rsidRDefault="009A2A3F" w:rsidP="009A2A3F">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14:paraId="0770860C" w14:textId="77777777" w:rsidR="009A2A3F" w:rsidRPr="00042E5C" w:rsidRDefault="009A2A3F" w:rsidP="009A2A3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14:paraId="02D31CE8" w14:textId="77777777" w:rsidR="009A2A3F"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14:paraId="780899A3" w14:textId="77777777" w:rsidR="00982EF1" w:rsidRDefault="00982EF1" w:rsidP="00982EF1">
      <w:pPr>
        <w:autoSpaceDE w:val="0"/>
        <w:autoSpaceDN w:val="0"/>
        <w:adjustRightInd w:val="0"/>
        <w:spacing w:before="120" w:after="0"/>
        <w:ind w:firstLine="340"/>
        <w:contextualSpacing/>
        <w:jc w:val="both"/>
        <w:rPr>
          <w:rFonts w:ascii="Times New Roman" w:eastAsia="Times New Roman" w:hAnsi="Times New Roman" w:cs="Times New Roman"/>
          <w:i/>
          <w:sz w:val="28"/>
          <w:szCs w:val="28"/>
        </w:rPr>
      </w:pPr>
      <w:r>
        <w:rPr>
          <w:noProof/>
        </w:rPr>
        <w:drawing>
          <wp:anchor distT="0" distB="0" distL="114300" distR="114300" simplePos="0" relativeHeight="251837440" behindDoc="1" locked="0" layoutInCell="1" allowOverlap="1" wp14:anchorId="60112C11" wp14:editId="0DD461DE">
            <wp:simplePos x="0" y="0"/>
            <wp:positionH relativeFrom="column">
              <wp:posOffset>39370</wp:posOffset>
            </wp:positionH>
            <wp:positionV relativeFrom="paragraph">
              <wp:posOffset>746760</wp:posOffset>
            </wp:positionV>
            <wp:extent cx="6120765" cy="1692275"/>
            <wp:effectExtent l="0" t="0" r="0" b="3175"/>
            <wp:wrapTight wrapText="bothSides">
              <wp:wrapPolygon edited="0">
                <wp:start x="0" y="0"/>
                <wp:lineTo x="0" y="21397"/>
                <wp:lineTo x="21513" y="21397"/>
                <wp:lineTo x="21513" y="0"/>
                <wp:lineTo x="0" y="0"/>
              </wp:wrapPolygon>
            </wp:wrapTight>
            <wp:docPr id="307" name="Picture 307" descr="Cho bảng số liệu Dựa vào bảng số liệu, em hãy nhận xét sự thay đổi diện tích rừng của nướ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 bảng số liệu Dựa vào bảng số liệu, em hãy nhận xét sự thay đổi diện tích rừng của nước ta"/>
                    <pic:cNvPicPr>
                      <a:picLocks noChangeAspect="1" noChangeArrowheads="1"/>
                    </pic:cNvPicPr>
                  </pic:nvPicPr>
                  <pic:blipFill>
                    <a:blip r:embed="rId63" cstate="email">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12076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2A3F">
        <w:rPr>
          <w:rFonts w:ascii="Times New Roman" w:eastAsia="Times New Roman" w:hAnsi="Times New Roman" w:cs="Times New Roman"/>
          <w:sz w:val="28"/>
          <w:szCs w:val="28"/>
        </w:rPr>
        <w:t xml:space="preserve">GV yêu cầu HS dựa vào </w:t>
      </w:r>
      <w:r>
        <w:rPr>
          <w:rFonts w:ascii="Times New Roman" w:eastAsia="Times New Roman" w:hAnsi="Times New Roman" w:cs="Times New Roman"/>
          <w:sz w:val="28"/>
          <w:szCs w:val="28"/>
        </w:rPr>
        <w:t xml:space="preserve">bảng số liệu SGK tr141 </w:t>
      </w:r>
      <w:r w:rsidR="009A2A3F">
        <w:rPr>
          <w:rFonts w:ascii="Times New Roman" w:eastAsia="Times New Roman" w:hAnsi="Times New Roman" w:cs="Times New Roman"/>
          <w:sz w:val="28"/>
          <w:szCs w:val="28"/>
        </w:rPr>
        <w:t>và kiến thức đã học, hãy trả lời câu hỏi sau:</w:t>
      </w:r>
      <w:r w:rsidR="009A2A3F">
        <w:rPr>
          <w:rFonts w:ascii="Times New Roman" w:eastAsia="Times New Roman" w:hAnsi="Times New Roman" w:cs="Times New Roman"/>
          <w:b/>
          <w:sz w:val="28"/>
          <w:szCs w:val="28"/>
        </w:rPr>
        <w:t xml:space="preserve"> </w:t>
      </w:r>
      <w:r w:rsidRPr="00982EF1">
        <w:rPr>
          <w:rFonts w:ascii="Times New Roman" w:eastAsia="Times New Roman" w:hAnsi="Times New Roman" w:cs="Times New Roman"/>
          <w:i/>
          <w:sz w:val="28"/>
          <w:szCs w:val="28"/>
        </w:rPr>
        <w:t>nhận xét sự thay đổi diện tích rừng của nước ta trong giai đoạn 1943 - 2021. Nguyên nhân nào dẫn đến sự thay đổi đó?</w:t>
      </w:r>
    </w:p>
    <w:p w14:paraId="7CFB0C9B" w14:textId="77777777" w:rsidR="009A2A3F" w:rsidRDefault="009A2A3F" w:rsidP="00982EF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14:paraId="461F99F5" w14:textId="77777777" w:rsidR="009A2A3F" w:rsidRPr="007748AE"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w:t>
      </w:r>
      <w:r w:rsidR="00982EF1">
        <w:rPr>
          <w:rFonts w:ascii="Times New Roman" w:eastAsia="Times New Roman" w:hAnsi="Times New Roman" w:cs="Times New Roman"/>
          <w:bCs/>
          <w:sz w:val="28"/>
          <w:szCs w:val="28"/>
        </w:rPr>
        <w:t>bảng số liệu SGK</w:t>
      </w:r>
      <w:r>
        <w:rPr>
          <w:rFonts w:ascii="Times New Roman" w:eastAsia="Times New Roman" w:hAnsi="Times New Roman" w:cs="Times New Roman"/>
          <w:bCs/>
          <w:sz w:val="28"/>
          <w:szCs w:val="28"/>
        </w:rPr>
        <w:t xml:space="preserve"> và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14:paraId="45622B63" w14:textId="77777777" w:rsidR="009A2A3F" w:rsidRPr="00501B3E"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62275792" w14:textId="77777777" w:rsidR="009A2A3F" w:rsidRPr="007748AE" w:rsidRDefault="009A2A3F" w:rsidP="009A2A3F">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1A575761" w14:textId="77777777" w:rsidR="009A2A3F"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14:paraId="23BFE7D3" w14:textId="77777777" w:rsidR="00C13BC1" w:rsidRPr="00C13BC1" w:rsidRDefault="00C13BC1" w:rsidP="00C13BC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C13BC1">
        <w:rPr>
          <w:rFonts w:ascii="Times New Roman" w:eastAsia="Times New Roman" w:hAnsi="Times New Roman" w:cs="Times New Roman"/>
          <w:bCs/>
          <w:sz w:val="28"/>
          <w:szCs w:val="28"/>
        </w:rPr>
        <w:t>- Nhận xét:</w:t>
      </w:r>
    </w:p>
    <w:p w14:paraId="142D5D5A" w14:textId="77777777" w:rsidR="00C13BC1" w:rsidRPr="00C13BC1" w:rsidRDefault="00C13BC1" w:rsidP="00C13BC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C13BC1">
        <w:rPr>
          <w:rFonts w:ascii="Times New Roman" w:eastAsia="Times New Roman" w:hAnsi="Times New Roman" w:cs="Times New Roman"/>
          <w:bCs/>
          <w:sz w:val="28"/>
          <w:szCs w:val="28"/>
        </w:rPr>
        <w:t>+ Giai đoạn 1943 - 1983, diện tích rừng giảm 7,1 triệu ha. Trong đó, rừng tự nhiên giảm 7,5 triệu ha, rừng trồng tăng 0,4 triệu ha.</w:t>
      </w:r>
    </w:p>
    <w:p w14:paraId="2B62F50D" w14:textId="77777777" w:rsidR="00C13BC1" w:rsidRPr="00C13BC1" w:rsidRDefault="00C13BC1" w:rsidP="00C13BC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C13BC1">
        <w:rPr>
          <w:rFonts w:ascii="Times New Roman" w:eastAsia="Times New Roman" w:hAnsi="Times New Roman" w:cs="Times New Roman"/>
          <w:bCs/>
          <w:sz w:val="28"/>
          <w:szCs w:val="28"/>
        </w:rPr>
        <w:t>+ Giai đoạn 1983 - 2021, diện tích rừng tăng 7,6 triệu ha. Trong đó, rừng tự nhiên tăng 3,4 triệu ha, rừng trồng tăng 3,2 triệu ha.</w:t>
      </w:r>
    </w:p>
    <w:p w14:paraId="0E5FC5C6" w14:textId="77777777" w:rsidR="00C13BC1" w:rsidRPr="00C13BC1" w:rsidRDefault="00C13BC1" w:rsidP="00C13BC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C13BC1">
        <w:rPr>
          <w:rFonts w:ascii="Times New Roman" w:eastAsia="Times New Roman" w:hAnsi="Times New Roman" w:cs="Times New Roman"/>
          <w:bCs/>
          <w:sz w:val="28"/>
          <w:szCs w:val="28"/>
        </w:rPr>
        <w:t>- Nguyên nhân</w:t>
      </w:r>
    </w:p>
    <w:p w14:paraId="0B32EC70" w14:textId="77777777" w:rsidR="00C13BC1" w:rsidRPr="00C13BC1" w:rsidRDefault="00C13BC1" w:rsidP="00C13BC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C13BC1">
        <w:rPr>
          <w:rFonts w:ascii="Times New Roman" w:eastAsia="Times New Roman" w:hAnsi="Times New Roman" w:cs="Times New Roman"/>
          <w:bCs/>
          <w:sz w:val="28"/>
          <w:szCs w:val="28"/>
        </w:rPr>
        <w:t xml:space="preserve">+ Diện tích rừng giảm, do: chiến tranh, phá rừng, đốt rừng, cháy rừng,… </w:t>
      </w:r>
    </w:p>
    <w:p w14:paraId="3BA53E4F" w14:textId="77777777" w:rsidR="00C13BC1" w:rsidRDefault="00C13BC1" w:rsidP="00C13BC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C13BC1">
        <w:rPr>
          <w:rFonts w:ascii="Times New Roman" w:eastAsia="Times New Roman" w:hAnsi="Times New Roman" w:cs="Times New Roman"/>
          <w:bCs/>
          <w:sz w:val="28"/>
          <w:szCs w:val="28"/>
        </w:rPr>
        <w:t>+ Diện tích rừng tăng, do: chính sách bảo vệ, trồng và phát triển rừng của nhà nước, ý thức của người dân được nâng cao.</w:t>
      </w:r>
    </w:p>
    <w:p w14:paraId="4D542A53" w14:textId="77777777" w:rsidR="009A2A3F" w:rsidRPr="007C1075"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14:paraId="30E892E3" w14:textId="77777777" w:rsidR="009A2A3F" w:rsidRPr="001B6A28"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14:paraId="6557D50C" w14:textId="77777777" w:rsidR="009A2A3F" w:rsidRPr="00F1353C"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14:paraId="75950B3E" w14:textId="77777777" w:rsidR="009A2A3F" w:rsidRPr="00A61C45" w:rsidRDefault="009A2A3F" w:rsidP="009A2A3F">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14:paraId="71DD3A36" w14:textId="77777777" w:rsidR="009A2A3F" w:rsidRPr="00A61C45" w:rsidRDefault="009A2A3F" w:rsidP="009A2A3F">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4F0F3103" w14:textId="77777777" w:rsidR="00E41F19" w:rsidRDefault="009A2A3F" w:rsidP="009A2A3F">
      <w:pPr>
        <w:spacing w:before="120" w:after="0"/>
        <w:ind w:firstLine="340"/>
        <w:contextualSpacing/>
        <w:jc w:val="both"/>
        <w:rPr>
          <w:rFonts w:ascii="Times New Roman" w:eastAsia="Times New Roman" w:hAnsi="Times New Roman" w:cs="Times New Roman"/>
          <w:sz w:val="28"/>
          <w:szCs w:val="28"/>
          <w:bdr w:val="none" w:sz="0" w:space="0" w:color="auto" w:frame="1"/>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00E10A7C" w:rsidRPr="00E10A7C">
        <w:rPr>
          <w:rFonts w:ascii="Times New Roman" w:eastAsia="Times New Roman" w:hAnsi="Times New Roman" w:cs="Times New Roman"/>
          <w:sz w:val="28"/>
          <w:szCs w:val="28"/>
          <w:bdr w:val="none" w:sz="0" w:space="0" w:color="auto" w:frame="1"/>
        </w:rPr>
        <w:t xml:space="preserve">GV </w:t>
      </w:r>
      <w:r w:rsidR="00E41F19">
        <w:rPr>
          <w:rFonts w:ascii="Times New Roman" w:eastAsia="Times New Roman" w:hAnsi="Times New Roman" w:cs="Times New Roman"/>
          <w:sz w:val="28"/>
          <w:szCs w:val="28"/>
          <w:bdr w:val="none" w:sz="0" w:space="0" w:color="auto" w:frame="1"/>
        </w:rPr>
        <w:t>hướng dẫn HS thực hiện nhiệm vụ ở nhà.</w:t>
      </w:r>
    </w:p>
    <w:p w14:paraId="14D822A0" w14:textId="77777777" w:rsidR="009A2A3F" w:rsidRPr="00A61C45" w:rsidRDefault="009A2A3F" w:rsidP="009A2A3F">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14:paraId="42B50222" w14:textId="77777777" w:rsidR="009A2A3F" w:rsidRPr="00042E5C" w:rsidRDefault="009A2A3F" w:rsidP="009A2A3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14:paraId="351F9A0F" w14:textId="77777777" w:rsidR="009A2A3F" w:rsidRDefault="009A2A3F" w:rsidP="009A2A3F">
      <w:pPr>
        <w:autoSpaceDE w:val="0"/>
        <w:autoSpaceDN w:val="0"/>
        <w:adjustRightInd w:val="0"/>
        <w:spacing w:before="120" w:after="0"/>
        <w:ind w:firstLine="340"/>
        <w:contextualSpacing/>
        <w:jc w:val="both"/>
        <w:rPr>
          <w:rFonts w:ascii="Times New Roman" w:hAnsi="Times New Roman" w:cs="Times New Roman"/>
          <w:i/>
          <w:sz w:val="28"/>
          <w:szCs w:val="28"/>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GV đặt câu hỏi cho HS:</w:t>
      </w:r>
      <w:r w:rsidRPr="00893421">
        <w:t xml:space="preserve"> </w:t>
      </w:r>
      <w:r w:rsidR="003C51C8" w:rsidRPr="003C51C8">
        <w:rPr>
          <w:rFonts w:ascii="Times New Roman" w:hAnsi="Times New Roman" w:cs="Times New Roman"/>
          <w:i/>
          <w:sz w:val="28"/>
          <w:szCs w:val="28"/>
        </w:rPr>
        <w:t>Hãy lên kế hoạch chăm sóc, bảo vệ cây xanh, giữ gìn môi trường xanh - sạch - đẹp ở trường học hoặc khu dân cư. Em hãy cùng các bạn và người thân thực hiện kế hoạch đó.</w:t>
      </w:r>
    </w:p>
    <w:p w14:paraId="186604C6" w14:textId="77777777" w:rsidR="004959D0" w:rsidRPr="004959D0" w:rsidRDefault="004959D0" w:rsidP="009A2A3F">
      <w:pPr>
        <w:autoSpaceDE w:val="0"/>
        <w:autoSpaceDN w:val="0"/>
        <w:adjustRightInd w:val="0"/>
        <w:spacing w:before="120" w:after="0"/>
        <w:ind w:firstLine="340"/>
        <w:contextualSpacing/>
        <w:jc w:val="both"/>
        <w:rPr>
          <w:rFonts w:ascii="Times New Roman" w:hAnsi="Times New Roman" w:cs="Times New Roman"/>
          <w:sz w:val="28"/>
          <w:szCs w:val="28"/>
        </w:rPr>
      </w:pPr>
      <w:r>
        <w:rPr>
          <w:rFonts w:ascii="Times New Roman" w:hAnsi="Times New Roman" w:cs="Times New Roman"/>
          <w:sz w:val="28"/>
          <w:szCs w:val="28"/>
        </w:rPr>
        <w:t>GV hướng dẫn HS kế hoạch gồm có các nội dung: mục đích, yêu cầu, thời gian, đối tượng tham gia, nội dung thực hiện và kinh phí thực hiện.</w:t>
      </w:r>
    </w:p>
    <w:p w14:paraId="1CD1D2CF" w14:textId="77777777" w:rsidR="009A2A3F" w:rsidRPr="007748AE"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w:t>
      </w:r>
      <w:r w:rsidR="004959D0">
        <w:rPr>
          <w:rFonts w:ascii="Times New Roman" w:eastAsia="Times New Roman" w:hAnsi="Times New Roman" w:cs="Times New Roman"/>
          <w:bCs/>
          <w:sz w:val="28"/>
          <w:szCs w:val="28"/>
        </w:rPr>
        <w:t>dựa vào hướng dẫn của GV</w:t>
      </w:r>
      <w:r>
        <w:rPr>
          <w:rFonts w:ascii="Times New Roman" w:eastAsia="Times New Roman" w:hAnsi="Times New Roman" w:cs="Times New Roman"/>
          <w:bCs/>
          <w:sz w:val="28"/>
          <w:szCs w:val="28"/>
        </w:rPr>
        <w:t xml:space="preserve"> và thực hiện nhiệm vụ ở nhà.</w:t>
      </w:r>
    </w:p>
    <w:p w14:paraId="38910F7D" w14:textId="77777777" w:rsidR="009A2A3F" w:rsidRPr="0010586A" w:rsidRDefault="009A2A3F" w:rsidP="009A2A3F">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14:paraId="300C0268" w14:textId="77777777" w:rsidR="009A2A3F" w:rsidRDefault="009A2A3F" w:rsidP="00460DC6">
      <w:pPr>
        <w:autoSpaceDE w:val="0"/>
        <w:autoSpaceDN w:val="0"/>
        <w:adjustRightInd w:val="0"/>
        <w:spacing w:after="0" w:line="360" w:lineRule="auto"/>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 </w:t>
      </w:r>
    </w:p>
    <w:p w14:paraId="57C51B02" w14:textId="77777777" w:rsidR="003C51C8" w:rsidRPr="003C51C8" w:rsidRDefault="003C51C8" w:rsidP="00460DC6">
      <w:pPr>
        <w:pStyle w:val="ThngthngWeb"/>
        <w:spacing w:before="120" w:beforeAutospacing="0" w:after="0" w:afterAutospacing="0" w:line="276" w:lineRule="auto"/>
        <w:ind w:left="48" w:right="48"/>
        <w:jc w:val="center"/>
        <w:rPr>
          <w:sz w:val="28"/>
          <w:szCs w:val="28"/>
        </w:rPr>
      </w:pPr>
      <w:r w:rsidRPr="003C51C8">
        <w:rPr>
          <w:rStyle w:val="Manh"/>
          <w:sz w:val="28"/>
          <w:szCs w:val="28"/>
        </w:rPr>
        <w:t>KẾ HOẠCH TRỒNG VÀ CHĂM SÓC CÂY XANH</w:t>
      </w:r>
    </w:p>
    <w:p w14:paraId="3FAA03A7" w14:textId="77777777" w:rsidR="003C51C8" w:rsidRPr="003C51C8" w:rsidRDefault="003C51C8" w:rsidP="00460DC6">
      <w:pPr>
        <w:pStyle w:val="ThngthngWeb"/>
        <w:spacing w:before="120" w:beforeAutospacing="0" w:after="0" w:afterAutospacing="0" w:line="276" w:lineRule="auto"/>
        <w:ind w:left="48" w:right="48"/>
        <w:jc w:val="center"/>
        <w:rPr>
          <w:sz w:val="28"/>
          <w:szCs w:val="28"/>
        </w:rPr>
      </w:pPr>
      <w:r w:rsidRPr="003C51C8">
        <w:rPr>
          <w:rStyle w:val="Manh"/>
          <w:sz w:val="28"/>
          <w:szCs w:val="28"/>
        </w:rPr>
        <w:t xml:space="preserve">TRONG KHUÔN VIÊN TRƯỜNG THCS </w:t>
      </w:r>
      <w:r>
        <w:rPr>
          <w:rStyle w:val="Manh"/>
          <w:sz w:val="28"/>
          <w:szCs w:val="28"/>
        </w:rPr>
        <w:t>LÝ THƯỜNG KIỆT</w:t>
      </w:r>
    </w:p>
    <w:p w14:paraId="785AF508" w14:textId="77777777" w:rsidR="003C51C8" w:rsidRPr="003C51C8" w:rsidRDefault="003C51C8" w:rsidP="00460DC6">
      <w:pPr>
        <w:pStyle w:val="ThngthngWeb"/>
        <w:spacing w:before="120" w:beforeAutospacing="0" w:after="0" w:afterAutospacing="0" w:line="276" w:lineRule="auto"/>
        <w:ind w:left="48" w:right="48"/>
        <w:jc w:val="both"/>
        <w:rPr>
          <w:sz w:val="28"/>
          <w:szCs w:val="28"/>
        </w:rPr>
      </w:pPr>
      <w:r w:rsidRPr="003C51C8">
        <w:rPr>
          <w:rStyle w:val="Manh"/>
          <w:sz w:val="28"/>
          <w:szCs w:val="28"/>
        </w:rPr>
        <w:t>1. Mục đích:</w:t>
      </w:r>
    </w:p>
    <w:p w14:paraId="54772C2A"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Tổ chức, thực hiện trồng cây xanh, sạch đẹp nhằm tạo môi trường cảnh quan xanh, bóng mát xung quanh ngôi trường mình đang học tập.</w:t>
      </w:r>
    </w:p>
    <w:p w14:paraId="7AE635A0"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Tuyên truyền, vận động, nâng cao ý thức trách nhiệm của các bạn học sinh, các vị phụ huynh, giáo viên và nhân viên trường học,… trong việc trồng, chăm sóc bảo vệ cây xanh, cải thiện môi trường và cảnh quan sư phạm; bảo vệ môi trường sinh thái, góp phần giảm nhẹ thiên tai và thích ứng với biến đổi khí hậu.</w:t>
      </w:r>
    </w:p>
    <w:p w14:paraId="6CA42A51" w14:textId="77777777" w:rsidR="003C51C8" w:rsidRPr="003C51C8" w:rsidRDefault="003C51C8" w:rsidP="00460DC6">
      <w:pPr>
        <w:pStyle w:val="ThngthngWeb"/>
        <w:spacing w:before="120" w:beforeAutospacing="0" w:after="0" w:afterAutospacing="0" w:line="276" w:lineRule="auto"/>
        <w:ind w:left="48" w:right="48"/>
        <w:jc w:val="both"/>
        <w:rPr>
          <w:sz w:val="28"/>
          <w:szCs w:val="28"/>
        </w:rPr>
      </w:pPr>
      <w:r w:rsidRPr="003C51C8">
        <w:rPr>
          <w:rStyle w:val="Manh"/>
          <w:sz w:val="28"/>
          <w:szCs w:val="28"/>
        </w:rPr>
        <w:t>2. Yêu cầu</w:t>
      </w:r>
    </w:p>
    <w:p w14:paraId="70F8548B"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Cây trồng trong trường học phải lựa chọn kỹ về loại cây, đảm bảo tiêu chuẩn cây giống tốt, có giá trị nhiều mặt, vừa tạo bóng mát vừa có giá trị về kinh tế phải trồng, chăm sóc, quản lý và bảo vệ cây tốt.</w:t>
      </w:r>
    </w:p>
    <w:p w14:paraId="01D040BA" w14:textId="77777777" w:rsidR="003C51C8" w:rsidRPr="003C51C8" w:rsidRDefault="003C51C8" w:rsidP="00460DC6">
      <w:pPr>
        <w:pStyle w:val="ThngthngWeb"/>
        <w:spacing w:before="120" w:beforeAutospacing="0" w:after="0" w:afterAutospacing="0" w:line="276" w:lineRule="auto"/>
        <w:ind w:left="48" w:right="48"/>
        <w:jc w:val="both"/>
        <w:rPr>
          <w:sz w:val="28"/>
          <w:szCs w:val="28"/>
        </w:rPr>
      </w:pPr>
      <w:r w:rsidRPr="003C51C8">
        <w:rPr>
          <w:rStyle w:val="Manh"/>
          <w:sz w:val="28"/>
          <w:szCs w:val="28"/>
        </w:rPr>
        <w:t>3. Thời gian</w:t>
      </w:r>
    </w:p>
    <w:p w14:paraId="2D4FC629"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xml:space="preserve">- Trồng cây: bắt đầu thực hiện từ ngày </w:t>
      </w:r>
      <w:r>
        <w:rPr>
          <w:sz w:val="28"/>
          <w:szCs w:val="28"/>
        </w:rPr>
        <w:t>6/9/2023.</w:t>
      </w:r>
    </w:p>
    <w:p w14:paraId="6871DB47"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Chăm sóc cây: thực hiện liên tục từ sau khi trồng cây</w:t>
      </w:r>
      <w:r>
        <w:rPr>
          <w:sz w:val="28"/>
          <w:szCs w:val="28"/>
        </w:rPr>
        <w:t>.</w:t>
      </w:r>
    </w:p>
    <w:p w14:paraId="72F60F1A" w14:textId="77777777" w:rsidR="003C51C8" w:rsidRPr="003C51C8" w:rsidRDefault="003C51C8" w:rsidP="00460DC6">
      <w:pPr>
        <w:pStyle w:val="ThngthngWeb"/>
        <w:spacing w:before="120" w:beforeAutospacing="0" w:after="0" w:afterAutospacing="0" w:line="276" w:lineRule="auto"/>
        <w:ind w:left="48" w:right="48"/>
        <w:jc w:val="both"/>
        <w:rPr>
          <w:sz w:val="28"/>
          <w:szCs w:val="28"/>
        </w:rPr>
      </w:pPr>
      <w:r w:rsidRPr="003C51C8">
        <w:rPr>
          <w:rStyle w:val="Manh"/>
          <w:sz w:val="28"/>
          <w:szCs w:val="28"/>
        </w:rPr>
        <w:t>4. Đối tượng tham gia</w:t>
      </w:r>
    </w:p>
    <w:p w14:paraId="64AE5041"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xml:space="preserve">- Học sinh, </w:t>
      </w:r>
      <w:r>
        <w:rPr>
          <w:sz w:val="28"/>
          <w:szCs w:val="28"/>
        </w:rPr>
        <w:t xml:space="preserve">cán bộ, </w:t>
      </w:r>
      <w:r w:rsidRPr="003C51C8">
        <w:rPr>
          <w:sz w:val="28"/>
          <w:szCs w:val="28"/>
        </w:rPr>
        <w:t>giáo viên và nhân viên trong trường học</w:t>
      </w:r>
      <w:r>
        <w:rPr>
          <w:sz w:val="28"/>
          <w:szCs w:val="28"/>
        </w:rPr>
        <w:t>.</w:t>
      </w:r>
    </w:p>
    <w:p w14:paraId="0E49B88A"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Đại diện Hội phụ huynh học sinh của từng chi đội.</w:t>
      </w:r>
    </w:p>
    <w:p w14:paraId="3D394154" w14:textId="77777777" w:rsidR="003C51C8" w:rsidRPr="003C51C8" w:rsidRDefault="003C51C8" w:rsidP="00460DC6">
      <w:pPr>
        <w:pStyle w:val="ThngthngWeb"/>
        <w:spacing w:before="120" w:beforeAutospacing="0" w:after="0" w:afterAutospacing="0" w:line="276" w:lineRule="auto"/>
        <w:ind w:left="48" w:right="48"/>
        <w:jc w:val="both"/>
        <w:rPr>
          <w:sz w:val="28"/>
          <w:szCs w:val="28"/>
        </w:rPr>
      </w:pPr>
      <w:r w:rsidRPr="003C51C8">
        <w:rPr>
          <w:rStyle w:val="Manh"/>
          <w:sz w:val="28"/>
          <w:szCs w:val="28"/>
        </w:rPr>
        <w:t>5. Nội dung thực hiện</w:t>
      </w:r>
    </w:p>
    <w:p w14:paraId="588BFA06" w14:textId="77777777" w:rsidR="003C51C8" w:rsidRPr="003C51C8" w:rsidRDefault="003C51C8" w:rsidP="00460DC6">
      <w:pPr>
        <w:pStyle w:val="ThngthngWeb"/>
        <w:spacing w:before="120" w:beforeAutospacing="0" w:after="0" w:afterAutospacing="0" w:line="276" w:lineRule="auto"/>
        <w:ind w:left="48" w:right="48"/>
        <w:jc w:val="both"/>
        <w:rPr>
          <w:sz w:val="28"/>
          <w:szCs w:val="28"/>
        </w:rPr>
      </w:pPr>
      <w:r w:rsidRPr="003C51C8">
        <w:rPr>
          <w:rStyle w:val="Manh"/>
          <w:sz w:val="28"/>
          <w:szCs w:val="28"/>
        </w:rPr>
        <w:t>5.1 Trồng cây:</w:t>
      </w:r>
    </w:p>
    <w:p w14:paraId="0D038F1A"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Mỗi chi đội thực hiện trồng 4 cây, tại 4 vị trí: trong sân trường; khu vực sát tường rào; vườn trường và bồn hoa.</w:t>
      </w:r>
    </w:p>
    <w:p w14:paraId="5C958088"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Loại cây trồng:</w:t>
      </w:r>
    </w:p>
    <w:p w14:paraId="6E70C210"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Trong sân trường: Trồng các loại cây có bộ rễ chắc - khoẻ, tán rộng - to - cao - cho bóng mát tốt (Xà cừ, Phượng vĩ,…)</w:t>
      </w:r>
      <w:r w:rsidR="00460DC6">
        <w:rPr>
          <w:sz w:val="28"/>
          <w:szCs w:val="28"/>
        </w:rPr>
        <w:t>.</w:t>
      </w:r>
    </w:p>
    <w:p w14:paraId="76D1C5C9"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Khu vực vườn trường: có thể trồng xen lẫn các loại cây, như: cây xanh cho bóng mát, cây cảnh, cây hoa, cây ăn trái, cây thuốc nam, … vừa tạo cảnh quan, vừa có thể phục vụ cho các môn học theo khối lớp.</w:t>
      </w:r>
    </w:p>
    <w:p w14:paraId="689DB876"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Khu vực bồn hoa: trồng các loại cây tạo cảnh quan đẹp, như: Mắt nai lá tím, chuỗi ngọc, hoa ngũ sắc; cúc mặt trời,…</w:t>
      </w:r>
    </w:p>
    <w:p w14:paraId="05BA7E3B" w14:textId="77777777" w:rsidR="003C51C8" w:rsidRPr="003C51C8" w:rsidRDefault="003C51C8" w:rsidP="00460DC6">
      <w:pPr>
        <w:pStyle w:val="ThngthngWeb"/>
        <w:spacing w:before="120" w:beforeAutospacing="0" w:after="0" w:afterAutospacing="0" w:line="276" w:lineRule="auto"/>
        <w:ind w:left="48" w:right="48"/>
        <w:jc w:val="both"/>
        <w:rPr>
          <w:sz w:val="28"/>
          <w:szCs w:val="28"/>
        </w:rPr>
      </w:pPr>
      <w:r w:rsidRPr="003C51C8">
        <w:rPr>
          <w:rStyle w:val="Manh"/>
          <w:sz w:val="28"/>
          <w:szCs w:val="28"/>
        </w:rPr>
        <w:t>5.2 Chăm sóc cây</w:t>
      </w:r>
    </w:p>
    <w:p w14:paraId="5E895E78" w14:textId="77777777" w:rsid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Hàng tuần các chi đội cử các thành viên chăm sóc cây sau khi trồng (tưới nước, bón phân…)</w:t>
      </w:r>
    </w:p>
    <w:p w14:paraId="56FA14E8"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Nhà trường phân công các cá nhân hỗ trợ việc chăm sóc cho các chi đội</w:t>
      </w:r>
    </w:p>
    <w:p w14:paraId="5300F706" w14:textId="77777777" w:rsidR="003C51C8" w:rsidRPr="003C51C8" w:rsidRDefault="003C51C8" w:rsidP="00460DC6">
      <w:pPr>
        <w:pStyle w:val="ThngthngWeb"/>
        <w:spacing w:before="120" w:beforeAutospacing="0" w:after="0" w:afterAutospacing="0" w:line="276" w:lineRule="auto"/>
        <w:ind w:left="48" w:right="48"/>
        <w:jc w:val="both"/>
        <w:rPr>
          <w:sz w:val="28"/>
          <w:szCs w:val="28"/>
        </w:rPr>
      </w:pPr>
      <w:r w:rsidRPr="003C51C8">
        <w:rPr>
          <w:rStyle w:val="Manh"/>
          <w:sz w:val="28"/>
          <w:szCs w:val="28"/>
        </w:rPr>
        <w:t>6. Kinh phí thực hiện</w:t>
      </w:r>
    </w:p>
    <w:p w14:paraId="67118CD9" w14:textId="77777777" w:rsidR="003C51C8" w:rsidRPr="003C51C8" w:rsidRDefault="003C51C8" w:rsidP="00FE0722">
      <w:pPr>
        <w:pStyle w:val="ThngthngWeb"/>
        <w:spacing w:before="120" w:beforeAutospacing="0" w:after="0" w:afterAutospacing="0" w:line="276" w:lineRule="auto"/>
        <w:ind w:left="45" w:right="45" w:firstLine="567"/>
        <w:jc w:val="both"/>
        <w:rPr>
          <w:sz w:val="28"/>
          <w:szCs w:val="28"/>
        </w:rPr>
      </w:pPr>
      <w:r w:rsidRPr="003C51C8">
        <w:rPr>
          <w:sz w:val="28"/>
          <w:szCs w:val="28"/>
        </w:rPr>
        <w:t>Nguồn huy động sự đóng góp của các cá nhân học sinh, phụ huynh, giáo viên, nhân viên trường học</w:t>
      </w:r>
      <w:r w:rsidR="00FE0722">
        <w:rPr>
          <w:sz w:val="28"/>
          <w:szCs w:val="28"/>
        </w:rPr>
        <w:t xml:space="preserve"> và </w:t>
      </w:r>
      <w:r w:rsidRPr="003C51C8">
        <w:rPr>
          <w:sz w:val="28"/>
          <w:szCs w:val="28"/>
        </w:rPr>
        <w:t xml:space="preserve"> phong trào “kế hoạch nhỏ”, thu gom phế liệu (giấy vụn, rác thải nhựa,…)</w:t>
      </w:r>
    </w:p>
    <w:p w14:paraId="275561B6" w14:textId="77777777" w:rsidR="009A2A3F" w:rsidRPr="00BA0FD4" w:rsidRDefault="009A2A3F" w:rsidP="00460DC6">
      <w:pPr>
        <w:autoSpaceDE w:val="0"/>
        <w:autoSpaceDN w:val="0"/>
        <w:adjustRightInd w:val="0"/>
        <w:spacing w:before="120" w:after="0"/>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14:paraId="119246C8" w14:textId="77777777" w:rsidR="009A2A3F" w:rsidRPr="001B6A28"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14:paraId="33B21AF5" w14:textId="77777777" w:rsidR="00BE7801" w:rsidRDefault="009A2A3F" w:rsidP="00BE7801">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14:paraId="52C0FA9A" w14:textId="77777777" w:rsidR="00BE7801" w:rsidRDefault="00BE7801"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505AB85E"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35FC07F"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B689384"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05EFFE75"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63017743"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A493E59"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76E9C395"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01011083"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20E31BED"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3B31EA0"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9AAC910"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37F04062"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16E2B3B7"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12152B3B" w14:textId="77777777" w:rsidR="00BE7801" w:rsidRPr="00BE7801" w:rsidRDefault="00BE7801" w:rsidP="00BE7801">
      <w:pPr>
        <w:tabs>
          <w:tab w:val="left" w:pos="0"/>
        </w:tabs>
        <w:spacing w:before="120" w:after="0"/>
        <w:ind w:right="-424"/>
        <w:contextualSpacing/>
        <w:jc w:val="center"/>
        <w:rPr>
          <w:rFonts w:ascii="Times New Roman" w:eastAsia="Times New Roman" w:hAnsi="Times New Roman" w:cs="Times New Roman"/>
          <w:b/>
          <w:color w:val="0000CC"/>
          <w:sz w:val="32"/>
          <w:szCs w:val="32"/>
        </w:rPr>
      </w:pPr>
      <w:r w:rsidRPr="00BE7801">
        <w:rPr>
          <w:rFonts w:ascii="Times New Roman" w:eastAsia="Times New Roman" w:hAnsi="Times New Roman" w:cs="Times New Roman"/>
          <w:b/>
          <w:color w:val="0000CC"/>
          <w:sz w:val="32"/>
          <w:szCs w:val="32"/>
        </w:rPr>
        <w:t>CHƯƠNG 4. BIỂN VÀ ĐẢO VIỆT NAM</w:t>
      </w:r>
    </w:p>
    <w:p w14:paraId="51282F4E" w14:textId="77777777" w:rsidR="00BE7801" w:rsidRPr="0053790C" w:rsidRDefault="00BE7801"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14. VỊ TRÍ ĐỊA LÍ BIỂN ĐÔNG, CÁC VÙNG BIỂN CỦA VIỆT NAM</w:t>
      </w:r>
    </w:p>
    <w:p w14:paraId="0DAB9802" w14:textId="77777777" w:rsidR="00BE7801" w:rsidRPr="0053790C" w:rsidRDefault="00BE7801" w:rsidP="00BE7801">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sidR="00FE0722">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14:paraId="0AF341F2" w14:textId="77777777" w:rsidR="00BE7801" w:rsidRPr="0053790C" w:rsidRDefault="00BE7801" w:rsidP="00BE7801">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14:paraId="3135A3C0" w14:textId="77777777" w:rsidR="00BE7801" w:rsidRPr="0053790C" w:rsidRDefault="00BE7801" w:rsidP="00BE7801">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14:paraId="71D7D77C" w14:textId="77777777" w:rsidR="00BE7801"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được trên bản đồ phạm vi Biển Đông, các nước và vùng lãnh thổ có chung Biển Đông với Việt Nam.</w:t>
      </w:r>
    </w:p>
    <w:p w14:paraId="0072AEFB" w14:textId="77777777" w:rsidR="00BE7801"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D7131">
        <w:rPr>
          <w:rFonts w:ascii="Times New Roman" w:eastAsia="Times New Roman" w:hAnsi="Times New Roman" w:cs="Times New Roman"/>
          <w:sz w:val="28"/>
          <w:szCs w:val="28"/>
        </w:rPr>
        <w:t xml:space="preserve"> </w:t>
      </w:r>
      <w:r w:rsidR="004D7131" w:rsidRPr="004D7131">
        <w:rPr>
          <w:rFonts w:ascii="Times New Roman" w:eastAsia="Times New Roman" w:hAnsi="Times New Roman" w:cs="Times New Roman"/>
          <w:sz w:val="28"/>
          <w:szCs w:val="28"/>
        </w:rPr>
        <w:t>Xác định được trên bản đồ</w:t>
      </w:r>
      <w:r w:rsidR="004D7131">
        <w:rPr>
          <w:rFonts w:ascii="Times New Roman" w:eastAsia="Times New Roman" w:hAnsi="Times New Roman" w:cs="Times New Roman"/>
          <w:sz w:val="28"/>
          <w:szCs w:val="28"/>
        </w:rPr>
        <w:t xml:space="preserve"> các mốc xác định đường cơ sở, đường phân chia vịnh Bắc Bộ giữa Việt Nam và Trung Quốc.</w:t>
      </w:r>
    </w:p>
    <w:p w14:paraId="4AAF7B45" w14:textId="77777777" w:rsidR="00BE7801" w:rsidRPr="0053790C"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D7131">
        <w:rPr>
          <w:rFonts w:ascii="Times New Roman" w:eastAsia="Times New Roman" w:hAnsi="Times New Roman" w:cs="Times New Roman"/>
          <w:sz w:val="28"/>
          <w:szCs w:val="28"/>
        </w:rPr>
        <w:t>Trình bày được khái niệm vùng nội thủy, lãnh hải, tiếp giáp lãnh hải, vùng đặc quyền kinh tế, thềm lục địa của Việt Nam (theo Luật Biển Việt Nam).</w:t>
      </w:r>
    </w:p>
    <w:p w14:paraId="4918E6BA" w14:textId="77777777" w:rsidR="00BE7801" w:rsidRPr="0053790C" w:rsidRDefault="00BE7801" w:rsidP="00BE7801">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14:paraId="5B5838A6" w14:textId="77777777" w:rsidR="00BE7801" w:rsidRPr="0053790C" w:rsidRDefault="00BE7801" w:rsidP="00BE7801">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14:paraId="6282124B" w14:textId="77777777" w:rsidR="00BE7801" w:rsidRPr="0053790C"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14:paraId="3304A6DB" w14:textId="77777777" w:rsidR="00BE7801" w:rsidRPr="0053790C"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14:paraId="5481F0B4" w14:textId="77777777" w:rsidR="00BE7801" w:rsidRPr="0053790C"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17FC1EBB" w14:textId="77777777" w:rsidR="00BE7801" w:rsidRPr="0053790C" w:rsidRDefault="00BE7801" w:rsidP="00BE7801">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14:paraId="3E33B0A5" w14:textId="77777777" w:rsidR="00BE7801"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14:paraId="600C7312" w14:textId="77777777" w:rsidR="004D7131" w:rsidRPr="004D7131" w:rsidRDefault="004D7131"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7131">
        <w:rPr>
          <w:rFonts w:ascii="Times New Roman" w:eastAsia="Times New Roman" w:hAnsi="Times New Roman" w:cs="Times New Roman"/>
          <w:sz w:val="28"/>
          <w:szCs w:val="28"/>
        </w:rPr>
        <w:t xml:space="preserve"> Xác định được trên bản đồ phạm vi Biển Đông, các nước và vùng lãnh thổ có chung Biển Đông với Việt Nam.</w:t>
      </w:r>
    </w:p>
    <w:p w14:paraId="58A75E2B" w14:textId="77777777" w:rsidR="004D7131" w:rsidRPr="004D7131" w:rsidRDefault="004D7131"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7131">
        <w:rPr>
          <w:rFonts w:ascii="Times New Roman" w:eastAsia="Times New Roman" w:hAnsi="Times New Roman" w:cs="Times New Roman"/>
          <w:sz w:val="28"/>
          <w:szCs w:val="28"/>
        </w:rPr>
        <w:t xml:space="preserve"> Xác định được trên bản đồ các mốc xác định đường cơ sở, đường phân chia vịnh Bắc Bộ giữa Việt Nam và Trung Quốc.</w:t>
      </w:r>
    </w:p>
    <w:p w14:paraId="27D46F4A" w14:textId="77777777" w:rsidR="00C5144C" w:rsidRDefault="004D7131"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7131">
        <w:rPr>
          <w:rFonts w:ascii="Times New Roman" w:eastAsia="Times New Roman" w:hAnsi="Times New Roman" w:cs="Times New Roman"/>
          <w:sz w:val="28"/>
          <w:szCs w:val="28"/>
        </w:rPr>
        <w:t xml:space="preserve"> Trình bày được khái niệm vùng nội thủy, lãnh hải, tiếp giáp lãnh hải, vùng đặc quyền kinh tế, thềm lục địa của Việt Nam (theo Luật Biển Việt Nam).</w:t>
      </w:r>
    </w:p>
    <w:p w14:paraId="1BBE314B" w14:textId="77777777" w:rsidR="00C5144C" w:rsidRDefault="00BE7801"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địa lí: </w:t>
      </w:r>
    </w:p>
    <w:p w14:paraId="6A75C1B1" w14:textId="77777777" w:rsidR="00BE7801" w:rsidRDefault="00C5144C"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E7801" w:rsidRPr="0053790C">
        <w:rPr>
          <w:rFonts w:ascii="Times New Roman" w:eastAsia="Times New Roman" w:hAnsi="Times New Roman" w:cs="Times New Roman"/>
          <w:sz w:val="28"/>
          <w:szCs w:val="28"/>
        </w:rPr>
        <w:t>Khai thác kênh hình và kênh chữ trong SGK từ tr</w:t>
      </w:r>
      <w:r w:rsidR="00BE7801">
        <w:rPr>
          <w:rFonts w:ascii="Times New Roman" w:eastAsia="Times New Roman" w:hAnsi="Times New Roman" w:cs="Times New Roman"/>
          <w:sz w:val="28"/>
          <w:szCs w:val="28"/>
        </w:rPr>
        <w:t>1</w:t>
      </w:r>
      <w:r>
        <w:rPr>
          <w:rFonts w:ascii="Times New Roman" w:eastAsia="Times New Roman" w:hAnsi="Times New Roman" w:cs="Times New Roman"/>
          <w:sz w:val="28"/>
          <w:szCs w:val="28"/>
        </w:rPr>
        <w:t>42-147.</w:t>
      </w:r>
    </w:p>
    <w:p w14:paraId="42948D06" w14:textId="77777777" w:rsidR="00C5144C" w:rsidRDefault="00C5144C"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bản đồ hình 14.1 SGK tr143 để xác định phạm vị và các nước, vùng lãnh thổ có chung Biển Đông với VN.</w:t>
      </w:r>
    </w:p>
    <w:p w14:paraId="57F30455" w14:textId="77777777" w:rsidR="00C5144C" w:rsidRDefault="00C5144C"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bản đồ hình 14.2 để xác định các mốc đường cơ sở và đường phân chia vịnh Bắc Bộ giữa VN và Trung Quốc.</w:t>
      </w:r>
    </w:p>
    <w:p w14:paraId="20FA12F6" w14:textId="77777777" w:rsidR="00C5144C" w:rsidRDefault="00C5144C"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sơ đồ hình 14.4 để xác đinh phạm vi các vùng biển của VN.</w:t>
      </w:r>
    </w:p>
    <w:p w14:paraId="34B6384A" w14:textId="77777777" w:rsidR="00BE7801" w:rsidRPr="0053790C"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vận dụng tri thức địa lí giải</w:t>
      </w:r>
      <w:r>
        <w:rPr>
          <w:rFonts w:ascii="Times New Roman" w:eastAsia="Times New Roman" w:hAnsi="Times New Roman" w:cs="Times New Roman"/>
          <w:sz w:val="28"/>
          <w:szCs w:val="28"/>
        </w:rPr>
        <w:t xml:space="preserve"> quyết một số vấn đề thực tiễn: </w:t>
      </w:r>
      <w:r w:rsidR="007A1C08" w:rsidRPr="007A1C08">
        <w:rPr>
          <w:rFonts w:ascii="Times New Roman" w:eastAsia="Times New Roman" w:hAnsi="Times New Roman" w:cs="Times New Roman"/>
          <w:sz w:val="28"/>
          <w:szCs w:val="28"/>
        </w:rPr>
        <w:t>thu thập thông tin về chế độ pháp lí các vùng biển nước ta theo Luật biển năm 1982.</w:t>
      </w:r>
    </w:p>
    <w:p w14:paraId="4D9A4F51" w14:textId="77777777" w:rsidR="00BE7801" w:rsidRPr="0053790C" w:rsidRDefault="00BE7801" w:rsidP="00BE7801">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sidR="00F278E4" w:rsidRPr="00F278E4">
        <w:rPr>
          <w:rFonts w:ascii="Times New Roman" w:eastAsia="Times New Roman" w:hAnsi="Times New Roman" w:cs="Times New Roman"/>
          <w:sz w:val="28"/>
          <w:szCs w:val="28"/>
        </w:rPr>
        <w:t>yêu nước, yêu biển – đảo Việt Nam</w:t>
      </w:r>
      <w:r w:rsidR="00F278E4">
        <w:rPr>
          <w:rFonts w:ascii="Times New Roman" w:eastAsia="Times New Roman" w:hAnsi="Times New Roman" w:cs="Times New Roman"/>
          <w:sz w:val="28"/>
          <w:szCs w:val="28"/>
        </w:rPr>
        <w:t>,</w:t>
      </w:r>
      <w:r w:rsidR="00F278E4" w:rsidRPr="00F278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 thức</w:t>
      </w:r>
      <w:r w:rsidR="007A1C08">
        <w:rPr>
          <w:rFonts w:ascii="Times New Roman" w:eastAsia="Times New Roman" w:hAnsi="Times New Roman" w:cs="Times New Roman"/>
          <w:sz w:val="28"/>
          <w:szCs w:val="28"/>
        </w:rPr>
        <w:t xml:space="preserve"> bảo vệ chủ quyền biển – đảo của VN.</w:t>
      </w:r>
    </w:p>
    <w:p w14:paraId="33E1A780" w14:textId="77777777" w:rsidR="00BE7801" w:rsidRPr="0053790C" w:rsidRDefault="00BE7801" w:rsidP="00BE7801">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14:paraId="72E3A181" w14:textId="77777777" w:rsidR="00BE7801" w:rsidRPr="0053790C" w:rsidRDefault="00BE7801" w:rsidP="00BE7801">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14:paraId="21B7C10F" w14:textId="77777777" w:rsidR="00BE7801" w:rsidRDefault="00BE7801" w:rsidP="00BE7801">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3E47A4">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sidR="007A1C08">
        <w:rPr>
          <w:rFonts w:ascii="Times New Roman" w:eastAsia="Times New Roman" w:hAnsi="Times New Roman" w:cs="Times New Roman"/>
          <w:sz w:val="28"/>
          <w:szCs w:val="28"/>
        </w:rPr>
        <w:t>, Atlat ĐLVN.</w:t>
      </w:r>
    </w:p>
    <w:p w14:paraId="21762535" w14:textId="77777777" w:rsidR="00BE7801" w:rsidRPr="0053790C" w:rsidRDefault="00BE7801" w:rsidP="00A9791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1</w:t>
      </w:r>
      <w:r w:rsidR="007A1C08">
        <w:rPr>
          <w:rFonts w:ascii="Times New Roman" w:eastAsia="Times New Roman" w:hAnsi="Times New Roman" w:cs="Times New Roman"/>
          <w:sz w:val="28"/>
          <w:szCs w:val="28"/>
        </w:rPr>
        <w:t>4</w:t>
      </w:r>
      <w:r>
        <w:rPr>
          <w:rFonts w:ascii="Times New Roman" w:eastAsia="Times New Roman" w:hAnsi="Times New Roman" w:cs="Times New Roman"/>
          <w:sz w:val="28"/>
          <w:szCs w:val="28"/>
        </w:rPr>
        <w:t>.1</w:t>
      </w:r>
      <w:r w:rsidR="00FE0722">
        <w:rPr>
          <w:rFonts w:ascii="Times New Roman" w:eastAsia="Times New Roman" w:hAnsi="Times New Roman" w:cs="Times New Roman"/>
          <w:sz w:val="28"/>
          <w:szCs w:val="28"/>
        </w:rPr>
        <w:t>. Bản đồ vị trí và phạm vi của Biển Đông, hình 13.2. Bản đồ các mốc xác định đường cơ sở, đường phân chia vịnh Bắc Bộ giữa VN và Trung Quốc, hình 14.3. Đảo Cồn Cỏ, hình 14.4. Sơ đồ mặt</w:t>
      </w:r>
      <w:r w:rsidR="00A9791A">
        <w:rPr>
          <w:rFonts w:ascii="Times New Roman" w:eastAsia="Times New Roman" w:hAnsi="Times New Roman" w:cs="Times New Roman"/>
          <w:sz w:val="28"/>
          <w:szCs w:val="28"/>
        </w:rPr>
        <w:t xml:space="preserve"> cắt khái quát các vùng biển VN, các hình ảnh minh họa phóng to.</w:t>
      </w:r>
    </w:p>
    <w:p w14:paraId="4C7E240A" w14:textId="77777777" w:rsidR="00BE7801" w:rsidRPr="0053790C" w:rsidRDefault="00BE7801" w:rsidP="00BE7801">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nhóm và bảng nhóm cho HS trả lời.</w:t>
      </w:r>
    </w:p>
    <w:p w14:paraId="1E397FE8" w14:textId="77777777" w:rsidR="00BE7801" w:rsidRPr="0053790C" w:rsidRDefault="00BE7801" w:rsidP="00BE7801">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sidR="007A1C08">
        <w:rPr>
          <w:rFonts w:ascii="Times New Roman" w:eastAsia="Times New Roman" w:hAnsi="Times New Roman" w:cs="Times New Roman"/>
          <w:sz w:val="28"/>
          <w:szCs w:val="28"/>
        </w:rPr>
        <w:t xml:space="preserve">, </w:t>
      </w:r>
      <w:r w:rsidR="007A1C08" w:rsidRPr="007A1C08">
        <w:t xml:space="preserve"> </w:t>
      </w:r>
      <w:r w:rsidR="007A1C08" w:rsidRPr="007A1C08">
        <w:rPr>
          <w:rFonts w:ascii="Times New Roman" w:eastAsia="Times New Roman" w:hAnsi="Times New Roman" w:cs="Times New Roman"/>
          <w:sz w:val="28"/>
          <w:szCs w:val="28"/>
        </w:rPr>
        <w:t>Atlat ĐLVN.</w:t>
      </w:r>
    </w:p>
    <w:p w14:paraId="1EECACD1" w14:textId="77777777" w:rsidR="00BE7801" w:rsidRPr="0053790C" w:rsidRDefault="00BE7801" w:rsidP="00BE7801">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14:paraId="78AE96FA" w14:textId="77777777" w:rsidR="00BE7801" w:rsidRPr="0053790C" w:rsidRDefault="00BE7801" w:rsidP="00BE7801">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14:paraId="5CE2F8D8"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14:paraId="0A715269" w14:textId="77777777" w:rsidR="00BE7801" w:rsidRPr="0053790C" w:rsidRDefault="00BE7801" w:rsidP="00BE7801">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tổ chức trò chơi </w:t>
      </w:r>
      <w:r w:rsidRPr="0053790C">
        <w:rPr>
          <w:rFonts w:ascii="Times New Roman" w:eastAsia="Times New Roman" w:hAnsi="Times New Roman" w:cs="Times New Roman"/>
          <w:bCs/>
          <w:sz w:val="28"/>
          <w:szCs w:val="28"/>
        </w:rPr>
        <w:t xml:space="preserve">“Vượt chướng ngại vật” </w:t>
      </w:r>
      <w:r w:rsidRPr="0053790C">
        <w:rPr>
          <w:rFonts w:ascii="Times New Roman" w:eastAsia="Times New Roman" w:hAnsi="Times New Roman" w:cs="Times New Roman"/>
          <w:noProof/>
          <w:sz w:val="28"/>
          <w:szCs w:val="28"/>
          <w:lang w:val="nl-NL"/>
        </w:rPr>
        <w:t>cho HS.</w:t>
      </w:r>
    </w:p>
    <w:p w14:paraId="387334C0" w14:textId="77777777" w:rsidR="00BE7801" w:rsidRPr="0053790C" w:rsidRDefault="00BE7801" w:rsidP="00BE7801">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giải mã được “Chướng ngại vật” GV đặt ra.</w:t>
      </w:r>
    </w:p>
    <w:p w14:paraId="36BB82D7" w14:textId="77777777" w:rsidR="00BE7801" w:rsidRPr="0053790C" w:rsidRDefault="00BE7801" w:rsidP="00BE7801">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14:paraId="52974AD2"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111E3687" w14:textId="77777777" w:rsidR="00BE7801" w:rsidRPr="0053790C" w:rsidRDefault="00BE7801" w:rsidP="00FE0722">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treo bảng phụ trò chơi “Vượt chướng ngại vật” lên bảng:</w:t>
      </w:r>
    </w:p>
    <w:p w14:paraId="4F1EA385"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noProof/>
        </w:rPr>
        <mc:AlternateContent>
          <mc:Choice Requires="wps">
            <w:drawing>
              <wp:anchor distT="0" distB="0" distL="114300" distR="114300" simplePos="0" relativeHeight="251844608" behindDoc="0" locked="0" layoutInCell="1" allowOverlap="1" wp14:anchorId="27BB4563" wp14:editId="5661A23B">
                <wp:simplePos x="0" y="0"/>
                <wp:positionH relativeFrom="column">
                  <wp:posOffset>639583</wp:posOffset>
                </wp:positionH>
                <wp:positionV relativeFrom="paragraph">
                  <wp:posOffset>116177</wp:posOffset>
                </wp:positionV>
                <wp:extent cx="2386330" cy="1332534"/>
                <wp:effectExtent l="0" t="0" r="13970" b="20320"/>
                <wp:wrapNone/>
                <wp:docPr id="58" name="Rectangle 58"/>
                <wp:cNvGraphicFramePr/>
                <a:graphic xmlns:a="http://schemas.openxmlformats.org/drawingml/2006/main">
                  <a:graphicData uri="http://schemas.microsoft.com/office/word/2010/wordprocessingShape">
                    <wps:wsp>
                      <wps:cNvSpPr/>
                      <wps:spPr>
                        <a:xfrm>
                          <a:off x="0" y="0"/>
                          <a:ext cx="2386330" cy="1332534"/>
                        </a:xfrm>
                        <a:prstGeom prst="rect">
                          <a:avLst/>
                        </a:prstGeom>
                        <a:solidFill>
                          <a:sysClr val="window" lastClr="FFFFFF"/>
                        </a:solidFill>
                        <a:ln w="25400" cap="flat" cmpd="sng" algn="ctr">
                          <a:solidFill>
                            <a:srgbClr val="00B0F0"/>
                          </a:solidFill>
                          <a:prstDash val="solid"/>
                        </a:ln>
                        <a:effectLst/>
                      </wps:spPr>
                      <wps:txbx>
                        <w:txbxContent>
                          <w:p w14:paraId="63ED0B98" w14:textId="77777777" w:rsidR="002A6E6B" w:rsidRPr="00022A56" w:rsidRDefault="002A6E6B" w:rsidP="00BE7801">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BB4563" id="Rectangle 58" o:spid="_x0000_s1030" style="position:absolute;left:0;text-align:left;margin-left:50.35pt;margin-top:9.15pt;width:187.9pt;height:104.9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" fillcolor="window" strokecolor="#00b0f0" strokeweight="2pt">
                <v:textbox>
                  <w:txbxContent>
                    <w:p w14:paraId="63ED0B98" w14:textId="77777777" w:rsidR="002A6E6B" w:rsidRPr="00022A56" w:rsidRDefault="002A6E6B" w:rsidP="00BE7801">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v:textbox>
              </v:rect>
            </w:pict>
          </mc:Fallback>
        </mc:AlternateContent>
      </w:r>
      <w:r w:rsidRPr="0053790C">
        <w:rPr>
          <w:noProof/>
        </w:rPr>
        <mc:AlternateContent>
          <mc:Choice Requires="wps">
            <w:drawing>
              <wp:anchor distT="0" distB="0" distL="114300" distR="114300" simplePos="0" relativeHeight="251845632" behindDoc="0" locked="0" layoutInCell="1" allowOverlap="1" wp14:anchorId="7A99A545" wp14:editId="73664139">
                <wp:simplePos x="0" y="0"/>
                <wp:positionH relativeFrom="column">
                  <wp:posOffset>3026410</wp:posOffset>
                </wp:positionH>
                <wp:positionV relativeFrom="paragraph">
                  <wp:posOffset>116205</wp:posOffset>
                </wp:positionV>
                <wp:extent cx="2386330" cy="1340485"/>
                <wp:effectExtent l="0" t="0" r="13970" b="12065"/>
                <wp:wrapNone/>
                <wp:docPr id="59" name="Rectangle 59"/>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717893B0" w14:textId="77777777" w:rsidR="002A6E6B" w:rsidRPr="00022A56" w:rsidRDefault="002A6E6B" w:rsidP="00BE7801">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99A545" id="Rectangle 59" o:spid="_x0000_s1031" style="position:absolute;left:0;text-align:left;margin-left:238.3pt;margin-top:9.15pt;width:187.9pt;height:105.5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" fillcolor="window" strokecolor="#00b0f0" strokeweight="2pt">
                <v:textbox>
                  <w:txbxContent>
                    <w:p w14:paraId="717893B0" w14:textId="77777777" w:rsidR="002A6E6B" w:rsidRPr="00022A56" w:rsidRDefault="002A6E6B" w:rsidP="00BE7801">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v:textbox>
              </v:rect>
            </w:pict>
          </mc:Fallback>
        </mc:AlternateContent>
      </w:r>
    </w:p>
    <w:p w14:paraId="65741449"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313B0EBC"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41B11073"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40D0D090"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25DDF46A"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4EF640A7"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846656" behindDoc="0" locked="0" layoutInCell="1" allowOverlap="1" wp14:anchorId="34E11CF9" wp14:editId="3B213A46">
                <wp:simplePos x="0" y="0"/>
                <wp:positionH relativeFrom="column">
                  <wp:posOffset>647534</wp:posOffset>
                </wp:positionH>
                <wp:positionV relativeFrom="paragraph">
                  <wp:posOffset>110574</wp:posOffset>
                </wp:positionV>
                <wp:extent cx="2386330" cy="1332534"/>
                <wp:effectExtent l="0" t="0" r="13970" b="20320"/>
                <wp:wrapNone/>
                <wp:docPr id="60" name="Rectangle 60"/>
                <wp:cNvGraphicFramePr/>
                <a:graphic xmlns:a="http://schemas.openxmlformats.org/drawingml/2006/main">
                  <a:graphicData uri="http://schemas.microsoft.com/office/word/2010/wordprocessingShape">
                    <wps:wsp>
                      <wps:cNvSpPr/>
                      <wps:spPr>
                        <a:xfrm>
                          <a:off x="0" y="0"/>
                          <a:ext cx="2386330" cy="1332534"/>
                        </a:xfrm>
                        <a:prstGeom prst="rect">
                          <a:avLst/>
                        </a:prstGeom>
                        <a:solidFill>
                          <a:sysClr val="window" lastClr="FFFFFF"/>
                        </a:solidFill>
                        <a:ln w="25400" cap="flat" cmpd="sng" algn="ctr">
                          <a:solidFill>
                            <a:srgbClr val="00B0F0"/>
                          </a:solidFill>
                          <a:prstDash val="solid"/>
                        </a:ln>
                        <a:effectLst/>
                      </wps:spPr>
                      <wps:txbx>
                        <w:txbxContent>
                          <w:p w14:paraId="199BE436" w14:textId="77777777" w:rsidR="002A6E6B" w:rsidRPr="00022A56" w:rsidRDefault="002A6E6B" w:rsidP="00BE7801">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E11CF9" id="Rectangle 60" o:spid="_x0000_s1032" style="position:absolute;left:0;text-align:left;margin-left:51pt;margin-top:8.7pt;width:187.9pt;height:104.9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" fillcolor="window" strokecolor="#00b0f0" strokeweight="2pt">
                <v:textbox>
                  <w:txbxContent>
                    <w:p w14:paraId="199BE436" w14:textId="77777777" w:rsidR="002A6E6B" w:rsidRPr="00022A56" w:rsidRDefault="002A6E6B" w:rsidP="00BE7801">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v:textbox>
              </v:rect>
            </w:pict>
          </mc:Fallback>
        </mc:AlternateContent>
      </w: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847680" behindDoc="0" locked="0" layoutInCell="1" allowOverlap="1" wp14:anchorId="04C563A7" wp14:editId="238CB771">
                <wp:simplePos x="0" y="0"/>
                <wp:positionH relativeFrom="column">
                  <wp:posOffset>3023106</wp:posOffset>
                </wp:positionH>
                <wp:positionV relativeFrom="paragraph">
                  <wp:posOffset>103505</wp:posOffset>
                </wp:positionV>
                <wp:extent cx="2386330" cy="1340485"/>
                <wp:effectExtent l="0" t="0" r="13970" b="12065"/>
                <wp:wrapNone/>
                <wp:docPr id="61" name="Rectangle 61"/>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56A54B73" w14:textId="77777777" w:rsidR="002A6E6B" w:rsidRPr="00022A56" w:rsidRDefault="002A6E6B" w:rsidP="00BE7801">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563A7" id="Rectangle 61" o:spid="_x0000_s1033" style="position:absolute;left:0;text-align:left;margin-left:238.05pt;margin-top:8.15pt;width:187.9pt;height:105.5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" fillcolor="window" strokecolor="#00b0f0" strokeweight="2pt">
                <v:textbox>
                  <w:txbxContent>
                    <w:p w14:paraId="56A54B73" w14:textId="77777777" w:rsidR="002A6E6B" w:rsidRPr="00022A56" w:rsidRDefault="002A6E6B" w:rsidP="00BE7801">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v:textbox>
              </v:rect>
            </w:pict>
          </mc:Fallback>
        </mc:AlternateContent>
      </w:r>
    </w:p>
    <w:p w14:paraId="581B1EB5"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2375F001"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7E851F91"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5418E946"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5AB9F5F9"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2B1E3F9A"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427AD13C" w14:textId="77777777" w:rsidR="00BE7801" w:rsidRPr="0053790C" w:rsidRDefault="00BE7801" w:rsidP="00BE7801">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GV phổ biến luật chơi: </w:t>
      </w:r>
    </w:p>
    <w:p w14:paraId="7CB9BFE9" w14:textId="77777777" w:rsidR="00BE7801" w:rsidRPr="0053790C" w:rsidRDefault="00BE7801" w:rsidP="00BE7801">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“Chướng ngại vật” là tên hình ảnh ẩn sau 4 mảnh ghép được đánh số từ 1 đến 4 tương ứng với 4 câu hỏi.</w:t>
      </w:r>
    </w:p>
    <w:p w14:paraId="7D045B08" w14:textId="77777777" w:rsidR="00BE7801" w:rsidRPr="0053790C" w:rsidRDefault="00BE7801" w:rsidP="00BE7801">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Các em dựa vào </w:t>
      </w:r>
      <w:r w:rsidR="007C0527">
        <w:rPr>
          <w:rFonts w:ascii="Times New Roman" w:eastAsia="Times New Roman" w:hAnsi="Times New Roman" w:cs="Times New Roman"/>
          <w:sz w:val="28"/>
          <w:szCs w:val="28"/>
        </w:rPr>
        <w:t xml:space="preserve">Atlat ĐLVN và </w:t>
      </w:r>
      <w:r>
        <w:rPr>
          <w:rFonts w:ascii="Times New Roman" w:eastAsia="Times New Roman" w:hAnsi="Times New Roman" w:cs="Times New Roman"/>
          <w:sz w:val="28"/>
          <w:szCs w:val="28"/>
        </w:rPr>
        <w:t>kiến thức đã học</w:t>
      </w:r>
      <w:r w:rsidRPr="0053790C">
        <w:rPr>
          <w:rFonts w:ascii="Times New Roman" w:eastAsia="Times New Roman" w:hAnsi="Times New Roman" w:cs="Times New Roman"/>
          <w:sz w:val="28"/>
          <w:szCs w:val="28"/>
        </w:rPr>
        <w:t xml:space="preserve"> để trả lời, các em có quyền lựa chọn thứ tự câu hỏi để trả lời, mỗi câu hỏi có 1 lượt trả lời.</w:t>
      </w:r>
    </w:p>
    <w:p w14:paraId="2B2538D2" w14:textId="77777777" w:rsidR="00BE7801" w:rsidRPr="0053790C" w:rsidRDefault="00BE7801" w:rsidP="00BE7801">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14:paraId="4E018DF4" w14:textId="77777777" w:rsidR="00BE7801" w:rsidRPr="0053790C" w:rsidRDefault="00BE7801" w:rsidP="00BE7801">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Hệ thống câu hỏi:</w:t>
      </w:r>
    </w:p>
    <w:p w14:paraId="2CAFB64A" w14:textId="77777777" w:rsidR="007C0527" w:rsidRPr="0053790C" w:rsidRDefault="007C0527" w:rsidP="007C0527">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Kể tên 5 loài động vật của nước ta.</w:t>
      </w:r>
      <w:r w:rsidRPr="00A46BAE">
        <w:rPr>
          <w:rFonts w:ascii="Times New Roman" w:eastAsia="Times New Roman" w:hAnsi="Times New Roman" w:cs="Times New Roman"/>
          <w:b/>
          <w:sz w:val="28"/>
          <w:szCs w:val="28"/>
        </w:rPr>
        <w:t xml:space="preserve"> </w:t>
      </w:r>
    </w:p>
    <w:p w14:paraId="6BF0F6E4" w14:textId="77777777" w:rsidR="007C0527" w:rsidRPr="0053790C" w:rsidRDefault="007C0527" w:rsidP="007C0527">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2: </w:t>
      </w:r>
      <w:r>
        <w:rPr>
          <w:rFonts w:ascii="Times New Roman" w:eastAsia="Times New Roman" w:hAnsi="Times New Roman" w:cs="Times New Roman"/>
          <w:sz w:val="28"/>
          <w:szCs w:val="28"/>
        </w:rPr>
        <w:t>Kể tên 5 loài thảm thực vật của nước ta.</w:t>
      </w:r>
    </w:p>
    <w:p w14:paraId="163C8A02" w14:textId="77777777" w:rsidR="007C0527" w:rsidRPr="003E60D2" w:rsidRDefault="007C0527" w:rsidP="007C0527">
      <w:pPr>
        <w:tabs>
          <w:tab w:val="left" w:pos="0"/>
        </w:tabs>
        <w:spacing w:before="120" w:after="0" w:line="264" w:lineRule="auto"/>
        <w:ind w:right="-424" w:firstLine="340"/>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3: </w:t>
      </w:r>
      <w:r>
        <w:rPr>
          <w:rFonts w:ascii="Times New Roman" w:eastAsia="Times New Roman" w:hAnsi="Times New Roman" w:cs="Times New Roman"/>
          <w:sz w:val="28"/>
          <w:szCs w:val="28"/>
        </w:rPr>
        <w:t>Kể tên 5 vườn quốc gia của nước ta.</w:t>
      </w:r>
    </w:p>
    <w:p w14:paraId="2B8727E6" w14:textId="77777777" w:rsidR="007C0527" w:rsidRDefault="007C0527" w:rsidP="007C0527">
      <w:pPr>
        <w:tabs>
          <w:tab w:val="left" w:pos="0"/>
        </w:tabs>
        <w:spacing w:before="120" w:after="0" w:line="264" w:lineRule="auto"/>
        <w:ind w:right="-424" w:firstLine="340"/>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4: </w:t>
      </w:r>
      <w:r w:rsidRPr="007C0527">
        <w:rPr>
          <w:rFonts w:ascii="Times New Roman" w:eastAsia="Times New Roman" w:hAnsi="Times New Roman" w:cs="Times New Roman"/>
          <w:sz w:val="28"/>
          <w:szCs w:val="28"/>
        </w:rPr>
        <w:t xml:space="preserve">Kể tên 5 </w:t>
      </w:r>
      <w:r>
        <w:rPr>
          <w:rFonts w:ascii="Times New Roman" w:eastAsia="Times New Roman" w:hAnsi="Times New Roman" w:cs="Times New Roman"/>
          <w:sz w:val="28"/>
          <w:szCs w:val="28"/>
        </w:rPr>
        <w:t xml:space="preserve">khu dự trữ sinh quyển </w:t>
      </w:r>
      <w:r w:rsidRPr="007C0527">
        <w:rPr>
          <w:rFonts w:ascii="Times New Roman" w:eastAsia="Times New Roman" w:hAnsi="Times New Roman" w:cs="Times New Roman"/>
          <w:sz w:val="28"/>
          <w:szCs w:val="28"/>
        </w:rPr>
        <w:t>của nước ta.</w:t>
      </w:r>
    </w:p>
    <w:p w14:paraId="7B126CBB"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14:paraId="0CE23B65"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dựa vào </w:t>
      </w:r>
      <w:r w:rsidR="007C0527" w:rsidRPr="007C0527">
        <w:rPr>
          <w:rFonts w:ascii="Times New Roman" w:eastAsia="Times New Roman" w:hAnsi="Times New Roman" w:cs="Times New Roman"/>
          <w:bCs/>
          <w:sz w:val="28"/>
          <w:szCs w:val="28"/>
        </w:rPr>
        <w:t xml:space="preserve">Atlat ĐLVN </w:t>
      </w:r>
      <w:r w:rsidR="007C0527">
        <w:rPr>
          <w:rFonts w:ascii="Times New Roman" w:eastAsia="Times New Roman" w:hAnsi="Times New Roman" w:cs="Times New Roman"/>
          <w:bCs/>
          <w:sz w:val="28"/>
          <w:szCs w:val="28"/>
        </w:rPr>
        <w:t xml:space="preserve"> và </w:t>
      </w:r>
      <w:r>
        <w:rPr>
          <w:rFonts w:ascii="Times New Roman" w:eastAsia="Times New Roman" w:hAnsi="Times New Roman" w:cs="Times New Roman"/>
          <w:bCs/>
          <w:sz w:val="28"/>
          <w:szCs w:val="28"/>
        </w:rPr>
        <w:t>kiến thức đã học</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 xml:space="preserve">suy nghĩa để trả lời câu hỏi.  </w:t>
      </w:r>
    </w:p>
    <w:p w14:paraId="5E0D5619"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14:paraId="40ACF711"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14:paraId="468F15ED"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p>
    <w:p w14:paraId="7A48FB43" w14:textId="77777777" w:rsidR="00BE7801" w:rsidRPr="0053790C" w:rsidRDefault="00BE7801" w:rsidP="00BE7801">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1: </w:t>
      </w:r>
      <w:r w:rsidR="007C0527">
        <w:rPr>
          <w:rFonts w:ascii="Times New Roman" w:eastAsia="Times New Roman" w:hAnsi="Times New Roman" w:cs="Times New Roman"/>
          <w:sz w:val="28"/>
          <w:szCs w:val="28"/>
        </w:rPr>
        <w:t>Khỉ, vượn, hươu, voi, hổ,…</w:t>
      </w:r>
      <w:r w:rsidRPr="00A46BAE">
        <w:rPr>
          <w:rFonts w:ascii="Times New Roman" w:eastAsia="Times New Roman" w:hAnsi="Times New Roman" w:cs="Times New Roman"/>
          <w:b/>
          <w:sz w:val="28"/>
          <w:szCs w:val="28"/>
        </w:rPr>
        <w:t xml:space="preserve"> </w:t>
      </w:r>
    </w:p>
    <w:p w14:paraId="5CDC3532" w14:textId="77777777" w:rsidR="00BE7801" w:rsidRPr="0053790C" w:rsidRDefault="00BE7801" w:rsidP="00BE7801">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2: </w:t>
      </w:r>
      <w:r w:rsidR="00E0647A" w:rsidRPr="00E0647A">
        <w:rPr>
          <w:rFonts w:ascii="Times New Roman" w:eastAsia="Times New Roman" w:hAnsi="Times New Roman" w:cs="Times New Roman"/>
          <w:sz w:val="28"/>
          <w:szCs w:val="28"/>
        </w:rPr>
        <w:t>Rừng kín thường xanh, rừng thưa, rừng tre nứa, rừng ngập mặn, rừng trên núi đá vôi,…</w:t>
      </w:r>
    </w:p>
    <w:p w14:paraId="06F1A2BF" w14:textId="77777777" w:rsidR="00BE7801" w:rsidRPr="003E60D2" w:rsidRDefault="00BE7801" w:rsidP="00BE7801">
      <w:pPr>
        <w:tabs>
          <w:tab w:val="left" w:pos="0"/>
        </w:tabs>
        <w:spacing w:before="120" w:after="0" w:line="264" w:lineRule="auto"/>
        <w:ind w:right="-424" w:firstLine="340"/>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3: </w:t>
      </w:r>
      <w:r w:rsidR="00E0647A">
        <w:rPr>
          <w:rFonts w:ascii="Times New Roman" w:eastAsia="Times New Roman" w:hAnsi="Times New Roman" w:cs="Times New Roman"/>
          <w:sz w:val="28"/>
          <w:szCs w:val="28"/>
        </w:rPr>
        <w:t>Ba Bể, Cúc Phương, Bạch Mã, Cát Tiên, Phú Quốc,…</w:t>
      </w:r>
    </w:p>
    <w:p w14:paraId="7EFD3C38" w14:textId="77777777" w:rsidR="00BE7801" w:rsidRPr="00BC0BA0" w:rsidRDefault="00BE7801" w:rsidP="00E0647A">
      <w:pPr>
        <w:tabs>
          <w:tab w:val="left" w:pos="0"/>
        </w:tabs>
        <w:spacing w:before="120" w:after="0" w:line="264" w:lineRule="auto"/>
        <w:ind w:right="-424" w:firstLine="340"/>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Câu 4: </w:t>
      </w:r>
      <w:r w:rsidR="00E0647A" w:rsidRPr="00E0647A">
        <w:rPr>
          <w:rFonts w:ascii="Times New Roman" w:eastAsia="Times New Roman" w:hAnsi="Times New Roman" w:cs="Times New Roman"/>
          <w:sz w:val="28"/>
          <w:szCs w:val="28"/>
        </w:rPr>
        <w:t>Cát Bà, Cù lao Chàm, Cần Giờ, Kiên Giang, Cà Mau,…</w:t>
      </w:r>
    </w:p>
    <w:p w14:paraId="53FC3172" w14:textId="77777777" w:rsidR="00BE7801" w:rsidRPr="0053790C" w:rsidRDefault="0070756F"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mc:AlternateContent>
          <mc:Choice Requires="wpg">
            <w:drawing>
              <wp:anchor distT="0" distB="0" distL="114300" distR="114300" simplePos="0" relativeHeight="251849728" behindDoc="0" locked="0" layoutInCell="1" allowOverlap="1" wp14:anchorId="68661F3F" wp14:editId="30C9B2BE">
                <wp:simplePos x="0" y="0"/>
                <wp:positionH relativeFrom="column">
                  <wp:posOffset>1646592</wp:posOffset>
                </wp:positionH>
                <wp:positionV relativeFrom="paragraph">
                  <wp:posOffset>141231</wp:posOffset>
                </wp:positionV>
                <wp:extent cx="3101789" cy="3182471"/>
                <wp:effectExtent l="0" t="0" r="3810" b="0"/>
                <wp:wrapTight wrapText="bothSides">
                  <wp:wrapPolygon edited="0">
                    <wp:start x="0" y="0"/>
                    <wp:lineTo x="0" y="21466"/>
                    <wp:lineTo x="21494" y="21466"/>
                    <wp:lineTo x="21494" y="0"/>
                    <wp:lineTo x="0" y="0"/>
                  </wp:wrapPolygon>
                </wp:wrapTight>
                <wp:docPr id="311" name="Group 311"/>
                <wp:cNvGraphicFramePr/>
                <a:graphic xmlns:a="http://schemas.openxmlformats.org/drawingml/2006/main">
                  <a:graphicData uri="http://schemas.microsoft.com/office/word/2010/wordprocessingGroup">
                    <wpg:wgp>
                      <wpg:cNvGrpSpPr/>
                      <wpg:grpSpPr>
                        <a:xfrm>
                          <a:off x="0" y="0"/>
                          <a:ext cx="3101789" cy="3182471"/>
                          <a:chOff x="0" y="0"/>
                          <a:chExt cx="3101789" cy="3182471"/>
                        </a:xfrm>
                      </wpg:grpSpPr>
                      <pic:pic xmlns:pic="http://schemas.openxmlformats.org/drawingml/2006/picture">
                        <pic:nvPicPr>
                          <pic:cNvPr id="288" name="Picture 288" descr="undefined"/>
                          <pic:cNvPicPr>
                            <a:picLocks noChangeAspect="1"/>
                          </pic:cNvPicPr>
                        </pic:nvPicPr>
                        <pic:blipFill>
                          <a:blip r:embed="rId65" cstate="email">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101789" cy="3182471"/>
                          </a:xfrm>
                          <a:prstGeom prst="rect">
                            <a:avLst/>
                          </a:prstGeom>
                          <a:noFill/>
                          <a:ln>
                            <a:noFill/>
                          </a:ln>
                        </pic:spPr>
                      </pic:pic>
                      <pic:pic xmlns:pic="http://schemas.openxmlformats.org/drawingml/2006/picture">
                        <pic:nvPicPr>
                          <pic:cNvPr id="310" name="Picture 310" descr="Điểm Thẩm Vấn Dấu Hỏi Chấm - Miễn Phí vector hình ảnh trên Pixabay"/>
                          <pic:cNvPicPr>
                            <a:picLocks noChangeAspect="1"/>
                          </pic:cNvPicPr>
                        </pic:nvPicPr>
                        <pic:blipFill>
                          <a:blip r:embed="rId67" cstate="email">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1721224" y="995083"/>
                            <a:ext cx="654423" cy="1057835"/>
                          </a:xfrm>
                          <a:prstGeom prst="rect">
                            <a:avLst/>
                          </a:prstGeom>
                          <a:noFill/>
                          <a:ln>
                            <a:noFill/>
                          </a:ln>
                        </pic:spPr>
                      </pic:pic>
                    </wpg:wgp>
                  </a:graphicData>
                </a:graphic>
              </wp:anchor>
            </w:drawing>
          </mc:Choice>
          <mc:Fallback>
            <w:pict>
              <v:group w14:anchorId="4D4D2CAD" id="Group 311" o:spid="_x0000_s1026" style="position:absolute;margin-left:129.65pt;margin-top:11.1pt;width:244.25pt;height:250.6pt;z-index:251849728" coordsize="31017,3182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">
                <v:shape id="Picture 288" o:spid="_x0000_s1027" type="#_x0000_t75" alt="undefined" style="position:absolute;width:31017;height:3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">
                  <v:imagedata r:id="rId69" o:title="undefined"/>
                </v:shape>
                <v:shape id="Picture 310" o:spid="_x0000_s1028" type="#_x0000_t75" alt="Điểm Thẩm Vấn Dấu Hỏi Chấm - Miễn Phí vector hình ảnh trên Pixabay" style="position:absolute;left:17212;top:9950;width:6544;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">
                  <v:imagedata r:id="rId70" o:title="Điểm Thẩm Vấn Dấu Hỏi Chấm - Miễn Phí vector hình ảnh trên Pixabay"/>
                </v:shape>
                <w10:wrap type="tight"/>
              </v:group>
            </w:pict>
          </mc:Fallback>
        </mc:AlternateContent>
      </w:r>
    </w:p>
    <w:p w14:paraId="0D01BB0F"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1671DD5B"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2945BAA9"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7316AD9F"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480FB0DC"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1D00CAC1"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426F17FE" w14:textId="77777777" w:rsidR="00BE7801"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3AF848DC" w14:textId="77777777" w:rsidR="00BE7801"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620FF4BD"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192CE82E"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6AD3E74D" w14:textId="77777777" w:rsidR="00BE7801" w:rsidRDefault="00BE7801" w:rsidP="00BE7801">
      <w:pPr>
        <w:tabs>
          <w:tab w:val="left" w:pos="0"/>
        </w:tabs>
        <w:spacing w:before="120" w:after="0" w:line="264" w:lineRule="auto"/>
        <w:ind w:right="-424"/>
        <w:contextualSpacing/>
        <w:jc w:val="both"/>
        <w:rPr>
          <w:rFonts w:ascii="Times New Roman" w:eastAsia="Times New Roman" w:hAnsi="Times New Roman" w:cs="Times New Roman"/>
          <w:bCs/>
          <w:sz w:val="28"/>
          <w:szCs w:val="28"/>
        </w:rPr>
      </w:pPr>
    </w:p>
    <w:p w14:paraId="5E5D76D2" w14:textId="77777777" w:rsidR="00FE0722" w:rsidRDefault="00FE0722" w:rsidP="00BE7801">
      <w:pPr>
        <w:tabs>
          <w:tab w:val="left" w:pos="0"/>
        </w:tabs>
        <w:spacing w:before="120" w:after="0" w:line="264" w:lineRule="auto"/>
        <w:ind w:right="-424"/>
        <w:contextualSpacing/>
        <w:jc w:val="both"/>
        <w:rPr>
          <w:rFonts w:ascii="Times New Roman" w:eastAsia="Times New Roman" w:hAnsi="Times New Roman" w:cs="Times New Roman"/>
          <w:bCs/>
          <w:sz w:val="28"/>
          <w:szCs w:val="28"/>
        </w:rPr>
      </w:pPr>
    </w:p>
    <w:p w14:paraId="42A44E40" w14:textId="77777777" w:rsidR="00FE0722" w:rsidRPr="0053790C" w:rsidRDefault="00FE0722" w:rsidP="00BE7801">
      <w:pPr>
        <w:tabs>
          <w:tab w:val="left" w:pos="0"/>
        </w:tabs>
        <w:spacing w:before="120" w:after="0" w:line="264" w:lineRule="auto"/>
        <w:ind w:right="-424"/>
        <w:contextualSpacing/>
        <w:jc w:val="both"/>
        <w:rPr>
          <w:rFonts w:ascii="Times New Roman" w:eastAsia="Times New Roman" w:hAnsi="Times New Roman" w:cs="Times New Roman"/>
          <w:bCs/>
          <w:sz w:val="28"/>
          <w:szCs w:val="28"/>
        </w:rPr>
      </w:pPr>
    </w:p>
    <w:p w14:paraId="345ABFAC" w14:textId="77777777" w:rsidR="00E0647A" w:rsidRDefault="00BE7801" w:rsidP="00BE7801">
      <w:pPr>
        <w:tabs>
          <w:tab w:val="left" w:pos="0"/>
        </w:tabs>
        <w:spacing w:before="120" w:after="0" w:line="264" w:lineRule="auto"/>
        <w:ind w:right="-424"/>
        <w:contextualSpacing/>
        <w:rPr>
          <w:rFonts w:ascii="Times New Roman" w:eastAsia="Times New Roman" w:hAnsi="Times New Roman" w:cs="Times New Roman"/>
          <w:b/>
          <w:bCs/>
          <w:iCs/>
          <w:sz w:val="28"/>
          <w:szCs w:val="28"/>
        </w:rPr>
      </w:pPr>
      <w:r w:rsidRPr="0053790C">
        <w:rPr>
          <w:rFonts w:ascii="Times New Roman" w:eastAsia="Times New Roman" w:hAnsi="Times New Roman" w:cs="Times New Roman"/>
          <w:b/>
          <w:bCs/>
          <w:iCs/>
          <w:sz w:val="28"/>
          <w:szCs w:val="28"/>
        </w:rPr>
        <w:t xml:space="preserve">                                     </w:t>
      </w:r>
      <w:r w:rsidR="00E0647A">
        <w:rPr>
          <w:rFonts w:ascii="Times New Roman" w:eastAsia="Times New Roman" w:hAnsi="Times New Roman" w:cs="Times New Roman"/>
          <w:b/>
          <w:bCs/>
          <w:iCs/>
          <w:sz w:val="28"/>
          <w:szCs w:val="28"/>
        </w:rPr>
        <w:t xml:space="preserve">             </w:t>
      </w:r>
    </w:p>
    <w:p w14:paraId="1877FBD5" w14:textId="77777777" w:rsidR="00BE7801" w:rsidRPr="0053790C" w:rsidRDefault="00E0647A" w:rsidP="00E0647A">
      <w:pPr>
        <w:tabs>
          <w:tab w:val="left" w:pos="0"/>
        </w:tabs>
        <w:spacing w:before="120" w:after="0" w:line="264" w:lineRule="auto"/>
        <w:ind w:right="-424"/>
        <w:contextualSpacing/>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color w:val="FF0000"/>
          <w:sz w:val="28"/>
          <w:szCs w:val="28"/>
        </w:rPr>
        <w:t>BIỂN ĐÔNG</w:t>
      </w:r>
    </w:p>
    <w:p w14:paraId="4E04E5C2"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2CEF12FA" w14:textId="77777777" w:rsidR="00BE7801" w:rsidRPr="0053790C" w:rsidRDefault="00BE7801" w:rsidP="00BE7801">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0070756F" w:rsidRPr="0070756F">
        <w:rPr>
          <w:rFonts w:ascii="Times New Roman" w:eastAsia="Times New Roman" w:hAnsi="Times New Roman" w:cs="Times New Roman"/>
          <w:sz w:val="28"/>
          <w:szCs w:val="28"/>
        </w:rPr>
        <w:t>Biển Đông là một biển lớn, có vai trò quan trọng cả về mặt tự nhiên và kinh tế - chính trị - xã hội đối với khu vực nói riêng và trên thế giới nói chung. Vậy, Biển Đông nói chung và vùng biển Việt Nam thuộc Biển Đông có vị trí và phạm vi như thế nào?</w:t>
      </w:r>
      <w:r w:rsidR="0070756F">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14:paraId="6AB7CFF1" w14:textId="77777777" w:rsidR="00BE7801" w:rsidRPr="0053790C" w:rsidRDefault="00BE7801" w:rsidP="00BE7801">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sidR="00FE0722">
        <w:rPr>
          <w:rFonts w:ascii="Times New Roman" w:eastAsia="Times New Roman" w:hAnsi="Times New Roman" w:cs="Times New Roman"/>
          <w:b/>
          <w:bCs/>
          <w:sz w:val="28"/>
          <w:szCs w:val="28"/>
        </w:rPr>
        <w:t>1</w:t>
      </w:r>
      <w:r w:rsidR="007D77E5">
        <w:rPr>
          <w:rFonts w:ascii="Times New Roman" w:eastAsia="Times New Roman" w:hAnsi="Times New Roman" w:cs="Times New Roman"/>
          <w:b/>
          <w:bCs/>
          <w:sz w:val="28"/>
          <w:szCs w:val="28"/>
        </w:rPr>
        <w:t>05</w:t>
      </w:r>
      <w:r w:rsidRPr="0053790C">
        <w:rPr>
          <w:rFonts w:ascii="Times New Roman" w:eastAsia="Times New Roman" w:hAnsi="Times New Roman" w:cs="Times New Roman"/>
          <w:b/>
          <w:bCs/>
          <w:sz w:val="28"/>
          <w:szCs w:val="28"/>
        </w:rPr>
        <w:t xml:space="preserve"> phút)</w:t>
      </w:r>
    </w:p>
    <w:p w14:paraId="28B14990" w14:textId="77777777" w:rsidR="00BE7801" w:rsidRPr="0053790C" w:rsidRDefault="00BE7801" w:rsidP="00BE7801">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w:t>
      </w:r>
      <w:r w:rsidR="0070756F">
        <w:rPr>
          <w:rFonts w:ascii="Times New Roman" w:eastAsia="Times New Roman" w:hAnsi="Times New Roman" w:cs="Times New Roman"/>
          <w:b/>
          <w:bCs/>
          <w:i/>
          <w:sz w:val="28"/>
          <w:szCs w:val="28"/>
        </w:rPr>
        <w:t>Vị trí địa lí và phạm vi của Biển Đông</w:t>
      </w:r>
      <w:r w:rsidRPr="00D531DC">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w:t>
      </w:r>
      <w:r w:rsidR="004D5CF1">
        <w:rPr>
          <w:rFonts w:ascii="Times New Roman" w:eastAsia="Times New Roman" w:hAnsi="Times New Roman" w:cs="Times New Roman"/>
          <w:b/>
          <w:bCs/>
          <w:i/>
          <w:sz w:val="28"/>
          <w:szCs w:val="28"/>
        </w:rPr>
        <w:t>3</w:t>
      </w:r>
      <w:r>
        <w:rPr>
          <w:rFonts w:ascii="Times New Roman" w:eastAsia="Times New Roman" w:hAnsi="Times New Roman" w:cs="Times New Roman"/>
          <w:b/>
          <w:bCs/>
          <w:i/>
          <w:sz w:val="28"/>
          <w:szCs w:val="28"/>
        </w:rPr>
        <w:t>0</w:t>
      </w:r>
      <w:r w:rsidRPr="0053790C">
        <w:rPr>
          <w:rFonts w:ascii="Times New Roman" w:eastAsia="Times New Roman" w:hAnsi="Times New Roman" w:cs="Times New Roman"/>
          <w:b/>
          <w:bCs/>
          <w:i/>
          <w:sz w:val="28"/>
          <w:szCs w:val="28"/>
        </w:rPr>
        <w:t xml:space="preserve"> phút)</w:t>
      </w:r>
    </w:p>
    <w:p w14:paraId="345FDA34" w14:textId="77777777" w:rsidR="00BE7801" w:rsidRPr="0053790C" w:rsidRDefault="00BE7801" w:rsidP="00BE7801">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x</w:t>
      </w:r>
      <w:r w:rsidRPr="00BE7801">
        <w:rPr>
          <w:rFonts w:ascii="Times New Roman" w:eastAsia="Times New Roman" w:hAnsi="Times New Roman" w:cs="Times New Roman"/>
          <w:noProof/>
          <w:sz w:val="28"/>
          <w:szCs w:val="28"/>
          <w:lang w:val="nl-NL"/>
        </w:rPr>
        <w:t>ác định được trên bản đồ phạm vi Biển Đông, các nước và vùng lãnh thổ có chung Biển Đông với Việt Nam.</w:t>
      </w:r>
    </w:p>
    <w:p w14:paraId="5C42BBE7"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Quan sát hình 1</w:t>
      </w:r>
      <w:r w:rsidR="0070756F">
        <w:rPr>
          <w:rFonts w:ascii="Times New Roman" w:eastAsia="Times New Roman" w:hAnsi="Times New Roman" w:cs="Times New Roman"/>
          <w:noProof/>
          <w:sz w:val="28"/>
          <w:szCs w:val="28"/>
          <w:lang w:val="nl-NL"/>
        </w:rPr>
        <w:t>4</w:t>
      </w:r>
      <w:r>
        <w:rPr>
          <w:rFonts w:ascii="Times New Roman" w:eastAsia="Times New Roman" w:hAnsi="Times New Roman" w:cs="Times New Roman"/>
          <w:noProof/>
          <w:sz w:val="28"/>
          <w:szCs w:val="28"/>
          <w:lang w:val="nl-NL"/>
        </w:rPr>
        <w:t xml:space="preserve">.1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sidR="0070756F">
        <w:rPr>
          <w:rFonts w:ascii="Times New Roman" w:eastAsia="Times New Roman" w:hAnsi="Times New Roman" w:cs="Times New Roman"/>
          <w:noProof/>
          <w:sz w:val="28"/>
          <w:szCs w:val="28"/>
          <w:lang w:val="nl-NL"/>
        </w:rPr>
        <w:t>43</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072F83E8" w14:textId="77777777" w:rsidR="00BE7801" w:rsidRDefault="00550A73" w:rsidP="00BE7801">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50752" behindDoc="1" locked="0" layoutInCell="1" allowOverlap="1" wp14:anchorId="44DAEA5B" wp14:editId="1D5D7BE7">
            <wp:simplePos x="0" y="0"/>
            <wp:positionH relativeFrom="column">
              <wp:posOffset>1628140</wp:posOffset>
            </wp:positionH>
            <wp:positionV relativeFrom="paragraph">
              <wp:posOffset>42545</wp:posOffset>
            </wp:positionV>
            <wp:extent cx="3251835" cy="3926205"/>
            <wp:effectExtent l="0" t="0" r="5715" b="0"/>
            <wp:wrapTight wrapText="bothSides">
              <wp:wrapPolygon edited="0">
                <wp:start x="0" y="0"/>
                <wp:lineTo x="0" y="21485"/>
                <wp:lineTo x="21511" y="21485"/>
                <wp:lineTo x="21511"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email">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251835" cy="3926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41FD7"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7EA65CA9"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4F3DAC44"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0C0683B3"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70F71914"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528A172A"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16A78CB0"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34CCFB07"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36C71323"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0E35E628"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44CB4819"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4599D06E" w14:textId="77777777" w:rsidR="0070756F" w:rsidRDefault="0070756F" w:rsidP="00BE7801">
      <w:pPr>
        <w:spacing w:before="120" w:after="0"/>
        <w:ind w:firstLine="510"/>
        <w:contextualSpacing/>
        <w:jc w:val="both"/>
        <w:rPr>
          <w:rFonts w:ascii="Times New Roman" w:eastAsia="Times New Roman" w:hAnsi="Times New Roman" w:cs="Times New Roman"/>
          <w:sz w:val="28"/>
          <w:szCs w:val="28"/>
          <w:lang w:eastAsia="vi-VN"/>
        </w:rPr>
      </w:pPr>
    </w:p>
    <w:p w14:paraId="38DDF4A3" w14:textId="77777777" w:rsidR="00550A73" w:rsidRDefault="00550A73" w:rsidP="00BE7801">
      <w:pPr>
        <w:spacing w:before="120" w:after="0"/>
        <w:ind w:firstLine="510"/>
        <w:contextualSpacing/>
        <w:jc w:val="both"/>
        <w:rPr>
          <w:rFonts w:ascii="Times New Roman" w:eastAsia="Times New Roman" w:hAnsi="Times New Roman" w:cs="Times New Roman"/>
          <w:sz w:val="28"/>
          <w:szCs w:val="28"/>
          <w:lang w:eastAsia="vi-VN"/>
        </w:rPr>
      </w:pPr>
    </w:p>
    <w:p w14:paraId="35FEE18A" w14:textId="77777777" w:rsidR="00550A73" w:rsidRDefault="00550A73" w:rsidP="00BE7801">
      <w:pPr>
        <w:spacing w:before="120" w:after="0"/>
        <w:ind w:firstLine="510"/>
        <w:contextualSpacing/>
        <w:jc w:val="both"/>
        <w:rPr>
          <w:rFonts w:ascii="Times New Roman" w:eastAsia="Times New Roman" w:hAnsi="Times New Roman" w:cs="Times New Roman"/>
          <w:sz w:val="28"/>
          <w:szCs w:val="28"/>
          <w:lang w:eastAsia="vi-VN"/>
        </w:rPr>
      </w:pPr>
    </w:p>
    <w:p w14:paraId="0E1F3A2F" w14:textId="77777777" w:rsidR="00550A73" w:rsidRDefault="00550A73" w:rsidP="00BE7801">
      <w:pPr>
        <w:spacing w:before="120" w:after="0"/>
        <w:ind w:firstLine="510"/>
        <w:contextualSpacing/>
        <w:jc w:val="both"/>
        <w:rPr>
          <w:rFonts w:ascii="Times New Roman" w:eastAsia="Times New Roman" w:hAnsi="Times New Roman" w:cs="Times New Roman"/>
          <w:sz w:val="28"/>
          <w:szCs w:val="28"/>
          <w:lang w:eastAsia="vi-VN"/>
        </w:rPr>
      </w:pPr>
    </w:p>
    <w:p w14:paraId="5F07E8C0"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4D78F91F" w14:textId="77777777" w:rsidR="00BE7801" w:rsidRPr="0053790C" w:rsidRDefault="00BE7801" w:rsidP="00BE7801">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34F9FF44" w14:textId="77777777" w:rsidR="00BE7801" w:rsidRPr="0053790C" w:rsidRDefault="00BE7801" w:rsidP="00BE7801">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BE7801" w:rsidRPr="0053790C" w14:paraId="7A9BFE77" w14:textId="77777777" w:rsidTr="00BE7801">
        <w:tc>
          <w:tcPr>
            <w:tcW w:w="6771" w:type="dxa"/>
            <w:shd w:val="clear" w:color="auto" w:fill="auto"/>
          </w:tcPr>
          <w:p w14:paraId="75C2A7D8" w14:textId="77777777" w:rsidR="00BE7801" w:rsidRPr="0053790C" w:rsidRDefault="00BE7801" w:rsidP="00BE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47AE08FF" w14:textId="77777777" w:rsidR="00BE7801" w:rsidRPr="0053790C" w:rsidRDefault="00BE7801" w:rsidP="00BE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BE7801" w:rsidRPr="0053790C" w14:paraId="2695EFAB" w14:textId="77777777" w:rsidTr="00BE7801">
        <w:tc>
          <w:tcPr>
            <w:tcW w:w="6771" w:type="dxa"/>
            <w:shd w:val="clear" w:color="auto" w:fill="auto"/>
          </w:tcPr>
          <w:p w14:paraId="4D7E27A5"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7BC3CE10" w14:textId="77777777" w:rsidR="00BE7801" w:rsidRPr="0053790C" w:rsidRDefault="00BE7801" w:rsidP="00BE7801">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14:paraId="21C535F3" w14:textId="77777777" w:rsidR="00BE7801" w:rsidRPr="0053790C" w:rsidRDefault="00BE7801" w:rsidP="00BE7801">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w:t>
            </w:r>
            <w:r w:rsidR="00550A73">
              <w:rPr>
                <w:rFonts w:ascii="Times New Roman" w:eastAsia="Times New Roman" w:hAnsi="Times New Roman" w:cs="Times New Roman"/>
                <w:bCs/>
                <w:sz w:val="28"/>
                <w:szCs w:val="28"/>
              </w:rPr>
              <w:t>4</w:t>
            </w:r>
            <w:r>
              <w:rPr>
                <w:rFonts w:ascii="Times New Roman" w:eastAsia="Times New Roman" w:hAnsi="Times New Roman" w:cs="Times New Roman"/>
                <w:bCs/>
                <w:sz w:val="28"/>
                <w:szCs w:val="28"/>
              </w:rPr>
              <w:t>.1 lên bảng.</w:t>
            </w:r>
          </w:p>
          <w:p w14:paraId="25B361C1"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hình </w:t>
            </w:r>
            <w:r>
              <w:rPr>
                <w:rFonts w:ascii="Times New Roman" w:eastAsia="Times New Roman" w:hAnsi="Times New Roman" w:cs="Times New Roman"/>
                <w:bCs/>
                <w:sz w:val="28"/>
                <w:szCs w:val="28"/>
              </w:rPr>
              <w:t>12.1</w:t>
            </w:r>
            <w:r w:rsidR="00550A73">
              <w:rPr>
                <w:rFonts w:ascii="Times New Roman" w:eastAsia="Times New Roman" w:hAnsi="Times New Roman" w:cs="Times New Roman"/>
                <w:bCs/>
                <w:sz w:val="28"/>
                <w:szCs w:val="28"/>
              </w:rPr>
              <w:t xml:space="preserve"> hoặc Atlat ĐLVN</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14:paraId="6DB9DE9C" w14:textId="77777777" w:rsidR="00BE7801" w:rsidRPr="0053790C" w:rsidRDefault="00BE7801" w:rsidP="00BE7801">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550A73">
              <w:rPr>
                <w:rFonts w:ascii="Times New Roman" w:eastAsia="Times New Roman" w:hAnsi="Times New Roman" w:cs="Times New Roman"/>
                <w:i/>
                <w:sz w:val="28"/>
                <w:szCs w:val="28"/>
              </w:rPr>
              <w:t>Biển Đông có diện tích bao nhiêu? Lớn thứ mấy trên thế giới?</w:t>
            </w:r>
            <w:r>
              <w:rPr>
                <w:rFonts w:ascii="Times New Roman" w:eastAsia="Times New Roman" w:hAnsi="Times New Roman" w:cs="Times New Roman"/>
                <w:i/>
                <w:sz w:val="28"/>
                <w:szCs w:val="28"/>
              </w:rPr>
              <w:t xml:space="preserve"> </w:t>
            </w:r>
          </w:p>
          <w:p w14:paraId="0E9DFB0A" w14:textId="77777777" w:rsidR="00BE7801" w:rsidRDefault="00BE7801" w:rsidP="00550A73">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sidR="00550A73">
              <w:rPr>
                <w:rFonts w:ascii="Times New Roman" w:eastAsia="Times New Roman" w:hAnsi="Times New Roman" w:cs="Times New Roman"/>
                <w:i/>
                <w:sz w:val="28"/>
                <w:szCs w:val="28"/>
              </w:rPr>
              <w:t xml:space="preserve">Biển Đông nằm ở đại dương nào? </w:t>
            </w:r>
            <w:r w:rsidR="004363C8">
              <w:rPr>
                <w:rFonts w:ascii="Times New Roman" w:eastAsia="Times New Roman" w:hAnsi="Times New Roman" w:cs="Times New Roman"/>
                <w:i/>
                <w:sz w:val="28"/>
                <w:szCs w:val="28"/>
              </w:rPr>
              <w:t>Trải dài trên những vĩ độ nào?</w:t>
            </w:r>
          </w:p>
          <w:p w14:paraId="5DB4658E" w14:textId="77777777" w:rsidR="004363C8" w:rsidRDefault="00021FFB" w:rsidP="00550A73">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004363C8">
              <w:rPr>
                <w:rFonts w:ascii="Times New Roman" w:eastAsia="Times New Roman" w:hAnsi="Times New Roman" w:cs="Times New Roman"/>
                <w:i/>
                <w:sz w:val="28"/>
                <w:szCs w:val="28"/>
              </w:rPr>
              <w:t xml:space="preserve">. Xác định các quốc gia </w:t>
            </w:r>
            <w:r w:rsidR="009802C1">
              <w:rPr>
                <w:rFonts w:ascii="Times New Roman" w:eastAsia="Times New Roman" w:hAnsi="Times New Roman" w:cs="Times New Roman"/>
                <w:i/>
                <w:sz w:val="28"/>
                <w:szCs w:val="28"/>
              </w:rPr>
              <w:t xml:space="preserve">và vùng lãnh thổ </w:t>
            </w:r>
            <w:r w:rsidR="004363C8">
              <w:rPr>
                <w:rFonts w:ascii="Times New Roman" w:eastAsia="Times New Roman" w:hAnsi="Times New Roman" w:cs="Times New Roman"/>
                <w:i/>
                <w:sz w:val="28"/>
                <w:szCs w:val="28"/>
              </w:rPr>
              <w:t>có chung Biển Đông với nước ta.</w:t>
            </w:r>
          </w:p>
          <w:p w14:paraId="6CA8D7E4" w14:textId="77777777" w:rsidR="00021FFB" w:rsidRDefault="00021FFB" w:rsidP="00021FF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Xác định 2 vịnh biển lớn trong Biển Đông.</w:t>
            </w:r>
          </w:p>
          <w:p w14:paraId="246F47D5" w14:textId="77777777" w:rsidR="004363C8" w:rsidRDefault="004363C8" w:rsidP="00550A73">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Cho biết diện tích của phần biển Việt Nam trong biển Đông là bao nhiêu?</w:t>
            </w:r>
          </w:p>
          <w:p w14:paraId="5C236F8C" w14:textId="77777777" w:rsidR="00BE7801" w:rsidRPr="0053790C" w:rsidRDefault="00BE7801" w:rsidP="00BE7801">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567B3E67"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bCs/>
                <w:sz w:val="28"/>
                <w:szCs w:val="28"/>
              </w:rPr>
              <w:t xml:space="preserve">hình 12.1 </w:t>
            </w:r>
            <w:r w:rsidRPr="0053790C">
              <w:rPr>
                <w:rFonts w:ascii="Times New Roman" w:eastAsia="Times New Roman" w:hAnsi="Times New Roman" w:cs="Times New Roman"/>
                <w:bCs/>
                <w:sz w:val="28"/>
                <w:szCs w:val="28"/>
              </w:rPr>
              <w:t>và đọc kênh chữ trong SGK, suy nghĩ để trả lời câu hỏi.</w:t>
            </w:r>
          </w:p>
          <w:p w14:paraId="5115C883"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4BBA344A" w14:textId="77777777" w:rsidR="00BE7801" w:rsidRPr="0053790C" w:rsidRDefault="00BE7801" w:rsidP="00BE7801">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4174C789"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3817A5A4" w14:textId="77777777" w:rsidR="00BE7801" w:rsidRDefault="00BE7801" w:rsidP="00BE7801">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r w:rsidR="009802C1">
              <w:rPr>
                <w:rFonts w:ascii="Times New Roman" w:eastAsia="Times New Roman" w:hAnsi="Times New Roman" w:cs="Times New Roman"/>
                <w:bCs/>
                <w:sz w:val="28"/>
                <w:szCs w:val="28"/>
              </w:rPr>
              <w:t xml:space="preserve">Biển Đông </w:t>
            </w:r>
            <w:r w:rsidR="009802C1" w:rsidRPr="009802C1">
              <w:rPr>
                <w:rFonts w:ascii="Times New Roman" w:eastAsia="Times New Roman" w:hAnsi="Times New Roman" w:cs="Times New Roman"/>
                <w:iCs/>
                <w:noProof/>
                <w:sz w:val="28"/>
                <w:szCs w:val="28"/>
              </w:rPr>
              <w:t>có diện tích khoảng 3447 nghìn km</w:t>
            </w:r>
            <w:r w:rsidR="009802C1" w:rsidRPr="009802C1">
              <w:rPr>
                <w:rFonts w:ascii="Times New Roman" w:eastAsia="Times New Roman" w:hAnsi="Times New Roman" w:cs="Times New Roman"/>
                <w:iCs/>
                <w:noProof/>
                <w:sz w:val="28"/>
                <w:szCs w:val="28"/>
                <w:vertAlign w:val="superscript"/>
              </w:rPr>
              <w:t>2</w:t>
            </w:r>
            <w:r w:rsidR="009802C1">
              <w:rPr>
                <w:rFonts w:ascii="Times New Roman" w:eastAsia="Times New Roman" w:hAnsi="Times New Roman" w:cs="Times New Roman"/>
                <w:bCs/>
                <w:iCs/>
                <w:sz w:val="28"/>
                <w:szCs w:val="28"/>
                <w:lang w:val="nl-NL"/>
              </w:rPr>
              <w:t xml:space="preserve">, </w:t>
            </w:r>
            <w:r w:rsidR="00562E89">
              <w:rPr>
                <w:rFonts w:ascii="Times New Roman" w:eastAsia="Times New Roman" w:hAnsi="Times New Roman" w:cs="Times New Roman"/>
                <w:bCs/>
                <w:iCs/>
                <w:sz w:val="28"/>
                <w:szCs w:val="28"/>
                <w:lang w:val="nl-NL"/>
              </w:rPr>
              <w:t>là biển lớn thứ 3 trong các biển trên thế giới</w:t>
            </w:r>
            <w:r>
              <w:rPr>
                <w:rFonts w:ascii="Times New Roman" w:eastAsia="Times New Roman" w:hAnsi="Times New Roman" w:cs="Times New Roman"/>
                <w:bCs/>
                <w:iCs/>
                <w:sz w:val="28"/>
                <w:szCs w:val="28"/>
                <w:lang w:val="nl-NL"/>
              </w:rPr>
              <w:t>.</w:t>
            </w:r>
          </w:p>
          <w:p w14:paraId="7E3A5A5E" w14:textId="77777777" w:rsidR="009802C1" w:rsidRPr="009802C1" w:rsidRDefault="00BE7801" w:rsidP="009802C1">
            <w:pPr>
              <w:tabs>
                <w:tab w:val="left" w:pos="0"/>
              </w:tabs>
              <w:spacing w:before="120" w:after="0"/>
              <w:contextualSpacing/>
              <w:jc w:val="both"/>
              <w:rPr>
                <w:rFonts w:ascii="Times New Roman" w:eastAsia="Times New Roman" w:hAnsi="Times New Roman" w:cs="Times New Roman"/>
                <w:iCs/>
                <w:noProof/>
                <w:sz w:val="28"/>
                <w:szCs w:val="28"/>
              </w:rPr>
            </w:pPr>
            <w:r w:rsidRPr="0053790C">
              <w:rPr>
                <w:rFonts w:ascii="Times New Roman" w:eastAsia="Times New Roman" w:hAnsi="Times New Roman" w:cs="Times New Roman"/>
                <w:bCs/>
                <w:iCs/>
                <w:sz w:val="28"/>
                <w:szCs w:val="28"/>
                <w:lang w:val="nl-NL"/>
              </w:rPr>
              <w:t xml:space="preserve">2. </w:t>
            </w:r>
            <w:r w:rsidR="009802C1" w:rsidRPr="009802C1">
              <w:rPr>
                <w:rFonts w:ascii="Times New Roman" w:eastAsia="Times New Roman" w:hAnsi="Times New Roman" w:cs="Times New Roman"/>
                <w:iCs/>
                <w:noProof/>
                <w:sz w:val="28"/>
                <w:szCs w:val="28"/>
              </w:rPr>
              <w:t xml:space="preserve">Biển Đông </w:t>
            </w:r>
            <w:r w:rsidR="009802C1">
              <w:rPr>
                <w:rFonts w:ascii="Times New Roman" w:eastAsia="Times New Roman" w:hAnsi="Times New Roman" w:cs="Times New Roman"/>
                <w:iCs/>
                <w:noProof/>
                <w:sz w:val="28"/>
                <w:szCs w:val="28"/>
              </w:rPr>
              <w:t>thuộc Thái Bình Dương, t</w:t>
            </w:r>
            <w:r w:rsidR="009802C1" w:rsidRPr="009802C1">
              <w:rPr>
                <w:rFonts w:ascii="Times New Roman" w:eastAsia="Times New Roman" w:hAnsi="Times New Roman" w:cs="Times New Roman"/>
                <w:iCs/>
                <w:noProof/>
                <w:sz w:val="28"/>
                <w:szCs w:val="28"/>
              </w:rPr>
              <w:t>rải rộng từ vĩ độ 3</w:t>
            </w:r>
            <w:r w:rsidR="009802C1" w:rsidRPr="009802C1">
              <w:rPr>
                <w:rFonts w:ascii="Times New Roman" w:eastAsia="Times New Roman" w:hAnsi="Times New Roman" w:cs="Times New Roman"/>
                <w:iCs/>
                <w:noProof/>
                <w:sz w:val="28"/>
                <w:szCs w:val="28"/>
                <w:vertAlign w:val="superscript"/>
              </w:rPr>
              <w:t>0</w:t>
            </w:r>
            <w:r w:rsidR="009802C1" w:rsidRPr="009802C1">
              <w:rPr>
                <w:rFonts w:ascii="Times New Roman" w:eastAsia="Times New Roman" w:hAnsi="Times New Roman" w:cs="Times New Roman"/>
                <w:iCs/>
                <w:noProof/>
                <w:sz w:val="28"/>
                <w:szCs w:val="28"/>
              </w:rPr>
              <w:t>N đến vĩ độ 26</w:t>
            </w:r>
            <w:r w:rsidR="009802C1" w:rsidRPr="009802C1">
              <w:rPr>
                <w:rFonts w:ascii="Times New Roman" w:eastAsia="Times New Roman" w:hAnsi="Times New Roman" w:cs="Times New Roman"/>
                <w:iCs/>
                <w:noProof/>
                <w:sz w:val="28"/>
                <w:szCs w:val="28"/>
                <w:vertAlign w:val="superscript"/>
              </w:rPr>
              <w:t>0</w:t>
            </w:r>
            <w:r w:rsidR="009802C1">
              <w:rPr>
                <w:rFonts w:ascii="Times New Roman" w:eastAsia="Times New Roman" w:hAnsi="Times New Roman" w:cs="Times New Roman"/>
                <w:iCs/>
                <w:noProof/>
                <w:sz w:val="28"/>
                <w:szCs w:val="28"/>
              </w:rPr>
              <w:t>B</w:t>
            </w:r>
            <w:r w:rsidR="009802C1" w:rsidRPr="009802C1">
              <w:rPr>
                <w:rFonts w:ascii="Times New Roman" w:eastAsia="Times New Roman" w:hAnsi="Times New Roman" w:cs="Times New Roman"/>
                <w:iCs/>
                <w:noProof/>
                <w:sz w:val="28"/>
                <w:szCs w:val="28"/>
              </w:rPr>
              <w:t xml:space="preserve"> và từ kinh độ 100</w:t>
            </w:r>
            <w:r w:rsidR="009802C1" w:rsidRPr="009802C1">
              <w:rPr>
                <w:rFonts w:ascii="Times New Roman" w:eastAsia="Times New Roman" w:hAnsi="Times New Roman" w:cs="Times New Roman"/>
                <w:iCs/>
                <w:noProof/>
                <w:sz w:val="28"/>
                <w:szCs w:val="28"/>
                <w:vertAlign w:val="superscript"/>
              </w:rPr>
              <w:t>0</w:t>
            </w:r>
            <w:r w:rsidR="009802C1" w:rsidRPr="009802C1">
              <w:rPr>
                <w:rFonts w:ascii="Times New Roman" w:eastAsia="Times New Roman" w:hAnsi="Times New Roman" w:cs="Times New Roman"/>
                <w:iCs/>
                <w:noProof/>
                <w:sz w:val="28"/>
                <w:szCs w:val="28"/>
              </w:rPr>
              <w:t> đến 121</w:t>
            </w:r>
            <w:r w:rsidR="009802C1">
              <w:rPr>
                <w:rFonts w:ascii="Times New Roman" w:eastAsia="Times New Roman" w:hAnsi="Times New Roman" w:cs="Times New Roman"/>
                <w:iCs/>
                <w:noProof/>
                <w:sz w:val="28"/>
                <w:szCs w:val="28"/>
                <w:vertAlign w:val="superscript"/>
              </w:rPr>
              <w:t>0</w:t>
            </w:r>
            <w:r w:rsidR="009802C1">
              <w:rPr>
                <w:rFonts w:ascii="Times New Roman" w:eastAsia="Times New Roman" w:hAnsi="Times New Roman" w:cs="Times New Roman"/>
                <w:iCs/>
                <w:noProof/>
                <w:sz w:val="28"/>
                <w:szCs w:val="28"/>
              </w:rPr>
              <w:t>Đ</w:t>
            </w:r>
            <w:r w:rsidR="009802C1" w:rsidRPr="009802C1">
              <w:rPr>
                <w:rFonts w:ascii="Times New Roman" w:eastAsia="Times New Roman" w:hAnsi="Times New Roman" w:cs="Times New Roman"/>
                <w:iCs/>
                <w:noProof/>
                <w:sz w:val="28"/>
                <w:szCs w:val="28"/>
              </w:rPr>
              <w:t>.</w:t>
            </w:r>
          </w:p>
          <w:p w14:paraId="1FA9C787" w14:textId="77777777" w:rsidR="00BE7801" w:rsidRDefault="00021FFB" w:rsidP="00BE7801">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w:t>
            </w:r>
            <w:r w:rsidR="00BE7801">
              <w:rPr>
                <w:rFonts w:ascii="Times New Roman" w:eastAsia="Times New Roman" w:hAnsi="Times New Roman" w:cs="Times New Roman"/>
                <w:bCs/>
                <w:iCs/>
                <w:sz w:val="28"/>
                <w:szCs w:val="28"/>
                <w:lang w:val="nl-NL"/>
              </w:rPr>
              <w:t xml:space="preserve">. </w:t>
            </w:r>
          </w:p>
          <w:p w14:paraId="4F5857CA" w14:textId="77777777" w:rsidR="00562E89" w:rsidRPr="009802C1" w:rsidRDefault="00562E89" w:rsidP="00562E89">
            <w:pPr>
              <w:tabs>
                <w:tab w:val="left" w:pos="0"/>
              </w:tabs>
              <w:spacing w:before="120" w:after="0"/>
              <w:contextualSpacing/>
              <w:jc w:val="both"/>
              <w:rPr>
                <w:rFonts w:ascii="Times New Roman" w:eastAsia="Times New Roman" w:hAnsi="Times New Roman" w:cs="Times New Roman"/>
                <w:iCs/>
                <w:noProof/>
                <w:sz w:val="28"/>
                <w:szCs w:val="28"/>
              </w:rPr>
            </w:pPr>
            <w:r w:rsidRPr="009802C1">
              <w:rPr>
                <w:rFonts w:ascii="Times New Roman" w:hAnsi="Times New Roman" w:cs="Times New Roman"/>
                <w:color w:val="000000"/>
                <w:sz w:val="28"/>
                <w:szCs w:val="28"/>
                <w:shd w:val="clear" w:color="auto" w:fill="FFFFFF"/>
              </w:rPr>
              <w:t>- Các nước có chung Biển Đông với Việt Nam là: Trung Quốc, Phi-lip-pin, In-đô-nê-xia, Bờ-ru-nây, Ma-lay-xia, Xing-ga-po, Thái Lan, Cam-pu-chia.</w:t>
            </w:r>
          </w:p>
          <w:p w14:paraId="0B2CC0BF" w14:textId="77777777" w:rsidR="00562E89" w:rsidRDefault="00562E89" w:rsidP="00BE7801">
            <w:pPr>
              <w:spacing w:before="120" w:after="0"/>
              <w:contextualSpacing/>
              <w:jc w:val="both"/>
              <w:rPr>
                <w:rFonts w:ascii="Times New Roman" w:eastAsia="Times New Roman" w:hAnsi="Times New Roman" w:cs="Times New Roman"/>
                <w:bCs/>
                <w:iCs/>
                <w:sz w:val="28"/>
                <w:szCs w:val="28"/>
                <w:lang w:val="nl-NL"/>
              </w:rPr>
            </w:pPr>
            <w:r w:rsidRPr="00562E89">
              <w:rPr>
                <w:rFonts w:ascii="Times New Roman" w:eastAsia="Times New Roman" w:hAnsi="Times New Roman" w:cs="Times New Roman"/>
                <w:bCs/>
                <w:iCs/>
                <w:sz w:val="28"/>
                <w:szCs w:val="28"/>
                <w:lang w:val="nl-NL"/>
              </w:rPr>
              <w:t>- Vùng lãnh thổ có chung Biển Đông với Việt Nam là: Đài Loan.</w:t>
            </w:r>
          </w:p>
          <w:p w14:paraId="4EEB0320" w14:textId="77777777" w:rsidR="00021FFB" w:rsidRDefault="00021FFB" w:rsidP="00021FFB">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r>
              <w:rPr>
                <w:rFonts w:ascii="Times New Roman" w:eastAsia="Times New Roman" w:hAnsi="Times New Roman" w:cs="Times New Roman"/>
                <w:iCs/>
                <w:noProof/>
                <w:sz w:val="28"/>
                <w:szCs w:val="28"/>
              </w:rPr>
              <w:t>HS xác định được</w:t>
            </w:r>
            <w:r w:rsidRPr="009802C1">
              <w:rPr>
                <w:rFonts w:ascii="Times New Roman" w:eastAsia="Times New Roman" w:hAnsi="Times New Roman" w:cs="Times New Roman"/>
                <w:iCs/>
                <w:noProof/>
                <w:sz w:val="28"/>
                <w:szCs w:val="28"/>
              </w:rPr>
              <w:t xml:space="preserve"> hai vịnh lớn là vịnh Bắc Bộ và vịnh Thái Lan.</w:t>
            </w:r>
          </w:p>
          <w:p w14:paraId="28E3D51E" w14:textId="77777777" w:rsidR="00BE7801" w:rsidRPr="00562E89" w:rsidRDefault="00562E89" w:rsidP="00562E89">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bCs/>
                <w:iCs/>
                <w:sz w:val="28"/>
                <w:szCs w:val="28"/>
                <w:lang w:val="nl-NL"/>
              </w:rPr>
              <w:t>5</w:t>
            </w:r>
            <w:r w:rsidR="00BE7801">
              <w:rPr>
                <w:rFonts w:ascii="Times New Roman" w:eastAsia="Times New Roman" w:hAnsi="Times New Roman" w:cs="Times New Roman"/>
                <w:bCs/>
                <w:iCs/>
                <w:sz w:val="28"/>
                <w:szCs w:val="28"/>
                <w:lang w:val="nl-NL"/>
              </w:rPr>
              <w:t xml:space="preserve">. </w:t>
            </w:r>
            <w:r>
              <w:rPr>
                <w:rFonts w:ascii="Times New Roman" w:eastAsia="Times New Roman" w:hAnsi="Times New Roman" w:cs="Times New Roman"/>
                <w:iCs/>
                <w:noProof/>
                <w:sz w:val="28"/>
                <w:szCs w:val="28"/>
              </w:rPr>
              <w:t>Vùng biển VN là một phần của Biển Đông, có diện tích khoàng 1 triệu km</w:t>
            </w:r>
            <w:r w:rsidRPr="009802C1">
              <w:rPr>
                <w:rFonts w:ascii="Times New Roman" w:eastAsia="Times New Roman" w:hAnsi="Times New Roman" w:cs="Times New Roman"/>
                <w:iCs/>
                <w:noProof/>
                <w:sz w:val="28"/>
                <w:szCs w:val="28"/>
                <w:vertAlign w:val="superscript"/>
              </w:rPr>
              <w:t>2</w:t>
            </w:r>
            <w:r>
              <w:rPr>
                <w:rFonts w:ascii="Times New Roman" w:eastAsia="Times New Roman" w:hAnsi="Times New Roman" w:cs="Times New Roman"/>
                <w:iCs/>
                <w:noProof/>
                <w:sz w:val="28"/>
                <w:szCs w:val="28"/>
              </w:rPr>
              <w:t>.</w:t>
            </w:r>
          </w:p>
          <w:p w14:paraId="4773A85B"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3B0E7756"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3504F4A3" w14:textId="77777777" w:rsidR="00BE7801" w:rsidRDefault="00BE7801" w:rsidP="00BE7801">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14:paraId="1A29D541" w14:textId="77777777" w:rsidR="00BE7801" w:rsidRPr="003F1833" w:rsidRDefault="00BE7801" w:rsidP="00BE7801">
            <w:pPr>
              <w:jc w:val="both"/>
              <w:rPr>
                <w:rFonts w:ascii="Times New Roman" w:eastAsia="Times New Roman" w:hAnsi="Times New Roman" w:cs="Times New Roman"/>
                <w:sz w:val="28"/>
                <w:szCs w:val="28"/>
                <w:lang w:val="de-DE"/>
              </w:rPr>
            </w:pPr>
            <w:r w:rsidRPr="003F1833">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w:t>
            </w:r>
            <w:r w:rsidR="004363C8">
              <w:rPr>
                <w:rFonts w:ascii="Times New Roman" w:eastAsia="Times New Roman" w:hAnsi="Times New Roman" w:cs="Times New Roman"/>
                <w:sz w:val="28"/>
                <w:szCs w:val="28"/>
                <w:lang w:val="de-DE"/>
              </w:rPr>
              <w:t xml:space="preserve">Diện tích Biển Đông </w:t>
            </w:r>
            <w:r w:rsidR="004363C8" w:rsidRPr="004363C8">
              <w:rPr>
                <w:rFonts w:ascii="Times New Roman" w:eastAsia="Times New Roman" w:hAnsi="Times New Roman" w:cs="Times New Roman"/>
                <w:sz w:val="28"/>
                <w:szCs w:val="28"/>
                <w:lang w:val="de-DE"/>
              </w:rPr>
              <w:t>gấp ba lần diện tí</w:t>
            </w:r>
            <w:r w:rsidR="004363C8">
              <w:rPr>
                <w:rFonts w:ascii="Times New Roman" w:eastAsia="Times New Roman" w:hAnsi="Times New Roman" w:cs="Times New Roman"/>
                <w:sz w:val="28"/>
                <w:szCs w:val="28"/>
                <w:lang w:val="de-DE"/>
              </w:rPr>
              <w:t>ch đất liền: 1 triệu km</w:t>
            </w:r>
            <w:r w:rsidR="004363C8" w:rsidRPr="004363C8">
              <w:rPr>
                <w:rFonts w:ascii="Times New Roman" w:eastAsia="Times New Roman" w:hAnsi="Times New Roman" w:cs="Times New Roman"/>
                <w:sz w:val="28"/>
                <w:szCs w:val="28"/>
                <w:vertAlign w:val="superscript"/>
                <w:lang w:val="de-DE"/>
              </w:rPr>
              <w:t>2</w:t>
            </w:r>
            <w:r w:rsidR="004363C8">
              <w:rPr>
                <w:rFonts w:ascii="Times New Roman" w:eastAsia="Times New Roman" w:hAnsi="Times New Roman" w:cs="Times New Roman"/>
                <w:sz w:val="28"/>
                <w:szCs w:val="28"/>
                <w:lang w:val="de-DE"/>
              </w:rPr>
              <w:t>/331212</w:t>
            </w:r>
            <w:r w:rsidR="004363C8" w:rsidRPr="004363C8">
              <w:rPr>
                <w:rFonts w:ascii="Times New Roman" w:eastAsia="Times New Roman" w:hAnsi="Times New Roman" w:cs="Times New Roman"/>
                <w:sz w:val="28"/>
                <w:szCs w:val="28"/>
                <w:lang w:val="de-DE"/>
              </w:rPr>
              <w:t>km</w:t>
            </w:r>
            <w:r w:rsidR="004363C8" w:rsidRPr="004363C8">
              <w:rPr>
                <w:rFonts w:ascii="Times New Roman" w:eastAsia="Times New Roman" w:hAnsi="Times New Roman" w:cs="Times New Roman"/>
                <w:sz w:val="28"/>
                <w:szCs w:val="28"/>
                <w:vertAlign w:val="superscript"/>
                <w:lang w:val="de-DE"/>
              </w:rPr>
              <w:t>2</w:t>
            </w:r>
            <w:r w:rsidR="004363C8" w:rsidRPr="004363C8">
              <w:rPr>
                <w:rFonts w:ascii="Times New Roman" w:eastAsia="Times New Roman" w:hAnsi="Times New Roman" w:cs="Times New Roman"/>
                <w:sz w:val="28"/>
                <w:szCs w:val="28"/>
                <w:lang w:val="de-DE"/>
              </w:rPr>
              <w:t>). Tính trung bình tỷ lệ diện tích theo số km bờ biển thì cứ 100km</w:t>
            </w:r>
            <w:r w:rsidR="004363C8" w:rsidRPr="004363C8">
              <w:rPr>
                <w:rFonts w:ascii="Times New Roman" w:eastAsia="Times New Roman" w:hAnsi="Times New Roman" w:cs="Times New Roman"/>
                <w:sz w:val="28"/>
                <w:szCs w:val="28"/>
                <w:vertAlign w:val="superscript"/>
                <w:lang w:val="de-DE"/>
              </w:rPr>
              <w:t>2</w:t>
            </w:r>
            <w:r w:rsidR="004363C8" w:rsidRPr="004363C8">
              <w:rPr>
                <w:rFonts w:ascii="Times New Roman" w:eastAsia="Times New Roman" w:hAnsi="Times New Roman" w:cs="Times New Roman"/>
                <w:sz w:val="28"/>
                <w:szCs w:val="28"/>
                <w:lang w:val="de-DE"/>
              </w:rPr>
              <w:t xml:space="preserve"> có 1km bờ biển (so với trung bình của thế giới là 600km</w:t>
            </w:r>
            <w:r w:rsidR="004363C8" w:rsidRPr="004363C8">
              <w:rPr>
                <w:rFonts w:ascii="Times New Roman" w:eastAsia="Times New Roman" w:hAnsi="Times New Roman" w:cs="Times New Roman"/>
                <w:sz w:val="28"/>
                <w:szCs w:val="28"/>
                <w:vertAlign w:val="superscript"/>
                <w:lang w:val="de-DE"/>
              </w:rPr>
              <w:t>2</w:t>
            </w:r>
            <w:r w:rsidR="004363C8" w:rsidRPr="004363C8">
              <w:rPr>
                <w:rFonts w:ascii="Times New Roman" w:eastAsia="Times New Roman" w:hAnsi="Times New Roman" w:cs="Times New Roman"/>
                <w:sz w:val="28"/>
                <w:szCs w:val="28"/>
                <w:lang w:val="de-DE"/>
              </w:rPr>
              <w:t xml:space="preserve"> đất liền trên 1km bờ biển)</w:t>
            </w:r>
            <w:r w:rsidR="004363C8">
              <w:rPr>
                <w:rFonts w:ascii="Times New Roman" w:eastAsia="Times New Roman" w:hAnsi="Times New Roman" w:cs="Times New Roman"/>
                <w:sz w:val="28"/>
                <w:szCs w:val="28"/>
                <w:lang w:val="de-DE"/>
              </w:rPr>
              <w:t>.</w:t>
            </w:r>
          </w:p>
        </w:tc>
        <w:tc>
          <w:tcPr>
            <w:tcW w:w="3260" w:type="dxa"/>
            <w:shd w:val="clear" w:color="auto" w:fill="auto"/>
          </w:tcPr>
          <w:p w14:paraId="51E6CF64" w14:textId="77777777" w:rsidR="00BE7801" w:rsidRPr="0053790C" w:rsidRDefault="00BE7801" w:rsidP="00BE7801">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t xml:space="preserve">1. </w:t>
            </w:r>
            <w:r w:rsidR="0070756F" w:rsidRPr="0070756F">
              <w:rPr>
                <w:rFonts w:ascii="Times New Roman" w:eastAsia="Times New Roman" w:hAnsi="Times New Roman" w:cs="Times New Roman"/>
                <w:b/>
                <w:iCs/>
                <w:noProof/>
                <w:sz w:val="28"/>
                <w:szCs w:val="28"/>
                <w:lang w:val="nl-NL"/>
              </w:rPr>
              <w:t>Vị trí địa lí và phạm vi của Biển Đông</w:t>
            </w:r>
          </w:p>
          <w:p w14:paraId="1EAF12AF" w14:textId="77777777" w:rsidR="009802C1" w:rsidRPr="009802C1" w:rsidRDefault="009802C1" w:rsidP="009802C1">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9802C1">
              <w:rPr>
                <w:rFonts w:ascii="Times New Roman" w:eastAsia="Times New Roman" w:hAnsi="Times New Roman" w:cs="Times New Roman"/>
                <w:iCs/>
                <w:noProof/>
                <w:sz w:val="28"/>
                <w:szCs w:val="28"/>
              </w:rPr>
              <w:t xml:space="preserve"> Biển Đông </w:t>
            </w:r>
            <w:r>
              <w:rPr>
                <w:rFonts w:ascii="Times New Roman" w:eastAsia="Times New Roman" w:hAnsi="Times New Roman" w:cs="Times New Roman"/>
                <w:iCs/>
                <w:noProof/>
                <w:sz w:val="28"/>
                <w:szCs w:val="28"/>
              </w:rPr>
              <w:t>thuộc</w:t>
            </w:r>
            <w:r w:rsidRPr="009802C1">
              <w:rPr>
                <w:rFonts w:ascii="Times New Roman" w:eastAsia="Times New Roman" w:hAnsi="Times New Roman" w:cs="Times New Roman"/>
                <w:iCs/>
                <w:noProof/>
                <w:sz w:val="28"/>
                <w:szCs w:val="28"/>
              </w:rPr>
              <w:t xml:space="preserve"> Thái Bình Dương, có diện tích khoảng 3447 nghìn km</w:t>
            </w:r>
            <w:r w:rsidRPr="009802C1">
              <w:rPr>
                <w:rFonts w:ascii="Times New Roman" w:eastAsia="Times New Roman" w:hAnsi="Times New Roman" w:cs="Times New Roman"/>
                <w:iCs/>
                <w:noProof/>
                <w:sz w:val="28"/>
                <w:szCs w:val="28"/>
                <w:vertAlign w:val="superscript"/>
              </w:rPr>
              <w:t>2</w:t>
            </w:r>
            <w:r>
              <w:rPr>
                <w:rFonts w:ascii="Times New Roman" w:eastAsia="Times New Roman" w:hAnsi="Times New Roman" w:cs="Times New Roman"/>
                <w:iCs/>
                <w:noProof/>
                <w:sz w:val="28"/>
                <w:szCs w:val="28"/>
              </w:rPr>
              <w:t>, t</w:t>
            </w:r>
            <w:r w:rsidRPr="009802C1">
              <w:rPr>
                <w:rFonts w:ascii="Times New Roman" w:eastAsia="Times New Roman" w:hAnsi="Times New Roman" w:cs="Times New Roman"/>
                <w:iCs/>
                <w:noProof/>
                <w:sz w:val="28"/>
                <w:szCs w:val="28"/>
              </w:rPr>
              <w:t>rải rộng từ vĩ độ 3</w:t>
            </w:r>
            <w:r w:rsidRPr="009802C1">
              <w:rPr>
                <w:rFonts w:ascii="Times New Roman" w:eastAsia="Times New Roman" w:hAnsi="Times New Roman" w:cs="Times New Roman"/>
                <w:iCs/>
                <w:noProof/>
                <w:sz w:val="28"/>
                <w:szCs w:val="28"/>
                <w:vertAlign w:val="superscript"/>
              </w:rPr>
              <w:t>0</w:t>
            </w:r>
            <w:r w:rsidRPr="009802C1">
              <w:rPr>
                <w:rFonts w:ascii="Times New Roman" w:eastAsia="Times New Roman" w:hAnsi="Times New Roman" w:cs="Times New Roman"/>
                <w:iCs/>
                <w:noProof/>
                <w:sz w:val="28"/>
                <w:szCs w:val="28"/>
              </w:rPr>
              <w:t>N đến vĩ độ 26</w:t>
            </w:r>
            <w:r w:rsidRPr="009802C1">
              <w:rPr>
                <w:rFonts w:ascii="Times New Roman" w:eastAsia="Times New Roman" w:hAnsi="Times New Roman" w:cs="Times New Roman"/>
                <w:iCs/>
                <w:noProof/>
                <w:sz w:val="28"/>
                <w:szCs w:val="28"/>
                <w:vertAlign w:val="superscript"/>
              </w:rPr>
              <w:t>0</w:t>
            </w:r>
            <w:r>
              <w:rPr>
                <w:rFonts w:ascii="Times New Roman" w:eastAsia="Times New Roman" w:hAnsi="Times New Roman" w:cs="Times New Roman"/>
                <w:iCs/>
                <w:noProof/>
                <w:sz w:val="28"/>
                <w:szCs w:val="28"/>
              </w:rPr>
              <w:t>B</w:t>
            </w:r>
            <w:r w:rsidRPr="009802C1">
              <w:rPr>
                <w:rFonts w:ascii="Times New Roman" w:eastAsia="Times New Roman" w:hAnsi="Times New Roman" w:cs="Times New Roman"/>
                <w:iCs/>
                <w:noProof/>
                <w:sz w:val="28"/>
                <w:szCs w:val="28"/>
              </w:rPr>
              <w:t xml:space="preserve"> và từ kinh độ 100</w:t>
            </w:r>
            <w:r w:rsidRPr="009802C1">
              <w:rPr>
                <w:rFonts w:ascii="Times New Roman" w:eastAsia="Times New Roman" w:hAnsi="Times New Roman" w:cs="Times New Roman"/>
                <w:iCs/>
                <w:noProof/>
                <w:sz w:val="28"/>
                <w:szCs w:val="28"/>
                <w:vertAlign w:val="superscript"/>
              </w:rPr>
              <w:t>0</w:t>
            </w:r>
            <w:r w:rsidRPr="009802C1">
              <w:rPr>
                <w:rFonts w:ascii="Times New Roman" w:eastAsia="Times New Roman" w:hAnsi="Times New Roman" w:cs="Times New Roman"/>
                <w:iCs/>
                <w:noProof/>
                <w:sz w:val="28"/>
                <w:szCs w:val="28"/>
              </w:rPr>
              <w:t> đến 121</w:t>
            </w:r>
            <w:r>
              <w:rPr>
                <w:rFonts w:ascii="Times New Roman" w:eastAsia="Times New Roman" w:hAnsi="Times New Roman" w:cs="Times New Roman"/>
                <w:iCs/>
                <w:noProof/>
                <w:sz w:val="28"/>
                <w:szCs w:val="28"/>
                <w:vertAlign w:val="superscript"/>
              </w:rPr>
              <w:t>0</w:t>
            </w:r>
            <w:r>
              <w:rPr>
                <w:rFonts w:ascii="Times New Roman" w:eastAsia="Times New Roman" w:hAnsi="Times New Roman" w:cs="Times New Roman"/>
                <w:iCs/>
                <w:noProof/>
                <w:sz w:val="28"/>
                <w:szCs w:val="28"/>
              </w:rPr>
              <w:t>Đ</w:t>
            </w:r>
            <w:r w:rsidRPr="009802C1">
              <w:rPr>
                <w:rFonts w:ascii="Times New Roman" w:eastAsia="Times New Roman" w:hAnsi="Times New Roman" w:cs="Times New Roman"/>
                <w:iCs/>
                <w:noProof/>
                <w:sz w:val="28"/>
                <w:szCs w:val="28"/>
              </w:rPr>
              <w:t>.</w:t>
            </w:r>
          </w:p>
          <w:p w14:paraId="3D6C97DE" w14:textId="77777777" w:rsidR="009802C1" w:rsidRPr="009802C1" w:rsidRDefault="009802C1" w:rsidP="009802C1">
            <w:pPr>
              <w:tabs>
                <w:tab w:val="left" w:pos="0"/>
              </w:tabs>
              <w:spacing w:before="120" w:after="0"/>
              <w:contextualSpacing/>
              <w:jc w:val="both"/>
              <w:rPr>
                <w:rFonts w:ascii="Times New Roman" w:eastAsia="Times New Roman" w:hAnsi="Times New Roman" w:cs="Times New Roman"/>
                <w:iCs/>
                <w:noProof/>
                <w:sz w:val="28"/>
                <w:szCs w:val="28"/>
              </w:rPr>
            </w:pPr>
            <w:r w:rsidRPr="009802C1">
              <w:rPr>
                <w:rFonts w:ascii="Times New Roman" w:hAnsi="Times New Roman" w:cs="Times New Roman"/>
                <w:color w:val="000000"/>
                <w:sz w:val="28"/>
                <w:szCs w:val="28"/>
                <w:shd w:val="clear" w:color="auto" w:fill="FFFFFF"/>
              </w:rPr>
              <w:t>- Các nước có chung Biển Đông với Việt Nam là: Trung Quốc, Phi-lip-pin, In-đô-nê-xia, Bờ-ru-nây, Ma-lay-xia, Xing-ga-po, Thái Lan, Cam-pu-chia.</w:t>
            </w:r>
          </w:p>
          <w:p w14:paraId="0A0B06C1" w14:textId="77777777" w:rsidR="0021435C" w:rsidRDefault="0021435C" w:rsidP="0021435C">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Vùng biển VN là một phần của Biển Đông, có diện tích khoàng 1 triệu km</w:t>
            </w:r>
            <w:r w:rsidRPr="009802C1">
              <w:rPr>
                <w:rFonts w:ascii="Times New Roman" w:eastAsia="Times New Roman" w:hAnsi="Times New Roman" w:cs="Times New Roman"/>
                <w:iCs/>
                <w:noProof/>
                <w:sz w:val="28"/>
                <w:szCs w:val="28"/>
                <w:vertAlign w:val="superscript"/>
              </w:rPr>
              <w:t>2</w:t>
            </w:r>
            <w:r>
              <w:rPr>
                <w:rFonts w:ascii="Times New Roman" w:eastAsia="Times New Roman" w:hAnsi="Times New Roman" w:cs="Times New Roman"/>
                <w:iCs/>
                <w:noProof/>
                <w:sz w:val="28"/>
                <w:szCs w:val="28"/>
              </w:rPr>
              <w:t>.</w:t>
            </w:r>
          </w:p>
          <w:p w14:paraId="640ECB30" w14:textId="77777777" w:rsidR="00BE7801" w:rsidRPr="00097334" w:rsidRDefault="00BE7801" w:rsidP="00550A73">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14:paraId="611836EE" w14:textId="77777777" w:rsidR="00BE7801" w:rsidRDefault="00BE7801" w:rsidP="00BE7801">
      <w:pPr>
        <w:spacing w:before="120" w:after="0"/>
        <w:contextualSpacing/>
        <w:jc w:val="both"/>
        <w:rPr>
          <w:rFonts w:ascii="Times New Roman" w:eastAsia="Times New Roman" w:hAnsi="Times New Roman" w:cs="Times New Roman"/>
          <w:i/>
          <w:noProof/>
          <w:sz w:val="28"/>
          <w:szCs w:val="28"/>
          <w:u w:val="single"/>
          <w:lang w:val="nl-NL"/>
        </w:rPr>
      </w:pPr>
    </w:p>
    <w:p w14:paraId="7900310F" w14:textId="77777777" w:rsidR="00BE7801" w:rsidRPr="0053790C" w:rsidRDefault="00BE7801" w:rsidP="00BE7801">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sidR="004D7131">
        <w:rPr>
          <w:rFonts w:ascii="Times New Roman" w:eastAsia="Times New Roman" w:hAnsi="Times New Roman" w:cs="Times New Roman"/>
          <w:b/>
          <w:bCs/>
          <w:i/>
          <w:sz w:val="28"/>
          <w:szCs w:val="28"/>
        </w:rPr>
        <w:t>2</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 xml:space="preserve">về </w:t>
      </w:r>
      <w:r w:rsidR="00562E89">
        <w:rPr>
          <w:rFonts w:ascii="Times New Roman" w:eastAsia="Times New Roman" w:hAnsi="Times New Roman" w:cs="Times New Roman"/>
          <w:b/>
          <w:bCs/>
          <w:i/>
          <w:sz w:val="28"/>
          <w:szCs w:val="28"/>
        </w:rPr>
        <w:t>Vùng biển Việt Nam ở Biển Đông</w:t>
      </w:r>
      <w:r w:rsidRPr="00D531DC">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w:t>
      </w:r>
      <w:r w:rsidR="004D5CF1">
        <w:rPr>
          <w:rFonts w:ascii="Times New Roman" w:eastAsia="Times New Roman" w:hAnsi="Times New Roman" w:cs="Times New Roman"/>
          <w:b/>
          <w:bCs/>
          <w:i/>
          <w:sz w:val="28"/>
          <w:szCs w:val="28"/>
        </w:rPr>
        <w:t>3</w:t>
      </w:r>
      <w:r>
        <w:rPr>
          <w:rFonts w:ascii="Times New Roman" w:eastAsia="Times New Roman" w:hAnsi="Times New Roman" w:cs="Times New Roman"/>
          <w:b/>
          <w:bCs/>
          <w:i/>
          <w:sz w:val="28"/>
          <w:szCs w:val="28"/>
        </w:rPr>
        <w:t>0</w:t>
      </w:r>
      <w:r w:rsidRPr="0053790C">
        <w:rPr>
          <w:rFonts w:ascii="Times New Roman" w:eastAsia="Times New Roman" w:hAnsi="Times New Roman" w:cs="Times New Roman"/>
          <w:b/>
          <w:bCs/>
          <w:i/>
          <w:sz w:val="28"/>
          <w:szCs w:val="28"/>
        </w:rPr>
        <w:t xml:space="preserve"> phút)</w:t>
      </w:r>
    </w:p>
    <w:p w14:paraId="1766FC2C" w14:textId="77777777" w:rsidR="00BE7801" w:rsidRPr="0053790C" w:rsidRDefault="00BE7801" w:rsidP="00BE7801">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sidR="004D7131">
        <w:rPr>
          <w:rFonts w:ascii="Times New Roman" w:eastAsia="Times New Roman" w:hAnsi="Times New Roman" w:cs="Times New Roman"/>
          <w:noProof/>
          <w:sz w:val="28"/>
          <w:szCs w:val="28"/>
          <w:lang w:val="nl-NL"/>
        </w:rPr>
        <w:t>x</w:t>
      </w:r>
      <w:r w:rsidR="004D7131" w:rsidRPr="004D7131">
        <w:rPr>
          <w:rFonts w:ascii="Times New Roman" w:eastAsia="Times New Roman" w:hAnsi="Times New Roman" w:cs="Times New Roman"/>
          <w:noProof/>
          <w:sz w:val="28"/>
          <w:szCs w:val="28"/>
          <w:lang w:val="nl-NL"/>
        </w:rPr>
        <w:t>ác định được trên bản đồ các mốc xác định đường cơ sở, đường phân chia vịnh Bắc Bộ giữa Việt Nam và Trung Quốc.</w:t>
      </w:r>
    </w:p>
    <w:p w14:paraId="64E4D0DD"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Quan sát hình 1</w:t>
      </w:r>
      <w:r w:rsidR="00562E89">
        <w:rPr>
          <w:rFonts w:ascii="Times New Roman" w:eastAsia="Times New Roman" w:hAnsi="Times New Roman" w:cs="Times New Roman"/>
          <w:noProof/>
          <w:sz w:val="28"/>
          <w:szCs w:val="28"/>
          <w:lang w:val="nl-NL"/>
        </w:rPr>
        <w:t>4</w:t>
      </w:r>
      <w:r>
        <w:rPr>
          <w:rFonts w:ascii="Times New Roman" w:eastAsia="Times New Roman" w:hAnsi="Times New Roman" w:cs="Times New Roman"/>
          <w:noProof/>
          <w:sz w:val="28"/>
          <w:szCs w:val="28"/>
          <w:lang w:val="nl-NL"/>
        </w:rPr>
        <w:t>.</w:t>
      </w:r>
      <w:r w:rsidR="00562E89">
        <w:rPr>
          <w:rFonts w:ascii="Times New Roman" w:eastAsia="Times New Roman" w:hAnsi="Times New Roman" w:cs="Times New Roman"/>
          <w:noProof/>
          <w:sz w:val="28"/>
          <w:szCs w:val="28"/>
          <w:lang w:val="nl-NL"/>
        </w:rPr>
        <w:t>2, 14.3</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sidR="00562E89">
        <w:rPr>
          <w:rFonts w:ascii="Times New Roman" w:eastAsia="Times New Roman" w:hAnsi="Times New Roman" w:cs="Times New Roman"/>
          <w:noProof/>
          <w:sz w:val="28"/>
          <w:szCs w:val="28"/>
          <w:lang w:val="nl-NL"/>
        </w:rPr>
        <w:t>44-146</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392DA6EC" w14:textId="77777777" w:rsidR="00BE7801" w:rsidRDefault="00562E89" w:rsidP="00BE7801">
      <w:pPr>
        <w:spacing w:before="120" w:after="0"/>
        <w:ind w:firstLine="510"/>
        <w:contextualSpacing/>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anchor distT="0" distB="0" distL="114300" distR="114300" simplePos="0" relativeHeight="251851776" behindDoc="1" locked="0" layoutInCell="1" allowOverlap="1" wp14:anchorId="26671467" wp14:editId="5B8671D5">
            <wp:simplePos x="0" y="0"/>
            <wp:positionH relativeFrom="column">
              <wp:posOffset>1111885</wp:posOffset>
            </wp:positionH>
            <wp:positionV relativeFrom="paragraph">
              <wp:posOffset>111125</wp:posOffset>
            </wp:positionV>
            <wp:extent cx="4380230" cy="5557520"/>
            <wp:effectExtent l="0" t="0" r="1270" b="5080"/>
            <wp:wrapTight wrapText="bothSides">
              <wp:wrapPolygon edited="0">
                <wp:start x="0" y="0"/>
                <wp:lineTo x="0" y="21546"/>
                <wp:lineTo x="21512" y="21546"/>
                <wp:lineTo x="21512"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email">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380230" cy="555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97025"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13000F10"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044EA791"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587F157B"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1E67E52E"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12CFD2DB"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49D8D76D"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1ECD4F76"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456E13B2"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2AF6657D"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49A02D5F"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20F981DC"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1EF7A16D"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1CF89789" w14:textId="77777777" w:rsidR="00562E89" w:rsidRDefault="00562E89" w:rsidP="00BE7801">
      <w:pPr>
        <w:spacing w:before="120" w:after="0"/>
        <w:ind w:firstLine="510"/>
        <w:contextualSpacing/>
        <w:jc w:val="both"/>
        <w:rPr>
          <w:rFonts w:ascii="Times New Roman" w:eastAsia="Times New Roman" w:hAnsi="Times New Roman" w:cs="Times New Roman"/>
          <w:sz w:val="28"/>
          <w:szCs w:val="28"/>
          <w:lang w:eastAsia="vi-VN"/>
        </w:rPr>
      </w:pPr>
    </w:p>
    <w:p w14:paraId="07DA1A72"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55353951"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75E4B136"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616F6E2F"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0AE2EDCC"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3EC97417"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51776D0C"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6D9F4544"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12312EBA" w14:textId="77777777" w:rsidR="00BE7801" w:rsidRDefault="00BE7801" w:rsidP="00BE7801">
      <w:pPr>
        <w:spacing w:before="120" w:after="0"/>
        <w:contextualSpacing/>
        <w:jc w:val="both"/>
        <w:rPr>
          <w:rFonts w:ascii="Times New Roman" w:eastAsia="Times New Roman" w:hAnsi="Times New Roman" w:cs="Times New Roman"/>
          <w:sz w:val="28"/>
          <w:szCs w:val="28"/>
          <w:lang w:eastAsia="vi-VN"/>
        </w:rPr>
      </w:pPr>
    </w:p>
    <w:p w14:paraId="03DA5424" w14:textId="77777777" w:rsidR="00BE7801" w:rsidRDefault="00562E89" w:rsidP="00BE7801">
      <w:pPr>
        <w:spacing w:before="120" w:after="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52800" behindDoc="1" locked="0" layoutInCell="1" allowOverlap="1" wp14:anchorId="4FC9DDFB" wp14:editId="0E55CBB7">
            <wp:simplePos x="0" y="0"/>
            <wp:positionH relativeFrom="column">
              <wp:posOffset>1018540</wp:posOffset>
            </wp:positionH>
            <wp:positionV relativeFrom="paragraph">
              <wp:posOffset>196215</wp:posOffset>
            </wp:positionV>
            <wp:extent cx="4598670" cy="1721485"/>
            <wp:effectExtent l="0" t="0" r="0" b="0"/>
            <wp:wrapTight wrapText="bothSides">
              <wp:wrapPolygon edited="0">
                <wp:start x="0" y="0"/>
                <wp:lineTo x="0" y="21273"/>
                <wp:lineTo x="21475" y="21273"/>
                <wp:lineTo x="21475"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email">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598670"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A8FE4"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00CEFB1E" w14:textId="77777777" w:rsidR="00562E89" w:rsidRDefault="00562E89" w:rsidP="00BE7801">
      <w:pPr>
        <w:spacing w:before="120" w:after="0"/>
        <w:ind w:firstLine="510"/>
        <w:contextualSpacing/>
        <w:jc w:val="both"/>
        <w:rPr>
          <w:rFonts w:ascii="Times New Roman" w:eastAsia="Times New Roman" w:hAnsi="Times New Roman" w:cs="Times New Roman"/>
          <w:sz w:val="28"/>
          <w:szCs w:val="28"/>
          <w:lang w:eastAsia="vi-VN"/>
        </w:rPr>
      </w:pPr>
    </w:p>
    <w:p w14:paraId="1F8466D9" w14:textId="77777777" w:rsidR="00562E89" w:rsidRDefault="00562E89" w:rsidP="00BE7801">
      <w:pPr>
        <w:spacing w:before="120" w:after="0"/>
        <w:ind w:firstLine="510"/>
        <w:contextualSpacing/>
        <w:jc w:val="both"/>
        <w:rPr>
          <w:rFonts w:ascii="Times New Roman" w:eastAsia="Times New Roman" w:hAnsi="Times New Roman" w:cs="Times New Roman"/>
          <w:sz w:val="28"/>
          <w:szCs w:val="28"/>
          <w:lang w:eastAsia="vi-VN"/>
        </w:rPr>
      </w:pPr>
    </w:p>
    <w:p w14:paraId="356A481C" w14:textId="77777777" w:rsidR="00562E89" w:rsidRDefault="00562E89" w:rsidP="00BE7801">
      <w:pPr>
        <w:spacing w:before="120" w:after="0"/>
        <w:ind w:firstLine="510"/>
        <w:contextualSpacing/>
        <w:jc w:val="both"/>
        <w:rPr>
          <w:rFonts w:ascii="Times New Roman" w:eastAsia="Times New Roman" w:hAnsi="Times New Roman" w:cs="Times New Roman"/>
          <w:sz w:val="28"/>
          <w:szCs w:val="28"/>
          <w:lang w:eastAsia="vi-VN"/>
        </w:rPr>
      </w:pPr>
    </w:p>
    <w:p w14:paraId="495D1EC5" w14:textId="77777777" w:rsidR="00562E89" w:rsidRDefault="00562E89" w:rsidP="00BE7801">
      <w:pPr>
        <w:spacing w:before="120" w:after="0"/>
        <w:ind w:firstLine="510"/>
        <w:contextualSpacing/>
        <w:jc w:val="both"/>
        <w:rPr>
          <w:rFonts w:ascii="Times New Roman" w:eastAsia="Times New Roman" w:hAnsi="Times New Roman" w:cs="Times New Roman"/>
          <w:sz w:val="28"/>
          <w:szCs w:val="28"/>
          <w:lang w:eastAsia="vi-VN"/>
        </w:rPr>
      </w:pPr>
    </w:p>
    <w:p w14:paraId="14723D64" w14:textId="77777777" w:rsidR="00562E89" w:rsidRDefault="00562E89" w:rsidP="00BE7801">
      <w:pPr>
        <w:spacing w:before="120" w:after="0"/>
        <w:ind w:firstLine="510"/>
        <w:contextualSpacing/>
        <w:jc w:val="both"/>
        <w:rPr>
          <w:rFonts w:ascii="Times New Roman" w:eastAsia="Times New Roman" w:hAnsi="Times New Roman" w:cs="Times New Roman"/>
          <w:sz w:val="28"/>
          <w:szCs w:val="28"/>
          <w:lang w:eastAsia="vi-VN"/>
        </w:rPr>
      </w:pPr>
    </w:p>
    <w:p w14:paraId="7DA9E64A" w14:textId="77777777" w:rsidR="004D5CF1" w:rsidRDefault="004D5CF1" w:rsidP="00BE7801">
      <w:pPr>
        <w:spacing w:before="120" w:after="0"/>
        <w:ind w:firstLine="510"/>
        <w:contextualSpacing/>
        <w:jc w:val="both"/>
        <w:rPr>
          <w:rFonts w:ascii="Times New Roman" w:eastAsia="Times New Roman" w:hAnsi="Times New Roman" w:cs="Times New Roman"/>
          <w:sz w:val="28"/>
          <w:szCs w:val="28"/>
          <w:lang w:eastAsia="vi-VN"/>
        </w:rPr>
      </w:pPr>
    </w:p>
    <w:p w14:paraId="79F4913A" w14:textId="77777777" w:rsidR="004D5CF1" w:rsidRDefault="004D5CF1" w:rsidP="00BE7801">
      <w:pPr>
        <w:spacing w:before="120" w:after="0"/>
        <w:ind w:firstLine="510"/>
        <w:contextualSpacing/>
        <w:jc w:val="both"/>
        <w:rPr>
          <w:rFonts w:ascii="Times New Roman" w:eastAsia="Times New Roman" w:hAnsi="Times New Roman" w:cs="Times New Roman"/>
          <w:sz w:val="28"/>
          <w:szCs w:val="28"/>
          <w:lang w:eastAsia="vi-VN"/>
        </w:rPr>
      </w:pPr>
    </w:p>
    <w:p w14:paraId="36745116" w14:textId="77777777" w:rsidR="00BE7801" w:rsidRPr="0053790C" w:rsidRDefault="00BE7801" w:rsidP="00BE7801">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27578BF1" w14:textId="77777777" w:rsidR="00BE7801" w:rsidRPr="0053790C" w:rsidRDefault="00BE7801" w:rsidP="00BE7801">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BE7801" w:rsidRPr="0053790C" w14:paraId="57BBAF1B" w14:textId="77777777" w:rsidTr="00BE7801">
        <w:tc>
          <w:tcPr>
            <w:tcW w:w="6771" w:type="dxa"/>
            <w:shd w:val="clear" w:color="auto" w:fill="auto"/>
          </w:tcPr>
          <w:p w14:paraId="64A052F2" w14:textId="77777777" w:rsidR="00BE7801" w:rsidRPr="0053790C" w:rsidRDefault="00BE7801" w:rsidP="00BE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759B092B" w14:textId="77777777" w:rsidR="00BE7801" w:rsidRPr="0053790C" w:rsidRDefault="00BE7801" w:rsidP="00BE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BE7801" w:rsidRPr="0053790C" w14:paraId="2FE14E9D" w14:textId="77777777" w:rsidTr="00BE7801">
        <w:tc>
          <w:tcPr>
            <w:tcW w:w="6771" w:type="dxa"/>
            <w:shd w:val="clear" w:color="auto" w:fill="auto"/>
          </w:tcPr>
          <w:p w14:paraId="56397BA5"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764944CD" w14:textId="77777777" w:rsidR="00BE7801" w:rsidRPr="0053790C" w:rsidRDefault="00BE7801" w:rsidP="00BE7801">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 xml:space="preserve">2 </w:t>
            </w:r>
            <w:r w:rsidRPr="0053790C">
              <w:rPr>
                <w:rFonts w:ascii="Times New Roman" w:eastAsia="Times New Roman" w:hAnsi="Times New Roman" w:cs="Times New Roman"/>
                <w:bCs/>
                <w:sz w:val="28"/>
                <w:szCs w:val="28"/>
              </w:rPr>
              <w:t>SGK.</w:t>
            </w:r>
          </w:p>
          <w:p w14:paraId="73E160D5" w14:textId="77777777" w:rsidR="00BE7801" w:rsidRPr="0053790C" w:rsidRDefault="00BE7801" w:rsidP="00BE7801">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 xml:space="preserve">hình </w:t>
            </w:r>
            <w:r w:rsidR="00562E89">
              <w:rPr>
                <w:rFonts w:ascii="Times New Roman" w:eastAsia="Times New Roman" w:hAnsi="Times New Roman" w:cs="Times New Roman"/>
                <w:bCs/>
                <w:sz w:val="28"/>
                <w:szCs w:val="28"/>
              </w:rPr>
              <w:t>14.2, 14.3</w:t>
            </w:r>
            <w:r>
              <w:rPr>
                <w:rFonts w:ascii="Times New Roman" w:eastAsia="Times New Roman" w:hAnsi="Times New Roman" w:cs="Times New Roman"/>
                <w:bCs/>
                <w:sz w:val="28"/>
                <w:szCs w:val="28"/>
              </w:rPr>
              <w:t xml:space="preserve"> lên bảng.</w:t>
            </w:r>
          </w:p>
          <w:p w14:paraId="284CCF08"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w:t>
            </w:r>
            <w:r w:rsidR="00562E89">
              <w:rPr>
                <w:rFonts w:ascii="Times New Roman" w:eastAsia="Times New Roman" w:hAnsi="Times New Roman" w:cs="Times New Roman"/>
                <w:bCs/>
                <w:sz w:val="28"/>
                <w:szCs w:val="28"/>
              </w:rPr>
              <w:t>hình 14.2, 14.3</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14:paraId="25AF1EEE" w14:textId="77777777" w:rsidR="006E49DA" w:rsidRDefault="00BE7801" w:rsidP="00BE7801">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6E49DA">
              <w:rPr>
                <w:rFonts w:ascii="Times New Roman" w:eastAsia="Times New Roman" w:hAnsi="Times New Roman" w:cs="Times New Roman"/>
                <w:i/>
                <w:sz w:val="28"/>
                <w:szCs w:val="28"/>
              </w:rPr>
              <w:t xml:space="preserve">Đường cơ sở là gì? </w:t>
            </w:r>
          </w:p>
          <w:p w14:paraId="4A424CB4" w14:textId="77777777" w:rsidR="00BE7801" w:rsidRDefault="006E49DA" w:rsidP="00BE7801">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Chính phủ nước ta công bố đường cơ sở vào thời gian nào? Đường cơ sở dùng để làm gì?</w:t>
            </w:r>
          </w:p>
          <w:p w14:paraId="6C8570BA" w14:textId="77777777" w:rsidR="006E49DA" w:rsidRPr="0053790C" w:rsidRDefault="006E49DA" w:rsidP="00BE7801">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Pr="006E49DA">
              <w:rPr>
                <w:rFonts w:ascii="Times New Roman" w:eastAsia="Times New Roman" w:hAnsi="Times New Roman" w:cs="Times New Roman"/>
                <w:i/>
                <w:sz w:val="28"/>
                <w:szCs w:val="28"/>
              </w:rPr>
              <w:t>Xác định các mốc đường cơ sở trên biển dùng để tính chiều rộng lãnh hải của lục địa nước ta.</w:t>
            </w:r>
          </w:p>
          <w:p w14:paraId="56427985" w14:textId="77777777" w:rsidR="00BE7801" w:rsidRDefault="00BD5A3F" w:rsidP="00BE7801">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w:t>
            </w:r>
            <w:r w:rsidR="006E49DA">
              <w:rPr>
                <w:rFonts w:ascii="Times New Roman" w:eastAsia="Times New Roman" w:hAnsi="Times New Roman" w:cs="Times New Roman"/>
                <w:i/>
                <w:sz w:val="28"/>
                <w:szCs w:val="28"/>
              </w:rPr>
              <w:t>. Ngày 25/12/2020 hiệp định gì đã được kí kết?</w:t>
            </w:r>
          </w:p>
          <w:p w14:paraId="4F3CB729" w14:textId="77777777" w:rsidR="006E49DA" w:rsidRDefault="00BD5A3F" w:rsidP="00BE7801">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w:t>
            </w:r>
            <w:r w:rsidR="006E49DA">
              <w:rPr>
                <w:rFonts w:ascii="Times New Roman" w:eastAsia="Times New Roman" w:hAnsi="Times New Roman" w:cs="Times New Roman"/>
                <w:i/>
                <w:sz w:val="28"/>
                <w:szCs w:val="28"/>
              </w:rPr>
              <w:t xml:space="preserve">. </w:t>
            </w:r>
            <w:r w:rsidRPr="00BD5A3F">
              <w:rPr>
                <w:rFonts w:ascii="Times New Roman" w:eastAsia="Times New Roman" w:hAnsi="Times New Roman" w:cs="Times New Roman"/>
                <w:i/>
                <w:sz w:val="28"/>
                <w:szCs w:val="28"/>
              </w:rPr>
              <w:t>Xác định đường phân chia vịnh Bắc Bộ giữa Việt Nam và Trung Quốc.</w:t>
            </w:r>
          </w:p>
          <w:p w14:paraId="674B838C" w14:textId="77777777" w:rsidR="00BE7801" w:rsidRPr="0053790C" w:rsidRDefault="00BE7801" w:rsidP="00BE7801">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57028207"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bCs/>
                <w:sz w:val="28"/>
                <w:szCs w:val="28"/>
              </w:rPr>
              <w:t xml:space="preserve">hình 12.2 </w:t>
            </w:r>
            <w:r w:rsidRPr="0053790C">
              <w:rPr>
                <w:rFonts w:ascii="Times New Roman" w:eastAsia="Times New Roman" w:hAnsi="Times New Roman" w:cs="Times New Roman"/>
                <w:bCs/>
                <w:sz w:val="28"/>
                <w:szCs w:val="28"/>
              </w:rPr>
              <w:t>và đọc kênh chữ trong SGK, suy nghĩ để trả lời câu hỏi.</w:t>
            </w:r>
          </w:p>
          <w:p w14:paraId="16431D2A"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27C286D6" w14:textId="77777777" w:rsidR="00BE7801" w:rsidRPr="0053790C" w:rsidRDefault="00BE7801" w:rsidP="00BE7801">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6CBB8A85"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71BDF4CB" w14:textId="77777777" w:rsidR="00BE7801" w:rsidRDefault="00BE7801" w:rsidP="00BE7801">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r w:rsidR="00E808F8">
              <w:rPr>
                <w:rFonts w:ascii="Times New Roman" w:eastAsia="Times New Roman" w:hAnsi="Times New Roman" w:cs="Times New Roman"/>
                <w:bCs/>
                <w:iCs/>
                <w:sz w:val="28"/>
                <w:szCs w:val="28"/>
                <w:lang w:val="nl-NL"/>
              </w:rPr>
              <w:t xml:space="preserve">Đường cơ sở là </w:t>
            </w:r>
            <w:r w:rsidR="00E808F8" w:rsidRPr="00E808F8">
              <w:rPr>
                <w:rFonts w:ascii="Times New Roman" w:eastAsia="Times New Roman" w:hAnsi="Times New Roman" w:cs="Times New Roman"/>
                <w:bCs/>
                <w:iCs/>
                <w:sz w:val="28"/>
                <w:szCs w:val="28"/>
                <w:lang w:val="nl-NL"/>
              </w:rPr>
              <w:t>đường thẳng gãy khúc, nối liền 12 điểm có tọa độ xác định.</w:t>
            </w:r>
          </w:p>
          <w:p w14:paraId="1F64FFEB" w14:textId="77777777" w:rsidR="00BE7801" w:rsidRPr="002F6847" w:rsidRDefault="00BE7801" w:rsidP="00BE7801">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iCs/>
                <w:sz w:val="28"/>
                <w:szCs w:val="28"/>
                <w:lang w:val="nl-NL"/>
              </w:rPr>
              <w:t xml:space="preserve">2. </w:t>
            </w:r>
            <w:r w:rsidR="00E808F8" w:rsidRPr="00E808F8">
              <w:rPr>
                <w:rFonts w:ascii="Times New Roman" w:eastAsia="Times New Roman" w:hAnsi="Times New Roman" w:cs="Times New Roman"/>
                <w:bCs/>
                <w:iCs/>
                <w:sz w:val="28"/>
                <w:szCs w:val="28"/>
                <w:lang w:val="nl-NL"/>
              </w:rPr>
              <w:t>Chính phủ nước ta công bố đường cơ sở vào</w:t>
            </w:r>
            <w:r w:rsidR="00E808F8">
              <w:rPr>
                <w:rFonts w:ascii="Times New Roman" w:eastAsia="Times New Roman" w:hAnsi="Times New Roman" w:cs="Times New Roman"/>
                <w:bCs/>
                <w:iCs/>
                <w:sz w:val="28"/>
                <w:szCs w:val="28"/>
                <w:lang w:val="nl-NL"/>
              </w:rPr>
              <w:t xml:space="preserve"> ngày 12/11/1982. </w:t>
            </w:r>
            <w:r w:rsidR="00E808F8" w:rsidRPr="00E808F8">
              <w:rPr>
                <w:rFonts w:ascii="Times New Roman" w:eastAsia="Times New Roman" w:hAnsi="Times New Roman" w:cs="Times New Roman"/>
                <w:bCs/>
                <w:iCs/>
                <w:sz w:val="28"/>
                <w:szCs w:val="28"/>
                <w:lang w:val="nl-NL"/>
              </w:rPr>
              <w:t>Đường cơ sở trên biển dùng để tính chiều rộng lãnh hải của lục địa nước ta</w:t>
            </w:r>
            <w:r w:rsidR="00E808F8">
              <w:rPr>
                <w:rFonts w:ascii="Times New Roman" w:eastAsia="Times New Roman" w:hAnsi="Times New Roman" w:cs="Times New Roman"/>
                <w:bCs/>
                <w:iCs/>
                <w:sz w:val="28"/>
                <w:szCs w:val="28"/>
                <w:lang w:val="nl-NL"/>
              </w:rPr>
              <w:t>.</w:t>
            </w:r>
          </w:p>
          <w:p w14:paraId="00BA8AB4" w14:textId="77777777" w:rsidR="00BE7801" w:rsidRDefault="00BE7801" w:rsidP="00BE7801">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w:t>
            </w:r>
            <w:r w:rsidR="00E808F8">
              <w:rPr>
                <w:rFonts w:ascii="Times New Roman" w:eastAsia="Times New Roman" w:hAnsi="Times New Roman" w:cs="Times New Roman"/>
                <w:bCs/>
                <w:iCs/>
                <w:sz w:val="28"/>
                <w:szCs w:val="28"/>
                <w:lang w:val="nl-NL"/>
              </w:rPr>
              <w:t>HS xác định trên bản đồ:</w:t>
            </w:r>
          </w:p>
          <w:p w14:paraId="0F67D4F0"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0 - nằm trên ranh giới phía Tây Nam của vùng nước lịch sử của nước Cộng hòa xã hội chủ nghĩa Việt Nam và Cộng hòa nhân dân Campuchia.</w:t>
            </w:r>
          </w:p>
          <w:p w14:paraId="1D60C1D9"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A1 - tại hòn Nhạn, quần đảo Thổ Chu, tỉnh Kiên Giang.</w:t>
            </w:r>
          </w:p>
          <w:p w14:paraId="23F96BD3"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A2 - tại hòn Đá Lẻ ở Đông Nam Hòn Khoai, tỉnh Cà Mau</w:t>
            </w:r>
            <w:r>
              <w:rPr>
                <w:rFonts w:ascii="Times New Roman" w:eastAsia="Times New Roman" w:hAnsi="Times New Roman" w:cs="Times New Roman"/>
                <w:bCs/>
                <w:iCs/>
                <w:sz w:val="28"/>
                <w:szCs w:val="28"/>
                <w:lang w:val="nl-NL"/>
              </w:rPr>
              <w:t>.</w:t>
            </w:r>
          </w:p>
          <w:p w14:paraId="32AA5283"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A3 - tại hòn Tài Lớn, Côn Đảo</w:t>
            </w:r>
            <w:r>
              <w:rPr>
                <w:rFonts w:ascii="Times New Roman" w:eastAsia="Times New Roman" w:hAnsi="Times New Roman" w:cs="Times New Roman"/>
                <w:bCs/>
                <w:iCs/>
                <w:sz w:val="28"/>
                <w:szCs w:val="28"/>
                <w:lang w:val="nl-NL"/>
              </w:rPr>
              <w:t>.</w:t>
            </w:r>
          </w:p>
          <w:p w14:paraId="4B2C270C"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A4 - tại hòn Bông Lang, Côn Đảo</w:t>
            </w:r>
            <w:r>
              <w:rPr>
                <w:rFonts w:ascii="Times New Roman" w:eastAsia="Times New Roman" w:hAnsi="Times New Roman" w:cs="Times New Roman"/>
                <w:bCs/>
                <w:iCs/>
                <w:sz w:val="28"/>
                <w:szCs w:val="28"/>
                <w:lang w:val="nl-NL"/>
              </w:rPr>
              <w:t>.</w:t>
            </w:r>
          </w:p>
          <w:p w14:paraId="77E2C312"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 5 - tại hòn Bảy Cạnh, Côn Đảo</w:t>
            </w:r>
            <w:r>
              <w:rPr>
                <w:rFonts w:ascii="Times New Roman" w:eastAsia="Times New Roman" w:hAnsi="Times New Roman" w:cs="Times New Roman"/>
                <w:bCs/>
                <w:iCs/>
                <w:sz w:val="28"/>
                <w:szCs w:val="28"/>
                <w:lang w:val="nl-NL"/>
              </w:rPr>
              <w:t>.</w:t>
            </w:r>
          </w:p>
          <w:p w14:paraId="51628B9D"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6E49DA">
              <w:rPr>
                <w:rFonts w:ascii="Times New Roman" w:eastAsia="Times New Roman" w:hAnsi="Times New Roman" w:cs="Times New Roman"/>
                <w:bCs/>
                <w:iCs/>
                <w:sz w:val="28"/>
                <w:szCs w:val="28"/>
                <w:lang w:val="nl-NL"/>
              </w:rPr>
              <w:t>Mốc A6 - hòn Hải (nhóm đảo Phú Quý), tỉnh Bình Thuận</w:t>
            </w:r>
            <w:r>
              <w:rPr>
                <w:rFonts w:ascii="Times New Roman" w:eastAsia="Times New Roman" w:hAnsi="Times New Roman" w:cs="Times New Roman"/>
                <w:bCs/>
                <w:iCs/>
                <w:sz w:val="28"/>
                <w:szCs w:val="28"/>
                <w:lang w:val="nl-NL"/>
              </w:rPr>
              <w:t>.</w:t>
            </w:r>
          </w:p>
          <w:p w14:paraId="4C92EC76"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A7 - hòn Đôi, tỉnh Khánh Hòa</w:t>
            </w:r>
            <w:r>
              <w:rPr>
                <w:rFonts w:ascii="Times New Roman" w:eastAsia="Times New Roman" w:hAnsi="Times New Roman" w:cs="Times New Roman"/>
                <w:bCs/>
                <w:iCs/>
                <w:sz w:val="28"/>
                <w:szCs w:val="28"/>
                <w:lang w:val="nl-NL"/>
              </w:rPr>
              <w:t>.</w:t>
            </w:r>
          </w:p>
          <w:p w14:paraId="3B865052"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A8 - mũi Đại Lãnh, tỉnh Phú Yên</w:t>
            </w:r>
            <w:r>
              <w:rPr>
                <w:rFonts w:ascii="Times New Roman" w:eastAsia="Times New Roman" w:hAnsi="Times New Roman" w:cs="Times New Roman"/>
                <w:bCs/>
                <w:iCs/>
                <w:sz w:val="28"/>
                <w:szCs w:val="28"/>
                <w:lang w:val="nl-NL"/>
              </w:rPr>
              <w:t>.</w:t>
            </w:r>
          </w:p>
          <w:p w14:paraId="2AC43162"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A9 - hòn Ông Căn, tỉnh Bình Định</w:t>
            </w:r>
            <w:r>
              <w:rPr>
                <w:rFonts w:ascii="Times New Roman" w:eastAsia="Times New Roman" w:hAnsi="Times New Roman" w:cs="Times New Roman"/>
                <w:bCs/>
                <w:iCs/>
                <w:sz w:val="28"/>
                <w:szCs w:val="28"/>
                <w:lang w:val="nl-NL"/>
              </w:rPr>
              <w:t>.</w:t>
            </w:r>
          </w:p>
          <w:p w14:paraId="43A73D0A"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A10 - đảo Lý Sơn, tỉnh Quảng Ngãi</w:t>
            </w:r>
            <w:r>
              <w:rPr>
                <w:rFonts w:ascii="Times New Roman" w:eastAsia="Times New Roman" w:hAnsi="Times New Roman" w:cs="Times New Roman"/>
                <w:bCs/>
                <w:iCs/>
                <w:sz w:val="28"/>
                <w:szCs w:val="28"/>
                <w:lang w:val="nl-NL"/>
              </w:rPr>
              <w:t>.</w:t>
            </w:r>
          </w:p>
          <w:p w14:paraId="01DD8A91" w14:textId="77777777" w:rsidR="006E49DA" w:rsidRPr="002F6847"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A11 - đảo Cồn Cỏ, tỉnh Quảng Trị</w:t>
            </w:r>
            <w:r>
              <w:rPr>
                <w:rFonts w:ascii="Times New Roman" w:eastAsia="Times New Roman" w:hAnsi="Times New Roman" w:cs="Times New Roman"/>
                <w:bCs/>
                <w:iCs/>
                <w:sz w:val="28"/>
                <w:szCs w:val="28"/>
                <w:lang w:val="nl-NL"/>
              </w:rPr>
              <w:t>.</w:t>
            </w:r>
          </w:p>
          <w:p w14:paraId="2B199FAA" w14:textId="77777777" w:rsidR="00BE7801" w:rsidRDefault="00BE7801" w:rsidP="00BE7801">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4.</w:t>
            </w:r>
            <w:r w:rsidRPr="002F6847">
              <w:rPr>
                <w:rFonts w:ascii="Times New Roman" w:eastAsia="Times New Roman" w:hAnsi="Times New Roman" w:cs="Times New Roman"/>
                <w:bCs/>
                <w:iCs/>
                <w:sz w:val="28"/>
                <w:szCs w:val="28"/>
                <w:lang w:val="nl-NL"/>
              </w:rPr>
              <w:t xml:space="preserve"> </w:t>
            </w:r>
            <w:r w:rsidR="00BD5A3F">
              <w:rPr>
                <w:rFonts w:ascii="Times New Roman" w:eastAsia="Times New Roman" w:hAnsi="Times New Roman" w:cs="Times New Roman"/>
                <w:bCs/>
                <w:iCs/>
                <w:sz w:val="28"/>
                <w:szCs w:val="28"/>
                <w:lang w:val="nl-NL"/>
              </w:rPr>
              <w:t>Ngày 25/12/2000, Hiệp định về phân định lãnh hải, vùng đặ</w:t>
            </w:r>
            <w:r w:rsidR="00C00468">
              <w:rPr>
                <w:rFonts w:ascii="Times New Roman" w:eastAsia="Times New Roman" w:hAnsi="Times New Roman" w:cs="Times New Roman"/>
                <w:bCs/>
                <w:iCs/>
                <w:sz w:val="28"/>
                <w:szCs w:val="28"/>
                <w:lang w:val="nl-NL"/>
              </w:rPr>
              <w:t>c quyền kinh tế và thềm lục địa của VN và Trung Quốc trong vịnh Bắc Bộ đã được kí kết.</w:t>
            </w:r>
          </w:p>
          <w:p w14:paraId="110EFF13" w14:textId="77777777" w:rsidR="00BE7801" w:rsidRDefault="00BE7801" w:rsidP="00BD5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5. </w:t>
            </w:r>
            <w:r w:rsidR="00BD5A3F">
              <w:rPr>
                <w:rFonts w:ascii="Times New Roman" w:eastAsia="Times New Roman" w:hAnsi="Times New Roman" w:cs="Times New Roman"/>
                <w:bCs/>
                <w:iCs/>
                <w:sz w:val="28"/>
                <w:szCs w:val="28"/>
                <w:lang w:val="nl-NL"/>
              </w:rPr>
              <w:t xml:space="preserve">HS xác định: </w:t>
            </w:r>
            <w:r w:rsidR="00BD5A3F" w:rsidRPr="00BD5A3F">
              <w:rPr>
                <w:rFonts w:ascii="Times New Roman" w:eastAsia="Times New Roman" w:hAnsi="Times New Roman" w:cs="Times New Roman"/>
                <w:iCs/>
                <w:noProof/>
                <w:sz w:val="28"/>
                <w:szCs w:val="28"/>
                <w:lang w:val="nl-NL"/>
              </w:rPr>
              <w:t>Đường phân định vịnh Bắc Bộ giữa Việt Nam và Trung Quốc được xác định bằng 21 điểm có tọa độ xác định, nối tuần tự với nhau bằng các đoạn thẳng.</w:t>
            </w:r>
          </w:p>
          <w:p w14:paraId="075C3CDE"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7897D6A1"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7411D15A" w14:textId="77777777" w:rsidR="00BE7801" w:rsidRPr="003F1833" w:rsidRDefault="00BE7801" w:rsidP="00BE7801">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6A995511" w14:textId="77777777" w:rsidR="00BE7801" w:rsidRPr="0053790C" w:rsidRDefault="00BE7801" w:rsidP="00BE7801">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t>2</w:t>
            </w:r>
            <w:r w:rsidRPr="0053790C">
              <w:rPr>
                <w:rFonts w:ascii="Times New Roman" w:eastAsia="Times New Roman" w:hAnsi="Times New Roman" w:cs="Times New Roman"/>
                <w:b/>
                <w:iCs/>
                <w:noProof/>
                <w:sz w:val="28"/>
                <w:szCs w:val="28"/>
                <w:lang w:val="nl-NL"/>
              </w:rPr>
              <w:t xml:space="preserve">. </w:t>
            </w:r>
            <w:r w:rsidR="006E49DA">
              <w:rPr>
                <w:rFonts w:ascii="Times New Roman" w:eastAsia="Times New Roman" w:hAnsi="Times New Roman" w:cs="Times New Roman"/>
                <w:b/>
                <w:iCs/>
                <w:noProof/>
                <w:sz w:val="28"/>
                <w:szCs w:val="28"/>
                <w:lang w:val="nl-NL"/>
              </w:rPr>
              <w:t>Vùng biển Việt Nam ở Biển Đông</w:t>
            </w:r>
            <w:r w:rsidRPr="00D531DC">
              <w:rPr>
                <w:rFonts w:ascii="Times New Roman" w:eastAsia="Times New Roman" w:hAnsi="Times New Roman" w:cs="Times New Roman"/>
                <w:b/>
                <w:iCs/>
                <w:noProof/>
                <w:sz w:val="28"/>
                <w:szCs w:val="28"/>
                <w:lang w:val="nl-NL"/>
              </w:rPr>
              <w:t xml:space="preserve"> </w:t>
            </w:r>
          </w:p>
          <w:p w14:paraId="17615242" w14:textId="77777777" w:rsidR="00BE7801" w:rsidRDefault="006E49DA" w:rsidP="006E49DA">
            <w:pPr>
              <w:tabs>
                <w:tab w:val="left" w:pos="0"/>
              </w:tabs>
              <w:spacing w:before="120" w:after="0"/>
              <w:contextualSpacing/>
              <w:jc w:val="both"/>
              <w:rPr>
                <w:rFonts w:ascii="Times New Roman" w:eastAsia="Times New Roman" w:hAnsi="Times New Roman" w:cs="Times New Roman"/>
                <w:iCs/>
                <w:noProof/>
                <w:sz w:val="28"/>
                <w:szCs w:val="28"/>
              </w:rPr>
            </w:pPr>
            <w:r w:rsidRPr="006E49DA">
              <w:rPr>
                <w:rFonts w:ascii="Times New Roman" w:eastAsia="Times New Roman" w:hAnsi="Times New Roman" w:cs="Times New Roman"/>
                <w:iCs/>
                <w:noProof/>
                <w:sz w:val="28"/>
                <w:szCs w:val="28"/>
              </w:rPr>
              <w:t>- Đường cơ sở trên biển dùng để tính chiều rộng lãnh hải của lục địa nước ta là đường thẳng gãy khúc, nối liền 12 điểm có tọa độ xác định. </w:t>
            </w:r>
          </w:p>
          <w:p w14:paraId="0B9D62BB" w14:textId="77777777" w:rsidR="006E49DA" w:rsidRPr="006E49DA" w:rsidRDefault="00BD5A3F" w:rsidP="006E49DA">
            <w:pPr>
              <w:tabs>
                <w:tab w:val="left" w:pos="0"/>
              </w:tabs>
              <w:spacing w:before="120" w:after="0"/>
              <w:contextualSpacing/>
              <w:jc w:val="both"/>
              <w:rPr>
                <w:rFonts w:ascii="Times New Roman" w:eastAsia="Times New Roman" w:hAnsi="Times New Roman" w:cs="Times New Roman"/>
                <w:iCs/>
                <w:noProof/>
                <w:sz w:val="28"/>
                <w:szCs w:val="28"/>
                <w:lang w:val="nl-NL"/>
              </w:rPr>
            </w:pPr>
            <w:r w:rsidRPr="00BD5A3F">
              <w:rPr>
                <w:rFonts w:ascii="Times New Roman" w:eastAsia="Times New Roman" w:hAnsi="Times New Roman" w:cs="Times New Roman"/>
                <w:iCs/>
                <w:noProof/>
                <w:sz w:val="28"/>
                <w:szCs w:val="28"/>
                <w:lang w:val="nl-NL"/>
              </w:rPr>
              <w:t>- Đường phân định vịnh Bắc Bộ giữa Việt Nam và Trung Quốc được xác định bằng 21 điểm có tọa độ xác định, nối tuần tự với nhau bằng các đoạn thẳng.</w:t>
            </w:r>
          </w:p>
        </w:tc>
      </w:tr>
    </w:tbl>
    <w:p w14:paraId="7191BD17" w14:textId="77777777" w:rsidR="00BE7801" w:rsidRPr="002D510E" w:rsidRDefault="00BE7801" w:rsidP="00BE7801">
      <w:pPr>
        <w:spacing w:before="120" w:after="0"/>
        <w:contextualSpacing/>
        <w:jc w:val="both"/>
        <w:rPr>
          <w:rFonts w:ascii="Times New Roman" w:eastAsia="Times New Roman" w:hAnsi="Times New Roman" w:cs="Times New Roman"/>
          <w:noProof/>
          <w:sz w:val="28"/>
          <w:szCs w:val="28"/>
          <w:lang w:val="nl-NL"/>
        </w:rPr>
      </w:pPr>
    </w:p>
    <w:p w14:paraId="7F10164F" w14:textId="77777777" w:rsidR="00BE7801" w:rsidRPr="0053790C" w:rsidRDefault="00BE7801" w:rsidP="00BE7801">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3</w:t>
      </w:r>
      <w:r w:rsidRPr="0053790C">
        <w:rPr>
          <w:rFonts w:ascii="Times New Roman" w:eastAsia="Times New Roman" w:hAnsi="Times New Roman" w:cs="Times New Roman"/>
          <w:b/>
          <w:bCs/>
          <w:sz w:val="28"/>
          <w:szCs w:val="28"/>
        </w:rPr>
        <w:t xml:space="preserve">. </w:t>
      </w:r>
      <w:r w:rsidRPr="0053790C">
        <w:rPr>
          <w:rFonts w:ascii="Times New Roman" w:eastAsia="Times New Roman" w:hAnsi="Times New Roman" w:cs="Times New Roman"/>
          <w:b/>
          <w:bCs/>
          <w:i/>
          <w:sz w:val="28"/>
          <w:szCs w:val="28"/>
        </w:rPr>
        <w:t xml:space="preserve">Tìm hiểu </w:t>
      </w:r>
      <w:r>
        <w:rPr>
          <w:rFonts w:ascii="Times New Roman" w:eastAsia="Times New Roman" w:hAnsi="Times New Roman" w:cs="Times New Roman"/>
          <w:b/>
          <w:bCs/>
          <w:i/>
          <w:sz w:val="28"/>
          <w:szCs w:val="28"/>
        </w:rPr>
        <w:t xml:space="preserve">về </w:t>
      </w:r>
      <w:r w:rsidR="00C00468">
        <w:rPr>
          <w:rFonts w:ascii="Times New Roman" w:eastAsia="Times New Roman" w:hAnsi="Times New Roman" w:cs="Times New Roman"/>
          <w:b/>
          <w:bCs/>
          <w:i/>
          <w:sz w:val="28"/>
          <w:szCs w:val="28"/>
        </w:rPr>
        <w:t>Các vùng biển của Việt Nam ở Biển Đông</w:t>
      </w:r>
      <w:r w:rsidRPr="00EA7A5E">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w:t>
      </w:r>
      <w:r w:rsidR="004D5CF1">
        <w:rPr>
          <w:rFonts w:ascii="Times New Roman" w:eastAsia="Times New Roman" w:hAnsi="Times New Roman" w:cs="Times New Roman"/>
          <w:b/>
          <w:bCs/>
          <w:i/>
          <w:sz w:val="28"/>
          <w:szCs w:val="28"/>
        </w:rPr>
        <w:t>4</w:t>
      </w:r>
      <w:r w:rsidR="007D77E5">
        <w:rPr>
          <w:rFonts w:ascii="Times New Roman" w:eastAsia="Times New Roman" w:hAnsi="Times New Roman" w:cs="Times New Roman"/>
          <w:b/>
          <w:bCs/>
          <w:i/>
          <w:sz w:val="28"/>
          <w:szCs w:val="28"/>
        </w:rPr>
        <w:t>5</w:t>
      </w:r>
      <w:r>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phút)</w:t>
      </w:r>
    </w:p>
    <w:p w14:paraId="2734D7C0" w14:textId="77777777" w:rsidR="004D7131" w:rsidRDefault="00BE7801" w:rsidP="004D7131">
      <w:pPr>
        <w:autoSpaceDE w:val="0"/>
        <w:autoSpaceDN w:val="0"/>
        <w:adjustRightInd w:val="0"/>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BF1FB9">
        <w:rPr>
          <w:rFonts w:ascii="Times New Roman" w:eastAsia="Times New Roman" w:hAnsi="Times New Roman" w:cs="Times New Roman"/>
          <w:sz w:val="28"/>
          <w:szCs w:val="28"/>
        </w:rPr>
        <w:t xml:space="preserve">HS </w:t>
      </w:r>
      <w:r w:rsidR="004D7131">
        <w:rPr>
          <w:rFonts w:ascii="Times New Roman" w:eastAsia="Times New Roman" w:hAnsi="Times New Roman" w:cs="Times New Roman"/>
          <w:sz w:val="28"/>
          <w:szCs w:val="28"/>
        </w:rPr>
        <w:t>t</w:t>
      </w:r>
      <w:r w:rsidR="004D7131" w:rsidRPr="004D7131">
        <w:rPr>
          <w:rFonts w:ascii="Times New Roman" w:eastAsia="Times New Roman" w:hAnsi="Times New Roman" w:cs="Times New Roman"/>
          <w:sz w:val="28"/>
          <w:szCs w:val="28"/>
        </w:rPr>
        <w:t>rình bày được khái niệm vùng nội thủy, lãnh hải, tiếp giáp lãnh hải, vùng đặc quyền kinh tế, thềm lục địa của Việt Nam (theo Luật Biển Việt Nam)</w:t>
      </w:r>
    </w:p>
    <w:p w14:paraId="3145AEC0" w14:textId="77777777" w:rsidR="00BE7801" w:rsidRDefault="00BE7801" w:rsidP="004D7131">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A32703">
        <w:rPr>
          <w:rFonts w:ascii="Times New Roman" w:eastAsia="Times New Roman" w:hAnsi="Times New Roman" w:cs="Times New Roman"/>
          <w:noProof/>
          <w:sz w:val="28"/>
          <w:szCs w:val="28"/>
          <w:lang w:val="nl-NL"/>
        </w:rPr>
        <w:t xml:space="preserve">Quan sát hình </w:t>
      </w:r>
      <w:r w:rsidR="00C00468">
        <w:rPr>
          <w:rFonts w:ascii="Times New Roman" w:eastAsia="Times New Roman" w:hAnsi="Times New Roman" w:cs="Times New Roman"/>
          <w:noProof/>
          <w:sz w:val="28"/>
          <w:szCs w:val="28"/>
          <w:lang w:val="nl-NL"/>
        </w:rPr>
        <w:t>14</w:t>
      </w:r>
      <w:r>
        <w:rPr>
          <w:rFonts w:ascii="Times New Roman" w:eastAsia="Times New Roman" w:hAnsi="Times New Roman" w:cs="Times New Roman"/>
          <w:noProof/>
          <w:sz w:val="28"/>
          <w:szCs w:val="28"/>
          <w:lang w:val="nl-NL"/>
        </w:rPr>
        <w:t>.4</w:t>
      </w:r>
      <w:r w:rsidRPr="00A32703">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noProof/>
          <w:sz w:val="28"/>
          <w:szCs w:val="28"/>
          <w:lang w:val="nl-NL"/>
        </w:rPr>
        <w:t xml:space="preserve">kết hợp kênh chữ SGK </w:t>
      </w:r>
      <w:r w:rsidRPr="00A32703">
        <w:rPr>
          <w:rFonts w:ascii="Times New Roman" w:eastAsia="Times New Roman" w:hAnsi="Times New Roman" w:cs="Times New Roman"/>
          <w:noProof/>
          <w:sz w:val="28"/>
          <w:szCs w:val="28"/>
          <w:lang w:val="nl-NL"/>
        </w:rPr>
        <w:t>tr1</w:t>
      </w:r>
      <w:r w:rsidR="00C00468">
        <w:rPr>
          <w:rFonts w:ascii="Times New Roman" w:eastAsia="Times New Roman" w:hAnsi="Times New Roman" w:cs="Times New Roman"/>
          <w:noProof/>
          <w:sz w:val="28"/>
          <w:szCs w:val="28"/>
          <w:lang w:val="nl-NL"/>
        </w:rPr>
        <w:t>46, 147</w:t>
      </w:r>
      <w:r w:rsidRPr="0053790C">
        <w:rPr>
          <w:rFonts w:ascii="Times New Roman" w:eastAsia="Times New Roman" w:hAnsi="Times New Roman" w:cs="Times New Roman"/>
          <w:sz w:val="28"/>
          <w:szCs w:val="28"/>
          <w:lang w:eastAsia="vi-VN"/>
        </w:rPr>
        <w:t xml:space="preserve">, thảo luận nhóm </w:t>
      </w:r>
      <w:r>
        <w:rPr>
          <w:rFonts w:ascii="Times New Roman" w:eastAsia="Times New Roman" w:hAnsi="Times New Roman" w:cs="Times New Roman"/>
          <w:sz w:val="28"/>
          <w:szCs w:val="28"/>
          <w:lang w:eastAsia="vi-VN"/>
        </w:rPr>
        <w:t xml:space="preserve">để trả lời các câu hỏi của GV. </w:t>
      </w:r>
    </w:p>
    <w:p w14:paraId="594DD8F6" w14:textId="77777777" w:rsidR="00BE7801" w:rsidRDefault="00C00468" w:rsidP="00BE7801">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53824" behindDoc="1" locked="0" layoutInCell="1" allowOverlap="1" wp14:anchorId="0C74E3AE" wp14:editId="7B4F4686">
            <wp:simplePos x="0" y="0"/>
            <wp:positionH relativeFrom="column">
              <wp:posOffset>596265</wp:posOffset>
            </wp:positionH>
            <wp:positionV relativeFrom="paragraph">
              <wp:posOffset>111760</wp:posOffset>
            </wp:positionV>
            <wp:extent cx="5314950" cy="1882140"/>
            <wp:effectExtent l="0" t="0" r="0" b="3810"/>
            <wp:wrapTight wrapText="bothSides">
              <wp:wrapPolygon edited="0">
                <wp:start x="0" y="0"/>
                <wp:lineTo x="0" y="21425"/>
                <wp:lineTo x="21523" y="21425"/>
                <wp:lineTo x="21523"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email">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314950" cy="188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92DB6"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1BAB5884"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176F78AD"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2A754B95" w14:textId="77777777" w:rsidR="00C00468" w:rsidRDefault="00C00468" w:rsidP="00BE7801">
      <w:pPr>
        <w:spacing w:before="120" w:after="0"/>
        <w:ind w:firstLine="510"/>
        <w:contextualSpacing/>
        <w:jc w:val="both"/>
        <w:rPr>
          <w:rFonts w:ascii="Times New Roman" w:eastAsia="Times New Roman" w:hAnsi="Times New Roman" w:cs="Times New Roman"/>
          <w:sz w:val="28"/>
          <w:szCs w:val="28"/>
          <w:lang w:eastAsia="vi-VN"/>
        </w:rPr>
      </w:pPr>
    </w:p>
    <w:p w14:paraId="70E15896" w14:textId="77777777" w:rsidR="00C00468" w:rsidRDefault="00C00468" w:rsidP="00BE7801">
      <w:pPr>
        <w:spacing w:before="120" w:after="0"/>
        <w:ind w:firstLine="510"/>
        <w:contextualSpacing/>
        <w:jc w:val="both"/>
        <w:rPr>
          <w:rFonts w:ascii="Times New Roman" w:eastAsia="Times New Roman" w:hAnsi="Times New Roman" w:cs="Times New Roman"/>
          <w:sz w:val="28"/>
          <w:szCs w:val="28"/>
          <w:lang w:eastAsia="vi-VN"/>
        </w:rPr>
      </w:pPr>
    </w:p>
    <w:p w14:paraId="10105AF2" w14:textId="77777777" w:rsidR="00C00468" w:rsidRDefault="00C00468" w:rsidP="00BE7801">
      <w:pPr>
        <w:spacing w:before="120" w:after="0"/>
        <w:ind w:firstLine="510"/>
        <w:contextualSpacing/>
        <w:jc w:val="both"/>
        <w:rPr>
          <w:rFonts w:ascii="Times New Roman" w:eastAsia="Times New Roman" w:hAnsi="Times New Roman" w:cs="Times New Roman"/>
          <w:sz w:val="28"/>
          <w:szCs w:val="28"/>
          <w:lang w:eastAsia="vi-VN"/>
        </w:rPr>
      </w:pPr>
    </w:p>
    <w:p w14:paraId="5E7DB17B" w14:textId="77777777" w:rsidR="00C00468" w:rsidRDefault="00C00468" w:rsidP="00BE7801">
      <w:pPr>
        <w:spacing w:before="120" w:after="0"/>
        <w:ind w:firstLine="510"/>
        <w:contextualSpacing/>
        <w:jc w:val="both"/>
        <w:rPr>
          <w:rFonts w:ascii="Times New Roman" w:eastAsia="Times New Roman" w:hAnsi="Times New Roman" w:cs="Times New Roman"/>
          <w:sz w:val="28"/>
          <w:szCs w:val="28"/>
          <w:lang w:eastAsia="vi-VN"/>
        </w:rPr>
      </w:pPr>
    </w:p>
    <w:p w14:paraId="170EA509"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27DE0C95" w14:textId="77777777" w:rsidR="00BE7801" w:rsidRPr="0053790C" w:rsidRDefault="00BE7801" w:rsidP="00BE7801">
      <w:pPr>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0C958075" w14:textId="77777777" w:rsidR="00BE7801" w:rsidRPr="0053790C" w:rsidRDefault="00BE7801" w:rsidP="00BE7801">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BE7801" w:rsidRPr="0053790C" w14:paraId="1D6EE3B2" w14:textId="77777777" w:rsidTr="00BE7801">
        <w:tc>
          <w:tcPr>
            <w:tcW w:w="6771" w:type="dxa"/>
            <w:shd w:val="clear" w:color="auto" w:fill="auto"/>
          </w:tcPr>
          <w:p w14:paraId="5E6DB130" w14:textId="77777777" w:rsidR="00BE7801" w:rsidRPr="0053790C" w:rsidRDefault="00BE7801" w:rsidP="00BE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3133707B" w14:textId="77777777" w:rsidR="00BE7801" w:rsidRPr="0053790C" w:rsidRDefault="00BE7801" w:rsidP="00BE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Nội dung ghi bài</w:t>
            </w:r>
          </w:p>
        </w:tc>
      </w:tr>
      <w:tr w:rsidR="00BE7801" w:rsidRPr="0053790C" w14:paraId="125D7F29" w14:textId="77777777" w:rsidTr="00BE7801">
        <w:tc>
          <w:tcPr>
            <w:tcW w:w="6771" w:type="dxa"/>
            <w:shd w:val="clear" w:color="auto" w:fill="auto"/>
          </w:tcPr>
          <w:p w14:paraId="4221E24E"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p>
          <w:p w14:paraId="28F39E7B" w14:textId="77777777" w:rsidR="00BE7801"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3</w:t>
            </w:r>
            <w:r w:rsidRPr="0053790C">
              <w:rPr>
                <w:rFonts w:ascii="Times New Roman" w:eastAsia="Times New Roman" w:hAnsi="Times New Roman" w:cs="Times New Roman"/>
                <w:bCs/>
                <w:sz w:val="28"/>
                <w:szCs w:val="28"/>
              </w:rPr>
              <w:t xml:space="preserve"> SGK.</w:t>
            </w:r>
          </w:p>
          <w:p w14:paraId="2513ADDA"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w:t>
            </w:r>
            <w:r w:rsidR="00C00468">
              <w:rPr>
                <w:rFonts w:ascii="Times New Roman" w:eastAsia="Times New Roman" w:hAnsi="Times New Roman" w:cs="Times New Roman"/>
                <w:bCs/>
                <w:sz w:val="28"/>
                <w:szCs w:val="28"/>
              </w:rPr>
              <w:t>4</w:t>
            </w:r>
            <w:r>
              <w:rPr>
                <w:rFonts w:ascii="Times New Roman" w:eastAsia="Times New Roman" w:hAnsi="Times New Roman" w:cs="Times New Roman"/>
                <w:bCs/>
                <w:sz w:val="28"/>
                <w:szCs w:val="28"/>
              </w:rPr>
              <w:t>.4 lên bảng.</w:t>
            </w:r>
          </w:p>
          <w:p w14:paraId="7F013D83"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 xml:space="preserve">8 </w:t>
            </w:r>
            <w:r w:rsidRPr="0053790C">
              <w:rPr>
                <w:rFonts w:ascii="Times New Roman" w:eastAsia="Times New Roman" w:hAnsi="Times New Roman" w:cs="Times New Roman"/>
                <w:bCs/>
                <w:sz w:val="28"/>
                <w:szCs w:val="28"/>
              </w:rPr>
              <w:t xml:space="preserve">nhóm, mỗi nhóm từ </w:t>
            </w:r>
            <w:r>
              <w:rPr>
                <w:rFonts w:ascii="Times New Roman" w:eastAsia="Times New Roman" w:hAnsi="Times New Roman" w:cs="Times New Roman"/>
                <w:bCs/>
                <w:sz w:val="28"/>
                <w:szCs w:val="28"/>
              </w:rPr>
              <w:t>4 đến 6</w:t>
            </w:r>
            <w:r w:rsidRPr="0053790C">
              <w:rPr>
                <w:rFonts w:ascii="Times New Roman" w:eastAsia="Times New Roman" w:hAnsi="Times New Roman" w:cs="Times New Roman"/>
                <w:bCs/>
                <w:sz w:val="28"/>
                <w:szCs w:val="28"/>
              </w:rPr>
              <w:t xml:space="preserve"> em, yêu cầu HS quan sát hình </w:t>
            </w:r>
            <w:r w:rsidR="00C00468">
              <w:rPr>
                <w:rFonts w:ascii="Times New Roman" w:eastAsia="Times New Roman" w:hAnsi="Times New Roman" w:cs="Times New Roman"/>
                <w:bCs/>
                <w:sz w:val="28"/>
                <w:szCs w:val="28"/>
              </w:rPr>
              <w:t>14</w:t>
            </w:r>
            <w:r>
              <w:rPr>
                <w:rFonts w:ascii="Times New Roman" w:eastAsia="Times New Roman" w:hAnsi="Times New Roman" w:cs="Times New Roman"/>
                <w:bCs/>
                <w:sz w:val="28"/>
                <w:szCs w:val="28"/>
              </w:rPr>
              <w:t xml:space="preserve">.4 </w:t>
            </w:r>
            <w:r w:rsidRPr="0053790C">
              <w:rPr>
                <w:rFonts w:ascii="Times New Roman" w:eastAsia="Times New Roman" w:hAnsi="Times New Roman" w:cs="Times New Roman"/>
                <w:bCs/>
                <w:sz w:val="28"/>
                <w:szCs w:val="28"/>
              </w:rPr>
              <w:t xml:space="preserve">và thông tin trong bày, thảo luận nhóm trong </w:t>
            </w:r>
            <w:r w:rsidR="00C0620C">
              <w:rPr>
                <w:rFonts w:ascii="Times New Roman" w:eastAsia="Times New Roman" w:hAnsi="Times New Roman" w:cs="Times New Roman"/>
                <w:bCs/>
                <w:sz w:val="28"/>
                <w:szCs w:val="28"/>
              </w:rPr>
              <w:t>10</w:t>
            </w:r>
            <w:r w:rsidRPr="0053790C">
              <w:rPr>
                <w:rFonts w:ascii="Times New Roman" w:eastAsia="Times New Roman" w:hAnsi="Times New Roman" w:cs="Times New Roman"/>
                <w:bCs/>
                <w:sz w:val="28"/>
                <w:szCs w:val="28"/>
              </w:rPr>
              <w:t xml:space="preserve"> phút để trả lời các câu hỏi theo phiếu học tập sau:</w:t>
            </w:r>
          </w:p>
          <w:p w14:paraId="6DA1C911" w14:textId="77777777" w:rsidR="00BE7801" w:rsidRPr="0053790C" w:rsidRDefault="00BE7801" w:rsidP="00BE7801">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w:t>
            </w:r>
            <w:r>
              <w:rPr>
                <w:rFonts w:ascii="Times New Roman" w:eastAsia="Times New Roman" w:hAnsi="Times New Roman" w:cs="Times New Roman"/>
                <w:sz w:val="28"/>
                <w:szCs w:val="28"/>
              </w:rPr>
              <w:t>, 3, 4</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BE7801" w:rsidRPr="0053790C" w14:paraId="3E3D74D9" w14:textId="77777777" w:rsidTr="00BE7801">
              <w:tc>
                <w:tcPr>
                  <w:tcW w:w="2180" w:type="dxa"/>
                </w:tcPr>
                <w:p w14:paraId="72AB8264" w14:textId="77777777" w:rsidR="00BE7801" w:rsidRPr="0053790C" w:rsidRDefault="00BE7801" w:rsidP="00BE780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38B621DA" w14:textId="77777777" w:rsidR="00BE7801" w:rsidRPr="0053790C" w:rsidRDefault="00BE7801" w:rsidP="00BE780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BE7801" w:rsidRPr="0053790C" w14:paraId="6FEBAA16" w14:textId="77777777" w:rsidTr="00BE7801">
              <w:tc>
                <w:tcPr>
                  <w:tcW w:w="2180" w:type="dxa"/>
                </w:tcPr>
                <w:p w14:paraId="56B87BB4" w14:textId="77777777" w:rsidR="00BE7801" w:rsidRPr="0053790C" w:rsidRDefault="00C00468" w:rsidP="00C00468">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Vùng biển nước ta gồm những bộ phận nào? </w:t>
                  </w:r>
                </w:p>
              </w:tc>
              <w:tc>
                <w:tcPr>
                  <w:tcW w:w="4360" w:type="dxa"/>
                </w:tcPr>
                <w:p w14:paraId="7E6E7E2E" w14:textId="77777777" w:rsidR="00BE7801" w:rsidRPr="0053790C" w:rsidRDefault="00BE7801" w:rsidP="00BE7801">
                  <w:pPr>
                    <w:spacing w:before="120"/>
                    <w:contextualSpacing/>
                    <w:jc w:val="both"/>
                    <w:rPr>
                      <w:rFonts w:ascii="Times New Roman" w:eastAsia="Times New Roman" w:hAnsi="Times New Roman" w:cs="Times New Roman"/>
                      <w:sz w:val="28"/>
                      <w:szCs w:val="28"/>
                    </w:rPr>
                  </w:pPr>
                </w:p>
              </w:tc>
            </w:tr>
            <w:tr w:rsidR="00BE7801" w:rsidRPr="0053790C" w14:paraId="55E7CFCF" w14:textId="77777777" w:rsidTr="00BE7801">
              <w:tc>
                <w:tcPr>
                  <w:tcW w:w="2180" w:type="dxa"/>
                </w:tcPr>
                <w:p w14:paraId="3EE9061A" w14:textId="77777777" w:rsidR="00BE7801" w:rsidRPr="0053790C" w:rsidRDefault="00C00468" w:rsidP="00BE780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căn cứ xác định vùng biển nước ta?</w:t>
                  </w:r>
                </w:p>
              </w:tc>
              <w:tc>
                <w:tcPr>
                  <w:tcW w:w="4360" w:type="dxa"/>
                </w:tcPr>
                <w:p w14:paraId="0C9BF3E2" w14:textId="77777777" w:rsidR="00BE7801" w:rsidRPr="00BA435C" w:rsidRDefault="00BE7801" w:rsidP="00BE7801">
                  <w:pPr>
                    <w:spacing w:before="120"/>
                    <w:jc w:val="both"/>
                    <w:rPr>
                      <w:rFonts w:ascii="Times New Roman" w:eastAsia="Times New Roman" w:hAnsi="Times New Roman" w:cs="Times New Roman"/>
                      <w:sz w:val="28"/>
                      <w:szCs w:val="28"/>
                    </w:rPr>
                  </w:pPr>
                </w:p>
              </w:tc>
            </w:tr>
            <w:tr w:rsidR="00C00468" w:rsidRPr="0053790C" w14:paraId="15036EC5" w14:textId="77777777" w:rsidTr="00BE7801">
              <w:tc>
                <w:tcPr>
                  <w:tcW w:w="2180" w:type="dxa"/>
                </w:tcPr>
                <w:p w14:paraId="391C2692" w14:textId="77777777" w:rsidR="00C00468" w:rsidRDefault="00C00468" w:rsidP="00BE780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Nội thủy và lãnh hải khác nhau như thế nào?</w:t>
                  </w:r>
                </w:p>
              </w:tc>
              <w:tc>
                <w:tcPr>
                  <w:tcW w:w="4360" w:type="dxa"/>
                </w:tcPr>
                <w:p w14:paraId="080077E0" w14:textId="77777777" w:rsidR="00C00468" w:rsidRPr="00BA435C" w:rsidRDefault="00C00468" w:rsidP="00BE7801">
                  <w:pPr>
                    <w:spacing w:before="120"/>
                    <w:jc w:val="both"/>
                    <w:rPr>
                      <w:rFonts w:ascii="Times New Roman" w:eastAsia="Times New Roman" w:hAnsi="Times New Roman" w:cs="Times New Roman"/>
                      <w:sz w:val="28"/>
                      <w:szCs w:val="28"/>
                    </w:rPr>
                  </w:pPr>
                </w:p>
              </w:tc>
            </w:tr>
          </w:tbl>
          <w:p w14:paraId="3FBD3D5B" w14:textId="77777777" w:rsidR="004D5CF1" w:rsidRDefault="004D5CF1" w:rsidP="00BE7801">
            <w:pPr>
              <w:spacing w:before="120" w:after="0"/>
              <w:contextualSpacing/>
              <w:jc w:val="both"/>
              <w:rPr>
                <w:rFonts w:ascii="Times New Roman" w:eastAsia="Times New Roman" w:hAnsi="Times New Roman" w:cs="Times New Roman"/>
                <w:sz w:val="28"/>
                <w:szCs w:val="28"/>
              </w:rPr>
            </w:pPr>
          </w:p>
          <w:p w14:paraId="59E791F7" w14:textId="77777777" w:rsidR="00BE7801" w:rsidRPr="0053790C" w:rsidRDefault="00BE7801" w:rsidP="00BE7801">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5, 6, 7, 8</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BE7801" w:rsidRPr="0053790C" w14:paraId="2895D329" w14:textId="77777777" w:rsidTr="00BE7801">
              <w:tc>
                <w:tcPr>
                  <w:tcW w:w="2180" w:type="dxa"/>
                </w:tcPr>
                <w:p w14:paraId="23D79CA1" w14:textId="77777777" w:rsidR="00BE7801" w:rsidRPr="0053790C" w:rsidRDefault="00BE7801" w:rsidP="00BE780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21A0958C" w14:textId="77777777" w:rsidR="00BE7801" w:rsidRPr="0053790C" w:rsidRDefault="00BE7801" w:rsidP="00BE780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BE7801" w:rsidRPr="0053790C" w14:paraId="3F2B729F" w14:textId="77777777" w:rsidTr="00BE7801">
              <w:tc>
                <w:tcPr>
                  <w:tcW w:w="2180" w:type="dxa"/>
                </w:tcPr>
                <w:p w14:paraId="16D28152" w14:textId="77777777" w:rsidR="00BE7801" w:rsidRPr="0053790C" w:rsidRDefault="001C4543" w:rsidP="00BE7801">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Vùng tiếp giáp lãnh hải và vùng đặc quyền kinh tế khác nhau như thế nào?</w:t>
                  </w:r>
                </w:p>
              </w:tc>
              <w:tc>
                <w:tcPr>
                  <w:tcW w:w="4360" w:type="dxa"/>
                </w:tcPr>
                <w:p w14:paraId="24B7EDD3" w14:textId="77777777" w:rsidR="00BE7801" w:rsidRPr="0053790C" w:rsidRDefault="00BE7801" w:rsidP="00BE7801">
                  <w:pPr>
                    <w:spacing w:before="120"/>
                    <w:contextualSpacing/>
                    <w:jc w:val="both"/>
                    <w:rPr>
                      <w:rFonts w:ascii="Times New Roman" w:eastAsia="Times New Roman" w:hAnsi="Times New Roman" w:cs="Times New Roman"/>
                      <w:sz w:val="28"/>
                      <w:szCs w:val="28"/>
                    </w:rPr>
                  </w:pPr>
                </w:p>
              </w:tc>
            </w:tr>
            <w:tr w:rsidR="00BE7801" w:rsidRPr="00BA435C" w14:paraId="1FBA6F86" w14:textId="77777777" w:rsidTr="00BE7801">
              <w:tc>
                <w:tcPr>
                  <w:tcW w:w="2180" w:type="dxa"/>
                </w:tcPr>
                <w:p w14:paraId="00D915BB" w14:textId="77777777" w:rsidR="00BE7801" w:rsidRPr="0053790C" w:rsidRDefault="001C4543" w:rsidP="00BE780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khái niệm thềm lục địa VN.</w:t>
                  </w:r>
                </w:p>
              </w:tc>
              <w:tc>
                <w:tcPr>
                  <w:tcW w:w="4360" w:type="dxa"/>
                </w:tcPr>
                <w:p w14:paraId="232363DA" w14:textId="77777777" w:rsidR="00BE7801" w:rsidRPr="00BA435C" w:rsidRDefault="00BE7801" w:rsidP="00BE7801">
                  <w:pPr>
                    <w:spacing w:before="120"/>
                    <w:jc w:val="both"/>
                    <w:rPr>
                      <w:rFonts w:ascii="Times New Roman" w:eastAsia="Times New Roman" w:hAnsi="Times New Roman" w:cs="Times New Roman"/>
                      <w:sz w:val="28"/>
                      <w:szCs w:val="28"/>
                    </w:rPr>
                  </w:pPr>
                </w:p>
              </w:tc>
            </w:tr>
            <w:tr w:rsidR="001C4543" w:rsidRPr="00BA435C" w14:paraId="4593DC18" w14:textId="77777777" w:rsidTr="00BE7801">
              <w:tc>
                <w:tcPr>
                  <w:tcW w:w="2180" w:type="dxa"/>
                </w:tcPr>
                <w:p w14:paraId="4E55380A" w14:textId="77777777" w:rsidR="001C4543" w:rsidRDefault="001C4543" w:rsidP="001C4543">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cách xác định thềm lục địa khi </w:t>
                  </w:r>
                  <w:r w:rsidRPr="001C4543">
                    <w:rPr>
                      <w:rFonts w:ascii="Times New Roman" w:eastAsia="Times New Roman" w:hAnsi="Times New Roman" w:cs="Times New Roman"/>
                      <w:i/>
                      <w:sz w:val="28"/>
                      <w:szCs w:val="28"/>
                    </w:rPr>
                    <w:t>mép ngoài của rìa lục địa này cách</w:t>
                  </w:r>
                  <w:r>
                    <w:rPr>
                      <w:rFonts w:ascii="Times New Roman" w:eastAsia="Times New Roman" w:hAnsi="Times New Roman" w:cs="Times New Roman"/>
                      <w:i/>
                      <w:sz w:val="28"/>
                      <w:szCs w:val="28"/>
                    </w:rPr>
                    <w:t xml:space="preserve"> đường cơ sở chưa đủ 200 hải lí và khi </w:t>
                  </w:r>
                  <w:r w:rsidRPr="001C4543">
                    <w:rPr>
                      <w:rFonts w:ascii="Times New Roman" w:eastAsia="Times New Roman" w:hAnsi="Times New Roman" w:cs="Times New Roman"/>
                      <w:i/>
                      <w:sz w:val="28"/>
                      <w:szCs w:val="28"/>
                    </w:rPr>
                    <w:t>mép ngoài của rìa lục địa này vượt quá</w:t>
                  </w:r>
                  <w:r>
                    <w:rPr>
                      <w:rFonts w:ascii="Times New Roman" w:eastAsia="Times New Roman" w:hAnsi="Times New Roman" w:cs="Times New Roman"/>
                      <w:i/>
                      <w:sz w:val="28"/>
                      <w:szCs w:val="28"/>
                    </w:rPr>
                    <w:t xml:space="preserve"> 200 hải lí tính từ đường cơ sở.</w:t>
                  </w:r>
                </w:p>
              </w:tc>
              <w:tc>
                <w:tcPr>
                  <w:tcW w:w="4360" w:type="dxa"/>
                </w:tcPr>
                <w:p w14:paraId="3653BD59" w14:textId="77777777" w:rsidR="001C4543" w:rsidRPr="00BA435C" w:rsidRDefault="001C4543" w:rsidP="00BE7801">
                  <w:pPr>
                    <w:spacing w:before="120"/>
                    <w:jc w:val="both"/>
                    <w:rPr>
                      <w:rFonts w:ascii="Times New Roman" w:eastAsia="Times New Roman" w:hAnsi="Times New Roman" w:cs="Times New Roman"/>
                      <w:sz w:val="28"/>
                      <w:szCs w:val="28"/>
                    </w:rPr>
                  </w:pPr>
                </w:p>
              </w:tc>
            </w:tr>
          </w:tbl>
          <w:p w14:paraId="546F599D"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4ECDAE28"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w:t>
            </w:r>
            <w:r>
              <w:rPr>
                <w:rFonts w:ascii="Times New Roman" w:eastAsia="Times New Roman" w:hAnsi="Times New Roman" w:cs="Times New Roman"/>
                <w:bCs/>
                <w:sz w:val="28"/>
                <w:szCs w:val="28"/>
              </w:rPr>
              <w:t>bản đồ hình 1</w:t>
            </w:r>
            <w:r w:rsidR="001C4543">
              <w:rPr>
                <w:rFonts w:ascii="Times New Roman" w:eastAsia="Times New Roman" w:hAnsi="Times New Roman" w:cs="Times New Roman"/>
                <w:bCs/>
                <w:sz w:val="28"/>
                <w:szCs w:val="28"/>
              </w:rPr>
              <w:t xml:space="preserve">4.4 </w:t>
            </w:r>
            <w:r w:rsidRPr="0053790C">
              <w:rPr>
                <w:rFonts w:ascii="Times New Roman" w:eastAsia="Times New Roman" w:hAnsi="Times New Roman" w:cs="Times New Roman"/>
                <w:bCs/>
                <w:sz w:val="28"/>
                <w:szCs w:val="28"/>
              </w:rPr>
              <w:t>và thông tin trong bày, suy nghĩ, thảo luận nhóm để trả lời câu hỏi.</w:t>
            </w:r>
          </w:p>
          <w:p w14:paraId="439F115E"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486A1F03" w14:textId="77777777" w:rsidR="00BE7801" w:rsidRPr="00BA435C" w:rsidRDefault="00BE7801" w:rsidP="00BE7801">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14:paraId="2A348418" w14:textId="77777777" w:rsidR="00BE7801" w:rsidRPr="0053790C" w:rsidRDefault="00BE7801" w:rsidP="00BE7801">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w:t>
            </w:r>
            <w:r w:rsidR="001C4543">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 xml:space="preserve">, </w:t>
            </w:r>
            <w:r w:rsidR="001C4543">
              <w:rPr>
                <w:rFonts w:ascii="Times New Roman" w:eastAsia="Times New Roman" w:hAnsi="Times New Roman" w:cs="Times New Roman"/>
                <w:bCs/>
                <w:sz w:val="28"/>
                <w:szCs w:val="28"/>
              </w:rPr>
              <w:t xml:space="preserve">5 </w:t>
            </w:r>
            <w:r w:rsidRPr="0053790C">
              <w:rPr>
                <w:rFonts w:ascii="Times New Roman" w:eastAsia="Times New Roman" w:hAnsi="Times New Roman" w:cs="Times New Roman"/>
                <w:bCs/>
                <w:sz w:val="28"/>
                <w:szCs w:val="28"/>
              </w:rPr>
              <w:t>lên thuyết trình câu trả lời trước lớp:</w:t>
            </w:r>
          </w:p>
          <w:p w14:paraId="3BBC4391" w14:textId="77777777" w:rsidR="00BE7801" w:rsidRPr="0053790C" w:rsidRDefault="00BE7801" w:rsidP="00BE7801">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1. Nhóm </w:t>
            </w:r>
            <w:r w:rsidR="001C4543">
              <w:rPr>
                <w:rFonts w:ascii="Times New Roman" w:eastAsia="Times New Roman" w:hAnsi="Times New Roman" w:cs="Times New Roman"/>
                <w:sz w:val="28"/>
                <w:szCs w:val="28"/>
              </w:rPr>
              <w:t>1</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1C4543" w:rsidRPr="0053790C" w14:paraId="68A1A5B3" w14:textId="77777777" w:rsidTr="006B48A1">
              <w:tc>
                <w:tcPr>
                  <w:tcW w:w="2180" w:type="dxa"/>
                </w:tcPr>
                <w:p w14:paraId="4078EA04" w14:textId="77777777" w:rsidR="001C4543" w:rsidRPr="0053790C" w:rsidRDefault="001C4543" w:rsidP="006B48A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79B67B35" w14:textId="77777777" w:rsidR="001C4543" w:rsidRPr="0053790C" w:rsidRDefault="001C4543" w:rsidP="006B48A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1C4543" w:rsidRPr="0053790C" w14:paraId="38441DF8" w14:textId="77777777" w:rsidTr="006B48A1">
              <w:tc>
                <w:tcPr>
                  <w:tcW w:w="2180" w:type="dxa"/>
                </w:tcPr>
                <w:p w14:paraId="1C5EB133" w14:textId="77777777" w:rsidR="001C4543" w:rsidRPr="0053790C" w:rsidRDefault="001C4543" w:rsidP="006B48A1">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Vùng biển nước ta gồm những bộ phận nào? </w:t>
                  </w:r>
                </w:p>
              </w:tc>
              <w:tc>
                <w:tcPr>
                  <w:tcW w:w="4360" w:type="dxa"/>
                </w:tcPr>
                <w:p w14:paraId="77C0BDF3" w14:textId="77777777" w:rsidR="001C4543" w:rsidRPr="0053790C" w:rsidRDefault="00B70E90" w:rsidP="006B48A1">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Vùng biển nước ta bao gồm nội thủy, lãnh hải, vùng tiếp giáp lãnh hải, vùng đặc quyền kinh tế và thềm lục địa.</w:t>
                  </w:r>
                </w:p>
              </w:tc>
            </w:tr>
            <w:tr w:rsidR="001C4543" w:rsidRPr="0053790C" w14:paraId="2D1CFB48" w14:textId="77777777" w:rsidTr="006B48A1">
              <w:tc>
                <w:tcPr>
                  <w:tcW w:w="2180" w:type="dxa"/>
                </w:tcPr>
                <w:p w14:paraId="283E9554" w14:textId="77777777" w:rsidR="001C4543" w:rsidRPr="0053790C" w:rsidRDefault="001C4543" w:rsidP="006B48A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căn cứ xác định vùng biển nước ta?</w:t>
                  </w:r>
                </w:p>
              </w:tc>
              <w:tc>
                <w:tcPr>
                  <w:tcW w:w="4360" w:type="dxa"/>
                </w:tcPr>
                <w:p w14:paraId="03F37004" w14:textId="77777777" w:rsidR="001C4543" w:rsidRPr="00BA435C" w:rsidRDefault="00B70E90" w:rsidP="00B70E9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Căn cứ theo Pháp luật VN, điều ước quốc tế về biên giới lãnh thổ mà nước ta là thành viên và Công ước của Liên hợp quốc về </w:t>
                  </w:r>
                  <w:r w:rsidRPr="00B70E90">
                    <w:rPr>
                      <w:rFonts w:ascii="Times New Roman" w:eastAsia="Times New Roman" w:hAnsi="Times New Roman" w:cs="Times New Roman"/>
                      <w:sz w:val="28"/>
                      <w:szCs w:val="28"/>
                    </w:rPr>
                    <w:t>Luật biển năm 1982.</w:t>
                  </w:r>
                </w:p>
              </w:tc>
            </w:tr>
            <w:tr w:rsidR="001C4543" w:rsidRPr="0053790C" w14:paraId="71B00CE2" w14:textId="77777777" w:rsidTr="006B48A1">
              <w:tc>
                <w:tcPr>
                  <w:tcW w:w="2180" w:type="dxa"/>
                </w:tcPr>
                <w:p w14:paraId="4BE0CAFA" w14:textId="77777777" w:rsidR="001C4543" w:rsidRDefault="001C4543" w:rsidP="006B48A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Nội thủy và lãnh hải khác nhau như thế nào?</w:t>
                  </w:r>
                </w:p>
              </w:tc>
              <w:tc>
                <w:tcPr>
                  <w:tcW w:w="4360" w:type="dxa"/>
                </w:tcPr>
                <w:p w14:paraId="09D7C026" w14:textId="77777777" w:rsidR="00B70E90" w:rsidRPr="00B70E90" w:rsidRDefault="00B70E90" w:rsidP="00B70E90">
                  <w:pPr>
                    <w:spacing w:before="120"/>
                    <w:jc w:val="both"/>
                    <w:rPr>
                      <w:rFonts w:ascii="Times New Roman" w:eastAsia="Times New Roman" w:hAnsi="Times New Roman" w:cs="Times New Roman"/>
                      <w:sz w:val="28"/>
                      <w:szCs w:val="28"/>
                    </w:rPr>
                  </w:pPr>
                  <w:r w:rsidRPr="00B70E90">
                    <w:rPr>
                      <w:rFonts w:ascii="Times New Roman" w:eastAsia="Times New Roman" w:hAnsi="Times New Roman" w:cs="Times New Roman"/>
                      <w:sz w:val="28"/>
                      <w:szCs w:val="28"/>
                    </w:rPr>
                    <w:t>- Nội thuỷ là vùng nước tiếp giáp với bờ biển, ở phía trong đường cơ sở và là bộ phận lãnh thổ của Việt Nam.</w:t>
                  </w:r>
                </w:p>
                <w:p w14:paraId="34F337CA" w14:textId="77777777" w:rsidR="001C4543" w:rsidRPr="00BA435C" w:rsidRDefault="00B70E90" w:rsidP="00B70E90">
                  <w:pPr>
                    <w:spacing w:before="120"/>
                    <w:jc w:val="both"/>
                    <w:rPr>
                      <w:rFonts w:ascii="Times New Roman" w:eastAsia="Times New Roman" w:hAnsi="Times New Roman" w:cs="Times New Roman"/>
                      <w:sz w:val="28"/>
                      <w:szCs w:val="28"/>
                    </w:rPr>
                  </w:pPr>
                  <w:r w:rsidRPr="00B70E90">
                    <w:rPr>
                      <w:rFonts w:ascii="Times New Roman" w:eastAsia="Times New Roman" w:hAnsi="Times New Roman" w:cs="Times New Roman"/>
                      <w:sz w:val="28"/>
                      <w:szCs w:val="28"/>
                    </w:rPr>
                    <w:t>- Lãnh hải là vùng biển có chiều rộng 12 hải lí tính từ đường cơ sở ra phía biển. Ranh giới ngoài của lãnh hải là biên giới q</w:t>
                  </w:r>
                  <w:r>
                    <w:rPr>
                      <w:rFonts w:ascii="Times New Roman" w:eastAsia="Times New Roman" w:hAnsi="Times New Roman" w:cs="Times New Roman"/>
                      <w:sz w:val="28"/>
                      <w:szCs w:val="28"/>
                    </w:rPr>
                    <w:t>uốc gia trên biển của Việt Nam.</w:t>
                  </w:r>
                </w:p>
              </w:tc>
            </w:tr>
          </w:tbl>
          <w:p w14:paraId="09EB2567" w14:textId="77777777" w:rsidR="004D5CF1" w:rsidRDefault="004D5CF1" w:rsidP="001C4543">
            <w:pPr>
              <w:spacing w:before="120" w:after="0"/>
              <w:contextualSpacing/>
              <w:jc w:val="both"/>
              <w:rPr>
                <w:rFonts w:ascii="Times New Roman" w:eastAsia="Times New Roman" w:hAnsi="Times New Roman" w:cs="Times New Roman"/>
                <w:sz w:val="28"/>
                <w:szCs w:val="28"/>
              </w:rPr>
            </w:pPr>
          </w:p>
          <w:p w14:paraId="1D069818" w14:textId="77777777" w:rsidR="001C4543" w:rsidRPr="0053790C" w:rsidRDefault="001C4543" w:rsidP="001C4543">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 xml:space="preserve">5 </w:t>
            </w:r>
            <w:r w:rsidRPr="0053790C">
              <w:rPr>
                <w:rFonts w:ascii="Times New Roman" w:eastAsia="Times New Roman" w:hAnsi="Times New Roman" w:cs="Times New Roman"/>
                <w:sz w:val="28"/>
                <w:szCs w:val="28"/>
              </w:rPr>
              <w:t>– phiếu học tập số 2</w:t>
            </w:r>
          </w:p>
          <w:tbl>
            <w:tblPr>
              <w:tblStyle w:val="TableGrid1"/>
              <w:tblW w:w="0" w:type="auto"/>
              <w:tblLayout w:type="fixed"/>
              <w:tblLook w:val="04A0" w:firstRow="1" w:lastRow="0" w:firstColumn="1" w:lastColumn="0" w:noHBand="0" w:noVBand="1"/>
            </w:tblPr>
            <w:tblGrid>
              <w:gridCol w:w="2180"/>
              <w:gridCol w:w="4360"/>
            </w:tblGrid>
            <w:tr w:rsidR="001C4543" w:rsidRPr="0053790C" w14:paraId="6549926D" w14:textId="77777777" w:rsidTr="006B48A1">
              <w:tc>
                <w:tcPr>
                  <w:tcW w:w="2180" w:type="dxa"/>
                </w:tcPr>
                <w:p w14:paraId="210582A0" w14:textId="77777777" w:rsidR="001C4543" w:rsidRPr="0053790C" w:rsidRDefault="001C4543" w:rsidP="006B48A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6B70E68D" w14:textId="77777777" w:rsidR="001C4543" w:rsidRPr="0053790C" w:rsidRDefault="001C4543" w:rsidP="006B48A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1C4543" w:rsidRPr="0053790C" w14:paraId="4E0BCDE2" w14:textId="77777777" w:rsidTr="006B48A1">
              <w:tc>
                <w:tcPr>
                  <w:tcW w:w="2180" w:type="dxa"/>
                </w:tcPr>
                <w:p w14:paraId="52834C51" w14:textId="77777777" w:rsidR="001C4543" w:rsidRPr="0053790C" w:rsidRDefault="001C4543" w:rsidP="006B48A1">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Vùng tiếp giáp lãnh hải và vùng đặc quyền kinh tế khác nhau như thế nào?</w:t>
                  </w:r>
                </w:p>
              </w:tc>
              <w:tc>
                <w:tcPr>
                  <w:tcW w:w="4360" w:type="dxa"/>
                </w:tcPr>
                <w:p w14:paraId="1213AEC6" w14:textId="77777777" w:rsidR="00B70E90" w:rsidRPr="00B70E90" w:rsidRDefault="00B70E90" w:rsidP="00B70E90">
                  <w:pPr>
                    <w:spacing w:before="120"/>
                    <w:contextualSpacing/>
                    <w:jc w:val="both"/>
                    <w:rPr>
                      <w:rFonts w:ascii="Times New Roman" w:eastAsia="Times New Roman" w:hAnsi="Times New Roman" w:cs="Times New Roman"/>
                      <w:sz w:val="28"/>
                      <w:szCs w:val="28"/>
                    </w:rPr>
                  </w:pPr>
                  <w:r w:rsidRPr="00B70E90">
                    <w:rPr>
                      <w:rFonts w:ascii="Times New Roman" w:eastAsia="Times New Roman" w:hAnsi="Times New Roman" w:cs="Times New Roman"/>
                      <w:sz w:val="28"/>
                      <w:szCs w:val="28"/>
                    </w:rPr>
                    <w:t>- Vùng tiếp giáp lãnh hải là vùng biển tiếp liền và nằm ngoài lãnh hải Việt Nam, có chiều rộng 12 hải lí tính từ ranh giới ngoài của lãnh hải.</w:t>
                  </w:r>
                </w:p>
                <w:p w14:paraId="18249243" w14:textId="77777777" w:rsidR="001C4543" w:rsidRPr="0053790C" w:rsidRDefault="00B70E90" w:rsidP="00B70E90">
                  <w:pPr>
                    <w:spacing w:before="120"/>
                    <w:contextualSpacing/>
                    <w:jc w:val="both"/>
                    <w:rPr>
                      <w:rFonts w:ascii="Times New Roman" w:eastAsia="Times New Roman" w:hAnsi="Times New Roman" w:cs="Times New Roman"/>
                      <w:sz w:val="28"/>
                      <w:szCs w:val="28"/>
                    </w:rPr>
                  </w:pPr>
                  <w:r w:rsidRPr="00B70E90">
                    <w:rPr>
                      <w:rFonts w:ascii="Times New Roman" w:eastAsia="Times New Roman" w:hAnsi="Times New Roman" w:cs="Times New Roman"/>
                      <w:sz w:val="28"/>
                      <w:szCs w:val="28"/>
                    </w:rPr>
                    <w:t xml:space="preserve">- Vùng đặc quyền kinh tế là vùng biển tiếp liền và nằm ngoài lãnh hải Việt Nam, hợp với lãnh hải thành một vùng biển có chiều rộng </w:t>
                  </w:r>
                  <w:r>
                    <w:rPr>
                      <w:rFonts w:ascii="Times New Roman" w:eastAsia="Times New Roman" w:hAnsi="Times New Roman" w:cs="Times New Roman"/>
                      <w:sz w:val="28"/>
                      <w:szCs w:val="28"/>
                    </w:rPr>
                    <w:t>200 hải lí tính từ đường cơ sở.</w:t>
                  </w:r>
                </w:p>
              </w:tc>
            </w:tr>
            <w:tr w:rsidR="001C4543" w:rsidRPr="00BA435C" w14:paraId="18EBCB1C" w14:textId="77777777" w:rsidTr="006B48A1">
              <w:tc>
                <w:tcPr>
                  <w:tcW w:w="2180" w:type="dxa"/>
                </w:tcPr>
                <w:p w14:paraId="35E64420" w14:textId="77777777" w:rsidR="001C4543" w:rsidRPr="0053790C" w:rsidRDefault="001C4543" w:rsidP="006B48A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khái niệm thềm lục địa VN.</w:t>
                  </w:r>
                </w:p>
              </w:tc>
              <w:tc>
                <w:tcPr>
                  <w:tcW w:w="4360" w:type="dxa"/>
                </w:tcPr>
                <w:p w14:paraId="5DD03E1D" w14:textId="77777777" w:rsidR="001C4543" w:rsidRPr="00BA435C" w:rsidRDefault="00B70E90" w:rsidP="006B48A1">
                  <w:pPr>
                    <w:spacing w:before="120"/>
                    <w:jc w:val="both"/>
                    <w:rPr>
                      <w:rFonts w:ascii="Times New Roman" w:eastAsia="Times New Roman" w:hAnsi="Times New Roman" w:cs="Times New Roman"/>
                      <w:sz w:val="28"/>
                      <w:szCs w:val="28"/>
                    </w:rPr>
                  </w:pPr>
                  <w:r w:rsidRPr="00B70E90">
                    <w:rPr>
                      <w:rFonts w:ascii="Times New Roman" w:eastAsia="Times New Roman" w:hAnsi="Times New Roman" w:cs="Times New Roman"/>
                      <w:sz w:val="28"/>
                      <w:szCs w:val="28"/>
                    </w:rPr>
                    <w:t>Thềm lục địa Việt Nam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r>
            <w:tr w:rsidR="001C4543" w:rsidRPr="00BA435C" w14:paraId="0506C753" w14:textId="77777777" w:rsidTr="006B48A1">
              <w:tc>
                <w:tcPr>
                  <w:tcW w:w="2180" w:type="dxa"/>
                </w:tcPr>
                <w:p w14:paraId="28DBAC38" w14:textId="77777777" w:rsidR="001C4543" w:rsidRDefault="001C4543" w:rsidP="006B48A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cách xác định thềm lục địa khi </w:t>
                  </w:r>
                  <w:r w:rsidRPr="001C4543">
                    <w:rPr>
                      <w:rFonts w:ascii="Times New Roman" w:eastAsia="Times New Roman" w:hAnsi="Times New Roman" w:cs="Times New Roman"/>
                      <w:i/>
                      <w:sz w:val="28"/>
                      <w:szCs w:val="28"/>
                    </w:rPr>
                    <w:t>mép ngoài của rìa lục địa này cách</w:t>
                  </w:r>
                  <w:r>
                    <w:rPr>
                      <w:rFonts w:ascii="Times New Roman" w:eastAsia="Times New Roman" w:hAnsi="Times New Roman" w:cs="Times New Roman"/>
                      <w:i/>
                      <w:sz w:val="28"/>
                      <w:szCs w:val="28"/>
                    </w:rPr>
                    <w:t xml:space="preserve"> đường cơ sở chưa đủ 200 hải lí và khi </w:t>
                  </w:r>
                  <w:r w:rsidRPr="001C4543">
                    <w:rPr>
                      <w:rFonts w:ascii="Times New Roman" w:eastAsia="Times New Roman" w:hAnsi="Times New Roman" w:cs="Times New Roman"/>
                      <w:i/>
                      <w:sz w:val="28"/>
                      <w:szCs w:val="28"/>
                    </w:rPr>
                    <w:t>mép ngoài của rìa lục địa này vượt quá</w:t>
                  </w:r>
                  <w:r>
                    <w:rPr>
                      <w:rFonts w:ascii="Times New Roman" w:eastAsia="Times New Roman" w:hAnsi="Times New Roman" w:cs="Times New Roman"/>
                      <w:i/>
                      <w:sz w:val="28"/>
                      <w:szCs w:val="28"/>
                    </w:rPr>
                    <w:t xml:space="preserve"> 200 hải lí tính từ đường cơ sở.</w:t>
                  </w:r>
                </w:p>
              </w:tc>
              <w:tc>
                <w:tcPr>
                  <w:tcW w:w="4360" w:type="dxa"/>
                </w:tcPr>
                <w:p w14:paraId="0E6A98EB" w14:textId="77777777" w:rsidR="00B70E90" w:rsidRPr="00B70E90" w:rsidRDefault="00B70E90" w:rsidP="00B70E9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70E90">
                    <w:rPr>
                      <w:rFonts w:ascii="Times New Roman" w:eastAsia="Times New Roman" w:hAnsi="Times New Roman" w:cs="Times New Roman"/>
                      <w:sz w:val="28"/>
                      <w:szCs w:val="28"/>
                    </w:rPr>
                    <w:t xml:space="preserve"> Trường hợp mép ngoài của rìa lục địa này cách đường cơ sở chưa đủ 200 hải lí: thì thềm lục địa nơi đó được kéo dài đến 200 hải lí tính từ đường cơ sở.</w:t>
                  </w:r>
                </w:p>
                <w:p w14:paraId="2A79282B" w14:textId="77777777" w:rsidR="001C4543" w:rsidRPr="00BA435C" w:rsidRDefault="00B70E90" w:rsidP="00B70E9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70E90">
                    <w:rPr>
                      <w:rFonts w:ascii="Times New Roman" w:eastAsia="Times New Roman" w:hAnsi="Times New Roman" w:cs="Times New Roman"/>
                      <w:sz w:val="28"/>
                      <w:szCs w:val="28"/>
                    </w:rPr>
                    <w:t xml:space="preserve"> Trường hợp mép ngoài của rìa lục địa này vượt quá 200 hải lí tính từ đường cơ sở: thì thềm lục địa nơi đó được kéo dài không quá 350 hải lí tính từ đường cơ sở hoặc không quá 100 hải lí tính từ đường đẳng sâu 2500 m.</w:t>
                  </w:r>
                </w:p>
              </w:tc>
            </w:tr>
          </w:tbl>
          <w:p w14:paraId="70197C7D"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các nhóm </w:t>
            </w:r>
            <w:r>
              <w:rPr>
                <w:rFonts w:ascii="Times New Roman" w:eastAsia="Times New Roman" w:hAnsi="Times New Roman" w:cs="Times New Roman"/>
                <w:bCs/>
                <w:sz w:val="28"/>
                <w:szCs w:val="28"/>
              </w:rPr>
              <w:t>còn lại</w:t>
            </w:r>
            <w:r w:rsidRPr="0053790C">
              <w:rPr>
                <w:rFonts w:ascii="Times New Roman" w:eastAsia="Times New Roman" w:hAnsi="Times New Roman" w:cs="Times New Roman"/>
                <w:bCs/>
                <w:sz w:val="28"/>
                <w:szCs w:val="28"/>
              </w:rPr>
              <w:t xml:space="preserve"> lắng nghe, bổ sung, chỉnh sửa sản phẩm giúp </w:t>
            </w:r>
            <w:r w:rsidR="003E47A4" w:rsidRPr="003E47A4">
              <w:rPr>
                <w:rFonts w:ascii="Times New Roman" w:eastAsia="Times New Roman" w:hAnsi="Times New Roman" w:cs="Times New Roman"/>
                <w:bCs/>
                <w:sz w:val="28"/>
                <w:szCs w:val="28"/>
              </w:rPr>
              <w:t>nhóm bạn và sản phẩm của nhóm mình.</w:t>
            </w:r>
          </w:p>
          <w:p w14:paraId="1CC9B03D"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007ACC23" w14:textId="77777777" w:rsidR="00BE7801" w:rsidRPr="0053790C" w:rsidRDefault="00BE7801" w:rsidP="00BE7801">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01F60222" w14:textId="77777777" w:rsidR="00BE7801" w:rsidRPr="0053790C" w:rsidRDefault="00BE7801" w:rsidP="00BE7801">
            <w:pPr>
              <w:tabs>
                <w:tab w:val="left" w:pos="0"/>
              </w:tabs>
              <w:spacing w:before="120" w:after="0"/>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3</w:t>
            </w:r>
            <w:r w:rsidRPr="0053790C">
              <w:rPr>
                <w:rFonts w:ascii="Times New Roman" w:eastAsia="Times New Roman" w:hAnsi="Times New Roman" w:cs="Times New Roman"/>
                <w:b/>
                <w:iCs/>
                <w:sz w:val="28"/>
                <w:szCs w:val="28"/>
              </w:rPr>
              <w:t xml:space="preserve">. </w:t>
            </w:r>
            <w:r w:rsidR="00C00468" w:rsidRPr="00C00468">
              <w:rPr>
                <w:rFonts w:ascii="Times New Roman" w:eastAsia="Times New Roman" w:hAnsi="Times New Roman" w:cs="Times New Roman"/>
                <w:b/>
                <w:iCs/>
                <w:sz w:val="28"/>
                <w:szCs w:val="28"/>
              </w:rPr>
              <w:t>Các vùng biển của Việt Nam ở Biển Đông</w:t>
            </w:r>
          </w:p>
          <w:p w14:paraId="55BC744B" w14:textId="77777777" w:rsidR="001C4543" w:rsidRPr="001C4543" w:rsidRDefault="001C4543" w:rsidP="001C4543">
            <w:pPr>
              <w:tabs>
                <w:tab w:val="left" w:pos="0"/>
              </w:tabs>
              <w:spacing w:before="120" w:after="0"/>
              <w:jc w:val="both"/>
              <w:rPr>
                <w:rFonts w:ascii="Times New Roman" w:eastAsia="Times New Roman" w:hAnsi="Times New Roman" w:cs="Times New Roman"/>
                <w:iCs/>
                <w:noProof/>
                <w:sz w:val="28"/>
                <w:szCs w:val="28"/>
                <w:lang w:val="nl-NL"/>
              </w:rPr>
            </w:pPr>
            <w:r w:rsidRPr="001C4543">
              <w:rPr>
                <w:rFonts w:ascii="Times New Roman" w:eastAsia="Times New Roman" w:hAnsi="Times New Roman" w:cs="Times New Roman"/>
                <w:iCs/>
                <w:noProof/>
                <w:sz w:val="28"/>
                <w:szCs w:val="28"/>
                <w:lang w:val="nl-NL"/>
              </w:rPr>
              <w:t>- Nội thuỷ là vùng nước tiếp giáp với bờ biển, ở phía trong đường cơ sở và là</w:t>
            </w:r>
            <w:r>
              <w:rPr>
                <w:rFonts w:ascii="Times New Roman" w:eastAsia="Times New Roman" w:hAnsi="Times New Roman" w:cs="Times New Roman"/>
                <w:iCs/>
                <w:noProof/>
                <w:sz w:val="28"/>
                <w:szCs w:val="28"/>
                <w:lang w:val="nl-NL"/>
              </w:rPr>
              <w:t xml:space="preserve"> bộ phận lãnh thổ của Việt Nam.</w:t>
            </w:r>
          </w:p>
          <w:p w14:paraId="39C65173" w14:textId="77777777" w:rsidR="001C4543" w:rsidRPr="001C4543" w:rsidRDefault="001C4543" w:rsidP="001C4543">
            <w:pPr>
              <w:tabs>
                <w:tab w:val="left" w:pos="0"/>
              </w:tabs>
              <w:spacing w:before="120" w:after="0"/>
              <w:jc w:val="both"/>
              <w:rPr>
                <w:rFonts w:ascii="Times New Roman" w:eastAsia="Times New Roman" w:hAnsi="Times New Roman" w:cs="Times New Roman"/>
                <w:iCs/>
                <w:noProof/>
                <w:sz w:val="28"/>
                <w:szCs w:val="28"/>
                <w:lang w:val="nl-NL"/>
              </w:rPr>
            </w:pPr>
            <w:r w:rsidRPr="001C4543">
              <w:rPr>
                <w:rFonts w:ascii="Times New Roman" w:eastAsia="Times New Roman" w:hAnsi="Times New Roman" w:cs="Times New Roman"/>
                <w:iCs/>
                <w:noProof/>
                <w:sz w:val="28"/>
                <w:szCs w:val="28"/>
                <w:lang w:val="nl-NL"/>
              </w:rPr>
              <w:t>- Lãnh hải là vùng biển có chiều rộng 12 hải lí tính từ đường cơ sở ra phía biển. Ranh giới ngoài của lãnh hải là biên giới q</w:t>
            </w:r>
            <w:r>
              <w:rPr>
                <w:rFonts w:ascii="Times New Roman" w:eastAsia="Times New Roman" w:hAnsi="Times New Roman" w:cs="Times New Roman"/>
                <w:iCs/>
                <w:noProof/>
                <w:sz w:val="28"/>
                <w:szCs w:val="28"/>
                <w:lang w:val="nl-NL"/>
              </w:rPr>
              <w:t>uốc gia trên biển của Việt Nam.</w:t>
            </w:r>
          </w:p>
          <w:p w14:paraId="082F7F19" w14:textId="77777777" w:rsidR="001C4543" w:rsidRPr="001C4543" w:rsidRDefault="001C4543" w:rsidP="001C4543">
            <w:pPr>
              <w:tabs>
                <w:tab w:val="left" w:pos="0"/>
              </w:tabs>
              <w:spacing w:before="120" w:after="0"/>
              <w:jc w:val="both"/>
              <w:rPr>
                <w:rFonts w:ascii="Times New Roman" w:eastAsia="Times New Roman" w:hAnsi="Times New Roman" w:cs="Times New Roman"/>
                <w:iCs/>
                <w:noProof/>
                <w:sz w:val="28"/>
                <w:szCs w:val="28"/>
                <w:lang w:val="nl-NL"/>
              </w:rPr>
            </w:pPr>
            <w:r w:rsidRPr="001C4543">
              <w:rPr>
                <w:rFonts w:ascii="Times New Roman" w:eastAsia="Times New Roman" w:hAnsi="Times New Roman" w:cs="Times New Roman"/>
                <w:iCs/>
                <w:noProof/>
                <w:sz w:val="28"/>
                <w:szCs w:val="28"/>
                <w:lang w:val="nl-NL"/>
              </w:rPr>
              <w:t>- Vùng tiếp giáp lãnh hải là vùng biển tiếp liền và nằm ngoài lãnh hải Việt Nam, có chiều rộng 12 hải lí tính t</w:t>
            </w:r>
            <w:r>
              <w:rPr>
                <w:rFonts w:ascii="Times New Roman" w:eastAsia="Times New Roman" w:hAnsi="Times New Roman" w:cs="Times New Roman"/>
                <w:iCs/>
                <w:noProof/>
                <w:sz w:val="28"/>
                <w:szCs w:val="28"/>
                <w:lang w:val="nl-NL"/>
              </w:rPr>
              <w:t>ừ ranh giới ngoài của lãnh hải.</w:t>
            </w:r>
          </w:p>
          <w:p w14:paraId="212B9F27" w14:textId="77777777" w:rsidR="001C4543" w:rsidRPr="001C4543" w:rsidRDefault="001C4543" w:rsidP="001C4543">
            <w:pPr>
              <w:tabs>
                <w:tab w:val="left" w:pos="0"/>
              </w:tabs>
              <w:spacing w:before="120" w:after="0"/>
              <w:jc w:val="both"/>
              <w:rPr>
                <w:rFonts w:ascii="Times New Roman" w:eastAsia="Times New Roman" w:hAnsi="Times New Roman" w:cs="Times New Roman"/>
                <w:iCs/>
                <w:noProof/>
                <w:sz w:val="28"/>
                <w:szCs w:val="28"/>
                <w:lang w:val="nl-NL"/>
              </w:rPr>
            </w:pPr>
            <w:r w:rsidRPr="001C4543">
              <w:rPr>
                <w:rFonts w:ascii="Times New Roman" w:eastAsia="Times New Roman" w:hAnsi="Times New Roman" w:cs="Times New Roman"/>
                <w:iCs/>
                <w:noProof/>
                <w:sz w:val="28"/>
                <w:szCs w:val="28"/>
                <w:lang w:val="nl-NL"/>
              </w:rPr>
              <w:t xml:space="preserve">- Vùng đặc quyền kinh tế là vùng biển tiếp liền và nằm ngoài lãnh hải Việt Nam, hợp với lãnh hải thành một vùng biển có chiều rộng </w:t>
            </w:r>
            <w:r>
              <w:rPr>
                <w:rFonts w:ascii="Times New Roman" w:eastAsia="Times New Roman" w:hAnsi="Times New Roman" w:cs="Times New Roman"/>
                <w:iCs/>
                <w:noProof/>
                <w:sz w:val="28"/>
                <w:szCs w:val="28"/>
                <w:lang w:val="nl-NL"/>
              </w:rPr>
              <w:t>200 hải lí tính từ đường cơ sở.</w:t>
            </w:r>
          </w:p>
          <w:p w14:paraId="21855012" w14:textId="77777777" w:rsidR="00BE7801" w:rsidRPr="00070DA9" w:rsidRDefault="001C4543" w:rsidP="001C4543">
            <w:pPr>
              <w:tabs>
                <w:tab w:val="left" w:pos="0"/>
              </w:tabs>
              <w:spacing w:before="120" w:after="0"/>
              <w:jc w:val="both"/>
              <w:rPr>
                <w:rFonts w:ascii="Times New Roman" w:eastAsia="Times New Roman" w:hAnsi="Times New Roman" w:cs="Times New Roman"/>
                <w:iCs/>
                <w:noProof/>
                <w:sz w:val="28"/>
                <w:szCs w:val="28"/>
                <w:lang w:val="nl-NL"/>
              </w:rPr>
            </w:pPr>
            <w:r w:rsidRPr="001C4543">
              <w:rPr>
                <w:rFonts w:ascii="Times New Roman" w:eastAsia="Times New Roman" w:hAnsi="Times New Roman" w:cs="Times New Roman"/>
                <w:iCs/>
                <w:noProof/>
                <w:sz w:val="28"/>
                <w:szCs w:val="28"/>
                <w:lang w:val="nl-NL"/>
              </w:rPr>
              <w:t>- Thềm lục địa Việt Nam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r>
    </w:tbl>
    <w:p w14:paraId="27E3F959" w14:textId="77777777" w:rsidR="00BE7801" w:rsidRPr="0053790C" w:rsidRDefault="00BE7801" w:rsidP="00BE7801">
      <w:pPr>
        <w:spacing w:before="120" w:after="0"/>
        <w:contextualSpacing/>
        <w:jc w:val="both"/>
        <w:rPr>
          <w:rFonts w:ascii="Times New Roman" w:eastAsia="Times New Roman" w:hAnsi="Times New Roman" w:cs="Times New Roman"/>
          <w:b/>
          <w:bCs/>
          <w:sz w:val="28"/>
          <w:szCs w:val="28"/>
        </w:rPr>
      </w:pPr>
    </w:p>
    <w:p w14:paraId="6FE1A0AC" w14:textId="77777777" w:rsidR="00BE7801" w:rsidRPr="0053790C" w:rsidRDefault="00BE7801" w:rsidP="00BE7801">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007D77E5">
        <w:rPr>
          <w:rFonts w:ascii="Times New Roman" w:eastAsia="Times New Roman" w:hAnsi="Times New Roman" w:cs="Times New Roman"/>
          <w:b/>
          <w:bCs/>
          <w:sz w:val="28"/>
          <w:szCs w:val="28"/>
        </w:rPr>
        <w:t>5</w:t>
      </w:r>
      <w:r w:rsidRPr="0053790C">
        <w:rPr>
          <w:rFonts w:ascii="Times New Roman" w:eastAsia="Times New Roman" w:hAnsi="Times New Roman" w:cs="Times New Roman"/>
          <w:b/>
          <w:bCs/>
          <w:sz w:val="28"/>
          <w:szCs w:val="28"/>
        </w:rPr>
        <w:t xml:space="preserve"> phút)</w:t>
      </w:r>
    </w:p>
    <w:p w14:paraId="3DDDE26B" w14:textId="77777777" w:rsidR="00BE7801" w:rsidRPr="0053790C" w:rsidRDefault="00BE7801" w:rsidP="00BE7801">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14:paraId="0443E722" w14:textId="77777777" w:rsidR="00BE7801" w:rsidRPr="0053790C" w:rsidRDefault="00BE7801" w:rsidP="00BE7801">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14:paraId="3C06C909" w14:textId="77777777" w:rsidR="00BE7801" w:rsidRPr="0053790C" w:rsidRDefault="00BE7801" w:rsidP="00BE7801">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14:paraId="6B5B3542" w14:textId="77777777" w:rsidR="00BE7801" w:rsidRPr="0053790C" w:rsidRDefault="00BE7801" w:rsidP="00BE7801">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251720C3"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14:paraId="03508F04" w14:textId="77777777" w:rsidR="00BE7801" w:rsidRPr="0053790C" w:rsidRDefault="00BE7801" w:rsidP="00BE7801">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14:paraId="448B4C71" w14:textId="77777777" w:rsidR="00BE7801" w:rsidRDefault="00BE7801" w:rsidP="00BE7801">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667F09" w:rsidRPr="00667F09">
        <w:rPr>
          <w:rFonts w:ascii="Times New Roman" w:eastAsia="Times New Roman" w:hAnsi="Times New Roman" w:cs="Times New Roman"/>
          <w:i/>
          <w:sz w:val="28"/>
          <w:szCs w:val="28"/>
        </w:rPr>
        <w:t>Dựa vào hình 14.1 và thông tin trong bài, em hãy giải thích vì sao biển Đông là biển tương đối kín?</w:t>
      </w:r>
    </w:p>
    <w:p w14:paraId="2F00698A" w14:textId="77777777" w:rsidR="00BE7801" w:rsidRPr="0053790C" w:rsidRDefault="00BE7801" w:rsidP="00BE7801">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667F09" w:rsidRPr="00667F09">
        <w:rPr>
          <w:rFonts w:ascii="Times New Roman" w:eastAsia="Times New Roman" w:hAnsi="Times New Roman" w:cs="Times New Roman"/>
          <w:i/>
          <w:sz w:val="28"/>
          <w:szCs w:val="28"/>
        </w:rPr>
        <w:t>Hoàn thành bảng thông tin về phạm vi của các bộ phận vùng biển Việt Nam</w:t>
      </w:r>
      <w:r w:rsidR="00667F09">
        <w:rPr>
          <w:rFonts w:ascii="Times New Roman" w:eastAsia="Times New Roman" w:hAnsi="Times New Roman" w:cs="Times New Roman"/>
          <w:i/>
          <w:sz w:val="28"/>
          <w:szCs w:val="28"/>
        </w:rPr>
        <w:t>.</w:t>
      </w:r>
    </w:p>
    <w:p w14:paraId="3DDD9F7C" w14:textId="77777777"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14:paraId="7A3C3568" w14:textId="77777777"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w:t>
      </w:r>
      <w:r w:rsidR="00667F09">
        <w:rPr>
          <w:rFonts w:ascii="Times New Roman" w:eastAsia="Times New Roman" w:hAnsi="Times New Roman" w:cs="Times New Roman"/>
          <w:bCs/>
          <w:sz w:val="28"/>
          <w:szCs w:val="28"/>
        </w:rPr>
        <w:t xml:space="preserve">hình 14.1 và </w:t>
      </w:r>
      <w:r w:rsidRPr="0053790C">
        <w:rPr>
          <w:rFonts w:ascii="Times New Roman" w:eastAsia="Times New Roman" w:hAnsi="Times New Roman" w:cs="Times New Roman"/>
          <w:bCs/>
          <w:sz w:val="28"/>
          <w:szCs w:val="28"/>
        </w:rPr>
        <w:t xml:space="preserve">kiến thức đã học, suy nghĩ, trao đổi với bạn để trả lời câu hỏi. </w:t>
      </w:r>
    </w:p>
    <w:p w14:paraId="72D9BD0E" w14:textId="77777777"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2636C00B" w14:textId="77777777" w:rsidR="00BE7801" w:rsidRPr="0053790C" w:rsidRDefault="00BE7801" w:rsidP="00BE780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1D722683" w14:textId="77777777"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3F3C3220" w14:textId="77777777" w:rsidR="00667F09" w:rsidRPr="00667F09" w:rsidRDefault="00BE7801" w:rsidP="00667F0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r w:rsidR="00667F09" w:rsidRPr="00667F09">
        <w:rPr>
          <w:rFonts w:ascii="Times New Roman" w:eastAsia="Times New Roman" w:hAnsi="Times New Roman" w:cs="Times New Roman"/>
          <w:bCs/>
          <w:sz w:val="28"/>
          <w:szCs w:val="28"/>
        </w:rPr>
        <w:t>Biển Đông là biển tương đối kín vì:</w:t>
      </w:r>
    </w:p>
    <w:p w14:paraId="035BDADB" w14:textId="77777777" w:rsidR="00667F09" w:rsidRPr="00667F09" w:rsidRDefault="00667F09" w:rsidP="00667F0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75E7C63E" w14:textId="77777777" w:rsidR="00667F09" w:rsidRPr="00667F09" w:rsidRDefault="00667F09" w:rsidP="00667F0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667F09">
        <w:rPr>
          <w:rFonts w:ascii="Times New Roman" w:eastAsia="Times New Roman" w:hAnsi="Times New Roman" w:cs="Times New Roman"/>
          <w:bCs/>
          <w:sz w:val="28"/>
          <w:szCs w:val="28"/>
        </w:rPr>
        <w:t xml:space="preserve"> Biển Đông được bao bọc bởi lục địa châu Á (ở phía bắc và phía tây) và các quần đảo Philippin, Malaixia và Inđônêxia (ở phía đông và đông nam)</w:t>
      </w:r>
    </w:p>
    <w:p w14:paraId="57AD2BB0" w14:textId="77777777" w:rsidR="00BE7801" w:rsidRDefault="00667F09" w:rsidP="00667F0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667F09">
        <w:rPr>
          <w:rFonts w:ascii="Times New Roman" w:eastAsia="Times New Roman" w:hAnsi="Times New Roman" w:cs="Times New Roman"/>
          <w:bCs/>
          <w:sz w:val="28"/>
          <w:szCs w:val="28"/>
        </w:rPr>
        <w:t xml:space="preserve"> Biển Đông chỉ thông ra Thái Bình Dương và các biển lân cận qua những eo biển hẹp.</w:t>
      </w:r>
    </w:p>
    <w:p w14:paraId="2971DFD2" w14:textId="77777777" w:rsidR="00BE7801"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3"/>
        <w:gridCol w:w="6812"/>
      </w:tblGrid>
      <w:tr w:rsidR="00667F09" w:rsidRPr="00667F09" w14:paraId="4CCC628C" w14:textId="77777777" w:rsidTr="00967930">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A44FD0" w14:textId="77777777" w:rsidR="00667F09" w:rsidRPr="00667F09" w:rsidRDefault="00667F09" w:rsidP="00967930">
            <w:pPr>
              <w:spacing w:before="120" w:after="0" w:line="288" w:lineRule="auto"/>
              <w:ind w:left="45" w:right="45"/>
              <w:jc w:val="center"/>
              <w:rPr>
                <w:rFonts w:ascii="Times New Roman" w:eastAsia="Times New Roman" w:hAnsi="Times New Roman" w:cs="Times New Roman"/>
                <w:color w:val="000000"/>
                <w:sz w:val="28"/>
                <w:szCs w:val="28"/>
              </w:rPr>
            </w:pPr>
            <w:r w:rsidRPr="00667F09">
              <w:rPr>
                <w:rFonts w:ascii="Times New Roman" w:eastAsia="Times New Roman" w:hAnsi="Times New Roman" w:cs="Times New Roman"/>
                <w:b/>
                <w:bCs/>
                <w:color w:val="000000"/>
                <w:sz w:val="28"/>
                <w:szCs w:val="28"/>
              </w:rPr>
              <w:t>Các bộ phận vùng biển Việt Nam</w:t>
            </w:r>
          </w:p>
        </w:tc>
        <w:tc>
          <w:tcPr>
            <w:tcW w:w="681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968DD9" w14:textId="77777777" w:rsidR="00667F09" w:rsidRPr="00667F09" w:rsidRDefault="00667F09" w:rsidP="00967930">
            <w:pPr>
              <w:spacing w:before="120" w:after="0" w:line="288" w:lineRule="auto"/>
              <w:ind w:left="45" w:right="45"/>
              <w:jc w:val="center"/>
              <w:rPr>
                <w:rFonts w:ascii="Times New Roman" w:eastAsia="Times New Roman" w:hAnsi="Times New Roman" w:cs="Times New Roman"/>
                <w:color w:val="000000"/>
                <w:sz w:val="28"/>
                <w:szCs w:val="28"/>
              </w:rPr>
            </w:pPr>
            <w:r w:rsidRPr="00667F09">
              <w:rPr>
                <w:rFonts w:ascii="Times New Roman" w:eastAsia="Times New Roman" w:hAnsi="Times New Roman" w:cs="Times New Roman"/>
                <w:b/>
                <w:bCs/>
                <w:color w:val="000000"/>
                <w:sz w:val="28"/>
                <w:szCs w:val="28"/>
              </w:rPr>
              <w:t>Phạm vi</w:t>
            </w:r>
          </w:p>
        </w:tc>
      </w:tr>
      <w:tr w:rsidR="00667F09" w:rsidRPr="00667F09" w14:paraId="1D147233" w14:textId="77777777" w:rsidTr="00967930">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ED6ED9"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Nội thủy</w:t>
            </w:r>
          </w:p>
        </w:tc>
        <w:tc>
          <w:tcPr>
            <w:tcW w:w="681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C25A71"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Là vùng nước tiếp giáp với bờ biển ở trong đường cơ sở và là bộ phận lãnh thổ của Việt Nam.</w:t>
            </w:r>
          </w:p>
        </w:tc>
      </w:tr>
      <w:tr w:rsidR="00667F09" w:rsidRPr="00667F09" w14:paraId="491CC809" w14:textId="77777777" w:rsidTr="00967930">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6DDD81"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Lãnh hải</w:t>
            </w:r>
          </w:p>
        </w:tc>
        <w:tc>
          <w:tcPr>
            <w:tcW w:w="681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D76292"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 Vùng biển có chiều rộng 12 hải lý tính từ đường cơ sở ra phía biển.</w:t>
            </w:r>
          </w:p>
          <w:p w14:paraId="62ED6A88"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 Ranh giới của lãnh hải là biên giới quốc gia trên biển của Việt Nam.</w:t>
            </w:r>
          </w:p>
        </w:tc>
      </w:tr>
      <w:tr w:rsidR="00667F09" w:rsidRPr="00667F09" w14:paraId="0170431C" w14:textId="77777777" w:rsidTr="00967930">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32D8EF"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Vùng tiếp giáp lãnh hải</w:t>
            </w:r>
          </w:p>
        </w:tc>
        <w:tc>
          <w:tcPr>
            <w:tcW w:w="681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B93698"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 Là vùng biển tiếp liền và nằm ngoài lãnh hải Việt Nam có chiều rộng 12 hải lý tính từ ranh giới ngoài của lãnh hải.</w:t>
            </w:r>
          </w:p>
        </w:tc>
      </w:tr>
      <w:tr w:rsidR="00667F09" w:rsidRPr="00667F09" w14:paraId="6E18254E" w14:textId="77777777" w:rsidTr="00967930">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CB2D23"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Vùng quyền kinh tế</w:t>
            </w:r>
          </w:p>
        </w:tc>
        <w:tc>
          <w:tcPr>
            <w:tcW w:w="681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8F78BF"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 Vùng biển tiếp liền và nằm ngoài lãnh hải hợp với lãnh hải thành một vùng có chiều rộng 200 hải lý tính từ đường cơ sở.</w:t>
            </w:r>
          </w:p>
        </w:tc>
      </w:tr>
      <w:tr w:rsidR="00667F09" w:rsidRPr="00667F09" w14:paraId="171621D7" w14:textId="77777777" w:rsidTr="00967930">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5C0D29"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Thềm lục địa</w:t>
            </w:r>
          </w:p>
        </w:tc>
        <w:tc>
          <w:tcPr>
            <w:tcW w:w="681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71A00E"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r>
    </w:tbl>
    <w:p w14:paraId="471CE62F" w14:textId="77777777" w:rsidR="00967930" w:rsidRDefault="00967930" w:rsidP="00BE780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3AB771F1" w14:textId="77777777" w:rsidR="00BE7801" w:rsidRPr="0053790C" w:rsidRDefault="00BE7801" w:rsidP="00BE780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14:paraId="2A9AEE5D" w14:textId="77777777"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14B72806" w14:textId="77777777"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51873789" w14:textId="77777777" w:rsidR="00BE7801" w:rsidRPr="0053790C" w:rsidRDefault="00BE7801" w:rsidP="00BE7801">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14:paraId="4B6A55F1" w14:textId="77777777" w:rsidR="00BE7801" w:rsidRPr="0053790C" w:rsidRDefault="00BE7801" w:rsidP="00BE7801">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496FC9DA" w14:textId="77777777" w:rsidR="00BE7801" w:rsidRPr="0053790C" w:rsidRDefault="00BE7801" w:rsidP="00BE7801">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004959D0">
        <w:rPr>
          <w:rFonts w:ascii="Times New Roman" w:eastAsia="Times New Roman" w:hAnsi="Times New Roman" w:cs="Times New Roman"/>
          <w:sz w:val="28"/>
          <w:szCs w:val="28"/>
          <w:bdr w:val="none" w:sz="0" w:space="0" w:color="auto" w:frame="1"/>
        </w:rPr>
        <w:t>hướng dẫn HS thực hiện nhiệm vụ ở nhà.</w:t>
      </w:r>
      <w:r w:rsidRPr="0053790C">
        <w:rPr>
          <w:rFonts w:ascii="Times New Roman" w:eastAsia="Times New Roman" w:hAnsi="Times New Roman" w:cs="Times New Roman"/>
          <w:sz w:val="28"/>
          <w:szCs w:val="28"/>
          <w:bdr w:val="none" w:sz="0" w:space="0" w:color="auto" w:frame="1"/>
        </w:rPr>
        <w:t xml:space="preserve"> </w:t>
      </w:r>
    </w:p>
    <w:p w14:paraId="609F9F16" w14:textId="77777777" w:rsidR="00BE7801" w:rsidRPr="0053790C" w:rsidRDefault="00BE7801" w:rsidP="00BE7801">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14:paraId="66A70899" w14:textId="77777777" w:rsidR="00BE7801" w:rsidRPr="0053790C" w:rsidRDefault="00BE7801" w:rsidP="00BE7801">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3101CE38" w14:textId="77777777" w:rsidR="00BE7801" w:rsidRDefault="00BE7801" w:rsidP="00BE7801">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00967930" w:rsidRPr="00967930">
        <w:rPr>
          <w:rFonts w:ascii="Times New Roman" w:hAnsi="Times New Roman" w:cs="Times New Roman"/>
          <w:i/>
          <w:sz w:val="28"/>
          <w:szCs w:val="28"/>
        </w:rPr>
        <w:t>Hãy thu thập thông tin về chế độ pháp lí các vùng biển nước ta theo Luật biển năm 1982.</w:t>
      </w:r>
    </w:p>
    <w:p w14:paraId="2D50FEC1" w14:textId="77777777"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14:paraId="174A05BC" w14:textId="77777777" w:rsidR="00BE7801" w:rsidRPr="0053790C" w:rsidRDefault="00BE7801" w:rsidP="00BE780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0DCACC0D" w14:textId="77777777" w:rsidR="00BE7801"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14:paraId="3802BE87"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Theo Công ước Liên Hợp quốc về Luật biển 1982, các quốc gia ven biển có 5 vùng biển (nội thủy, lãnh hải, tiếp giáp lãnh hải, vùng đặc quyền kinh tế và thềm lục địa) với phạm vi, chế độ pháp lý khác nhau. Việt Nam là quốc gia ven biển và có đặc điểm địa lý phù hợp cho việc yê</w:t>
      </w:r>
      <w:r>
        <w:rPr>
          <w:rFonts w:ascii="Times New Roman" w:eastAsia="Times New Roman" w:hAnsi="Times New Roman" w:cs="Times New Roman"/>
          <w:sz w:val="28"/>
          <w:szCs w:val="28"/>
          <w:lang w:val="pt-BR"/>
        </w:rPr>
        <w:t>u sách cả 5 vùng biển nêu trên:</w:t>
      </w:r>
    </w:p>
    <w:p w14:paraId="5C541689"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xml:space="preserve">- Tại vùng nội thủy: Việt Nam có chủ quyền hoàn toàn và tuyệt đối như đối </w:t>
      </w:r>
      <w:r>
        <w:rPr>
          <w:rFonts w:ascii="Times New Roman" w:eastAsia="Times New Roman" w:hAnsi="Times New Roman" w:cs="Times New Roman"/>
          <w:sz w:val="28"/>
          <w:szCs w:val="28"/>
          <w:lang w:val="pt-BR"/>
        </w:rPr>
        <w:t>với lãnh thổ đất liền của mình.</w:t>
      </w:r>
    </w:p>
    <w:p w14:paraId="20F16947"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Tại vùng lãnh hải:</w:t>
      </w:r>
    </w:p>
    <w:p w14:paraId="686084A9"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Lãnh hải của nước Cộng hòa XHCN Việt Nam rộng 12 hải lý ở phía ngoài đường cơ sở nối liền các điểm nhô ra nhất của bờ biển và các điểm ngoài cùng c</w:t>
      </w:r>
      <w:r>
        <w:rPr>
          <w:rFonts w:ascii="Times New Roman" w:eastAsia="Times New Roman" w:hAnsi="Times New Roman" w:cs="Times New Roman"/>
          <w:sz w:val="28"/>
          <w:szCs w:val="28"/>
          <w:lang w:val="pt-BR"/>
        </w:rPr>
        <w:t>ủa các đảo ven bờ của Việt Nam.</w:t>
      </w:r>
    </w:p>
    <w:p w14:paraId="59CE2641"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xml:space="preserve">+ Nước Cộng hòa XHCN Việt Nam thực hiện chủ quyền đầy đủ và toàn vẹn đối với Lãnh hải của mình cũng như đối với vùng trời, đáy biển và lòng đất dưới đáy biển của Lãnh </w:t>
      </w:r>
      <w:r>
        <w:rPr>
          <w:rFonts w:ascii="Times New Roman" w:eastAsia="Times New Roman" w:hAnsi="Times New Roman" w:cs="Times New Roman"/>
          <w:sz w:val="28"/>
          <w:szCs w:val="28"/>
          <w:lang w:val="pt-BR"/>
        </w:rPr>
        <w:t>hải.</w:t>
      </w:r>
    </w:p>
    <w:p w14:paraId="549E63CE"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Tại vùng tiếp giáp lãnh hải:</w:t>
      </w:r>
    </w:p>
    <w:p w14:paraId="5B67A7A8"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Vùng tiếp giáp Lãnh hải của nước Cộng hòa XHCN Việt Nam là vùng biển tiếp liền phía ngoài Lãnh hải có chiều rộng là 12 hải lý hợp với Lãnh hải Việt Nam thành vùng biển rộng 24 hải lý kể từ đường cơ sở để tính chiều r</w:t>
      </w:r>
      <w:r>
        <w:rPr>
          <w:rFonts w:ascii="Times New Roman" w:eastAsia="Times New Roman" w:hAnsi="Times New Roman" w:cs="Times New Roman"/>
          <w:sz w:val="28"/>
          <w:szCs w:val="28"/>
          <w:lang w:val="pt-BR"/>
        </w:rPr>
        <w:t>ộng Lãnh hải Việt Nam.</w:t>
      </w:r>
    </w:p>
    <w:p w14:paraId="3297BF5C"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Chính phủ nước Cộng hòa XHCN Việt Nam thực hiện sự kiểm soát cần thiết trong Vùng tiếp giáp Lãnh hải của mình, nhằm bảo vệ an ninh, các quyền và lợi ích về hải quan, thuế khóa; đảm bảo sự tôn trọng các quy định về y tế, di cư, nhập cư trên lãnh th</w:t>
      </w:r>
      <w:r>
        <w:rPr>
          <w:rFonts w:ascii="Times New Roman" w:eastAsia="Times New Roman" w:hAnsi="Times New Roman" w:cs="Times New Roman"/>
          <w:sz w:val="28"/>
          <w:szCs w:val="28"/>
          <w:lang w:val="pt-BR"/>
        </w:rPr>
        <w:t>ổ hoặc trong Lãnh hải Việt Nam.</w:t>
      </w:r>
    </w:p>
    <w:p w14:paraId="0294F269"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Tại vùng đặc quyền kinh tế:</w:t>
      </w:r>
    </w:p>
    <w:p w14:paraId="27244C49"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Vùng đặc quyền kinh tế của nước Cộng hòa XHCN Việt Nam tiếp liền Lãnh hải Việt Nam và hợp với Lãnh hải Việt Nam thành một vùng biển rộng 200 hải lý kể từ đường cơ sở dùng để tín</w:t>
      </w:r>
      <w:r>
        <w:rPr>
          <w:rFonts w:ascii="Times New Roman" w:eastAsia="Times New Roman" w:hAnsi="Times New Roman" w:cs="Times New Roman"/>
          <w:sz w:val="28"/>
          <w:szCs w:val="28"/>
          <w:lang w:val="pt-BR"/>
        </w:rPr>
        <w:t>h chiều rộng Lãnh hải Việt Nam.</w:t>
      </w:r>
    </w:p>
    <w:p w14:paraId="368F5175"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xml:space="preserve">+ Nước Cộng hòa XHCN Việt Nam có quyền chủ quyền về việc: thăm dò, khai thác, bảo vệ và quản lý tất cả các tài nguyên thiên nhiên, sinh vật và không sinh vật ở vùng nước, ở đáy biển và trong lòng đất dưới đáy biển của vùng đặc quyền kinh tế của Việt Nam; có quyền và thẩm quyền riêng biệt về các hoạt động khác phục vụ cho việc thăm dò và khai thác vùng đặc quyền kinh tế nhằm mục đích kinh tế; có thẩm quyền riêng biệt về nghiên cứu khoa học trong vùng </w:t>
      </w:r>
      <w:r>
        <w:rPr>
          <w:rFonts w:ascii="Times New Roman" w:eastAsia="Times New Roman" w:hAnsi="Times New Roman" w:cs="Times New Roman"/>
          <w:sz w:val="28"/>
          <w:szCs w:val="28"/>
          <w:lang w:val="pt-BR"/>
        </w:rPr>
        <w:t>đặc quyền kinh tế của Việt Nam.</w:t>
      </w:r>
    </w:p>
    <w:p w14:paraId="3334C42E"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xml:space="preserve">+ Nước Cộng hòa XHCN Việt Nam có thẩm quyền bảo vệ môi trường, chống ô nhiễm trong vùng </w:t>
      </w:r>
      <w:r>
        <w:rPr>
          <w:rFonts w:ascii="Times New Roman" w:eastAsia="Times New Roman" w:hAnsi="Times New Roman" w:cs="Times New Roman"/>
          <w:sz w:val="28"/>
          <w:szCs w:val="28"/>
          <w:lang w:val="pt-BR"/>
        </w:rPr>
        <w:t>đặc quyền kinh tế của Việt Nam.</w:t>
      </w:r>
    </w:p>
    <w:p w14:paraId="0A56E7EA"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Tại vùng Thềm lục địa:</w:t>
      </w:r>
    </w:p>
    <w:p w14:paraId="430BAF42"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Thềm lục địa của nước Cộng hòa XHCN Việt Nam bao gồm đáy biển và lòng đất dưới đáy biển thuộc phần kéo dài tự nhiên của lục địa Việt Nam mở rộng ra ngoài Lãnh hải Việt Nam cho đến bờ ngoài của rìa lục địa; nơi nào bờ ngoài của rìa lục địa cách đường cơ sở dùng để tính chiều rộng Lãnh hải Việt Nam không đến 200 hải lý thì thềm lục địa nơi ấy mở rộng ra 2</w:t>
      </w:r>
      <w:r>
        <w:rPr>
          <w:rFonts w:ascii="Times New Roman" w:eastAsia="Times New Roman" w:hAnsi="Times New Roman" w:cs="Times New Roman"/>
          <w:sz w:val="28"/>
          <w:szCs w:val="28"/>
          <w:lang w:val="pt-BR"/>
        </w:rPr>
        <w:t>00 hải lý kể từ đường cơ sở đó.</w:t>
      </w:r>
    </w:p>
    <w:p w14:paraId="324F5A1C" w14:textId="77777777" w:rsidR="00967930" w:rsidRDefault="00967930" w:rsidP="00967930">
      <w:pPr>
        <w:spacing w:before="120" w:after="0"/>
        <w:ind w:firstLine="454"/>
        <w:jc w:val="both"/>
        <w:rPr>
          <w:rFonts w:ascii="Times New Roman" w:eastAsia="Times New Roman" w:hAnsi="Times New Roman" w:cs="Times New Roman"/>
          <w:bCs/>
          <w:sz w:val="28"/>
          <w:szCs w:val="28"/>
        </w:rPr>
      </w:pPr>
      <w:r w:rsidRPr="00967930">
        <w:rPr>
          <w:rFonts w:ascii="Times New Roman" w:eastAsia="Times New Roman" w:hAnsi="Times New Roman" w:cs="Times New Roman"/>
          <w:sz w:val="28"/>
          <w:szCs w:val="28"/>
          <w:lang w:val="pt-BR"/>
        </w:rPr>
        <w:t>+ Nước Cộng hòa XHCN Việt Nam có quyền chủ quyền hoàn toàn về thăm dò, khai thác, bảo vệ và quản lý tất cả các tài nguyên thiên nhiên ở Thềm lục địa Việt Nam, bao gồm tài nguyên khoáng sản, tài nguyên không sinh vật và tài nguyên sinh vật thuộc loại định cư ở thềm lục địa Việt Nam.</w:t>
      </w:r>
      <w:r w:rsidR="00BE7801">
        <w:rPr>
          <w:rFonts w:ascii="Times New Roman" w:eastAsia="Times New Roman" w:hAnsi="Times New Roman" w:cs="Times New Roman"/>
          <w:bCs/>
          <w:sz w:val="28"/>
          <w:szCs w:val="28"/>
        </w:rPr>
        <w:t xml:space="preserve">   </w:t>
      </w:r>
    </w:p>
    <w:p w14:paraId="2940A390" w14:textId="77777777" w:rsidR="00BE7801" w:rsidRPr="009D1D57" w:rsidRDefault="00BE7801" w:rsidP="00967930">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 </w:t>
      </w:r>
      <w:r w:rsidRPr="009D1D57">
        <w:rPr>
          <w:rFonts w:ascii="Times New Roman" w:eastAsia="Times New Roman" w:hAnsi="Times New Roman" w:cs="Times New Roman"/>
          <w:bCs/>
          <w:sz w:val="28"/>
          <w:szCs w:val="28"/>
        </w:rPr>
        <w:t>HS còn lại lắng nghe, bổ sung, chỉnh sửa sản phẩm giúp bạn và sản phẩm của cá nhân.</w:t>
      </w:r>
    </w:p>
    <w:p w14:paraId="2FCF986A" w14:textId="77777777"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4A16F0D3" w14:textId="77777777" w:rsidR="00BE7801"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6D21B214" w14:textId="77777777" w:rsidR="00BE7801" w:rsidRDefault="00BE7801"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40B9AAE4" w14:textId="77777777" w:rsidR="00876D0F" w:rsidRDefault="00876D0F" w:rsidP="00876D0F">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D80410">
        <w:rPr>
          <w:rFonts w:ascii="Times New Roman" w:eastAsia="Times New Roman" w:hAnsi="Times New Roman" w:cs="Times New Roman"/>
          <w:b/>
          <w:color w:val="FF0000"/>
          <w:sz w:val="28"/>
          <w:szCs w:val="28"/>
        </w:rPr>
        <w:t>BÀI 1</w:t>
      </w:r>
      <w:r>
        <w:rPr>
          <w:rFonts w:ascii="Times New Roman" w:eastAsia="Times New Roman" w:hAnsi="Times New Roman" w:cs="Times New Roman"/>
          <w:b/>
          <w:color w:val="FF0000"/>
          <w:sz w:val="28"/>
          <w:szCs w:val="28"/>
        </w:rPr>
        <w:t>5</w:t>
      </w:r>
      <w:r w:rsidRPr="00D80410">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 xml:space="preserve">ĐẶC ĐIỂM TỰ NHIÊN, MÔI TRƯỜNG VÀ TÀI NGUYÊN </w:t>
      </w:r>
    </w:p>
    <w:p w14:paraId="2DDDCFF6" w14:textId="77777777" w:rsidR="00876D0F" w:rsidRDefault="00876D0F" w:rsidP="00876D0F">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VÙNG BIỂN ĐẢO VIỆT NAM</w:t>
      </w:r>
    </w:p>
    <w:p w14:paraId="317FCFC2" w14:textId="77777777" w:rsidR="00876D0F" w:rsidRDefault="00876D0F" w:rsidP="00876D0F">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w:t>
      </w:r>
      <w:r w:rsidR="004D5CF1">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tiết</w:t>
      </w:r>
    </w:p>
    <w:p w14:paraId="0F521295" w14:textId="77777777" w:rsidR="00876D0F" w:rsidRPr="00A61C45" w:rsidRDefault="00876D0F" w:rsidP="00876D0F">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14:paraId="5A9F8E15" w14:textId="77777777" w:rsidR="00876D0F" w:rsidRPr="00284179" w:rsidRDefault="00876D0F" w:rsidP="00876D0F">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14:paraId="361A9F0F" w14:textId="77777777" w:rsidR="00876D0F" w:rsidRPr="00284179"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Trình bày được đặc điểm tự nhiên vùng biển – đảo Việt Nam.</w:t>
      </w:r>
    </w:p>
    <w:p w14:paraId="3654DDB6" w14:textId="77777777"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Nêu được đặc điểm môi trường biển đảo và vấn đề bảo vệ môi trường biển đảo Việt Nam.</w:t>
      </w:r>
    </w:p>
    <w:p w14:paraId="70CA7218" w14:textId="77777777"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E5C7B">
        <w:rPr>
          <w:rFonts w:ascii="Times New Roman" w:eastAsia="Times New Roman" w:hAnsi="Times New Roman" w:cs="Times New Roman"/>
          <w:sz w:val="28"/>
          <w:szCs w:val="28"/>
        </w:rPr>
        <w:t>Trình bày được các tài nguyên biển và thềm lục địa Việt Nam.</w:t>
      </w:r>
    </w:p>
    <w:p w14:paraId="218800E6" w14:textId="77777777" w:rsidR="00876D0F" w:rsidRPr="00284179" w:rsidRDefault="00876D0F" w:rsidP="00876D0F">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14:paraId="79974CE5" w14:textId="77777777" w:rsidR="00876D0F" w:rsidRPr="00A12316" w:rsidRDefault="00876D0F" w:rsidP="00876D0F">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14:paraId="3C6DE920" w14:textId="77777777" w:rsidR="00876D0F" w:rsidRPr="00A12316"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14:paraId="5F9534E2" w14:textId="77777777" w:rsidR="00876D0F" w:rsidRPr="00A12316"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14:paraId="7A1AAE25" w14:textId="77777777"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6C97BECB" w14:textId="77777777" w:rsidR="00876D0F" w:rsidRPr="005379B0" w:rsidRDefault="00876D0F" w:rsidP="00876D0F">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14:paraId="147F6D9B" w14:textId="77777777"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14:paraId="779C9086" w14:textId="77777777" w:rsidR="00876D0F" w:rsidRP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76D0F">
        <w:rPr>
          <w:rFonts w:ascii="Times New Roman" w:eastAsia="Times New Roman" w:hAnsi="Times New Roman" w:cs="Times New Roman"/>
          <w:sz w:val="28"/>
          <w:szCs w:val="28"/>
        </w:rPr>
        <w:t xml:space="preserve"> Trình bày được đặc điểm tự nhiên vùng biển – đảo Việt Nam.</w:t>
      </w:r>
    </w:p>
    <w:p w14:paraId="4C614DE1" w14:textId="77777777"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76D0F">
        <w:rPr>
          <w:rFonts w:ascii="Times New Roman" w:eastAsia="Times New Roman" w:hAnsi="Times New Roman" w:cs="Times New Roman"/>
          <w:sz w:val="28"/>
          <w:szCs w:val="28"/>
        </w:rPr>
        <w:t xml:space="preserve"> Nêu được đặc điểm môi trường biển đảo và vấn đề bảo vệ môi trường biển đảo Việt Nam.</w:t>
      </w:r>
    </w:p>
    <w:p w14:paraId="4BF58B7A" w14:textId="77777777" w:rsidR="003E5C7B" w:rsidRPr="00876D0F" w:rsidRDefault="003E5C7B"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E5C7B">
        <w:rPr>
          <w:rFonts w:ascii="Times New Roman" w:eastAsia="Times New Roman" w:hAnsi="Times New Roman" w:cs="Times New Roman"/>
          <w:sz w:val="28"/>
          <w:szCs w:val="28"/>
        </w:rPr>
        <w:t>Trình bày được các tài nguyên biển và thềm lục địa Việt Nam.</w:t>
      </w:r>
    </w:p>
    <w:p w14:paraId="25F49FE3" w14:textId="77777777"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14:paraId="34A695C4" w14:textId="77777777"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w:t>
      </w:r>
      <w:r w:rsidR="003E5C7B">
        <w:rPr>
          <w:rFonts w:ascii="Times New Roman" w:eastAsia="Times New Roman" w:hAnsi="Times New Roman" w:cs="Times New Roman"/>
          <w:sz w:val="28"/>
          <w:szCs w:val="28"/>
        </w:rPr>
        <w:t>148-155.</w:t>
      </w:r>
    </w:p>
    <w:p w14:paraId="75CC52EC" w14:textId="77777777"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 sát </w:t>
      </w:r>
      <w:r w:rsidR="003E5C7B">
        <w:rPr>
          <w:rFonts w:ascii="Times New Roman" w:eastAsia="Times New Roman" w:hAnsi="Times New Roman" w:cs="Times New Roman"/>
          <w:sz w:val="28"/>
          <w:szCs w:val="28"/>
        </w:rPr>
        <w:t>bản đồ</w:t>
      </w:r>
      <w:r>
        <w:rPr>
          <w:rFonts w:ascii="Times New Roman" w:eastAsia="Times New Roman" w:hAnsi="Times New Roman" w:cs="Times New Roman"/>
          <w:sz w:val="28"/>
          <w:szCs w:val="28"/>
        </w:rPr>
        <w:t xml:space="preserve"> hình 1</w:t>
      </w:r>
      <w:r w:rsidR="003E5C7B">
        <w:rPr>
          <w:rFonts w:ascii="Times New Roman" w:eastAsia="Times New Roman" w:hAnsi="Times New Roman" w:cs="Times New Roman"/>
          <w:sz w:val="28"/>
          <w:szCs w:val="28"/>
        </w:rPr>
        <w:t>5</w:t>
      </w:r>
      <w:r>
        <w:rPr>
          <w:rFonts w:ascii="Times New Roman" w:eastAsia="Times New Roman" w:hAnsi="Times New Roman" w:cs="Times New Roman"/>
          <w:sz w:val="28"/>
          <w:szCs w:val="28"/>
        </w:rPr>
        <w:t>.1 SGK tr</w:t>
      </w:r>
      <w:r w:rsidR="003E5C7B">
        <w:rPr>
          <w:rFonts w:ascii="Times New Roman" w:eastAsia="Times New Roman" w:hAnsi="Times New Roman" w:cs="Times New Roman"/>
          <w:sz w:val="28"/>
          <w:szCs w:val="28"/>
        </w:rPr>
        <w:t>149</w:t>
      </w:r>
      <w:r>
        <w:rPr>
          <w:rFonts w:ascii="Times New Roman" w:eastAsia="Times New Roman" w:hAnsi="Times New Roman" w:cs="Times New Roman"/>
          <w:sz w:val="28"/>
          <w:szCs w:val="28"/>
        </w:rPr>
        <w:t xml:space="preserve">, </w:t>
      </w:r>
      <w:r w:rsidR="003E5C7B">
        <w:rPr>
          <w:rFonts w:ascii="Times New Roman" w:eastAsia="Times New Roman" w:hAnsi="Times New Roman" w:cs="Times New Roman"/>
          <w:sz w:val="28"/>
          <w:szCs w:val="28"/>
        </w:rPr>
        <w:t xml:space="preserve">biểu đồ </w:t>
      </w:r>
      <w:r>
        <w:rPr>
          <w:rFonts w:ascii="Times New Roman" w:eastAsia="Times New Roman" w:hAnsi="Times New Roman" w:cs="Times New Roman"/>
          <w:sz w:val="28"/>
          <w:szCs w:val="28"/>
        </w:rPr>
        <w:t>hình 1</w:t>
      </w:r>
      <w:r w:rsidR="003E5C7B">
        <w:rPr>
          <w:rFonts w:ascii="Times New Roman" w:eastAsia="Times New Roman" w:hAnsi="Times New Roman" w:cs="Times New Roman"/>
          <w:sz w:val="28"/>
          <w:szCs w:val="28"/>
        </w:rPr>
        <w:t>5</w:t>
      </w:r>
      <w:r>
        <w:rPr>
          <w:rFonts w:ascii="Times New Roman" w:eastAsia="Times New Roman" w:hAnsi="Times New Roman" w:cs="Times New Roman"/>
          <w:sz w:val="28"/>
          <w:szCs w:val="28"/>
        </w:rPr>
        <w:t>.2 SGK tr</w:t>
      </w:r>
      <w:r w:rsidR="003E5C7B">
        <w:rPr>
          <w:rFonts w:ascii="Times New Roman" w:eastAsia="Times New Roman" w:hAnsi="Times New Roman" w:cs="Times New Roman"/>
          <w:sz w:val="28"/>
          <w:szCs w:val="28"/>
        </w:rPr>
        <w:t>150</w:t>
      </w:r>
      <w:r>
        <w:rPr>
          <w:rFonts w:ascii="Times New Roman" w:eastAsia="Times New Roman" w:hAnsi="Times New Roman" w:cs="Times New Roman"/>
          <w:sz w:val="28"/>
          <w:szCs w:val="28"/>
        </w:rPr>
        <w:t xml:space="preserve"> để </w:t>
      </w:r>
      <w:r w:rsidR="003E5C7B">
        <w:rPr>
          <w:rFonts w:ascii="Times New Roman" w:eastAsia="Times New Roman" w:hAnsi="Times New Roman" w:cs="Times New Roman"/>
          <w:sz w:val="28"/>
          <w:szCs w:val="28"/>
        </w:rPr>
        <w:t>nêu đặc điểm khí hậu của vùng biển nước ta, nhận xét nhiệt độ và lượng mưa ở một số trạm khí tượng trên các đảo nước ta.</w:t>
      </w:r>
    </w:p>
    <w:p w14:paraId="3A9615F4" w14:textId="77777777" w:rsidR="003E5C7B" w:rsidRDefault="003E5C7B"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E5C7B">
        <w:rPr>
          <w:rFonts w:ascii="Times New Roman" w:eastAsia="Times New Roman" w:hAnsi="Times New Roman" w:cs="Times New Roman"/>
          <w:sz w:val="28"/>
          <w:szCs w:val="28"/>
        </w:rPr>
        <w:t>Quan sát bản đồ hình 15.</w:t>
      </w:r>
      <w:r>
        <w:rPr>
          <w:rFonts w:ascii="Times New Roman" w:eastAsia="Times New Roman" w:hAnsi="Times New Roman" w:cs="Times New Roman"/>
          <w:sz w:val="28"/>
          <w:szCs w:val="28"/>
        </w:rPr>
        <w:t>3</w:t>
      </w:r>
      <w:r w:rsidRPr="003E5C7B">
        <w:rPr>
          <w:rFonts w:ascii="Times New Roman" w:eastAsia="Times New Roman" w:hAnsi="Times New Roman" w:cs="Times New Roman"/>
          <w:sz w:val="28"/>
          <w:szCs w:val="28"/>
        </w:rPr>
        <w:t xml:space="preserve"> SGK tr1</w:t>
      </w:r>
      <w:r>
        <w:rPr>
          <w:rFonts w:ascii="Times New Roman" w:eastAsia="Times New Roman" w:hAnsi="Times New Roman" w:cs="Times New Roman"/>
          <w:sz w:val="28"/>
          <w:szCs w:val="28"/>
        </w:rPr>
        <w:t>51 để xác định hướng chảy của dòng biển trong vùng biển nước ta.</w:t>
      </w:r>
    </w:p>
    <w:p w14:paraId="2AD512F9" w14:textId="77777777" w:rsidR="003E5C7B" w:rsidRPr="00A12316" w:rsidRDefault="003E5C7B"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61AD" w:rsidRPr="003E5C7B">
        <w:rPr>
          <w:rFonts w:ascii="Times New Roman" w:eastAsia="Times New Roman" w:hAnsi="Times New Roman" w:cs="Times New Roman"/>
          <w:sz w:val="28"/>
          <w:szCs w:val="28"/>
        </w:rPr>
        <w:t>Quan sát bản đồ hình 15.</w:t>
      </w:r>
      <w:r w:rsidR="00D161AD">
        <w:rPr>
          <w:rFonts w:ascii="Times New Roman" w:eastAsia="Times New Roman" w:hAnsi="Times New Roman" w:cs="Times New Roman"/>
          <w:sz w:val="28"/>
          <w:szCs w:val="28"/>
        </w:rPr>
        <w:t>4</w:t>
      </w:r>
      <w:r w:rsidR="00D161AD" w:rsidRPr="003E5C7B">
        <w:rPr>
          <w:rFonts w:ascii="Times New Roman" w:eastAsia="Times New Roman" w:hAnsi="Times New Roman" w:cs="Times New Roman"/>
          <w:sz w:val="28"/>
          <w:szCs w:val="28"/>
        </w:rPr>
        <w:t xml:space="preserve"> SGK tr1</w:t>
      </w:r>
      <w:r w:rsidR="00D161AD">
        <w:rPr>
          <w:rFonts w:ascii="Times New Roman" w:eastAsia="Times New Roman" w:hAnsi="Times New Roman" w:cs="Times New Roman"/>
          <w:sz w:val="28"/>
          <w:szCs w:val="28"/>
        </w:rPr>
        <w:t>53 để xác định một số tài nguyên biển Việt Nam.</w:t>
      </w:r>
    </w:p>
    <w:p w14:paraId="4B45B26C" w14:textId="77777777" w:rsidR="00F278E4" w:rsidRDefault="00876D0F" w:rsidP="00F278E4">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vận dụng tri thức địa lí giải quyết một số vấn đề thực tiễn: </w:t>
      </w:r>
      <w:r w:rsidR="00F278E4" w:rsidRPr="00F278E4">
        <w:rPr>
          <w:rFonts w:ascii="Times New Roman" w:eastAsia="Times New Roman" w:hAnsi="Times New Roman" w:cs="Times New Roman"/>
          <w:sz w:val="28"/>
          <w:szCs w:val="28"/>
        </w:rPr>
        <w:t>Viết một đoạn văn (khoảng 150 chữ) để tuyên truyền bảo vệ môi trường và tài nguyên vùng biển đảo Việt Nam.</w:t>
      </w:r>
    </w:p>
    <w:p w14:paraId="4BDABC84" w14:textId="77777777" w:rsidR="00876D0F" w:rsidRPr="00A61C45" w:rsidRDefault="00F278E4" w:rsidP="00F278E4">
      <w:pPr>
        <w:tabs>
          <w:tab w:val="left" w:pos="0"/>
        </w:tabs>
        <w:spacing w:before="120" w:after="0"/>
        <w:ind w:right="-425"/>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876D0F" w:rsidRPr="00284179">
        <w:rPr>
          <w:rFonts w:ascii="Times New Roman" w:eastAsia="Times New Roman" w:hAnsi="Times New Roman" w:cs="Times New Roman"/>
          <w:b/>
          <w:sz w:val="28"/>
          <w:szCs w:val="28"/>
        </w:rPr>
        <w:t>3. Về phẩm chất:</w:t>
      </w:r>
      <w:r w:rsidR="00876D0F" w:rsidRPr="00A61C45">
        <w:rPr>
          <w:rFonts w:ascii="Times New Roman" w:eastAsia="Times New Roman" w:hAnsi="Times New Roman" w:cs="Times New Roman"/>
          <w:sz w:val="28"/>
          <w:szCs w:val="28"/>
        </w:rPr>
        <w:t xml:space="preserve"> </w:t>
      </w:r>
      <w:r w:rsidR="00876D0F">
        <w:rPr>
          <w:rFonts w:ascii="Times New Roman" w:eastAsia="Times New Roman" w:hAnsi="Times New Roman" w:cs="Times New Roman"/>
          <w:sz w:val="28"/>
          <w:szCs w:val="28"/>
        </w:rPr>
        <w:t>Ý</w:t>
      </w:r>
      <w:r w:rsidR="00876D0F" w:rsidRPr="00A12316">
        <w:rPr>
          <w:rFonts w:ascii="Times New Roman" w:eastAsia="Times New Roman" w:hAnsi="Times New Roman" w:cs="Times New Roman"/>
          <w:sz w:val="28"/>
          <w:szCs w:val="28"/>
        </w:rPr>
        <w:t xml:space="preserve"> thức học tập nghiêm túc, </w:t>
      </w:r>
      <w:r w:rsidR="00876D0F">
        <w:rPr>
          <w:rFonts w:ascii="Times New Roman" w:eastAsia="Times New Roman" w:hAnsi="Times New Roman" w:cs="Times New Roman"/>
          <w:sz w:val="28"/>
          <w:szCs w:val="28"/>
        </w:rPr>
        <w:t xml:space="preserve">có tinh thần yêu </w:t>
      </w:r>
      <w:r>
        <w:rPr>
          <w:rFonts w:ascii="Times New Roman" w:eastAsia="Times New Roman" w:hAnsi="Times New Roman" w:cs="Times New Roman"/>
          <w:sz w:val="28"/>
          <w:szCs w:val="28"/>
        </w:rPr>
        <w:t>nước, yêu biển – đảo Việt Nam</w:t>
      </w:r>
      <w:r w:rsidR="00876D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 thức bảo vệ tài nguyên và môi trường biển – đảo VN.</w:t>
      </w:r>
      <w:r w:rsidR="00876D0F">
        <w:rPr>
          <w:rFonts w:ascii="Times New Roman" w:eastAsia="Times New Roman" w:hAnsi="Times New Roman" w:cs="Times New Roman"/>
          <w:sz w:val="28"/>
          <w:szCs w:val="28"/>
        </w:rPr>
        <w:t xml:space="preserve"> </w:t>
      </w:r>
    </w:p>
    <w:p w14:paraId="217EE148" w14:textId="77777777" w:rsidR="00876D0F" w:rsidRPr="00A61C45" w:rsidRDefault="00876D0F" w:rsidP="00876D0F">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1B954C05" w14:textId="77777777" w:rsidR="00876D0F" w:rsidRPr="006D055A" w:rsidRDefault="00876D0F" w:rsidP="00876D0F">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14:paraId="49920C85" w14:textId="77777777" w:rsidR="00876D0F" w:rsidRPr="00A61C45" w:rsidRDefault="00876D0F" w:rsidP="00876D0F">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sidR="003E47A4">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w:t>
      </w:r>
      <w:r w:rsidR="005C7153">
        <w:rPr>
          <w:rFonts w:ascii="Times New Roman" w:eastAsia="Times New Roman" w:hAnsi="Times New Roman" w:cs="Times New Roman"/>
          <w:sz w:val="28"/>
          <w:szCs w:val="28"/>
        </w:rPr>
        <w:t>.</w:t>
      </w:r>
    </w:p>
    <w:p w14:paraId="02F726B5" w14:textId="77777777"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1</w:t>
      </w:r>
      <w:r w:rsidR="00AD0D11">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.1. Bản đồ </w:t>
      </w:r>
      <w:r w:rsidR="00AD0D11">
        <w:rPr>
          <w:rFonts w:ascii="Times New Roman" w:eastAsia="Times New Roman" w:hAnsi="Times New Roman" w:cs="Times New Roman"/>
          <w:sz w:val="28"/>
          <w:szCs w:val="28"/>
        </w:rPr>
        <w:t xml:space="preserve">tự nhiên vùng biển đảo </w:t>
      </w:r>
      <w:r>
        <w:rPr>
          <w:rFonts w:ascii="Times New Roman" w:eastAsia="Times New Roman" w:hAnsi="Times New Roman" w:cs="Times New Roman"/>
          <w:sz w:val="28"/>
          <w:szCs w:val="28"/>
        </w:rPr>
        <w:t>VN, hình 1</w:t>
      </w:r>
      <w:r w:rsidR="00AD0D11">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.2. </w:t>
      </w:r>
      <w:r w:rsidR="00AD0D11">
        <w:rPr>
          <w:rFonts w:ascii="Times New Roman" w:eastAsia="Times New Roman" w:hAnsi="Times New Roman" w:cs="Times New Roman"/>
          <w:sz w:val="28"/>
          <w:szCs w:val="28"/>
        </w:rPr>
        <w:t>Biểu đồ nhiệt độ và lượng mưa tại các trạm khí tượng</w:t>
      </w:r>
      <w:r>
        <w:rPr>
          <w:rFonts w:ascii="Times New Roman" w:eastAsia="Times New Roman" w:hAnsi="Times New Roman" w:cs="Times New Roman"/>
          <w:sz w:val="28"/>
          <w:szCs w:val="28"/>
        </w:rPr>
        <w:t xml:space="preserve">, hình 1.3. </w:t>
      </w:r>
      <w:r w:rsidR="00AD0D11">
        <w:rPr>
          <w:rFonts w:ascii="Times New Roman" w:eastAsia="Times New Roman" w:hAnsi="Times New Roman" w:cs="Times New Roman"/>
          <w:sz w:val="28"/>
          <w:szCs w:val="28"/>
        </w:rPr>
        <w:t>Lược đồ dòng biển theo mùa trên Biển Đông, h</w:t>
      </w:r>
      <w:r>
        <w:rPr>
          <w:rFonts w:ascii="Times New Roman" w:eastAsia="Times New Roman" w:hAnsi="Times New Roman" w:cs="Times New Roman"/>
          <w:sz w:val="28"/>
          <w:szCs w:val="28"/>
        </w:rPr>
        <w:t>ình 1</w:t>
      </w:r>
      <w:r w:rsidR="00AD0D11">
        <w:rPr>
          <w:rFonts w:ascii="Times New Roman" w:eastAsia="Times New Roman" w:hAnsi="Times New Roman" w:cs="Times New Roman"/>
          <w:sz w:val="28"/>
          <w:szCs w:val="28"/>
        </w:rPr>
        <w:t>5</w:t>
      </w:r>
      <w:r>
        <w:rPr>
          <w:rFonts w:ascii="Times New Roman" w:eastAsia="Times New Roman" w:hAnsi="Times New Roman" w:cs="Times New Roman"/>
          <w:sz w:val="28"/>
          <w:szCs w:val="28"/>
        </w:rPr>
        <w:t>.4. B</w:t>
      </w:r>
      <w:r w:rsidR="00AD0D11">
        <w:rPr>
          <w:rFonts w:ascii="Times New Roman" w:eastAsia="Times New Roman" w:hAnsi="Times New Roman" w:cs="Times New Roman"/>
          <w:sz w:val="28"/>
          <w:szCs w:val="28"/>
        </w:rPr>
        <w:t>ản đồ một số tài nguyên biển VN, hình 15.5. Cánh đồng muối Sa Huỳnh, hình 15</w:t>
      </w:r>
      <w:r w:rsidR="00A9791A">
        <w:rPr>
          <w:rFonts w:ascii="Times New Roman" w:eastAsia="Times New Roman" w:hAnsi="Times New Roman" w:cs="Times New Roman"/>
          <w:sz w:val="28"/>
          <w:szCs w:val="28"/>
        </w:rPr>
        <w:t>.6. Du lịch vịnh Hạ Long và các hình ảnh tương tự.</w:t>
      </w:r>
    </w:p>
    <w:p w14:paraId="5E949FCE" w14:textId="77777777" w:rsidR="00876D0F" w:rsidRPr="00A61C45" w:rsidRDefault="00876D0F" w:rsidP="00876D0F">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w:t>
      </w:r>
      <w:r>
        <w:rPr>
          <w:rFonts w:ascii="Times New Roman" w:eastAsia="Times New Roman" w:hAnsi="Times New Roman" w:cs="Times New Roman"/>
          <w:sz w:val="28"/>
          <w:szCs w:val="28"/>
        </w:rPr>
        <w:t>óm và bảng nhóm cho HS trả lời.</w:t>
      </w:r>
    </w:p>
    <w:p w14:paraId="06C38892" w14:textId="77777777" w:rsidR="00876D0F" w:rsidRPr="00A61C45" w:rsidRDefault="00876D0F" w:rsidP="00876D0F">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w:t>
      </w:r>
      <w:r w:rsidR="005C7153">
        <w:rPr>
          <w:rFonts w:ascii="Times New Roman" w:eastAsia="Times New Roman" w:hAnsi="Times New Roman" w:cs="Times New Roman"/>
          <w:sz w:val="28"/>
          <w:szCs w:val="28"/>
        </w:rPr>
        <w:t>.</w:t>
      </w:r>
    </w:p>
    <w:p w14:paraId="165AEE48" w14:textId="77777777" w:rsidR="00876D0F" w:rsidRPr="00A61C45" w:rsidRDefault="00876D0F" w:rsidP="00876D0F">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14:paraId="3973FE33" w14:textId="77777777" w:rsidR="00876D0F" w:rsidRPr="00A61C45" w:rsidRDefault="00876D0F" w:rsidP="00876D0F">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14:paraId="31EBAD4A" w14:textId="77777777"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14:paraId="3963C3A7" w14:textId="77777777" w:rsidR="00876D0F" w:rsidRPr="00DC2554" w:rsidRDefault="00876D0F" w:rsidP="00876D0F">
      <w:pPr>
        <w:spacing w:before="120" w:after="0"/>
        <w:ind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iCs/>
          <w:sz w:val="28"/>
          <w:szCs w:val="28"/>
        </w:rPr>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sidRPr="005818B2">
        <w:rPr>
          <w:rFonts w:ascii="Times New Roman" w:eastAsia="Times New Roman" w:hAnsi="Times New Roman" w:cs="Times New Roman"/>
          <w:bCs/>
          <w:sz w:val="28"/>
          <w:szCs w:val="28"/>
        </w:rPr>
        <w:t xml:space="preserve">Xem </w:t>
      </w:r>
      <w:r w:rsidR="00AD0D11">
        <w:rPr>
          <w:rFonts w:ascii="Times New Roman" w:eastAsia="Times New Roman" w:hAnsi="Times New Roman" w:cs="Times New Roman"/>
          <w:bCs/>
          <w:sz w:val="28"/>
          <w:szCs w:val="28"/>
        </w:rPr>
        <w:t>hình đoán tên bãi biển</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14:paraId="4355BA5B" w14:textId="77777777" w:rsidR="00876D0F" w:rsidRPr="00DC2554" w:rsidRDefault="00876D0F" w:rsidP="00876D0F">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DC2554">
        <w:rPr>
          <w:rFonts w:ascii="Times New Roman" w:eastAsia="Times New Roman" w:hAnsi="Times New Roman" w:cs="Times New Roman"/>
          <w:b/>
          <w:i/>
          <w:iCs/>
          <w:sz w:val="28"/>
          <w:szCs w:val="28"/>
        </w:rPr>
        <w:t xml:space="preserve">. </w:t>
      </w:r>
      <w:r w:rsidRPr="00DC2554">
        <w:rPr>
          <w:rFonts w:ascii="Times New Roman" w:eastAsia="Times New Roman" w:hAnsi="Times New Roman" w:cs="Times New Roman"/>
          <w:b/>
          <w:i/>
          <w:iCs/>
          <w:sz w:val="28"/>
          <w:szCs w:val="28"/>
          <w:lang w:val="vi-VN"/>
        </w:rPr>
        <w:t>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sidRPr="005818B2">
        <w:rPr>
          <w:rFonts w:ascii="Times New Roman" w:eastAsia="Times New Roman" w:hAnsi="Times New Roman" w:cs="Times New Roman"/>
          <w:sz w:val="28"/>
          <w:szCs w:val="28"/>
        </w:rPr>
        <w:t xml:space="preserve">Xem </w:t>
      </w:r>
      <w:r w:rsidR="00AD0D11">
        <w:rPr>
          <w:rFonts w:ascii="Times New Roman" w:eastAsia="Times New Roman" w:hAnsi="Times New Roman" w:cs="Times New Roman"/>
          <w:sz w:val="28"/>
          <w:szCs w:val="28"/>
        </w:rPr>
        <w:t>hình đoán tên bãi biển</w:t>
      </w:r>
      <w:r w:rsidRPr="00DC2554">
        <w:rPr>
          <w:rFonts w:ascii="Times New Roman" w:eastAsia="Times New Roman" w:hAnsi="Times New Roman" w:cs="Times New Roman"/>
          <w:sz w:val="28"/>
          <w:szCs w:val="28"/>
        </w:rPr>
        <w:t>” GV đặt ra.</w:t>
      </w:r>
    </w:p>
    <w:p w14:paraId="4ADB02FC" w14:textId="77777777" w:rsidR="00876D0F" w:rsidRPr="00DC2554" w:rsidRDefault="00876D0F" w:rsidP="00876D0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14:paraId="4F0E53CA" w14:textId="77777777"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1.</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14:paraId="73B148D7" w14:textId="77777777" w:rsidR="004D5CF1" w:rsidRDefault="00876D0F" w:rsidP="004959D0">
      <w:pPr>
        <w:tabs>
          <w:tab w:val="left" w:pos="0"/>
        </w:tabs>
        <w:spacing w:before="120" w:after="0"/>
        <w:ind w:right="-424" w:firstLine="340"/>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treo bảng phụ trò chơi “</w:t>
      </w:r>
      <w:r>
        <w:rPr>
          <w:rFonts w:ascii="Times New Roman" w:eastAsia="Times New Roman" w:hAnsi="Times New Roman" w:cs="Times New Roman"/>
          <w:bCs/>
          <w:sz w:val="28"/>
          <w:szCs w:val="28"/>
        </w:rPr>
        <w:t xml:space="preserve">Xem </w:t>
      </w:r>
      <w:r w:rsidR="00AD0D11">
        <w:rPr>
          <w:rFonts w:ascii="Times New Roman" w:eastAsia="Times New Roman" w:hAnsi="Times New Roman" w:cs="Times New Roman"/>
          <w:bCs/>
          <w:sz w:val="28"/>
          <w:szCs w:val="28"/>
        </w:rPr>
        <w:t>hình đón tên bãi biển</w:t>
      </w:r>
      <w:r w:rsidRPr="00DC2554">
        <w:rPr>
          <w:rFonts w:ascii="Times New Roman" w:eastAsia="Times New Roman" w:hAnsi="Times New Roman" w:cs="Times New Roman"/>
          <w:bCs/>
          <w:sz w:val="28"/>
          <w:szCs w:val="28"/>
        </w:rPr>
        <w:t>” lên bảng:</w:t>
      </w:r>
    </w:p>
    <w:p w14:paraId="734465DA" w14:textId="77777777" w:rsidR="00AD0D11" w:rsidRDefault="006C023B" w:rsidP="00876D0F">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g">
            <w:drawing>
              <wp:anchor distT="0" distB="0" distL="114300" distR="114300" simplePos="0" relativeHeight="251869184" behindDoc="0" locked="0" layoutInCell="1" allowOverlap="1" wp14:anchorId="2B518B5A" wp14:editId="725BBB28">
                <wp:simplePos x="0" y="0"/>
                <wp:positionH relativeFrom="column">
                  <wp:posOffset>77769</wp:posOffset>
                </wp:positionH>
                <wp:positionV relativeFrom="paragraph">
                  <wp:posOffset>173990</wp:posOffset>
                </wp:positionV>
                <wp:extent cx="5997388" cy="1380579"/>
                <wp:effectExtent l="0" t="0" r="3810" b="0"/>
                <wp:wrapNone/>
                <wp:docPr id="487" name="Group 487"/>
                <wp:cNvGraphicFramePr/>
                <a:graphic xmlns:a="http://schemas.openxmlformats.org/drawingml/2006/main">
                  <a:graphicData uri="http://schemas.microsoft.com/office/word/2010/wordprocessingGroup">
                    <wpg:wgp>
                      <wpg:cNvGrpSpPr/>
                      <wpg:grpSpPr>
                        <a:xfrm>
                          <a:off x="0" y="0"/>
                          <a:ext cx="5997388" cy="1380579"/>
                          <a:chOff x="0" y="44810"/>
                          <a:chExt cx="5997388" cy="1380579"/>
                        </a:xfrm>
                      </wpg:grpSpPr>
                      <pic:pic xmlns:pic="http://schemas.openxmlformats.org/drawingml/2006/picture">
                        <pic:nvPicPr>
                          <pic:cNvPr id="484" name="Picture 484" descr="Vinpearl Nha Trang - &quot;Đảo du lịch&quot; nhất định phải đến - Báo Khánh Hòa điện  tử"/>
                          <pic:cNvPicPr>
                            <a:picLocks noChangeAspect="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44824"/>
                            <a:ext cx="1846729" cy="1371600"/>
                          </a:xfrm>
                          <a:prstGeom prst="rect">
                            <a:avLst/>
                          </a:prstGeom>
                          <a:noFill/>
                          <a:ln>
                            <a:noFill/>
                          </a:ln>
                        </pic:spPr>
                      </pic:pic>
                      <pic:pic xmlns:pic="http://schemas.openxmlformats.org/drawingml/2006/picture">
                        <pic:nvPicPr>
                          <pic:cNvPr id="485" name="Picture 485" descr="Du lịch Vũng Tàu 2N1Đ bằng xe máy. Nên trải nghiệm hay không?"/>
                          <pic:cNvPicPr>
                            <a:picLocks noChangeAspect="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2079812" y="44824"/>
                            <a:ext cx="1864658" cy="1380565"/>
                          </a:xfrm>
                          <a:prstGeom prst="rect">
                            <a:avLst/>
                          </a:prstGeom>
                          <a:noFill/>
                          <a:ln>
                            <a:noFill/>
                          </a:ln>
                        </pic:spPr>
                      </pic:pic>
                      <pic:pic xmlns:pic="http://schemas.openxmlformats.org/drawingml/2006/picture">
                        <pic:nvPicPr>
                          <pic:cNvPr id="486" name="Picture 486" descr="Top 10 bãi biển Hạ Long đẹp và thơ mộng nhất"/>
                          <pic:cNvPicPr>
                            <a:picLocks noChangeAspect="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4141694" y="44810"/>
                            <a:ext cx="1855694" cy="137968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5AF2C65" id="Group 487" o:spid="_x0000_s1026" style="position:absolute;margin-left:6.1pt;margin-top:13.7pt;width:472.25pt;height:108.7pt;z-index:251869184;mso-width-relative:margin;mso-height-relative:margin" coordorigin=",448" coordsize="59973,13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">
                <v:shape id="Picture 484" o:spid="_x0000_s1027" type="#_x0000_t75" alt="Vinpearl Nha Trang - &quot;Đảo du lịch&quot; nhất định phải đến - Báo Khánh Hòa điện  tử" style="position:absolute;top:448;width:1846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">
                  <v:imagedata r:id="rId82" o:title="Vinpearl Nha Trang - &quot;Đảo du lịch&quot; nhất định phải đến - Báo Khánh Hòa điện  tử"/>
                </v:shape>
                <v:shape id="Picture 485" o:spid="_x0000_s1028" type="#_x0000_t75" alt="Du lịch Vũng Tàu 2N1Đ bằng xe máy. Nên trải nghiệm hay không?" style="position:absolute;left:20798;top:448;width:18646;height:13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">
                  <v:imagedata r:id="rId83" o:title="Du lịch Vũng Tàu 2N1Đ bằng xe máy"/>
                </v:shape>
                <v:shape id="Picture 486" o:spid="_x0000_s1029" type="#_x0000_t75" alt="Top 10 bãi biển Hạ Long đẹp và thơ mộng nhất" style="position:absolute;left:41416;top:448;width:18557;height:13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">
                  <v:imagedata r:id="rId84" o:title="Top 10 bãi biển Hạ Long đẹp và thơ mộng nhất"/>
                </v:shape>
              </v:group>
            </w:pict>
          </mc:Fallback>
        </mc:AlternateContent>
      </w:r>
      <w:r w:rsidR="00876D0F">
        <w:rPr>
          <w:rFonts w:ascii="Times New Roman" w:eastAsia="Times New Roman" w:hAnsi="Times New Roman" w:cs="Times New Roman"/>
          <w:b/>
          <w:sz w:val="28"/>
          <w:szCs w:val="28"/>
        </w:rPr>
        <w:t xml:space="preserve">               </w:t>
      </w:r>
    </w:p>
    <w:p w14:paraId="22043EE1" w14:textId="77777777" w:rsidR="00AD0D11" w:rsidRDefault="00AD0D11" w:rsidP="00876D0F">
      <w:pPr>
        <w:tabs>
          <w:tab w:val="left" w:pos="0"/>
        </w:tabs>
        <w:spacing w:before="120" w:after="0"/>
        <w:ind w:right="-424" w:firstLine="340"/>
        <w:contextualSpacing/>
        <w:jc w:val="both"/>
        <w:rPr>
          <w:rFonts w:ascii="Times New Roman" w:eastAsia="Times New Roman" w:hAnsi="Times New Roman" w:cs="Times New Roman"/>
          <w:b/>
          <w:sz w:val="28"/>
          <w:szCs w:val="28"/>
        </w:rPr>
      </w:pPr>
    </w:p>
    <w:p w14:paraId="17ECF9C2" w14:textId="77777777" w:rsidR="00AD0D11" w:rsidRDefault="00AD0D11" w:rsidP="00876D0F">
      <w:pPr>
        <w:tabs>
          <w:tab w:val="left" w:pos="0"/>
        </w:tabs>
        <w:spacing w:before="120" w:after="0"/>
        <w:ind w:right="-424" w:firstLine="340"/>
        <w:contextualSpacing/>
        <w:jc w:val="both"/>
        <w:rPr>
          <w:rFonts w:ascii="Times New Roman" w:eastAsia="Times New Roman" w:hAnsi="Times New Roman" w:cs="Times New Roman"/>
          <w:b/>
          <w:sz w:val="28"/>
          <w:szCs w:val="28"/>
        </w:rPr>
      </w:pPr>
    </w:p>
    <w:p w14:paraId="79364DE8" w14:textId="77777777" w:rsidR="00AD0D11" w:rsidRDefault="00AD0D11" w:rsidP="00876D0F">
      <w:pPr>
        <w:tabs>
          <w:tab w:val="left" w:pos="0"/>
        </w:tabs>
        <w:spacing w:before="120" w:after="0"/>
        <w:ind w:right="-424" w:firstLine="340"/>
        <w:contextualSpacing/>
        <w:jc w:val="both"/>
        <w:rPr>
          <w:rFonts w:ascii="Times New Roman" w:eastAsia="Times New Roman" w:hAnsi="Times New Roman" w:cs="Times New Roman"/>
          <w:b/>
          <w:sz w:val="28"/>
          <w:szCs w:val="28"/>
        </w:rPr>
      </w:pPr>
    </w:p>
    <w:p w14:paraId="3357B398" w14:textId="77777777" w:rsidR="00AD0D11" w:rsidRDefault="00AD0D11" w:rsidP="00876D0F">
      <w:pPr>
        <w:tabs>
          <w:tab w:val="left" w:pos="0"/>
        </w:tabs>
        <w:spacing w:before="120" w:after="0"/>
        <w:ind w:right="-424" w:firstLine="340"/>
        <w:contextualSpacing/>
        <w:jc w:val="both"/>
        <w:rPr>
          <w:rFonts w:ascii="Times New Roman" w:eastAsia="Times New Roman" w:hAnsi="Times New Roman" w:cs="Times New Roman"/>
          <w:b/>
          <w:sz w:val="28"/>
          <w:szCs w:val="28"/>
        </w:rPr>
      </w:pPr>
    </w:p>
    <w:p w14:paraId="4691A0DD" w14:textId="77777777" w:rsidR="004D5CF1" w:rsidRDefault="004D5CF1" w:rsidP="0063156F">
      <w:pPr>
        <w:tabs>
          <w:tab w:val="left" w:pos="0"/>
        </w:tabs>
        <w:spacing w:before="120" w:after="0"/>
        <w:ind w:right="-424" w:firstLine="340"/>
        <w:contextualSpacing/>
        <w:jc w:val="both"/>
        <w:rPr>
          <w:rFonts w:ascii="Times New Roman" w:eastAsia="Times New Roman" w:hAnsi="Times New Roman" w:cs="Times New Roman"/>
          <w:b/>
          <w:sz w:val="28"/>
          <w:szCs w:val="28"/>
        </w:rPr>
      </w:pPr>
    </w:p>
    <w:p w14:paraId="5BD52589" w14:textId="77777777" w:rsidR="004959D0" w:rsidRDefault="004959D0" w:rsidP="0063156F">
      <w:pPr>
        <w:tabs>
          <w:tab w:val="left" w:pos="0"/>
        </w:tabs>
        <w:spacing w:before="120" w:after="0"/>
        <w:ind w:right="-424" w:firstLine="340"/>
        <w:contextualSpacing/>
        <w:jc w:val="both"/>
        <w:rPr>
          <w:rFonts w:ascii="Times New Roman" w:eastAsia="Times New Roman" w:hAnsi="Times New Roman" w:cs="Times New Roman"/>
          <w:b/>
          <w:sz w:val="28"/>
          <w:szCs w:val="28"/>
        </w:rPr>
      </w:pPr>
    </w:p>
    <w:p w14:paraId="1B0DDE26" w14:textId="77777777" w:rsidR="00876D0F" w:rsidRDefault="00AD0D11" w:rsidP="0063156F">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876D0F">
        <w:rPr>
          <w:rFonts w:ascii="Times New Roman" w:eastAsia="Times New Roman" w:hAnsi="Times New Roman" w:cs="Times New Roman"/>
          <w:b/>
          <w:sz w:val="28"/>
          <w:szCs w:val="28"/>
        </w:rPr>
        <w:t xml:space="preserve">  </w:t>
      </w:r>
      <w:r w:rsidR="00876D0F" w:rsidRPr="00DF67FE">
        <w:rPr>
          <w:rFonts w:ascii="Times New Roman" w:eastAsia="Times New Roman" w:hAnsi="Times New Roman" w:cs="Times New Roman"/>
          <w:b/>
          <w:sz w:val="28"/>
          <w:szCs w:val="28"/>
        </w:rPr>
        <w:t xml:space="preserve">1        </w:t>
      </w:r>
      <w:r w:rsidR="00876D0F">
        <w:rPr>
          <w:rFonts w:ascii="Times New Roman" w:eastAsia="Times New Roman" w:hAnsi="Times New Roman" w:cs="Times New Roman"/>
          <w:b/>
          <w:sz w:val="28"/>
          <w:szCs w:val="28"/>
        </w:rPr>
        <w:t xml:space="preserve">                              </w:t>
      </w:r>
      <w:r w:rsidR="0063156F">
        <w:rPr>
          <w:rFonts w:ascii="Times New Roman" w:eastAsia="Times New Roman" w:hAnsi="Times New Roman" w:cs="Times New Roman"/>
          <w:b/>
          <w:sz w:val="28"/>
          <w:szCs w:val="28"/>
        </w:rPr>
        <w:t xml:space="preserve">     </w:t>
      </w:r>
      <w:r w:rsidR="00876D0F">
        <w:rPr>
          <w:rFonts w:ascii="Times New Roman" w:eastAsia="Times New Roman" w:hAnsi="Times New Roman" w:cs="Times New Roman"/>
          <w:b/>
          <w:sz w:val="28"/>
          <w:szCs w:val="28"/>
        </w:rPr>
        <w:t xml:space="preserve">  2                                          3</w:t>
      </w:r>
      <w:r w:rsidR="00876D0F" w:rsidRPr="00DF67FE">
        <w:rPr>
          <w:rFonts w:ascii="Times New Roman" w:eastAsia="Times New Roman" w:hAnsi="Times New Roman" w:cs="Times New Roman"/>
          <w:b/>
          <w:sz w:val="28"/>
          <w:szCs w:val="28"/>
        </w:rPr>
        <w:t xml:space="preserve">  </w:t>
      </w:r>
    </w:p>
    <w:p w14:paraId="7E10286D" w14:textId="77777777" w:rsidR="004959D0" w:rsidRDefault="004959D0" w:rsidP="0063156F">
      <w:pPr>
        <w:tabs>
          <w:tab w:val="left" w:pos="0"/>
        </w:tabs>
        <w:spacing w:before="120" w:after="0"/>
        <w:ind w:right="-424" w:firstLine="340"/>
        <w:contextualSpacing/>
        <w:jc w:val="both"/>
        <w:rPr>
          <w:rFonts w:ascii="Times New Roman" w:eastAsia="Times New Roman" w:hAnsi="Times New Roman" w:cs="Times New Roman"/>
          <w:b/>
          <w:sz w:val="28"/>
          <w:szCs w:val="28"/>
        </w:rPr>
      </w:pPr>
    </w:p>
    <w:p w14:paraId="4CEBC885" w14:textId="77777777" w:rsidR="004959D0" w:rsidRDefault="004959D0" w:rsidP="0063156F">
      <w:pPr>
        <w:tabs>
          <w:tab w:val="left" w:pos="0"/>
        </w:tabs>
        <w:spacing w:before="120" w:after="0"/>
        <w:ind w:right="-424" w:firstLine="340"/>
        <w:contextualSpacing/>
        <w:jc w:val="both"/>
        <w:rPr>
          <w:rFonts w:ascii="Times New Roman" w:eastAsia="Times New Roman" w:hAnsi="Times New Roman" w:cs="Times New Roman"/>
          <w:b/>
          <w:sz w:val="28"/>
          <w:szCs w:val="28"/>
        </w:rPr>
      </w:pPr>
    </w:p>
    <w:p w14:paraId="0C7877F4" w14:textId="77777777" w:rsidR="004959D0" w:rsidRDefault="004959D0" w:rsidP="0063156F">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g">
            <w:drawing>
              <wp:anchor distT="0" distB="0" distL="114300" distR="114300" simplePos="0" relativeHeight="251872256" behindDoc="0" locked="0" layoutInCell="1" allowOverlap="1" wp14:anchorId="4427E7F7" wp14:editId="49FAC114">
                <wp:simplePos x="0" y="0"/>
                <wp:positionH relativeFrom="column">
                  <wp:posOffset>138430</wp:posOffset>
                </wp:positionH>
                <wp:positionV relativeFrom="paragraph">
                  <wp:posOffset>378460</wp:posOffset>
                </wp:positionV>
                <wp:extent cx="5961380" cy="1317625"/>
                <wp:effectExtent l="0" t="0" r="1270" b="0"/>
                <wp:wrapTight wrapText="bothSides">
                  <wp:wrapPolygon edited="0">
                    <wp:start x="0" y="0"/>
                    <wp:lineTo x="0" y="21236"/>
                    <wp:lineTo x="21536" y="21236"/>
                    <wp:lineTo x="21536" y="0"/>
                    <wp:lineTo x="0" y="0"/>
                  </wp:wrapPolygon>
                </wp:wrapTight>
                <wp:docPr id="491" name="Group 491"/>
                <wp:cNvGraphicFramePr/>
                <a:graphic xmlns:a="http://schemas.openxmlformats.org/drawingml/2006/main">
                  <a:graphicData uri="http://schemas.microsoft.com/office/word/2010/wordprocessingGroup">
                    <wpg:wgp>
                      <wpg:cNvGrpSpPr/>
                      <wpg:grpSpPr>
                        <a:xfrm>
                          <a:off x="0" y="0"/>
                          <a:ext cx="5961380" cy="1317625"/>
                          <a:chOff x="0" y="0"/>
                          <a:chExt cx="5961529" cy="1317812"/>
                        </a:xfrm>
                      </wpg:grpSpPr>
                      <pic:pic xmlns:pic="http://schemas.openxmlformats.org/drawingml/2006/picture">
                        <pic:nvPicPr>
                          <pic:cNvPr id="488" name="Picture 488" descr="Kinh nghiệm du lịch Bãi Khem – bãi biển tuyệt đẹp tại Phú Quốc"/>
                          <pic:cNvPicPr>
                            <a:picLocks noChangeAspect="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819835" cy="1317812"/>
                          </a:xfrm>
                          <a:prstGeom prst="rect">
                            <a:avLst/>
                          </a:prstGeom>
                          <a:noFill/>
                          <a:ln>
                            <a:noFill/>
                          </a:ln>
                        </pic:spPr>
                      </pic:pic>
                      <pic:pic xmlns:pic="http://schemas.openxmlformats.org/drawingml/2006/picture">
                        <pic:nvPicPr>
                          <pic:cNvPr id="489" name="Picture 489" descr="Bãi biển Non Nước Đà Nẵng – top bãi biển có trải nghiệm cực kỳ thú vị -  Chàm Discovery"/>
                          <pic:cNvPicPr>
                            <a:picLocks noChangeAspect="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2043953" y="0"/>
                            <a:ext cx="1918447" cy="1317812"/>
                          </a:xfrm>
                          <a:prstGeom prst="rect">
                            <a:avLst/>
                          </a:prstGeom>
                          <a:noFill/>
                          <a:ln>
                            <a:noFill/>
                          </a:ln>
                        </pic:spPr>
                      </pic:pic>
                      <pic:pic xmlns:pic="http://schemas.openxmlformats.org/drawingml/2006/picture">
                        <pic:nvPicPr>
                          <pic:cNvPr id="490" name="Picture 490" descr="6 bãi tắm &quot;ĐẸP NHẤT&quot; ở thành phố biển Phan Thiết là những đâu?"/>
                          <pic:cNvPicPr>
                            <a:picLocks noChangeAspect="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4132729" y="0"/>
                            <a:ext cx="1828800" cy="1317812"/>
                          </a:xfrm>
                          <a:prstGeom prst="rect">
                            <a:avLst/>
                          </a:prstGeom>
                          <a:noFill/>
                          <a:ln>
                            <a:noFill/>
                          </a:ln>
                        </pic:spPr>
                      </pic:pic>
                    </wpg:wgp>
                  </a:graphicData>
                </a:graphic>
              </wp:anchor>
            </w:drawing>
          </mc:Choice>
          <mc:Fallback>
            <w:pict>
              <v:group w14:anchorId="368EFF4B" id="Group 491" o:spid="_x0000_s1026" style="position:absolute;margin-left:10.9pt;margin-top:29.8pt;width:469.4pt;height:103.75pt;z-index:251872256" coordsize="59615,13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">
                <v:shape id="Picture 488" o:spid="_x0000_s1027" type="#_x0000_t75" alt="Kinh nghiệm du lịch Bãi Khem – bãi biển tuyệt đẹp tại Phú Quốc" style="position:absolute;width:18198;height:1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">
                  <v:imagedata r:id="rId88" o:title="Kinh nghiệm du lịch Bãi Khem – bãi biển tuyệt đẹp tại Phú Quốc"/>
                </v:shape>
                <v:shape id="Picture 489" o:spid="_x0000_s1028" type="#_x0000_t75" alt="Bãi biển Non Nước Đà Nẵng – top bãi biển có trải nghiệm cực kỳ thú vị -  Chàm Discovery" style="position:absolute;left:20439;width:19185;height:1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">
                  <v:imagedata r:id="rId89" o:title="Bãi biển Non Nước Đà Nẵng – top bãi biển có trải nghiệm cực kỳ thú vị -  Chàm Discovery"/>
                </v:shape>
                <v:shape id="Picture 490" o:spid="_x0000_s1029" type="#_x0000_t75" alt="6 bãi tắm &quot;ĐẸP NHẤT&quot; ở thành phố biển Phan Thiết là những đâu?" style="position:absolute;left:41327;width:18288;height:1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">
                  <v:imagedata r:id="rId90" o:title="6 bãi tắm &quot;ĐẸP NHẤT&quot; ở thành phố biển Phan Thiết là những đâu?"/>
                </v:shape>
                <w10:wrap type="tight"/>
              </v:group>
            </w:pict>
          </mc:Fallback>
        </mc:AlternateContent>
      </w:r>
    </w:p>
    <w:p w14:paraId="049E72C2" w14:textId="77777777"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4</w:t>
      </w:r>
      <w:r w:rsidRPr="00DF67F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63156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5                                          6</w:t>
      </w:r>
      <w:r w:rsidRPr="00DF67FE">
        <w:rPr>
          <w:rFonts w:ascii="Times New Roman" w:eastAsia="Times New Roman" w:hAnsi="Times New Roman" w:cs="Times New Roman"/>
          <w:b/>
          <w:sz w:val="28"/>
          <w:szCs w:val="28"/>
        </w:rPr>
        <w:t xml:space="preserve">            </w:t>
      </w:r>
    </w:p>
    <w:p w14:paraId="4DA528E9" w14:textId="77777777" w:rsidR="00876D0F" w:rsidRPr="00DC2554" w:rsidRDefault="00876D0F" w:rsidP="00876D0F">
      <w:pPr>
        <w:tabs>
          <w:tab w:val="left" w:pos="0"/>
        </w:tabs>
        <w:spacing w:before="120" w:after="0"/>
        <w:ind w:right="-424" w:firstLine="340"/>
        <w:jc w:val="both"/>
        <w:rPr>
          <w:rFonts w:ascii="Times New Roman" w:eastAsia="Times New Roman" w:hAnsi="Times New Roman" w:cs="Times New Roman"/>
          <w:bCs/>
          <w:i/>
          <w:sz w:val="28"/>
          <w:szCs w:val="28"/>
        </w:rPr>
      </w:pPr>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lần lượt cho HS quan sát các quốc kì trên theo thứ tự từ 1 đến 6, yêu cầu HS cho biết tên quốc gia tương ứng với mỗi quốc kì trên. GV khen thưởng cho HS trả lời đúng.</w:t>
      </w:r>
    </w:p>
    <w:p w14:paraId="541F4178" w14:textId="77777777"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2.</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14:paraId="4E1F75BB" w14:textId="77777777"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các quốc kì kết hợp với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14:paraId="27F4584F" w14:textId="77777777"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14:paraId="63EC8C37" w14:textId="77777777"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14:paraId="04CBF8B2" w14:textId="77777777"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Sau khi HS có sản phẩm, GV lần lượt gọi HS trình bày sản phẩm của mình: </w:t>
      </w:r>
    </w:p>
    <w:p w14:paraId="2010688F" w14:textId="77777777" w:rsidR="00876D0F" w:rsidRDefault="00876D0F" w:rsidP="00876D0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r w:rsidR="0063156F">
        <w:rPr>
          <w:rFonts w:ascii="Times New Roman" w:eastAsia="Times New Roman" w:hAnsi="Times New Roman" w:cs="Times New Roman"/>
          <w:b/>
          <w:sz w:val="28"/>
          <w:szCs w:val="28"/>
        </w:rPr>
        <w:t>Nha Trang</w:t>
      </w:r>
    </w:p>
    <w:p w14:paraId="3087E9A7" w14:textId="77777777" w:rsidR="00876D0F" w:rsidRDefault="00876D0F" w:rsidP="00876D0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0063156F">
        <w:rPr>
          <w:rFonts w:ascii="Times New Roman" w:eastAsia="Times New Roman" w:hAnsi="Times New Roman" w:cs="Times New Roman"/>
          <w:b/>
          <w:sz w:val="28"/>
          <w:szCs w:val="28"/>
        </w:rPr>
        <w:t>Vũng Tàu</w:t>
      </w:r>
    </w:p>
    <w:p w14:paraId="691B6BE1" w14:textId="77777777" w:rsidR="00876D0F" w:rsidRDefault="00876D0F" w:rsidP="00876D0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r w:rsidR="0063156F">
        <w:rPr>
          <w:rFonts w:ascii="Times New Roman" w:eastAsia="Times New Roman" w:hAnsi="Times New Roman" w:cs="Times New Roman"/>
          <w:b/>
          <w:sz w:val="28"/>
          <w:szCs w:val="28"/>
        </w:rPr>
        <w:t>Vịnh Hạ Long</w:t>
      </w:r>
    </w:p>
    <w:p w14:paraId="5C068A20" w14:textId="77777777" w:rsidR="00876D0F" w:rsidRDefault="00876D0F" w:rsidP="00876D0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0063156F">
        <w:rPr>
          <w:rFonts w:ascii="Times New Roman" w:eastAsia="Times New Roman" w:hAnsi="Times New Roman" w:cs="Times New Roman"/>
          <w:b/>
          <w:sz w:val="28"/>
          <w:szCs w:val="28"/>
        </w:rPr>
        <w:t>Phú Quốc</w:t>
      </w:r>
    </w:p>
    <w:p w14:paraId="01EDE357" w14:textId="77777777" w:rsidR="00876D0F" w:rsidRDefault="00876D0F" w:rsidP="00876D0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w:t>
      </w:r>
      <w:r w:rsidR="0063156F">
        <w:rPr>
          <w:rFonts w:ascii="Times New Roman" w:eastAsia="Times New Roman" w:hAnsi="Times New Roman" w:cs="Times New Roman"/>
          <w:b/>
          <w:sz w:val="28"/>
          <w:szCs w:val="28"/>
        </w:rPr>
        <w:t>Đà Nẵng</w:t>
      </w:r>
    </w:p>
    <w:p w14:paraId="1E3741CC" w14:textId="77777777" w:rsidR="00876D0F" w:rsidRDefault="00876D0F" w:rsidP="00876D0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w:t>
      </w:r>
      <w:r w:rsidR="0063156F">
        <w:rPr>
          <w:rFonts w:ascii="Times New Roman" w:eastAsia="Times New Roman" w:hAnsi="Times New Roman" w:cs="Times New Roman"/>
          <w:b/>
          <w:sz w:val="28"/>
          <w:szCs w:val="28"/>
        </w:rPr>
        <w:t>Phan Thiết</w:t>
      </w:r>
    </w:p>
    <w:p w14:paraId="48E3E3A3" w14:textId="77777777"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HS khác lắng nghe, bổ sung, chỉnh sửa sản phẩm giúp bạn và sản phẩm của cá nhân.</w:t>
      </w:r>
    </w:p>
    <w:p w14:paraId="69A0BB5B" w14:textId="77777777" w:rsidR="00876D0F" w:rsidRPr="00DC2554" w:rsidRDefault="00876D0F" w:rsidP="00D161AD">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sidR="00D161AD" w:rsidRPr="00D161AD">
        <w:rPr>
          <w:rFonts w:ascii="Times New Roman" w:eastAsia="Times New Roman" w:hAnsi="Times New Roman" w:cs="Times New Roman"/>
          <w:sz w:val="28"/>
          <w:szCs w:val="28"/>
        </w:rPr>
        <w:t xml:space="preserve">Thiên nhiên vùng biển đảo Việt Nam có sự phân hoá đa dạng và giàu tiềm năng, </w:t>
      </w:r>
      <w:r w:rsidR="00D161AD">
        <w:rPr>
          <w:rFonts w:ascii="Times New Roman" w:eastAsia="Times New Roman" w:hAnsi="Times New Roman" w:cs="Times New Roman"/>
          <w:sz w:val="28"/>
          <w:szCs w:val="28"/>
        </w:rPr>
        <w:t xml:space="preserve">nổi bật với hàng trăm bãi tắm đẹp thu hút nhiều du khách trong và ngoài nước, </w:t>
      </w:r>
      <w:r w:rsidR="00D161AD" w:rsidRPr="00D161AD">
        <w:rPr>
          <w:rFonts w:ascii="Times New Roman" w:eastAsia="Times New Roman" w:hAnsi="Times New Roman" w:cs="Times New Roman"/>
          <w:sz w:val="28"/>
          <w:szCs w:val="28"/>
        </w:rPr>
        <w:t>có thể giúp nước ta thực hiện được mục tiêu “</w:t>
      </w:r>
      <w:r w:rsidR="00D161AD">
        <w:rPr>
          <w:rFonts w:ascii="Times New Roman" w:eastAsia="Times New Roman" w:hAnsi="Times New Roman" w:cs="Times New Roman"/>
          <w:sz w:val="28"/>
          <w:szCs w:val="28"/>
        </w:rPr>
        <w:t>trở thành quốc gia mạnh về biển</w:t>
      </w:r>
      <w:r w:rsidR="00D161AD" w:rsidRPr="00D161AD">
        <w:rPr>
          <w:rFonts w:ascii="Times New Roman" w:eastAsia="Times New Roman" w:hAnsi="Times New Roman" w:cs="Times New Roman"/>
          <w:sz w:val="28"/>
          <w:szCs w:val="28"/>
        </w:rPr>
        <w:t>”. Tuy nhiên, môi trường biến đảo rất nhạy cảm trước những tác động của con người, cần được quan tâm bảo vệ nhằm đảm bảo cho sự phát triển kinh tế biền một cách bền vững. Hãy nêu những điểm nồi bật về tự nhiên, môi trường và tài nguyên vùng biển đảo nước ta.</w:t>
      </w:r>
      <w:r w:rsidR="00D161AD">
        <w:rPr>
          <w:rFonts w:ascii="Times New Roman" w:eastAsia="Times New Roman" w:hAnsi="Times New Roman" w:cs="Times New Roman"/>
          <w:sz w:val="28"/>
          <w:szCs w:val="28"/>
        </w:rPr>
        <w:t xml:space="preserve"> Để </w:t>
      </w:r>
      <w:r w:rsidRPr="00DC2554">
        <w:rPr>
          <w:rFonts w:ascii="Times New Roman" w:eastAsia="Times New Roman" w:hAnsi="Times New Roman" w:cs="Times New Roman"/>
          <w:sz w:val="28"/>
          <w:szCs w:val="28"/>
        </w:rPr>
        <w:t xml:space="preserve">biết được những điều này, lớp chúng ta cùng tìm hiểu qua bài học hôm nay. </w:t>
      </w:r>
    </w:p>
    <w:p w14:paraId="5640756A" w14:textId="77777777" w:rsidR="00876D0F" w:rsidRPr="00A61C45" w:rsidRDefault="00876D0F" w:rsidP="00876D0F">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w:t>
      </w:r>
      <w:r w:rsidR="0063156F">
        <w:rPr>
          <w:rFonts w:ascii="Times New Roman" w:eastAsia="Times New Roman" w:hAnsi="Times New Roman" w:cs="Times New Roman"/>
          <w:b/>
          <w:bCs/>
          <w:sz w:val="28"/>
          <w:szCs w:val="28"/>
        </w:rPr>
        <w:t xml:space="preserve"> động 2: Hình thành kiến thức (</w:t>
      </w:r>
      <w:r w:rsidR="00442DE9">
        <w:rPr>
          <w:rFonts w:ascii="Times New Roman" w:eastAsia="Times New Roman" w:hAnsi="Times New Roman" w:cs="Times New Roman"/>
          <w:b/>
          <w:bCs/>
          <w:sz w:val="28"/>
          <w:szCs w:val="28"/>
        </w:rPr>
        <w:t>190</w:t>
      </w:r>
      <w:r>
        <w:rPr>
          <w:rFonts w:ascii="Times New Roman" w:eastAsia="Times New Roman" w:hAnsi="Times New Roman" w:cs="Times New Roman"/>
          <w:b/>
          <w:bCs/>
          <w:sz w:val="28"/>
          <w:szCs w:val="28"/>
        </w:rPr>
        <w:t xml:space="preserve"> phút)</w:t>
      </w:r>
    </w:p>
    <w:p w14:paraId="01E537CE" w14:textId="77777777" w:rsidR="00876D0F" w:rsidRDefault="00876D0F" w:rsidP="00876D0F">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sidR="007178AF">
        <w:rPr>
          <w:rFonts w:ascii="Times New Roman" w:eastAsia="Times New Roman" w:hAnsi="Times New Roman" w:cs="Times New Roman"/>
          <w:b/>
          <w:bCs/>
          <w:i/>
          <w:sz w:val="28"/>
          <w:szCs w:val="28"/>
        </w:rPr>
        <w:t>v</w:t>
      </w:r>
      <w:r w:rsidR="005C7153">
        <w:rPr>
          <w:rFonts w:ascii="Times New Roman" w:eastAsia="Times New Roman" w:hAnsi="Times New Roman" w:cs="Times New Roman"/>
          <w:b/>
          <w:bCs/>
          <w:i/>
          <w:sz w:val="28"/>
          <w:szCs w:val="28"/>
        </w:rPr>
        <w:t xml:space="preserve">ề </w:t>
      </w:r>
      <w:r w:rsidR="007178AF">
        <w:rPr>
          <w:rFonts w:ascii="Times New Roman" w:eastAsia="Times New Roman" w:hAnsi="Times New Roman" w:cs="Times New Roman"/>
          <w:b/>
          <w:bCs/>
          <w:i/>
          <w:sz w:val="28"/>
          <w:szCs w:val="28"/>
        </w:rPr>
        <w:t>Đ</w:t>
      </w:r>
      <w:r w:rsidR="005C7153">
        <w:rPr>
          <w:rFonts w:ascii="Times New Roman" w:eastAsia="Times New Roman" w:hAnsi="Times New Roman" w:cs="Times New Roman"/>
          <w:b/>
          <w:bCs/>
          <w:i/>
          <w:sz w:val="28"/>
          <w:szCs w:val="28"/>
        </w:rPr>
        <w:t>ặc điểm tự nhiên vùng biển đảo</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w:t>
      </w:r>
      <w:r w:rsidR="00442DE9">
        <w:rPr>
          <w:rFonts w:ascii="Times New Roman" w:eastAsia="Times New Roman" w:hAnsi="Times New Roman" w:cs="Times New Roman"/>
          <w:b/>
          <w:bCs/>
          <w:i/>
          <w:sz w:val="28"/>
          <w:szCs w:val="28"/>
        </w:rPr>
        <w:t>75</w:t>
      </w:r>
      <w:r>
        <w:rPr>
          <w:rFonts w:ascii="Times New Roman" w:eastAsia="Times New Roman" w:hAnsi="Times New Roman" w:cs="Times New Roman"/>
          <w:b/>
          <w:bCs/>
          <w:i/>
          <w:sz w:val="28"/>
          <w:szCs w:val="28"/>
        </w:rPr>
        <w:t xml:space="preserve"> phút)</w:t>
      </w:r>
    </w:p>
    <w:p w14:paraId="519A9A93" w14:textId="77777777" w:rsidR="00876D0F" w:rsidRPr="00A61C45" w:rsidRDefault="00876D0F" w:rsidP="00876D0F">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trình bày được </w:t>
      </w:r>
      <w:r w:rsidR="005C7153" w:rsidRPr="005C7153">
        <w:rPr>
          <w:rFonts w:ascii="Times New Roman" w:eastAsia="Times New Roman" w:hAnsi="Times New Roman" w:cs="Times New Roman"/>
          <w:noProof/>
          <w:sz w:val="28"/>
          <w:szCs w:val="28"/>
          <w:lang w:val="nl-NL"/>
        </w:rPr>
        <w:t>đặc điểm tự nhiên vùng biển đảo</w:t>
      </w:r>
      <w:r w:rsidR="005C7153">
        <w:rPr>
          <w:rFonts w:ascii="Times New Roman" w:eastAsia="Times New Roman" w:hAnsi="Times New Roman" w:cs="Times New Roman"/>
          <w:noProof/>
          <w:sz w:val="28"/>
          <w:szCs w:val="28"/>
          <w:lang w:val="nl-NL"/>
        </w:rPr>
        <w:t xml:space="preserve"> VN.</w:t>
      </w:r>
    </w:p>
    <w:p w14:paraId="3328D0D9" w14:textId="77777777" w:rsidR="00876D0F" w:rsidRDefault="00876D0F" w:rsidP="004D5CF1">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1</w:t>
      </w:r>
      <w:r w:rsidR="0063156F">
        <w:rPr>
          <w:rFonts w:ascii="Times New Roman" w:eastAsia="Times New Roman" w:hAnsi="Times New Roman" w:cs="Times New Roman"/>
          <w:noProof/>
          <w:sz w:val="28"/>
          <w:szCs w:val="28"/>
          <w:lang w:val="nl-NL"/>
        </w:rPr>
        <w:t>5</w:t>
      </w:r>
      <w:r>
        <w:rPr>
          <w:rFonts w:ascii="Times New Roman" w:eastAsia="Times New Roman" w:hAnsi="Times New Roman" w:cs="Times New Roman"/>
          <w:noProof/>
          <w:sz w:val="28"/>
          <w:szCs w:val="28"/>
          <w:lang w:val="nl-NL"/>
        </w:rPr>
        <w:t>.1, 1</w:t>
      </w:r>
      <w:r w:rsidR="0063156F">
        <w:rPr>
          <w:rFonts w:ascii="Times New Roman" w:eastAsia="Times New Roman" w:hAnsi="Times New Roman" w:cs="Times New Roman"/>
          <w:noProof/>
          <w:sz w:val="28"/>
          <w:szCs w:val="28"/>
          <w:lang w:val="nl-NL"/>
        </w:rPr>
        <w:t>5.2, 15.3</w:t>
      </w:r>
      <w:r w:rsidR="005C7153">
        <w:rPr>
          <w:rFonts w:ascii="Times New Roman" w:eastAsia="Times New Roman" w:hAnsi="Times New Roman" w:cs="Times New Roman"/>
          <w:noProof/>
          <w:sz w:val="28"/>
          <w:szCs w:val="28"/>
          <w:lang w:val="nl-NL"/>
        </w:rPr>
        <w:t>,</w:t>
      </w:r>
      <w:r w:rsidR="0063156F">
        <w:rPr>
          <w:rFonts w:ascii="Times New Roman" w:eastAsia="Times New Roman" w:hAnsi="Times New Roman" w:cs="Times New Roman"/>
          <w:noProof/>
          <w:sz w:val="28"/>
          <w:szCs w:val="28"/>
          <w:lang w:val="nl-NL"/>
        </w:rPr>
        <w:t xml:space="preserve"> kết hợp kênh chữ SGK tr148-151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14:paraId="3FE0DE56" w14:textId="77777777" w:rsidR="00876D0F" w:rsidRDefault="0063156F" w:rsidP="00876D0F">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73280" behindDoc="1" locked="0" layoutInCell="1" allowOverlap="1" wp14:anchorId="33CDE7A5" wp14:editId="7D3C7470">
            <wp:simplePos x="0" y="0"/>
            <wp:positionH relativeFrom="column">
              <wp:posOffset>1035685</wp:posOffset>
            </wp:positionH>
            <wp:positionV relativeFrom="paragraph">
              <wp:posOffset>51435</wp:posOffset>
            </wp:positionV>
            <wp:extent cx="4276090" cy="6590030"/>
            <wp:effectExtent l="0" t="0" r="0" b="1270"/>
            <wp:wrapTight wrapText="bothSides">
              <wp:wrapPolygon edited="0">
                <wp:start x="0" y="0"/>
                <wp:lineTo x="0" y="21542"/>
                <wp:lineTo x="21459" y="21542"/>
                <wp:lineTo x="21459" y="0"/>
                <wp:lineTo x="0" y="0"/>
              </wp:wrapPolygon>
            </wp:wrapTight>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BEBA8EAE-BF5A-486C-A8C5-ECC9F3942E4B}">
                          <a14:imgProps xmlns:a14="http://schemas.microsoft.com/office/drawing/2010/main">
                            <a14:imgLayer r:embed="rId9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276090" cy="659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E6A5A"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1402C1C2"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48CFF8C2"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6D86F6AD"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6DB240A2"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6A66755E"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77B1945A"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72952E8A"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6027490F"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5E2AB810"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27E42211"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75FBC15C"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5635E8CC"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6D30B60B"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00C4BF55"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16ECD2C2"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165E1CC5"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33826AB3"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2D442EE8"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2BC83C42"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3BBC7420"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47BFBE0A"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21EA4FAA"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34FEF1EB"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339390F3"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3F2C862E"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2A246CA0"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52680EC4"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7D0B4A78" w14:textId="77777777" w:rsidR="0063156F" w:rsidRDefault="004959D0" w:rsidP="00876D0F">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74304" behindDoc="1" locked="0" layoutInCell="1" allowOverlap="1" wp14:anchorId="134BE22E" wp14:editId="6130AAFE">
            <wp:simplePos x="0" y="0"/>
            <wp:positionH relativeFrom="column">
              <wp:posOffset>1032510</wp:posOffset>
            </wp:positionH>
            <wp:positionV relativeFrom="paragraph">
              <wp:posOffset>141605</wp:posOffset>
            </wp:positionV>
            <wp:extent cx="4317365" cy="2403475"/>
            <wp:effectExtent l="0" t="0" r="6985" b="0"/>
            <wp:wrapTight wrapText="bothSides">
              <wp:wrapPolygon edited="0">
                <wp:start x="0" y="0"/>
                <wp:lineTo x="0" y="21400"/>
                <wp:lineTo x="21540" y="21400"/>
                <wp:lineTo x="21540" y="0"/>
                <wp:lineTo x="0" y="0"/>
              </wp:wrapPolygon>
            </wp:wrapTight>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email">
                      <a:extLst>
                        <a:ext uri="{BEBA8EAE-BF5A-486C-A8C5-ECC9F3942E4B}">
                          <a14:imgProps xmlns:a14="http://schemas.microsoft.com/office/drawing/2010/main">
                            <a14:imgLayer r:embed="rId9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317365" cy="240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4D28F"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467E8041"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7E0B2250"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0C305C10"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3648952D"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198F9E24"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35B286CC"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1CEA1109"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5A9C4056"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375D1AAE"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09D54D38" w14:textId="77777777" w:rsidR="0063156F" w:rsidRDefault="004959D0" w:rsidP="00876D0F">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75328" behindDoc="1" locked="0" layoutInCell="1" allowOverlap="1" wp14:anchorId="231CB987" wp14:editId="20062F0F">
            <wp:simplePos x="0" y="0"/>
            <wp:positionH relativeFrom="column">
              <wp:posOffset>1099185</wp:posOffset>
            </wp:positionH>
            <wp:positionV relativeFrom="paragraph">
              <wp:posOffset>-1905</wp:posOffset>
            </wp:positionV>
            <wp:extent cx="4185285" cy="2922905"/>
            <wp:effectExtent l="0" t="0" r="5715" b="0"/>
            <wp:wrapTight wrapText="bothSides">
              <wp:wrapPolygon edited="0">
                <wp:start x="0" y="0"/>
                <wp:lineTo x="0" y="21398"/>
                <wp:lineTo x="21531" y="21398"/>
                <wp:lineTo x="21531" y="0"/>
                <wp:lineTo x="0" y="0"/>
              </wp:wrapPolygon>
            </wp:wrapTight>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email">
                      <a:extLst>
                        <a:ext uri="{BEBA8EAE-BF5A-486C-A8C5-ECC9F3942E4B}">
                          <a14:imgProps xmlns:a14="http://schemas.microsoft.com/office/drawing/2010/main">
                            <a14:imgLayer r:embed="rId9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185285" cy="2922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0262C"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3BC5551B"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1C5EAE99"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775CE97D"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42764C4F"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4F5A3BC1"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53B338C6"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1D95DFB8"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19B45CE1"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375BDEB5" w14:textId="77777777" w:rsidR="0063156F" w:rsidRDefault="0063156F" w:rsidP="007178AF">
      <w:pPr>
        <w:spacing w:before="120" w:after="0"/>
        <w:contextualSpacing/>
        <w:jc w:val="both"/>
        <w:rPr>
          <w:rFonts w:ascii="Times New Roman" w:eastAsia="Times New Roman" w:hAnsi="Times New Roman" w:cs="Times New Roman"/>
          <w:sz w:val="28"/>
          <w:szCs w:val="28"/>
          <w:lang w:eastAsia="vi-VN"/>
        </w:rPr>
      </w:pPr>
    </w:p>
    <w:p w14:paraId="5A7B9DB8" w14:textId="77777777" w:rsidR="004959D0" w:rsidRDefault="004959D0" w:rsidP="007178AF">
      <w:pPr>
        <w:spacing w:before="120" w:after="0"/>
        <w:contextualSpacing/>
        <w:jc w:val="both"/>
        <w:rPr>
          <w:rFonts w:ascii="Times New Roman" w:eastAsia="Times New Roman" w:hAnsi="Times New Roman" w:cs="Times New Roman"/>
          <w:sz w:val="28"/>
          <w:szCs w:val="28"/>
          <w:lang w:eastAsia="vi-VN"/>
        </w:rPr>
      </w:pPr>
    </w:p>
    <w:p w14:paraId="535E7F1F" w14:textId="77777777" w:rsidR="0063156F" w:rsidRPr="002052E8"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6B3FBBF3" w14:textId="77777777" w:rsidR="00876D0F" w:rsidRPr="00A61C45" w:rsidRDefault="00876D0F" w:rsidP="00876D0F">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14:paraId="071A4481" w14:textId="77777777" w:rsidR="00876D0F" w:rsidRPr="00B25F2C" w:rsidRDefault="00876D0F" w:rsidP="00876D0F">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r>
        <w:rPr>
          <w:rFonts w:ascii="Times New Roman" w:eastAsia="Times New Roman" w:hAnsi="Times New Roman" w:cs="Times New Roman"/>
          <w:b/>
          <w:i/>
          <w:iCs/>
          <w:sz w:val="28"/>
          <w:szCs w:val="28"/>
          <w:lang w:eastAsia="vi-VN"/>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876D0F" w:rsidRPr="00A61C45" w14:paraId="66C8C41E" w14:textId="77777777" w:rsidTr="00876D0F">
        <w:tc>
          <w:tcPr>
            <w:tcW w:w="6771" w:type="dxa"/>
            <w:shd w:val="clear" w:color="auto" w:fill="auto"/>
          </w:tcPr>
          <w:p w14:paraId="15C2B9A5" w14:textId="77777777" w:rsidR="00876D0F" w:rsidRPr="00A61C45" w:rsidRDefault="00876D0F" w:rsidP="00876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6A58ABEE" w14:textId="77777777" w:rsidR="00876D0F" w:rsidRPr="00A61C45" w:rsidRDefault="00876D0F" w:rsidP="00876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876D0F" w:rsidRPr="00A61C45" w14:paraId="538CDA8E" w14:textId="77777777" w:rsidTr="00876D0F">
        <w:tc>
          <w:tcPr>
            <w:tcW w:w="6771" w:type="dxa"/>
            <w:shd w:val="clear" w:color="auto" w:fill="auto"/>
          </w:tcPr>
          <w:p w14:paraId="3F189A00" w14:textId="77777777" w:rsidR="00876D0F" w:rsidRDefault="00876D0F" w:rsidP="00876D0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14:paraId="2DD8C971" w14:textId="77777777" w:rsidR="00876D0F" w:rsidRDefault="00876D0F" w:rsidP="00876D0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14:paraId="70B4CCEA" w14:textId="77777777" w:rsidR="00876D0F" w:rsidRPr="00857D7A" w:rsidRDefault="00876D0F" w:rsidP="00876D0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w:t>
            </w:r>
            <w:r w:rsidR="005C7153">
              <w:rPr>
                <w:rFonts w:ascii="Times New Roman" w:eastAsia="Times New Roman" w:hAnsi="Times New Roman" w:cs="Times New Roman"/>
                <w:bCs/>
                <w:sz w:val="28"/>
                <w:szCs w:val="28"/>
              </w:rPr>
              <w:t>5</w:t>
            </w:r>
            <w:r>
              <w:rPr>
                <w:rFonts w:ascii="Times New Roman" w:eastAsia="Times New Roman" w:hAnsi="Times New Roman" w:cs="Times New Roman"/>
                <w:bCs/>
                <w:sz w:val="28"/>
                <w:szCs w:val="28"/>
              </w:rPr>
              <w:t>.1, 1</w:t>
            </w:r>
            <w:r w:rsidR="005C7153">
              <w:rPr>
                <w:rFonts w:ascii="Times New Roman" w:eastAsia="Times New Roman" w:hAnsi="Times New Roman" w:cs="Times New Roman"/>
                <w:bCs/>
                <w:sz w:val="28"/>
                <w:szCs w:val="28"/>
              </w:rPr>
              <w:t>5</w:t>
            </w:r>
            <w:r>
              <w:rPr>
                <w:rFonts w:ascii="Times New Roman" w:eastAsia="Times New Roman" w:hAnsi="Times New Roman" w:cs="Times New Roman"/>
                <w:bCs/>
                <w:sz w:val="28"/>
                <w:szCs w:val="28"/>
              </w:rPr>
              <w:t>.2</w:t>
            </w:r>
            <w:r w:rsidR="005C7153">
              <w:rPr>
                <w:rFonts w:ascii="Times New Roman" w:eastAsia="Times New Roman" w:hAnsi="Times New Roman" w:cs="Times New Roman"/>
                <w:bCs/>
                <w:sz w:val="28"/>
                <w:szCs w:val="28"/>
              </w:rPr>
              <w:t>, 15.3</w:t>
            </w:r>
            <w:r>
              <w:rPr>
                <w:rFonts w:ascii="Times New Roman" w:eastAsia="Times New Roman" w:hAnsi="Times New Roman" w:cs="Times New Roman"/>
                <w:bCs/>
                <w:sz w:val="28"/>
                <w:szCs w:val="28"/>
              </w:rPr>
              <w:t xml:space="preserve"> lên bảng.</w:t>
            </w:r>
          </w:p>
          <w:p w14:paraId="6326172E" w14:textId="77777777" w:rsidR="00876D0F" w:rsidRPr="00B25F2C"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hình 1</w:t>
            </w:r>
            <w:r w:rsidR="005C7153">
              <w:rPr>
                <w:rFonts w:ascii="Times New Roman" w:eastAsia="Times New Roman" w:hAnsi="Times New Roman" w:cs="Times New Roman"/>
                <w:bCs/>
                <w:sz w:val="28"/>
                <w:szCs w:val="28"/>
              </w:rPr>
              <w:t>5</w:t>
            </w:r>
            <w:r>
              <w:rPr>
                <w:rFonts w:ascii="Times New Roman" w:eastAsia="Times New Roman" w:hAnsi="Times New Roman" w:cs="Times New Roman"/>
                <w:bCs/>
                <w:sz w:val="28"/>
                <w:szCs w:val="28"/>
              </w:rPr>
              <w:t>.1, 1</w:t>
            </w:r>
            <w:r w:rsidR="005C7153">
              <w:rPr>
                <w:rFonts w:ascii="Times New Roman" w:eastAsia="Times New Roman" w:hAnsi="Times New Roman" w:cs="Times New Roman"/>
                <w:bCs/>
                <w:sz w:val="28"/>
                <w:szCs w:val="28"/>
              </w:rPr>
              <w:t xml:space="preserve">5.2, 15.3 </w:t>
            </w:r>
            <w:r>
              <w:rPr>
                <w:rFonts w:ascii="Times New Roman" w:eastAsia="Times New Roman" w:hAnsi="Times New Roman" w:cs="Times New Roman"/>
                <w:bCs/>
                <w:sz w:val="28"/>
                <w:szCs w:val="28"/>
              </w:rPr>
              <w:t>và thông tin trong bày, lần lượt trả lời các câu hỏi sau:</w:t>
            </w:r>
          </w:p>
          <w:p w14:paraId="47542863" w14:textId="77777777" w:rsidR="00876D0F"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sidR="00917590">
              <w:rPr>
                <w:rFonts w:ascii="Times New Roman" w:eastAsia="Times New Roman" w:hAnsi="Times New Roman" w:cs="Times New Roman"/>
                <w:i/>
                <w:sz w:val="28"/>
                <w:szCs w:val="28"/>
              </w:rPr>
              <w:t>Địa hình ven biển nước ta gồm những dạng địa hình gì?</w:t>
            </w:r>
            <w:r>
              <w:rPr>
                <w:rFonts w:ascii="Times New Roman" w:eastAsia="Times New Roman" w:hAnsi="Times New Roman" w:cs="Times New Roman"/>
                <w:i/>
                <w:sz w:val="28"/>
                <w:szCs w:val="28"/>
              </w:rPr>
              <w:t xml:space="preserve"> </w:t>
            </w:r>
          </w:p>
          <w:p w14:paraId="029E2E4B" w14:textId="77777777" w:rsidR="00876D0F"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00917590">
              <w:rPr>
                <w:rFonts w:ascii="Times New Roman" w:eastAsia="Times New Roman" w:hAnsi="Times New Roman" w:cs="Times New Roman"/>
                <w:i/>
                <w:sz w:val="28"/>
                <w:szCs w:val="28"/>
              </w:rPr>
              <w:t>Thềm lục địa nước ta có đặc điểm gì?</w:t>
            </w:r>
            <w:r>
              <w:rPr>
                <w:rFonts w:ascii="Times New Roman" w:eastAsia="Times New Roman" w:hAnsi="Times New Roman" w:cs="Times New Roman"/>
                <w:i/>
                <w:sz w:val="28"/>
                <w:szCs w:val="28"/>
              </w:rPr>
              <w:t xml:space="preserve"> </w:t>
            </w:r>
          </w:p>
          <w:p w14:paraId="09629BF0" w14:textId="77777777" w:rsidR="00876D0F" w:rsidRPr="00B25F2C"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Xác định </w:t>
            </w:r>
            <w:r w:rsidR="00A740C4">
              <w:rPr>
                <w:rFonts w:ascii="Times New Roman" w:eastAsia="Times New Roman" w:hAnsi="Times New Roman" w:cs="Times New Roman"/>
                <w:i/>
                <w:sz w:val="28"/>
                <w:szCs w:val="28"/>
              </w:rPr>
              <w:t>một số</w:t>
            </w:r>
            <w:r w:rsidR="00917590">
              <w:rPr>
                <w:rFonts w:ascii="Times New Roman" w:eastAsia="Times New Roman" w:hAnsi="Times New Roman" w:cs="Times New Roman"/>
                <w:i/>
                <w:sz w:val="28"/>
                <w:szCs w:val="28"/>
              </w:rPr>
              <w:t xml:space="preserve"> đảo và quần đảo của nước ta. Các đảo và quần đảo nước ta đóng vai trò gì?</w:t>
            </w:r>
          </w:p>
          <w:p w14:paraId="2704EB82" w14:textId="77777777" w:rsidR="00876D0F"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sidR="00917590">
              <w:rPr>
                <w:rFonts w:ascii="Times New Roman" w:eastAsia="Times New Roman" w:hAnsi="Times New Roman" w:cs="Times New Roman"/>
                <w:i/>
                <w:sz w:val="28"/>
                <w:szCs w:val="28"/>
              </w:rPr>
              <w:t>Nhận xét nhiệt độ và lượng mưa của một</w:t>
            </w:r>
            <w:r w:rsidR="006614A4">
              <w:rPr>
                <w:rFonts w:ascii="Times New Roman" w:eastAsia="Times New Roman" w:hAnsi="Times New Roman" w:cs="Times New Roman"/>
                <w:i/>
                <w:sz w:val="28"/>
                <w:szCs w:val="28"/>
              </w:rPr>
              <w:t xml:space="preserve"> số</w:t>
            </w:r>
            <w:r w:rsidR="00917590">
              <w:rPr>
                <w:rFonts w:ascii="Times New Roman" w:eastAsia="Times New Roman" w:hAnsi="Times New Roman" w:cs="Times New Roman"/>
                <w:i/>
                <w:sz w:val="28"/>
                <w:szCs w:val="28"/>
              </w:rPr>
              <w:t xml:space="preserve"> trạm khí tượng trên các đảo ở nước ta.</w:t>
            </w:r>
            <w:r>
              <w:rPr>
                <w:rFonts w:ascii="Times New Roman" w:eastAsia="Times New Roman" w:hAnsi="Times New Roman" w:cs="Times New Roman"/>
                <w:i/>
                <w:sz w:val="28"/>
                <w:szCs w:val="28"/>
              </w:rPr>
              <w:t xml:space="preserve"> </w:t>
            </w:r>
          </w:p>
          <w:p w14:paraId="02CB8FDF" w14:textId="77777777" w:rsidR="00876D0F"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w:t>
            </w:r>
            <w:r w:rsidR="00917590">
              <w:rPr>
                <w:rFonts w:ascii="Times New Roman" w:eastAsia="Times New Roman" w:hAnsi="Times New Roman" w:cs="Times New Roman"/>
                <w:i/>
                <w:sz w:val="28"/>
                <w:szCs w:val="28"/>
              </w:rPr>
              <w:t>Xác định các hướng gió thổi trên biển ở nước ta.</w:t>
            </w:r>
          </w:p>
          <w:p w14:paraId="565B0456" w14:textId="77777777" w:rsidR="00876D0F"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6. </w:t>
            </w:r>
            <w:r w:rsidR="00917590">
              <w:rPr>
                <w:rFonts w:ascii="Times New Roman" w:eastAsia="Times New Roman" w:hAnsi="Times New Roman" w:cs="Times New Roman"/>
                <w:i/>
                <w:sz w:val="28"/>
                <w:szCs w:val="28"/>
              </w:rPr>
              <w:t xml:space="preserve">Trung bình mỗi năm trước ta có bao nhiêu cơn bão? </w:t>
            </w:r>
            <w:r w:rsidR="00326E2A">
              <w:rPr>
                <w:rFonts w:ascii="Times New Roman" w:eastAsia="Times New Roman" w:hAnsi="Times New Roman" w:cs="Times New Roman"/>
                <w:i/>
                <w:sz w:val="28"/>
                <w:szCs w:val="28"/>
              </w:rPr>
              <w:t>Tần suất bão lớn nhất là vào tháng nào? Đổ bộ vào vùng nào của nước ta.</w:t>
            </w:r>
          </w:p>
          <w:p w14:paraId="7CC240C7" w14:textId="77777777" w:rsidR="00876D0F"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7. </w:t>
            </w:r>
            <w:r w:rsidR="00326E2A">
              <w:rPr>
                <w:rFonts w:ascii="Times New Roman" w:eastAsia="Times New Roman" w:hAnsi="Times New Roman" w:cs="Times New Roman"/>
                <w:i/>
                <w:sz w:val="28"/>
                <w:szCs w:val="28"/>
              </w:rPr>
              <w:t>Xác định hướng chảy của dòng biển trong vùng biển nước ta. Nguyên nhân nào tạo nên hướng chảy của các dòng biển.</w:t>
            </w:r>
          </w:p>
          <w:p w14:paraId="433C102C" w14:textId="77777777" w:rsidR="00876D0F"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8. </w:t>
            </w:r>
            <w:r w:rsidR="00326E2A">
              <w:rPr>
                <w:rFonts w:ascii="Times New Roman" w:eastAsia="Times New Roman" w:hAnsi="Times New Roman" w:cs="Times New Roman"/>
                <w:i/>
                <w:sz w:val="28"/>
                <w:szCs w:val="28"/>
              </w:rPr>
              <w:t>Nhiệt độ và độ muối của nước biển là bao nhiêu?</w:t>
            </w:r>
            <w:r w:rsidR="00DB7297">
              <w:rPr>
                <w:rFonts w:ascii="Times New Roman" w:eastAsia="Times New Roman" w:hAnsi="Times New Roman" w:cs="Times New Roman"/>
                <w:i/>
                <w:sz w:val="28"/>
                <w:szCs w:val="28"/>
              </w:rPr>
              <w:t xml:space="preserve"> Nhiệt độ và độ </w:t>
            </w:r>
            <w:r w:rsidR="00DB7297" w:rsidRPr="00DB7297">
              <w:rPr>
                <w:rFonts w:ascii="Times New Roman" w:eastAsia="Times New Roman" w:hAnsi="Times New Roman" w:cs="Times New Roman"/>
                <w:i/>
                <w:sz w:val="28"/>
                <w:szCs w:val="28"/>
              </w:rPr>
              <w:t>muối của nước biển</w:t>
            </w:r>
            <w:r w:rsidR="00DB7297">
              <w:rPr>
                <w:rFonts w:ascii="Times New Roman" w:eastAsia="Times New Roman" w:hAnsi="Times New Roman" w:cs="Times New Roman"/>
                <w:i/>
                <w:sz w:val="28"/>
                <w:szCs w:val="28"/>
              </w:rPr>
              <w:t xml:space="preserve"> thay đổi như thế nào?</w:t>
            </w:r>
          </w:p>
          <w:p w14:paraId="724547D1" w14:textId="77777777" w:rsidR="00876D0F" w:rsidRDefault="00876D0F" w:rsidP="00326E2A">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9. </w:t>
            </w:r>
            <w:r w:rsidR="00326E2A">
              <w:rPr>
                <w:rFonts w:ascii="Times New Roman" w:eastAsia="Times New Roman" w:hAnsi="Times New Roman" w:cs="Times New Roman"/>
                <w:i/>
                <w:sz w:val="28"/>
                <w:szCs w:val="28"/>
              </w:rPr>
              <w:t>Nêu đặc điểm chế độ triều của nước ta.</w:t>
            </w:r>
          </w:p>
          <w:p w14:paraId="66E102FA" w14:textId="77777777" w:rsidR="00876D0F" w:rsidRDefault="00876D0F" w:rsidP="00876D0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14:paraId="613C19F1" w14:textId="77777777" w:rsidR="00876D0F"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quan sát hình 1.</w:t>
            </w:r>
            <w:r w:rsidR="00326E2A">
              <w:rPr>
                <w:rFonts w:ascii="Times New Roman" w:eastAsia="Times New Roman" w:hAnsi="Times New Roman" w:cs="Times New Roman"/>
                <w:bCs/>
                <w:sz w:val="28"/>
                <w:szCs w:val="28"/>
              </w:rPr>
              <w:t>5</w:t>
            </w:r>
            <w:r w:rsidRPr="003819F7">
              <w:rPr>
                <w:rFonts w:ascii="Times New Roman" w:eastAsia="Times New Roman" w:hAnsi="Times New Roman" w:cs="Times New Roman"/>
                <w:bCs/>
                <w:sz w:val="28"/>
                <w:szCs w:val="28"/>
              </w:rPr>
              <w:t>1, 1</w:t>
            </w:r>
            <w:r w:rsidR="00326E2A">
              <w:rPr>
                <w:rFonts w:ascii="Times New Roman" w:eastAsia="Times New Roman" w:hAnsi="Times New Roman" w:cs="Times New Roman"/>
                <w:bCs/>
                <w:sz w:val="28"/>
                <w:szCs w:val="28"/>
              </w:rPr>
              <w:t>5</w:t>
            </w:r>
            <w:r w:rsidRPr="003819F7">
              <w:rPr>
                <w:rFonts w:ascii="Times New Roman" w:eastAsia="Times New Roman" w:hAnsi="Times New Roman" w:cs="Times New Roman"/>
                <w:bCs/>
                <w:sz w:val="28"/>
                <w:szCs w:val="28"/>
              </w:rPr>
              <w:t xml:space="preserve">.2, </w:t>
            </w:r>
            <w:r w:rsidR="00326E2A">
              <w:rPr>
                <w:rFonts w:ascii="Times New Roman" w:eastAsia="Times New Roman" w:hAnsi="Times New Roman" w:cs="Times New Roman"/>
                <w:bCs/>
                <w:sz w:val="28"/>
                <w:szCs w:val="28"/>
              </w:rPr>
              <w:t>15.3</w:t>
            </w:r>
            <w:r w:rsidRPr="003819F7">
              <w:rPr>
                <w:rFonts w:ascii="Times New Roman" w:eastAsia="Times New Roman" w:hAnsi="Times New Roman" w:cs="Times New Roman"/>
                <w:bCs/>
                <w:sz w:val="28"/>
                <w:szCs w:val="28"/>
              </w:rPr>
              <w:t xml:space="preserve">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14:paraId="59BC2CAF" w14:textId="77777777" w:rsidR="00876D0F" w:rsidRPr="00A61C45"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230B1243" w14:textId="77777777" w:rsidR="00876D0F" w:rsidRPr="00473FC6" w:rsidRDefault="00876D0F" w:rsidP="00876D0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7AC86243" w14:textId="77777777" w:rsidR="00876D0F" w:rsidRPr="002B5F3A"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14:paraId="746EA0F1" w14:textId="77777777" w:rsidR="00326E2A" w:rsidRPr="00326E2A" w:rsidRDefault="00876D0F" w:rsidP="00326E2A">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r w:rsidR="00326E2A" w:rsidRPr="00326E2A">
              <w:rPr>
                <w:rFonts w:ascii="Times New Roman" w:eastAsia="Times New Roman" w:hAnsi="Times New Roman" w:cs="Times New Roman"/>
                <w:bCs/>
                <w:sz w:val="28"/>
                <w:szCs w:val="28"/>
              </w:rPr>
              <w:t>Địa hình ven biển rất đa dạng, bao gồm: các dạng bờ biển bồi tụ, bờ biển mài mòn, vịnh cửa sông, bãi cát phẳng, đầm, p</w:t>
            </w:r>
            <w:r w:rsidR="00326E2A">
              <w:rPr>
                <w:rFonts w:ascii="Times New Roman" w:eastAsia="Times New Roman" w:hAnsi="Times New Roman" w:cs="Times New Roman"/>
                <w:bCs/>
                <w:sz w:val="28"/>
                <w:szCs w:val="28"/>
              </w:rPr>
              <w:t>há, đảo ven bờ,...</w:t>
            </w:r>
          </w:p>
          <w:p w14:paraId="53214073" w14:textId="77777777" w:rsidR="00326E2A" w:rsidRPr="00326E2A" w:rsidRDefault="00326E2A" w:rsidP="00326E2A">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326E2A">
              <w:rPr>
                <w:rFonts w:ascii="Times New Roman" w:eastAsia="Times New Roman" w:hAnsi="Times New Roman" w:cs="Times New Roman"/>
                <w:bCs/>
                <w:sz w:val="28"/>
                <w:szCs w:val="28"/>
              </w:rPr>
              <w:t xml:space="preserve"> Địa hình thềm lục địa có sự tiếp nối với địa hình trên đất liền. Vùng thềm lục địa rộng, bằng phẳng ở phía bắc và phía nam, hẹp và sâu ở miền Trung.</w:t>
            </w:r>
          </w:p>
          <w:p w14:paraId="3DB26234" w14:textId="77777777" w:rsidR="00876D0F" w:rsidRDefault="00876D0F" w:rsidP="00326E2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w:t>
            </w:r>
          </w:p>
          <w:p w14:paraId="7F6E4A57" w14:textId="77777777" w:rsidR="00A740C4" w:rsidRPr="00A740C4" w:rsidRDefault="00A740C4" w:rsidP="00A740C4">
            <w:pPr>
              <w:spacing w:before="120" w:after="0"/>
              <w:contextualSpacing/>
              <w:jc w:val="both"/>
              <w:rPr>
                <w:rFonts w:ascii="Times New Roman" w:eastAsia="Times New Roman" w:hAnsi="Times New Roman" w:cs="Times New Roman"/>
                <w:bCs/>
                <w:iCs/>
                <w:sz w:val="28"/>
                <w:szCs w:val="28"/>
                <w:lang w:val="nl-NL"/>
              </w:rPr>
            </w:pPr>
            <w:r w:rsidRPr="00A740C4">
              <w:rPr>
                <w:rFonts w:ascii="Times New Roman" w:eastAsia="Times New Roman" w:hAnsi="Times New Roman" w:cs="Times New Roman"/>
                <w:bCs/>
                <w:iCs/>
                <w:sz w:val="28"/>
                <w:szCs w:val="28"/>
                <w:lang w:val="nl-NL"/>
              </w:rPr>
              <w:t>- Tên một số đảo: đảo Cát Bà (Hải Phòng), đảo Bạch Long Vĩ (Hải Phòng), đảo Lý Sơn (Quảng Ngãi), đảo Phú Quốc (Kiên Giang), đảo Phú Quý (Bình Thuận ),…</w:t>
            </w:r>
          </w:p>
          <w:p w14:paraId="4526E98F" w14:textId="77777777" w:rsidR="00A740C4" w:rsidRPr="00A740C4" w:rsidRDefault="00A740C4" w:rsidP="00A740C4">
            <w:pPr>
              <w:spacing w:before="120" w:after="0"/>
              <w:contextualSpacing/>
              <w:jc w:val="both"/>
              <w:rPr>
                <w:rFonts w:ascii="Times New Roman" w:eastAsia="Times New Roman" w:hAnsi="Times New Roman" w:cs="Times New Roman"/>
                <w:bCs/>
                <w:iCs/>
                <w:sz w:val="28"/>
                <w:szCs w:val="28"/>
                <w:lang w:val="nl-NL"/>
              </w:rPr>
            </w:pPr>
            <w:r w:rsidRPr="00A740C4">
              <w:rPr>
                <w:rFonts w:ascii="Times New Roman" w:eastAsia="Times New Roman" w:hAnsi="Times New Roman" w:cs="Times New Roman"/>
                <w:bCs/>
                <w:iCs/>
                <w:sz w:val="28"/>
                <w:szCs w:val="28"/>
                <w:lang w:val="nl-NL"/>
              </w:rPr>
              <w:t>- Tên một số quần đảo: Hoàng Sa (Đà Nẵng), Trường Sa (Khánh Hòa),…</w:t>
            </w:r>
          </w:p>
          <w:p w14:paraId="00DAF9D4" w14:textId="77777777" w:rsidR="00A740C4" w:rsidRDefault="00A740C4" w:rsidP="00A740C4">
            <w:pPr>
              <w:spacing w:before="120" w:after="0"/>
              <w:contextualSpacing/>
              <w:jc w:val="both"/>
              <w:rPr>
                <w:rFonts w:ascii="Times New Roman" w:eastAsia="Times New Roman" w:hAnsi="Times New Roman" w:cs="Times New Roman"/>
                <w:bCs/>
                <w:iCs/>
                <w:sz w:val="28"/>
                <w:szCs w:val="28"/>
                <w:lang w:val="nl-NL"/>
              </w:rPr>
            </w:pPr>
            <w:r w:rsidRPr="00A740C4">
              <w:rPr>
                <w:rFonts w:ascii="Times New Roman" w:eastAsia="Times New Roman" w:hAnsi="Times New Roman" w:cs="Times New Roman"/>
                <w:bCs/>
                <w:iCs/>
                <w:sz w:val="28"/>
                <w:szCs w:val="28"/>
                <w:lang w:val="nl-NL"/>
              </w:rPr>
              <w:t>- Các đảo và quần đảo đóng vai trò rất quan trọng về kinh tế - chính trị và an ninh quốc phòng.</w:t>
            </w:r>
          </w:p>
          <w:p w14:paraId="6BAEFC8D" w14:textId="77777777" w:rsidR="00876D0F" w:rsidRDefault="00876D0F" w:rsidP="00A740C4">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p>
          <w:p w14:paraId="331B9274" w14:textId="77777777" w:rsidR="00912721" w:rsidRPr="00912721" w:rsidRDefault="00912721" w:rsidP="00912721">
            <w:pPr>
              <w:spacing w:before="120" w:after="0"/>
              <w:contextualSpacing/>
              <w:jc w:val="both"/>
              <w:rPr>
                <w:rFonts w:ascii="Times New Roman" w:eastAsia="Times New Roman" w:hAnsi="Times New Roman" w:cs="Times New Roman"/>
                <w:bCs/>
                <w:iCs/>
                <w:sz w:val="28"/>
                <w:szCs w:val="28"/>
              </w:rPr>
            </w:pPr>
            <w:r w:rsidRPr="00912721">
              <w:rPr>
                <w:rFonts w:ascii="Times New Roman" w:eastAsia="Times New Roman" w:hAnsi="Times New Roman" w:cs="Times New Roman"/>
                <w:bCs/>
                <w:iCs/>
                <w:sz w:val="28"/>
                <w:szCs w:val="28"/>
              </w:rPr>
              <w:t>- Về nhiệt độ: cả 3 trạm khí tượng đều có nhiệt độ khá cao trên 200C: Cô Tô: 22,7</w:t>
            </w:r>
            <w:r w:rsidRPr="00912721">
              <w:rPr>
                <w:rFonts w:ascii="Times New Roman" w:eastAsia="Times New Roman" w:hAnsi="Times New Roman" w:cs="Times New Roman"/>
                <w:bCs/>
                <w:iCs/>
                <w:sz w:val="28"/>
                <w:szCs w:val="28"/>
                <w:vertAlign w:val="superscript"/>
              </w:rPr>
              <w:t>0</w:t>
            </w:r>
            <w:r w:rsidRPr="00912721">
              <w:rPr>
                <w:rFonts w:ascii="Times New Roman" w:eastAsia="Times New Roman" w:hAnsi="Times New Roman" w:cs="Times New Roman"/>
                <w:bCs/>
                <w:iCs/>
                <w:sz w:val="28"/>
                <w:szCs w:val="28"/>
              </w:rPr>
              <w:t>C, Hoàng Sa: 26,9</w:t>
            </w:r>
            <w:r w:rsidRPr="00912721">
              <w:rPr>
                <w:rFonts w:ascii="Times New Roman" w:eastAsia="Times New Roman" w:hAnsi="Times New Roman" w:cs="Times New Roman"/>
                <w:bCs/>
                <w:iCs/>
                <w:sz w:val="28"/>
                <w:szCs w:val="28"/>
                <w:vertAlign w:val="superscript"/>
              </w:rPr>
              <w:t>0</w:t>
            </w:r>
            <w:r w:rsidRPr="00912721">
              <w:rPr>
                <w:rFonts w:ascii="Times New Roman" w:eastAsia="Times New Roman" w:hAnsi="Times New Roman" w:cs="Times New Roman"/>
                <w:bCs/>
                <w:iCs/>
                <w:sz w:val="28"/>
                <w:szCs w:val="28"/>
              </w:rPr>
              <w:t>C, Phú Quốc: 27,2</w:t>
            </w:r>
            <w:r w:rsidRPr="00912721">
              <w:rPr>
                <w:rFonts w:ascii="Times New Roman" w:eastAsia="Times New Roman" w:hAnsi="Times New Roman" w:cs="Times New Roman"/>
                <w:bCs/>
                <w:iCs/>
                <w:sz w:val="28"/>
                <w:szCs w:val="28"/>
                <w:vertAlign w:val="superscript"/>
              </w:rPr>
              <w:t>0</w:t>
            </w:r>
            <w:r w:rsidRPr="00912721">
              <w:rPr>
                <w:rFonts w:ascii="Times New Roman" w:eastAsia="Times New Roman" w:hAnsi="Times New Roman" w:cs="Times New Roman"/>
                <w:bCs/>
                <w:iCs/>
                <w:sz w:val="28"/>
                <w:szCs w:val="28"/>
              </w:rPr>
              <w:t>C.</w:t>
            </w:r>
          </w:p>
          <w:p w14:paraId="43CE3A71" w14:textId="77777777" w:rsidR="00912721" w:rsidRDefault="00912721" w:rsidP="00912721">
            <w:pPr>
              <w:spacing w:before="120" w:after="0"/>
              <w:contextualSpacing/>
              <w:jc w:val="both"/>
              <w:rPr>
                <w:rFonts w:ascii="Times New Roman" w:eastAsia="Times New Roman" w:hAnsi="Times New Roman" w:cs="Times New Roman"/>
                <w:bCs/>
                <w:iCs/>
                <w:sz w:val="28"/>
                <w:szCs w:val="28"/>
              </w:rPr>
            </w:pPr>
            <w:r w:rsidRPr="00912721">
              <w:rPr>
                <w:rFonts w:ascii="Times New Roman" w:eastAsia="Times New Roman" w:hAnsi="Times New Roman" w:cs="Times New Roman"/>
                <w:bCs/>
                <w:iCs/>
                <w:sz w:val="28"/>
                <w:szCs w:val="28"/>
              </w:rPr>
              <w:t>- Về lượng mưa: cả 3 trạm khí tượng đều có lượng mưa khá lớn trên 1200mm: Cô Tô: 1746mm, Hoàng Sa: 1266mm, Phú Quốc: 3098mm.</w:t>
            </w:r>
          </w:p>
          <w:p w14:paraId="59A4D3C5" w14:textId="77777777" w:rsidR="00D038FC" w:rsidRDefault="00876D0F" w:rsidP="00912721">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p>
          <w:p w14:paraId="235D1ACA" w14:textId="77777777" w:rsidR="00560642" w:rsidRPr="00560642" w:rsidRDefault="00560642" w:rsidP="00560642">
            <w:pPr>
              <w:spacing w:before="120" w:after="0"/>
              <w:contextualSpacing/>
              <w:jc w:val="both"/>
              <w:rPr>
                <w:rFonts w:ascii="Times New Roman" w:eastAsia="Times New Roman" w:hAnsi="Times New Roman" w:cs="Times New Roman"/>
                <w:bCs/>
                <w:sz w:val="28"/>
                <w:szCs w:val="28"/>
              </w:rPr>
            </w:pPr>
            <w:r w:rsidRPr="00560642">
              <w:rPr>
                <w:rFonts w:ascii="Times New Roman" w:eastAsia="Times New Roman" w:hAnsi="Times New Roman" w:cs="Times New Roman"/>
                <w:bCs/>
                <w:sz w:val="28"/>
                <w:szCs w:val="28"/>
              </w:rPr>
              <w:t>- Từ tháng 10 đến tháng 4 năm sau: gió mùa đông thổi theo hướng đông bắc chiếm ưu thế.</w:t>
            </w:r>
          </w:p>
          <w:p w14:paraId="45D97247" w14:textId="77777777" w:rsidR="00560642" w:rsidRPr="00D038FC" w:rsidRDefault="00560642" w:rsidP="00912721">
            <w:pPr>
              <w:spacing w:before="120" w:after="0"/>
              <w:contextualSpacing/>
              <w:jc w:val="both"/>
              <w:rPr>
                <w:rFonts w:ascii="Times New Roman" w:eastAsia="Times New Roman" w:hAnsi="Times New Roman" w:cs="Times New Roman"/>
                <w:bCs/>
                <w:sz w:val="28"/>
                <w:szCs w:val="28"/>
              </w:rPr>
            </w:pPr>
            <w:r w:rsidRPr="00560642">
              <w:rPr>
                <w:rFonts w:ascii="Times New Roman" w:eastAsia="Times New Roman" w:hAnsi="Times New Roman" w:cs="Times New Roman"/>
                <w:bCs/>
                <w:sz w:val="28"/>
                <w:szCs w:val="28"/>
              </w:rPr>
              <w:t>- Các tháng còn lại: ưu thế thuộc về gió mùa hạ thổi theo hướng tây nam (riêng ở vịnh Bắc Bộ chủ yếu là hướng đông nam).</w:t>
            </w:r>
          </w:p>
          <w:p w14:paraId="4201DECA" w14:textId="77777777" w:rsidR="00D038FC" w:rsidRDefault="00D038FC" w:rsidP="00D038FC">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p>
          <w:p w14:paraId="5CCCD2C8" w14:textId="77777777" w:rsidR="00D038FC" w:rsidRDefault="00D038FC" w:rsidP="00D038FC">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D038FC">
              <w:rPr>
                <w:rFonts w:ascii="Times New Roman" w:eastAsia="Times New Roman" w:hAnsi="Times New Roman" w:cs="Times New Roman"/>
                <w:bCs/>
                <w:sz w:val="28"/>
                <w:szCs w:val="28"/>
              </w:rPr>
              <w:t>Trung bình mỗi năm có 9 - 10 cơn bão xuất hiện ở Biển Đông, trong đó có 3 - 4 cơn bão trực tiếp đổ bộ vào đất liền Việt Nam.</w:t>
            </w:r>
          </w:p>
          <w:p w14:paraId="38BF35F9" w14:textId="77777777" w:rsidR="00D038FC" w:rsidRDefault="00D038FC" w:rsidP="00D038FC">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3A0F6D" w:rsidRPr="003A0F6D">
              <w:rPr>
                <w:rFonts w:ascii="Times New Roman" w:eastAsia="Times New Roman" w:hAnsi="Times New Roman" w:cs="Times New Roman"/>
                <w:bCs/>
                <w:sz w:val="28"/>
                <w:szCs w:val="28"/>
              </w:rPr>
              <w:t xml:space="preserve">Tần suất bão lớn nhất là vào tháng </w:t>
            </w:r>
            <w:r w:rsidR="003A0F6D">
              <w:rPr>
                <w:rFonts w:ascii="Times New Roman" w:eastAsia="Times New Roman" w:hAnsi="Times New Roman" w:cs="Times New Roman"/>
                <w:bCs/>
                <w:sz w:val="28"/>
                <w:szCs w:val="28"/>
              </w:rPr>
              <w:t xml:space="preserve">9. </w:t>
            </w:r>
            <w:r w:rsidR="003A0F6D" w:rsidRPr="003A0F6D">
              <w:rPr>
                <w:rFonts w:ascii="Times New Roman" w:eastAsia="Times New Roman" w:hAnsi="Times New Roman" w:cs="Times New Roman"/>
                <w:bCs/>
                <w:sz w:val="28"/>
                <w:szCs w:val="28"/>
              </w:rPr>
              <w:t xml:space="preserve"> Đổ bộ vào vùng </w:t>
            </w:r>
            <w:r w:rsidR="003A0F6D">
              <w:rPr>
                <w:rFonts w:ascii="Times New Roman" w:eastAsia="Times New Roman" w:hAnsi="Times New Roman" w:cs="Times New Roman"/>
                <w:bCs/>
                <w:sz w:val="28"/>
                <w:szCs w:val="28"/>
              </w:rPr>
              <w:t>Bắc Trung Bộ.</w:t>
            </w:r>
          </w:p>
          <w:p w14:paraId="1A8659D7" w14:textId="77777777" w:rsidR="003A0F6D" w:rsidRDefault="003A0F6D" w:rsidP="003A0F6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p>
          <w:p w14:paraId="2F31526A" w14:textId="77777777" w:rsidR="003A0F6D" w:rsidRPr="003A0F6D" w:rsidRDefault="003A0F6D" w:rsidP="003A0F6D">
            <w:pPr>
              <w:spacing w:before="120" w:after="0"/>
              <w:contextualSpacing/>
              <w:jc w:val="both"/>
              <w:rPr>
                <w:rFonts w:ascii="Times New Roman" w:eastAsia="Times New Roman" w:hAnsi="Times New Roman" w:cs="Times New Roman"/>
                <w:bCs/>
                <w:sz w:val="28"/>
                <w:szCs w:val="28"/>
              </w:rPr>
            </w:pPr>
            <w:r w:rsidRPr="003A0F6D">
              <w:rPr>
                <w:rFonts w:ascii="Times New Roman" w:eastAsia="Times New Roman" w:hAnsi="Times New Roman" w:cs="Times New Roman"/>
                <w:bCs/>
                <w:sz w:val="28"/>
                <w:szCs w:val="28"/>
              </w:rPr>
              <w:t xml:space="preserve">- Hướng chảy của dòng biển ven </w:t>
            </w:r>
            <w:r>
              <w:rPr>
                <w:rFonts w:ascii="Times New Roman" w:eastAsia="Times New Roman" w:hAnsi="Times New Roman" w:cs="Times New Roman"/>
                <w:bCs/>
                <w:sz w:val="28"/>
                <w:szCs w:val="28"/>
              </w:rPr>
              <w:t>bờ ở nước ta thay đổi theo mùa:</w:t>
            </w:r>
          </w:p>
          <w:p w14:paraId="12338706" w14:textId="77777777" w:rsidR="003A0F6D" w:rsidRPr="003A0F6D" w:rsidRDefault="003A0F6D" w:rsidP="003A0F6D">
            <w:pPr>
              <w:spacing w:before="120" w:after="0"/>
              <w:contextualSpacing/>
              <w:jc w:val="both"/>
              <w:rPr>
                <w:rFonts w:ascii="Times New Roman" w:eastAsia="Times New Roman" w:hAnsi="Times New Roman" w:cs="Times New Roman"/>
                <w:bCs/>
                <w:sz w:val="28"/>
                <w:szCs w:val="28"/>
              </w:rPr>
            </w:pPr>
            <w:r w:rsidRPr="003A0F6D">
              <w:rPr>
                <w:rFonts w:ascii="Times New Roman" w:eastAsia="Times New Roman" w:hAnsi="Times New Roman" w:cs="Times New Roman"/>
                <w:bCs/>
                <w:sz w:val="28"/>
                <w:szCs w:val="28"/>
              </w:rPr>
              <w:t>+ Mùa đông, dòng biể</w:t>
            </w:r>
            <w:r>
              <w:rPr>
                <w:rFonts w:ascii="Times New Roman" w:eastAsia="Times New Roman" w:hAnsi="Times New Roman" w:cs="Times New Roman"/>
                <w:bCs/>
                <w:sz w:val="28"/>
                <w:szCs w:val="28"/>
              </w:rPr>
              <w:t>n có hướng: đông bắc - tây nam.</w:t>
            </w:r>
          </w:p>
          <w:p w14:paraId="5DCFB4D7" w14:textId="77777777" w:rsidR="00876D0F" w:rsidRDefault="003A0F6D" w:rsidP="003A0F6D">
            <w:pPr>
              <w:spacing w:before="120" w:after="0"/>
              <w:contextualSpacing/>
              <w:jc w:val="both"/>
              <w:rPr>
                <w:rFonts w:ascii="Times New Roman" w:eastAsia="Times New Roman" w:hAnsi="Times New Roman" w:cs="Times New Roman"/>
                <w:bCs/>
                <w:sz w:val="28"/>
                <w:szCs w:val="28"/>
              </w:rPr>
            </w:pPr>
            <w:r w:rsidRPr="003A0F6D">
              <w:rPr>
                <w:rFonts w:ascii="Times New Roman" w:eastAsia="Times New Roman" w:hAnsi="Times New Roman" w:cs="Times New Roman"/>
                <w:bCs/>
                <w:sz w:val="28"/>
                <w:szCs w:val="28"/>
              </w:rPr>
              <w:t>+ Mùa hạ, dòng biển chảy theo hướng tây nam - đông bắc.</w:t>
            </w:r>
          </w:p>
          <w:p w14:paraId="045976C6" w14:textId="77777777" w:rsidR="003A0F6D" w:rsidRDefault="003A0F6D" w:rsidP="003A0F6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Nguyên nhân: do hoạt động của gió mùa.</w:t>
            </w:r>
          </w:p>
          <w:p w14:paraId="772E3529" w14:textId="77777777" w:rsidR="003A0F6D" w:rsidRDefault="00F44211" w:rsidP="003A0F6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8. </w:t>
            </w:r>
          </w:p>
          <w:p w14:paraId="42BA5EAE" w14:textId="77777777" w:rsidR="004E6D13" w:rsidRPr="004E6D13" w:rsidRDefault="004E6D13" w:rsidP="004E6D13">
            <w:pPr>
              <w:spacing w:before="120" w:after="0"/>
              <w:contextualSpacing/>
              <w:jc w:val="both"/>
              <w:rPr>
                <w:rFonts w:ascii="Times New Roman" w:eastAsia="Times New Roman" w:hAnsi="Times New Roman" w:cs="Times New Roman"/>
                <w:bCs/>
                <w:sz w:val="28"/>
                <w:szCs w:val="28"/>
              </w:rPr>
            </w:pPr>
            <w:r w:rsidRPr="004E6D13">
              <w:rPr>
                <w:rFonts w:ascii="Times New Roman" w:eastAsia="Times New Roman" w:hAnsi="Times New Roman" w:cs="Times New Roman"/>
                <w:bCs/>
                <w:sz w:val="28"/>
                <w:szCs w:val="28"/>
              </w:rPr>
              <w:t>- Nhiệt độ nước biển trung bình trên 23°C, có xu hướng tăng dần từ Bắc vào Nam và từ ven bờ ra ngoài khơi.</w:t>
            </w:r>
          </w:p>
          <w:p w14:paraId="02CF0B90" w14:textId="77777777" w:rsidR="004E6D13" w:rsidRPr="004E6D13" w:rsidRDefault="004E6D13" w:rsidP="004E6D13">
            <w:pPr>
              <w:spacing w:before="120" w:after="0"/>
              <w:contextualSpacing/>
              <w:jc w:val="both"/>
              <w:rPr>
                <w:rFonts w:ascii="Times New Roman" w:eastAsia="Times New Roman" w:hAnsi="Times New Roman" w:cs="Times New Roman"/>
                <w:bCs/>
                <w:sz w:val="28"/>
                <w:szCs w:val="28"/>
              </w:rPr>
            </w:pPr>
            <w:r w:rsidRPr="004E6D13">
              <w:rPr>
                <w:rFonts w:ascii="Times New Roman" w:eastAsia="Times New Roman" w:hAnsi="Times New Roman" w:cs="Times New Roman"/>
                <w:bCs/>
                <w:sz w:val="28"/>
                <w:szCs w:val="28"/>
              </w:rPr>
              <w:t>- Độ muối bình quân của Biển Đông là 30 - 33%</w:t>
            </w:r>
            <w:r>
              <w:rPr>
                <w:rFonts w:ascii="Times New Roman" w:eastAsia="Times New Roman" w:hAnsi="Times New Roman" w:cs="Times New Roman"/>
                <w:bCs/>
                <w:sz w:val="28"/>
                <w:szCs w:val="28"/>
                <w:vertAlign w:val="subscript"/>
              </w:rPr>
              <w:t>0</w:t>
            </w:r>
            <w:r w:rsidRPr="004E6D13">
              <w:rPr>
                <w:rFonts w:ascii="Times New Roman" w:eastAsia="Times New Roman" w:hAnsi="Times New Roman" w:cs="Times New Roman"/>
                <w:bCs/>
                <w:sz w:val="28"/>
                <w:szCs w:val="28"/>
              </w:rPr>
              <w:t>; thay đổi theo khu vực, theo mùa và theo độ sâu.</w:t>
            </w:r>
          </w:p>
          <w:p w14:paraId="5BFB3853" w14:textId="77777777" w:rsidR="00F44211" w:rsidRPr="00F44211" w:rsidRDefault="004E6D13" w:rsidP="004E6D13">
            <w:pPr>
              <w:spacing w:before="120" w:after="0"/>
              <w:contextualSpacing/>
              <w:jc w:val="both"/>
              <w:rPr>
                <w:rFonts w:ascii="Times New Roman" w:eastAsia="Times New Roman" w:hAnsi="Times New Roman" w:cs="Times New Roman"/>
                <w:bCs/>
                <w:sz w:val="28"/>
                <w:szCs w:val="28"/>
              </w:rPr>
            </w:pPr>
            <w:r w:rsidRPr="004E6D13">
              <w:rPr>
                <w:rFonts w:ascii="Times New Roman" w:eastAsia="Times New Roman" w:hAnsi="Times New Roman" w:cs="Times New Roman"/>
                <w:bCs/>
                <w:sz w:val="28"/>
                <w:szCs w:val="28"/>
              </w:rPr>
              <w:t xml:space="preserve"> </w:t>
            </w:r>
            <w:r w:rsidR="00F44211">
              <w:rPr>
                <w:rFonts w:ascii="Times New Roman" w:eastAsia="Times New Roman" w:hAnsi="Times New Roman" w:cs="Times New Roman"/>
                <w:bCs/>
                <w:sz w:val="28"/>
                <w:szCs w:val="28"/>
              </w:rPr>
              <w:t xml:space="preserve">9. </w:t>
            </w:r>
            <w:r w:rsidR="00F44211" w:rsidRPr="00F44211">
              <w:rPr>
                <w:rFonts w:ascii="Times New Roman" w:eastAsia="Times New Roman" w:hAnsi="Times New Roman" w:cs="Times New Roman"/>
                <w:bCs/>
                <w:sz w:val="28"/>
                <w:szCs w:val="28"/>
              </w:rPr>
              <w:t xml:space="preserve"> Chế độ thủy triều:</w:t>
            </w:r>
            <w:r w:rsidR="00F44211">
              <w:rPr>
                <w:rFonts w:ascii="Times New Roman" w:eastAsia="Times New Roman" w:hAnsi="Times New Roman" w:cs="Times New Roman"/>
                <w:bCs/>
                <w:sz w:val="28"/>
                <w:szCs w:val="28"/>
              </w:rPr>
              <w:t xml:space="preserve"> </w:t>
            </w:r>
            <w:r w:rsidR="00F44211" w:rsidRPr="00F44211">
              <w:rPr>
                <w:rFonts w:ascii="Times New Roman" w:eastAsia="Times New Roman" w:hAnsi="Times New Roman" w:cs="Times New Roman"/>
                <w:bCs/>
                <w:sz w:val="28"/>
                <w:szCs w:val="28"/>
              </w:rPr>
              <w:t>Vùng biển ven bờ nước ta có nhi</w:t>
            </w:r>
            <w:r w:rsidR="00F44211">
              <w:rPr>
                <w:rFonts w:ascii="Times New Roman" w:eastAsia="Times New Roman" w:hAnsi="Times New Roman" w:cs="Times New Roman"/>
                <w:bCs/>
                <w:sz w:val="28"/>
                <w:szCs w:val="28"/>
              </w:rPr>
              <w:t>ều chế độ thuỷ triều khác nhau:</w:t>
            </w:r>
          </w:p>
          <w:p w14:paraId="4FACBE04" w14:textId="77777777" w:rsidR="00F44211" w:rsidRPr="00F44211" w:rsidRDefault="00F44211" w:rsidP="00F44211">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F44211">
              <w:rPr>
                <w:rFonts w:ascii="Times New Roman" w:eastAsia="Times New Roman" w:hAnsi="Times New Roman" w:cs="Times New Roman"/>
                <w:bCs/>
                <w:sz w:val="28"/>
                <w:szCs w:val="28"/>
              </w:rPr>
              <w:t xml:space="preserve"> Ở khu vực phía bắc, chế độ nhật triều được coi là điển hình nhất</w:t>
            </w:r>
            <w:r>
              <w:rPr>
                <w:rFonts w:ascii="Times New Roman" w:eastAsia="Times New Roman" w:hAnsi="Times New Roman" w:cs="Times New Roman"/>
                <w:bCs/>
                <w:sz w:val="28"/>
                <w:szCs w:val="28"/>
              </w:rPr>
              <w:t>.</w:t>
            </w:r>
          </w:p>
          <w:p w14:paraId="31028595" w14:textId="77777777" w:rsidR="00F44211" w:rsidRDefault="00F44211" w:rsidP="00F44211">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F44211">
              <w:rPr>
                <w:rFonts w:ascii="Times New Roman" w:eastAsia="Times New Roman" w:hAnsi="Times New Roman" w:cs="Times New Roman"/>
                <w:bCs/>
                <w:sz w:val="28"/>
                <w:szCs w:val="28"/>
              </w:rPr>
              <w:t xml:space="preserve"> Ở khu vực phía nam, chế độ bán nhật triều xen kẽ với chế độ nhật triều.</w:t>
            </w:r>
          </w:p>
          <w:p w14:paraId="48CB6EB5" w14:textId="77777777" w:rsidR="00876D0F" w:rsidRPr="00A61C45"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14:paraId="3F62FDD4" w14:textId="77777777" w:rsidR="00876D0F" w:rsidRPr="00A61C45" w:rsidRDefault="00876D0F" w:rsidP="00876D0F">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14:paraId="53B09351" w14:textId="77777777" w:rsidR="00876D0F" w:rsidRDefault="00876D0F" w:rsidP="00876D0F">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p w14:paraId="38107A72" w14:textId="77777777" w:rsidR="004E6D13" w:rsidRPr="004E6D13" w:rsidRDefault="004E6D13" w:rsidP="004E6D13">
            <w:pPr>
              <w:spacing w:before="120" w:after="0"/>
              <w:contextualSpacing/>
              <w:jc w:val="both"/>
              <w:rPr>
                <w:rFonts w:ascii="Times New Roman" w:eastAsia="Times New Roman" w:hAnsi="Times New Roman" w:cs="Times New Roman"/>
                <w:b/>
                <w:sz w:val="28"/>
                <w:szCs w:val="28"/>
                <w:lang w:val="de-DE"/>
              </w:rPr>
            </w:pPr>
            <w:r>
              <w:rPr>
                <w:rFonts w:ascii="Times New Roman" w:eastAsia="Times New Roman" w:hAnsi="Times New Roman" w:cs="Times New Roman"/>
                <w:b/>
                <w:sz w:val="28"/>
                <w:szCs w:val="28"/>
                <w:lang w:val="de-DE"/>
              </w:rPr>
              <w:t xml:space="preserve">* GV mở rộng: </w:t>
            </w:r>
            <w:r w:rsidRPr="004E6D13">
              <w:rPr>
                <w:rFonts w:ascii="Times New Roman" w:eastAsia="Times New Roman" w:hAnsi="Times New Roman" w:cs="Times New Roman"/>
                <w:sz w:val="28"/>
                <w:szCs w:val="28"/>
                <w:lang w:val="de-DE"/>
              </w:rPr>
              <w:t xml:space="preserve">Thuỷ triều Việt Nam diễn biến khá đa dạng: với chiều dài </w:t>
            </w:r>
            <w:r>
              <w:rPr>
                <w:rFonts w:ascii="Times New Roman" w:eastAsia="Times New Roman" w:hAnsi="Times New Roman" w:cs="Times New Roman"/>
                <w:sz w:val="28"/>
                <w:szCs w:val="28"/>
                <w:lang w:val="de-DE"/>
              </w:rPr>
              <w:t>3260</w:t>
            </w:r>
            <w:r w:rsidRPr="004E6D13">
              <w:rPr>
                <w:rFonts w:ascii="Times New Roman" w:eastAsia="Times New Roman" w:hAnsi="Times New Roman" w:cs="Times New Roman"/>
                <w:sz w:val="28"/>
                <w:szCs w:val="28"/>
                <w:lang w:val="de-DE"/>
              </w:rPr>
              <w:t>km bờ biển có đủ các chế độ thuỷ triều của thế giới như nhật triều, nhật triều không đều, bán nhật triều và bán nhật triều không đều phân bố xen kẽ, kế tiếp nhau. Đặc biệt, nhật triều ở đảo Hòn Dấu (Đồ Sơn) là điển hình trên thế giới.</w:t>
            </w:r>
          </w:p>
          <w:p w14:paraId="6B363018" w14:textId="77777777" w:rsidR="004E6D13" w:rsidRPr="004E6D13" w:rsidRDefault="004E6D13" w:rsidP="004E6D13">
            <w:pPr>
              <w:spacing w:before="120" w:after="0"/>
              <w:contextualSpacing/>
              <w:jc w:val="both"/>
              <w:rPr>
                <w:rFonts w:ascii="Times New Roman" w:eastAsia="Times New Roman" w:hAnsi="Times New Roman" w:cs="Times New Roman"/>
                <w:sz w:val="28"/>
                <w:szCs w:val="28"/>
                <w:lang w:val="de-DE"/>
              </w:rPr>
            </w:pPr>
            <w:r w:rsidRPr="004E6D13">
              <w:rPr>
                <w:rFonts w:ascii="Times New Roman" w:eastAsia="Times New Roman" w:hAnsi="Times New Roman" w:cs="Times New Roman"/>
                <w:sz w:val="28"/>
                <w:szCs w:val="28"/>
                <w:lang w:val="de-DE"/>
              </w:rPr>
              <w:t>1</w:t>
            </w:r>
            <w:r>
              <w:rPr>
                <w:rFonts w:ascii="Times New Roman" w:eastAsia="Times New Roman" w:hAnsi="Times New Roman" w:cs="Times New Roman"/>
                <w:sz w:val="28"/>
                <w:szCs w:val="28"/>
                <w:lang w:val="de-DE"/>
              </w:rPr>
              <w:t xml:space="preserve">. </w:t>
            </w:r>
            <w:r w:rsidRPr="004E6D13">
              <w:rPr>
                <w:rFonts w:ascii="Times New Roman" w:eastAsia="Times New Roman" w:hAnsi="Times New Roman" w:cs="Times New Roman"/>
                <w:sz w:val="28"/>
                <w:szCs w:val="28"/>
                <w:lang w:val="de-DE"/>
              </w:rPr>
              <w:t>Vùng bờ biển Bắc Bộ và Thanh Hoá: nhật triều. Hòn Gai, Hải Phòng thuộc nhật triều rất thuần nhất với số ngày nhật triều hầu hết trong tháng. Độ lớn triều khoảng 3,6 - 2,6 m. Ở phía nam Thanh Hoá có 18 - 22 ngày nhật triều.</w:t>
            </w:r>
          </w:p>
          <w:p w14:paraId="18DFE9E7" w14:textId="77777777" w:rsidR="004E6D13" w:rsidRPr="004E6D13" w:rsidRDefault="004E6D13" w:rsidP="004E6D13">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2.</w:t>
            </w:r>
            <w:r w:rsidRPr="004E6D13">
              <w:rPr>
                <w:rFonts w:ascii="Times New Roman" w:eastAsia="Times New Roman" w:hAnsi="Times New Roman" w:cs="Times New Roman"/>
                <w:sz w:val="28"/>
                <w:szCs w:val="28"/>
                <w:lang w:val="de-DE"/>
              </w:rPr>
              <w:t xml:space="preserve"> Vùng bờ biển Trung Bộ từ Nghệ An đến Cửa Gianh: nhật triều không đều, số ngày nhật triều chiếm hơn nửa tháng. Độ lớn triều khoảng 2,5 - 1,2 m.</w:t>
            </w:r>
          </w:p>
          <w:p w14:paraId="611D0D05" w14:textId="77777777" w:rsidR="004E6D13" w:rsidRPr="004E6D13" w:rsidRDefault="004E6D13" w:rsidP="004E6D13">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3.</w:t>
            </w:r>
            <w:r w:rsidRPr="004E6D13">
              <w:rPr>
                <w:rFonts w:ascii="Times New Roman" w:eastAsia="Times New Roman" w:hAnsi="Times New Roman" w:cs="Times New Roman"/>
                <w:sz w:val="28"/>
                <w:szCs w:val="28"/>
                <w:lang w:val="de-DE"/>
              </w:rPr>
              <w:t xml:space="preserve"> Vùng biển phía nam Cửa Gianh đến cửa Thuận An: bán nhật triều không đều. Độ lớn triều khoảng 1,0 - 0,6 m.</w:t>
            </w:r>
          </w:p>
          <w:p w14:paraId="32896B4F" w14:textId="77777777" w:rsidR="004E6D13" w:rsidRPr="004E6D13" w:rsidRDefault="004E6D13" w:rsidP="004E6D13">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4.</w:t>
            </w:r>
            <w:r w:rsidRPr="004E6D13">
              <w:rPr>
                <w:rFonts w:ascii="Times New Roman" w:eastAsia="Times New Roman" w:hAnsi="Times New Roman" w:cs="Times New Roman"/>
                <w:sz w:val="28"/>
                <w:szCs w:val="28"/>
                <w:lang w:val="de-DE"/>
              </w:rPr>
              <w:t xml:space="preserve"> Vùng biển Thuận An và lân cận: bán nhật triều.</w:t>
            </w:r>
          </w:p>
          <w:p w14:paraId="5CE67E27" w14:textId="77777777" w:rsidR="004E6D13" w:rsidRPr="004E6D13" w:rsidRDefault="004E6D13" w:rsidP="004E6D13">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5.</w:t>
            </w:r>
            <w:r w:rsidRPr="004E6D13">
              <w:rPr>
                <w:rFonts w:ascii="Times New Roman" w:eastAsia="Times New Roman" w:hAnsi="Times New Roman" w:cs="Times New Roman"/>
                <w:sz w:val="28"/>
                <w:szCs w:val="28"/>
                <w:lang w:val="de-DE"/>
              </w:rPr>
              <w:t xml:space="preserve"> Nam Thuận An đến bắc Quảng Nam: bán nhật triều không đều, độ lớn triều khoảng 1,2 - 0,8 m.</w:t>
            </w:r>
          </w:p>
          <w:p w14:paraId="118290D0" w14:textId="77777777" w:rsidR="004E6D13" w:rsidRPr="004E6D13" w:rsidRDefault="004E6D13" w:rsidP="004E6D13">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6.</w:t>
            </w:r>
            <w:r w:rsidRPr="004E6D13">
              <w:rPr>
                <w:rFonts w:ascii="Times New Roman" w:eastAsia="Times New Roman" w:hAnsi="Times New Roman" w:cs="Times New Roman"/>
                <w:sz w:val="28"/>
                <w:szCs w:val="28"/>
                <w:lang w:val="de-DE"/>
              </w:rPr>
              <w:t xml:space="preserve"> Giữa Quảng Nam đến Bình Thuận: nhật triều không đều. Độ lớn triều khoảng 2,0 - 1,2 m.</w:t>
            </w:r>
          </w:p>
          <w:p w14:paraId="58FA2B97" w14:textId="77777777" w:rsidR="004E6D13" w:rsidRPr="004E6D13" w:rsidRDefault="004E6D13" w:rsidP="004E6D13">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7.</w:t>
            </w:r>
            <w:r w:rsidRPr="004E6D13">
              <w:rPr>
                <w:rFonts w:ascii="Times New Roman" w:eastAsia="Times New Roman" w:hAnsi="Times New Roman" w:cs="Times New Roman"/>
                <w:sz w:val="28"/>
                <w:szCs w:val="28"/>
                <w:lang w:val="de-DE"/>
              </w:rPr>
              <w:t xml:space="preserve"> Từ Hàm Tân đến gần mũi Cà Mau: bán nhật triều không đều. Độ lớn khoảng 3,5 - 2,0 m.</w:t>
            </w:r>
          </w:p>
          <w:p w14:paraId="10672A42" w14:textId="77777777" w:rsidR="00876D0F" w:rsidRPr="00A61C45" w:rsidRDefault="004E6D13" w:rsidP="004E6D13">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8.</w:t>
            </w:r>
            <w:r w:rsidRPr="004E6D13">
              <w:rPr>
                <w:rFonts w:ascii="Times New Roman" w:eastAsia="Times New Roman" w:hAnsi="Times New Roman" w:cs="Times New Roman"/>
                <w:sz w:val="28"/>
                <w:szCs w:val="28"/>
                <w:lang w:val="de-DE"/>
              </w:rPr>
              <w:t xml:space="preserve"> Từ mũi Cà Mau đến Hà Tiên: nhật triều không đều. Độ lớn triều khoảng trên duới 1 m.</w:t>
            </w:r>
          </w:p>
        </w:tc>
        <w:tc>
          <w:tcPr>
            <w:tcW w:w="3260" w:type="dxa"/>
            <w:shd w:val="clear" w:color="auto" w:fill="auto"/>
          </w:tcPr>
          <w:p w14:paraId="60CCD6C1" w14:textId="77777777" w:rsidR="00876D0F" w:rsidRPr="00AF4AEC" w:rsidRDefault="00876D0F" w:rsidP="00876D0F">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t>1.</w:t>
            </w:r>
            <w:r>
              <w:rPr>
                <w:rFonts w:ascii="Times New Roman" w:eastAsia="Times New Roman" w:hAnsi="Times New Roman" w:cs="Times New Roman"/>
                <w:b/>
                <w:iCs/>
                <w:noProof/>
                <w:sz w:val="28"/>
                <w:szCs w:val="28"/>
                <w:lang w:val="nl-NL"/>
              </w:rPr>
              <w:t xml:space="preserve"> </w:t>
            </w:r>
            <w:r w:rsidR="005C7153">
              <w:rPr>
                <w:rFonts w:ascii="Times New Roman" w:eastAsia="Times New Roman" w:hAnsi="Times New Roman" w:cs="Times New Roman"/>
                <w:b/>
                <w:iCs/>
                <w:noProof/>
                <w:sz w:val="28"/>
                <w:szCs w:val="28"/>
                <w:lang w:val="nl-NL"/>
              </w:rPr>
              <w:t>Đ</w:t>
            </w:r>
            <w:r w:rsidR="005C7153" w:rsidRPr="005C7153">
              <w:rPr>
                <w:rFonts w:ascii="Times New Roman" w:eastAsia="Times New Roman" w:hAnsi="Times New Roman" w:cs="Times New Roman"/>
                <w:b/>
                <w:iCs/>
                <w:noProof/>
                <w:sz w:val="28"/>
                <w:szCs w:val="28"/>
                <w:lang w:val="nl-NL"/>
              </w:rPr>
              <w:t>ặc điểm tự nhiên vùng biển đảo</w:t>
            </w:r>
          </w:p>
          <w:p w14:paraId="2D578D78" w14:textId="77777777" w:rsidR="00876D0F" w:rsidRDefault="00876D0F" w:rsidP="00876D0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sidR="00D038FC">
              <w:rPr>
                <w:rFonts w:ascii="Times New Roman" w:eastAsia="Times New Roman" w:hAnsi="Times New Roman" w:cs="Times New Roman"/>
                <w:b/>
                <w:i/>
                <w:iCs/>
                <w:noProof/>
                <w:sz w:val="28"/>
                <w:szCs w:val="28"/>
                <w:lang w:val="nl-NL"/>
              </w:rPr>
              <w:t>Địa hình</w:t>
            </w:r>
          </w:p>
          <w:p w14:paraId="12DB08E4" w14:textId="77777777" w:rsidR="00D038FC" w:rsidRPr="00D038FC" w:rsidRDefault="00D038FC" w:rsidP="00D038FC">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D038FC">
              <w:rPr>
                <w:rFonts w:ascii="Times New Roman" w:eastAsia="Times New Roman" w:hAnsi="Times New Roman" w:cs="Times New Roman"/>
                <w:iCs/>
                <w:noProof/>
                <w:sz w:val="28"/>
                <w:szCs w:val="28"/>
              </w:rPr>
              <w:t>Địa hình ven biển rất đa dạng, bao gồm: các dạng bờ biển bồi tụ, bờ biển mài mòn, vịnh cửa sông, bãi cát phẳng, đầm, phá, đảo ven bờ,...</w:t>
            </w:r>
          </w:p>
          <w:p w14:paraId="77F0D390" w14:textId="77777777" w:rsidR="00D038FC" w:rsidRDefault="00D038FC" w:rsidP="00D038FC">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D038FC">
              <w:rPr>
                <w:rFonts w:ascii="Times New Roman" w:eastAsia="Times New Roman" w:hAnsi="Times New Roman" w:cs="Times New Roman"/>
                <w:iCs/>
                <w:noProof/>
                <w:sz w:val="28"/>
                <w:szCs w:val="28"/>
              </w:rPr>
              <w:t>Vùng thềm lục địa rộng, bằng phẳng ở phía bắc và phía nam, hẹp và sâu ở miền Trung.</w:t>
            </w:r>
          </w:p>
          <w:p w14:paraId="6CF1391D" w14:textId="77777777" w:rsidR="00D038FC" w:rsidRDefault="00D038FC" w:rsidP="00D038FC">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Có nhiểu đảo và quần đảo, trong đó có 2 quần đảo xa bờ là Hoàng Sa và Trường Sa.</w:t>
            </w:r>
          </w:p>
          <w:p w14:paraId="7D290CD6" w14:textId="77777777" w:rsidR="00876D0F" w:rsidRPr="00A644D3" w:rsidRDefault="00876D0F" w:rsidP="00876D0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644D3">
              <w:rPr>
                <w:rFonts w:ascii="Times New Roman" w:eastAsia="Times New Roman" w:hAnsi="Times New Roman" w:cs="Times New Roman"/>
                <w:b/>
                <w:i/>
                <w:iCs/>
                <w:noProof/>
                <w:sz w:val="28"/>
                <w:szCs w:val="28"/>
                <w:lang w:val="nl-NL"/>
              </w:rPr>
              <w:t xml:space="preserve">b. </w:t>
            </w:r>
            <w:r w:rsidR="00D038FC">
              <w:rPr>
                <w:rFonts w:ascii="Times New Roman" w:eastAsia="Times New Roman" w:hAnsi="Times New Roman" w:cs="Times New Roman"/>
                <w:b/>
                <w:i/>
                <w:iCs/>
                <w:noProof/>
                <w:sz w:val="28"/>
                <w:szCs w:val="28"/>
                <w:lang w:val="nl-NL"/>
              </w:rPr>
              <w:t>Khí hậu</w:t>
            </w:r>
          </w:p>
          <w:p w14:paraId="2ADE5EF6" w14:textId="77777777" w:rsidR="003A0F6D" w:rsidRPr="003A0F6D" w:rsidRDefault="00876D0F" w:rsidP="003A0F6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003A0F6D">
              <w:rPr>
                <w:rFonts w:ascii="Times New Roman" w:eastAsia="Times New Roman" w:hAnsi="Times New Roman" w:cs="Times New Roman"/>
                <w:iCs/>
                <w:noProof/>
                <w:sz w:val="28"/>
                <w:szCs w:val="28"/>
                <w:lang w:val="nl-NL"/>
              </w:rPr>
              <w:t xml:space="preserve"> </w:t>
            </w:r>
            <w:r w:rsidR="003A0F6D" w:rsidRPr="003A0F6D">
              <w:rPr>
                <w:rFonts w:ascii="Times New Roman" w:eastAsia="Times New Roman" w:hAnsi="Times New Roman" w:cs="Times New Roman"/>
                <w:iCs/>
                <w:noProof/>
                <w:sz w:val="28"/>
                <w:szCs w:val="28"/>
                <w:lang w:val="nl-NL"/>
              </w:rPr>
              <w:t>Nhiệt độ</w:t>
            </w:r>
            <w:r w:rsidR="00F44211">
              <w:rPr>
                <w:rFonts w:ascii="Times New Roman" w:eastAsia="Times New Roman" w:hAnsi="Times New Roman" w:cs="Times New Roman"/>
                <w:iCs/>
                <w:noProof/>
                <w:sz w:val="28"/>
                <w:szCs w:val="28"/>
                <w:lang w:val="nl-NL"/>
              </w:rPr>
              <w:t xml:space="preserve">: </w:t>
            </w:r>
            <w:r w:rsidR="003A0F6D">
              <w:rPr>
                <w:rFonts w:ascii="Times New Roman" w:eastAsia="Times New Roman" w:hAnsi="Times New Roman" w:cs="Times New Roman"/>
                <w:iCs/>
                <w:noProof/>
                <w:sz w:val="28"/>
                <w:szCs w:val="28"/>
                <w:lang w:val="nl-NL"/>
              </w:rPr>
              <w:t>khá cao, khoảng 26°C.</w:t>
            </w:r>
          </w:p>
          <w:p w14:paraId="2FEDC887" w14:textId="77777777" w:rsidR="003A0F6D" w:rsidRPr="003A0F6D" w:rsidRDefault="003A0F6D" w:rsidP="003A0F6D">
            <w:pPr>
              <w:tabs>
                <w:tab w:val="left" w:pos="0"/>
              </w:tabs>
              <w:spacing w:before="120" w:after="0"/>
              <w:contextualSpacing/>
              <w:jc w:val="both"/>
              <w:rPr>
                <w:rFonts w:ascii="Times New Roman" w:eastAsia="Times New Roman" w:hAnsi="Times New Roman" w:cs="Times New Roman"/>
                <w:iCs/>
                <w:noProof/>
                <w:sz w:val="28"/>
                <w:szCs w:val="28"/>
                <w:lang w:val="nl-NL"/>
              </w:rPr>
            </w:pPr>
            <w:r w:rsidRPr="003A0F6D">
              <w:rPr>
                <w:rFonts w:ascii="Times New Roman" w:eastAsia="Times New Roman" w:hAnsi="Times New Roman" w:cs="Times New Roman"/>
                <w:iCs/>
                <w:noProof/>
                <w:sz w:val="28"/>
                <w:szCs w:val="28"/>
                <w:lang w:val="nl-NL"/>
              </w:rPr>
              <w:t>- Lượng mưa: trung bình trên biển từ 1100 đến 1300 mm/năm</w:t>
            </w:r>
            <w:r>
              <w:rPr>
                <w:rFonts w:ascii="Times New Roman" w:eastAsia="Times New Roman" w:hAnsi="Times New Roman" w:cs="Times New Roman"/>
                <w:iCs/>
                <w:noProof/>
                <w:sz w:val="28"/>
                <w:szCs w:val="28"/>
                <w:lang w:val="nl-NL"/>
              </w:rPr>
              <w:t>.</w:t>
            </w:r>
          </w:p>
          <w:p w14:paraId="5032AF9E" w14:textId="77777777" w:rsidR="00876D0F" w:rsidRDefault="003A0F6D" w:rsidP="003A0F6D">
            <w:pPr>
              <w:tabs>
                <w:tab w:val="left" w:pos="0"/>
              </w:tabs>
              <w:spacing w:before="120" w:after="0"/>
              <w:contextualSpacing/>
              <w:jc w:val="both"/>
              <w:rPr>
                <w:rFonts w:ascii="Times New Roman" w:eastAsia="Times New Roman" w:hAnsi="Times New Roman" w:cs="Times New Roman"/>
                <w:iCs/>
                <w:noProof/>
                <w:sz w:val="28"/>
                <w:szCs w:val="28"/>
                <w:lang w:val="nl-NL"/>
              </w:rPr>
            </w:pPr>
            <w:r w:rsidRPr="003A0F6D">
              <w:rPr>
                <w:rFonts w:ascii="Times New Roman" w:eastAsia="Times New Roman" w:hAnsi="Times New Roman" w:cs="Times New Roman"/>
                <w:iCs/>
                <w:noProof/>
                <w:sz w:val="28"/>
                <w:szCs w:val="28"/>
                <w:lang w:val="nl-NL"/>
              </w:rPr>
              <w:t>- Gió trên Biển: mạnh hơn trên đất liền. Tốc độ trung bình đạt 5 - 6 m/s</w:t>
            </w:r>
            <w:r>
              <w:rPr>
                <w:rFonts w:ascii="Times New Roman" w:eastAsia="Times New Roman" w:hAnsi="Times New Roman" w:cs="Times New Roman"/>
                <w:iCs/>
                <w:noProof/>
                <w:sz w:val="28"/>
                <w:szCs w:val="28"/>
                <w:lang w:val="nl-NL"/>
              </w:rPr>
              <w:t>.</w:t>
            </w:r>
          </w:p>
          <w:p w14:paraId="438832AA" w14:textId="77777777" w:rsidR="003A0F6D" w:rsidRDefault="003A0F6D" w:rsidP="003A0F6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00F44211">
              <w:rPr>
                <w:rFonts w:ascii="Times New Roman" w:eastAsia="Times New Roman" w:hAnsi="Times New Roman" w:cs="Times New Roman"/>
                <w:iCs/>
                <w:noProof/>
                <w:sz w:val="28"/>
                <w:szCs w:val="28"/>
                <w:lang w:val="nl-NL"/>
              </w:rPr>
              <w:t xml:space="preserve">Bão: </w:t>
            </w:r>
            <w:r w:rsidRPr="003A0F6D">
              <w:rPr>
                <w:rFonts w:ascii="Times New Roman" w:eastAsia="Times New Roman" w:hAnsi="Times New Roman" w:cs="Times New Roman"/>
                <w:iCs/>
                <w:noProof/>
                <w:sz w:val="28"/>
                <w:szCs w:val="28"/>
                <w:lang w:val="nl-NL"/>
              </w:rPr>
              <w:t>Trung bình mỗi năm có 9 - 1</w:t>
            </w:r>
            <w:r>
              <w:rPr>
                <w:rFonts w:ascii="Times New Roman" w:eastAsia="Times New Roman" w:hAnsi="Times New Roman" w:cs="Times New Roman"/>
                <w:iCs/>
                <w:noProof/>
                <w:sz w:val="28"/>
                <w:szCs w:val="28"/>
                <w:lang w:val="nl-NL"/>
              </w:rPr>
              <w:t>0 cơn bão xuất hiện ở Biển Đông.</w:t>
            </w:r>
          </w:p>
          <w:p w14:paraId="5B0C7DAC" w14:textId="77777777" w:rsidR="003A0F6D" w:rsidRPr="003A0F6D" w:rsidRDefault="003A0F6D" w:rsidP="003A0F6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3A0F6D">
              <w:rPr>
                <w:rFonts w:ascii="Times New Roman" w:eastAsia="Times New Roman" w:hAnsi="Times New Roman" w:cs="Times New Roman"/>
                <w:b/>
                <w:i/>
                <w:iCs/>
                <w:noProof/>
                <w:sz w:val="28"/>
                <w:szCs w:val="28"/>
                <w:lang w:val="nl-NL"/>
              </w:rPr>
              <w:t>c. Đặc điểm hải văn</w:t>
            </w:r>
          </w:p>
          <w:p w14:paraId="093E0821" w14:textId="77777777" w:rsidR="00F44211" w:rsidRDefault="00F44211" w:rsidP="00F44211">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Dòng biển: d</w:t>
            </w:r>
            <w:r w:rsidRPr="00F44211">
              <w:rPr>
                <w:rFonts w:ascii="Times New Roman" w:eastAsia="Times New Roman" w:hAnsi="Times New Roman" w:cs="Times New Roman"/>
                <w:iCs/>
                <w:noProof/>
                <w:sz w:val="28"/>
                <w:szCs w:val="28"/>
                <w:lang w:val="nl-NL"/>
              </w:rPr>
              <w:t>òng biển lạnh theo gió mùa đông và dòng biển nóng theo gió mùa hạ.</w:t>
            </w:r>
          </w:p>
          <w:p w14:paraId="2BCA88E5" w14:textId="77777777" w:rsidR="00F44211" w:rsidRPr="00F44211" w:rsidRDefault="00F44211" w:rsidP="00F44211">
            <w:pPr>
              <w:tabs>
                <w:tab w:val="left" w:pos="0"/>
              </w:tabs>
              <w:spacing w:before="120" w:after="0"/>
              <w:contextualSpacing/>
              <w:jc w:val="both"/>
              <w:rPr>
                <w:rFonts w:ascii="Times New Roman" w:eastAsia="Times New Roman" w:hAnsi="Times New Roman" w:cs="Times New Roman"/>
                <w:bCs/>
                <w:iCs/>
                <w:noProof/>
                <w:sz w:val="28"/>
                <w:szCs w:val="28"/>
              </w:rPr>
            </w:pPr>
            <w:r>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bCs/>
                <w:iCs/>
                <w:noProof/>
                <w:sz w:val="28"/>
                <w:szCs w:val="28"/>
              </w:rPr>
              <w:t xml:space="preserve">- </w:t>
            </w:r>
            <w:r w:rsidRPr="00F44211">
              <w:rPr>
                <w:rFonts w:ascii="Times New Roman" w:eastAsia="Times New Roman" w:hAnsi="Times New Roman" w:cs="Times New Roman"/>
                <w:bCs/>
                <w:iCs/>
                <w:noProof/>
                <w:sz w:val="28"/>
                <w:szCs w:val="28"/>
              </w:rPr>
              <w:t>Nhiệt độ nước biển trung bình trên 23°C.</w:t>
            </w:r>
          </w:p>
          <w:p w14:paraId="13F287CB" w14:textId="77777777" w:rsidR="00F44211" w:rsidRPr="00F44211" w:rsidRDefault="00F44211" w:rsidP="00F44211">
            <w:pPr>
              <w:tabs>
                <w:tab w:val="left" w:pos="0"/>
              </w:tabs>
              <w:spacing w:before="120" w:after="0"/>
              <w:contextualSpacing/>
              <w:jc w:val="both"/>
              <w:rPr>
                <w:rFonts w:ascii="Times New Roman" w:eastAsia="Times New Roman" w:hAnsi="Times New Roman" w:cs="Times New Roman"/>
                <w:bCs/>
                <w:iCs/>
                <w:noProof/>
                <w:sz w:val="28"/>
                <w:szCs w:val="28"/>
              </w:rPr>
            </w:pPr>
            <w:r w:rsidRPr="00F44211">
              <w:rPr>
                <w:rFonts w:ascii="Times New Roman" w:eastAsia="Times New Roman" w:hAnsi="Times New Roman" w:cs="Times New Roman"/>
                <w:bCs/>
                <w:iCs/>
                <w:noProof/>
                <w:sz w:val="28"/>
                <w:szCs w:val="28"/>
              </w:rPr>
              <w:t>- Độ muối bình quân là 30 - 33%</w:t>
            </w:r>
            <w:r w:rsidRPr="00F44211">
              <w:rPr>
                <w:rFonts w:ascii="Times New Roman" w:eastAsia="Times New Roman" w:hAnsi="Times New Roman" w:cs="Times New Roman"/>
                <w:bCs/>
                <w:iCs/>
                <w:noProof/>
                <w:sz w:val="28"/>
                <w:szCs w:val="28"/>
                <w:vertAlign w:val="subscript"/>
              </w:rPr>
              <w:t>0.</w:t>
            </w:r>
          </w:p>
          <w:p w14:paraId="5A503EFA" w14:textId="77777777" w:rsidR="00F44211" w:rsidRPr="00A43F72" w:rsidRDefault="00F44211" w:rsidP="00F44211">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bCs/>
                <w:iCs/>
                <w:noProof/>
                <w:sz w:val="28"/>
                <w:szCs w:val="28"/>
              </w:rPr>
              <w:t>-</w:t>
            </w:r>
            <w:r w:rsidRPr="00F44211">
              <w:rPr>
                <w:rFonts w:ascii="Times New Roman" w:eastAsia="Times New Roman" w:hAnsi="Times New Roman" w:cs="Times New Roman"/>
                <w:bCs/>
                <w:iCs/>
                <w:noProof/>
                <w:sz w:val="28"/>
                <w:szCs w:val="28"/>
              </w:rPr>
              <w:t xml:space="preserve">  Chế độ thủy triều:</w:t>
            </w:r>
            <w:r w:rsidR="00DB7297">
              <w:rPr>
                <w:rFonts w:ascii="Times New Roman" w:eastAsia="Times New Roman" w:hAnsi="Times New Roman" w:cs="Times New Roman"/>
                <w:bCs/>
                <w:iCs/>
                <w:noProof/>
                <w:sz w:val="28"/>
                <w:szCs w:val="28"/>
              </w:rPr>
              <w:t xml:space="preserve"> nhật triểu và bán nhật triều.</w:t>
            </w:r>
          </w:p>
        </w:tc>
      </w:tr>
    </w:tbl>
    <w:p w14:paraId="5DA95C57" w14:textId="77777777" w:rsidR="00876D0F" w:rsidRPr="00A61C45" w:rsidRDefault="00876D0F" w:rsidP="00876D0F">
      <w:pPr>
        <w:spacing w:before="120" w:after="0"/>
        <w:contextualSpacing/>
        <w:jc w:val="both"/>
        <w:rPr>
          <w:rFonts w:ascii="Times New Roman" w:eastAsia="Times New Roman" w:hAnsi="Times New Roman" w:cs="Times New Roman"/>
          <w:i/>
          <w:noProof/>
          <w:sz w:val="28"/>
          <w:szCs w:val="28"/>
          <w:u w:val="single"/>
          <w:lang w:val="nl-NL"/>
        </w:rPr>
      </w:pPr>
    </w:p>
    <w:p w14:paraId="45485EE1" w14:textId="77777777" w:rsidR="00354FAA" w:rsidRDefault="00354FAA" w:rsidP="00354FAA">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rPr>
        <w:t>2</w:t>
      </w:r>
      <w:r w:rsidRPr="000D57F3">
        <w:rPr>
          <w:rFonts w:ascii="Times New Roman" w:eastAsia="Times New Roman" w:hAnsi="Times New Roman" w:cs="Times New Roman"/>
          <w:b/>
          <w:bCs/>
          <w:i/>
          <w:sz w:val="28"/>
          <w:szCs w:val="28"/>
        </w:rPr>
        <w:t xml:space="preserve">.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về Môi trường biển đảo</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Việt Nam (</w:t>
      </w:r>
      <w:r w:rsidR="007178AF">
        <w:rPr>
          <w:rFonts w:ascii="Times New Roman" w:eastAsia="Times New Roman" w:hAnsi="Times New Roman" w:cs="Times New Roman"/>
          <w:b/>
          <w:bCs/>
          <w:i/>
          <w:sz w:val="28"/>
          <w:szCs w:val="28"/>
        </w:rPr>
        <w:t>4</w:t>
      </w:r>
      <w:r>
        <w:rPr>
          <w:rFonts w:ascii="Times New Roman" w:eastAsia="Times New Roman" w:hAnsi="Times New Roman" w:cs="Times New Roman"/>
          <w:b/>
          <w:bCs/>
          <w:i/>
          <w:sz w:val="28"/>
          <w:szCs w:val="28"/>
        </w:rPr>
        <w:t>0 phút)</w:t>
      </w:r>
    </w:p>
    <w:p w14:paraId="046CBF73" w14:textId="77777777" w:rsidR="00354FAA" w:rsidRDefault="00354FAA" w:rsidP="00354FAA">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n</w:t>
      </w:r>
      <w:r w:rsidRPr="00354FAA">
        <w:rPr>
          <w:rFonts w:ascii="Times New Roman" w:eastAsia="Times New Roman" w:hAnsi="Times New Roman" w:cs="Times New Roman"/>
          <w:noProof/>
          <w:sz w:val="28"/>
          <w:szCs w:val="28"/>
          <w:lang w:val="nl-NL"/>
        </w:rPr>
        <w:t>êu được đặc điểm môi trường biển đảo và vấn đề bảo vệ môi trường biển đảo Việt Nam.</w:t>
      </w:r>
    </w:p>
    <w:p w14:paraId="5AF94CDB" w14:textId="77777777" w:rsidR="00354FAA" w:rsidRPr="002052E8" w:rsidRDefault="00354FAA" w:rsidP="00354FAA">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 kênh chữ SGK tr1</w:t>
      </w:r>
      <w:r w:rsidR="00BF0936">
        <w:rPr>
          <w:rFonts w:ascii="Times New Roman" w:eastAsia="Times New Roman" w:hAnsi="Times New Roman" w:cs="Times New Roman"/>
          <w:noProof/>
          <w:sz w:val="28"/>
          <w:szCs w:val="28"/>
          <w:lang w:val="nl-NL"/>
        </w:rPr>
        <w:t xml:space="preserve">51, 152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14:paraId="29066299" w14:textId="77777777" w:rsidR="00354FAA" w:rsidRPr="00A61C45" w:rsidRDefault="00354FAA" w:rsidP="00354FAA">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14:paraId="750156C7" w14:textId="77777777" w:rsidR="00354FAA" w:rsidRPr="00B25F2C" w:rsidRDefault="00354FAA" w:rsidP="00354FAA">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r>
        <w:rPr>
          <w:rFonts w:ascii="Times New Roman" w:eastAsia="Times New Roman" w:hAnsi="Times New Roman" w:cs="Times New Roman"/>
          <w:b/>
          <w:i/>
          <w:iCs/>
          <w:sz w:val="28"/>
          <w:szCs w:val="28"/>
          <w:lang w:eastAsia="vi-VN"/>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354FAA" w:rsidRPr="00A61C45" w14:paraId="3B0005EB" w14:textId="77777777" w:rsidTr="00673088">
        <w:tc>
          <w:tcPr>
            <w:tcW w:w="6771" w:type="dxa"/>
            <w:shd w:val="clear" w:color="auto" w:fill="auto"/>
          </w:tcPr>
          <w:p w14:paraId="4F6B1045" w14:textId="77777777" w:rsidR="00354FAA" w:rsidRPr="00A61C45" w:rsidRDefault="00354FAA" w:rsidP="00673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595C0A32" w14:textId="77777777" w:rsidR="00354FAA" w:rsidRPr="00A61C45" w:rsidRDefault="00354FAA" w:rsidP="00673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354FAA" w:rsidRPr="00A61C45" w14:paraId="3584D7E6" w14:textId="77777777" w:rsidTr="00673088">
        <w:tc>
          <w:tcPr>
            <w:tcW w:w="6771" w:type="dxa"/>
            <w:shd w:val="clear" w:color="auto" w:fill="auto"/>
          </w:tcPr>
          <w:p w14:paraId="0AEFD57A" w14:textId="77777777" w:rsidR="00354FAA" w:rsidRDefault="00354FAA" w:rsidP="00673088">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14:paraId="2DDD5947" w14:textId="77777777" w:rsidR="00354FAA" w:rsidRDefault="00354FAA" w:rsidP="00673088">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14:paraId="1FB6B5DD" w14:textId="77777777" w:rsidR="00354FAA" w:rsidRPr="00857D7A" w:rsidRDefault="00354FAA" w:rsidP="00673088">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15.1, 15.2, 15.3 lên bảng.</w:t>
            </w:r>
          </w:p>
          <w:p w14:paraId="3F6B942F" w14:textId="77777777" w:rsidR="00354FAA" w:rsidRPr="00B25F2C" w:rsidRDefault="00354FAA" w:rsidP="0067308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hình 15.1, 15.2, 15.3 và thông tin trong bày, lần lượt trả lời các câu hỏi sau:</w:t>
            </w:r>
          </w:p>
          <w:p w14:paraId="1D20B20F" w14:textId="77777777" w:rsidR="00354FAA" w:rsidRDefault="00354FAA" w:rsidP="0067308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sidR="00BF0936">
              <w:rPr>
                <w:rFonts w:ascii="Times New Roman" w:eastAsia="Times New Roman" w:hAnsi="Times New Roman" w:cs="Times New Roman"/>
                <w:i/>
                <w:sz w:val="28"/>
                <w:szCs w:val="28"/>
              </w:rPr>
              <w:t>Môi trường biển là gì? Bao gồm những yếu tố nào?</w:t>
            </w:r>
            <w:r>
              <w:rPr>
                <w:rFonts w:ascii="Times New Roman" w:eastAsia="Times New Roman" w:hAnsi="Times New Roman" w:cs="Times New Roman"/>
                <w:i/>
                <w:sz w:val="28"/>
                <w:szCs w:val="28"/>
              </w:rPr>
              <w:t xml:space="preserve"> </w:t>
            </w:r>
            <w:r w:rsidR="00CC5196">
              <w:rPr>
                <w:rFonts w:ascii="Times New Roman" w:eastAsia="Times New Roman" w:hAnsi="Times New Roman" w:cs="Times New Roman"/>
                <w:i/>
                <w:sz w:val="28"/>
                <w:szCs w:val="28"/>
              </w:rPr>
              <w:t>Cho ví dụ.</w:t>
            </w:r>
          </w:p>
          <w:p w14:paraId="0A5B9AE8" w14:textId="77777777" w:rsidR="00354FAA" w:rsidRDefault="00354FAA" w:rsidP="0067308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0035566A">
              <w:rPr>
                <w:rFonts w:ascii="Times New Roman" w:eastAsia="Times New Roman" w:hAnsi="Times New Roman" w:cs="Times New Roman"/>
                <w:i/>
                <w:sz w:val="28"/>
                <w:szCs w:val="28"/>
              </w:rPr>
              <w:t>Nêu đặc điểm môi trường nước biển.</w:t>
            </w:r>
            <w:r>
              <w:rPr>
                <w:rFonts w:ascii="Times New Roman" w:eastAsia="Times New Roman" w:hAnsi="Times New Roman" w:cs="Times New Roman"/>
                <w:i/>
                <w:sz w:val="28"/>
                <w:szCs w:val="28"/>
              </w:rPr>
              <w:t xml:space="preserve"> </w:t>
            </w:r>
          </w:p>
          <w:p w14:paraId="77526542" w14:textId="77777777" w:rsidR="0035566A" w:rsidRDefault="00354FAA" w:rsidP="0067308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0035566A" w:rsidRPr="0035566A">
              <w:rPr>
                <w:rFonts w:ascii="Times New Roman" w:eastAsia="Times New Roman" w:hAnsi="Times New Roman" w:cs="Times New Roman"/>
                <w:i/>
                <w:sz w:val="28"/>
                <w:szCs w:val="28"/>
              </w:rPr>
              <w:t xml:space="preserve">Nêu đặc điểm môi trường </w:t>
            </w:r>
            <w:r w:rsidR="0035566A">
              <w:rPr>
                <w:rFonts w:ascii="Times New Roman" w:eastAsia="Times New Roman" w:hAnsi="Times New Roman" w:cs="Times New Roman"/>
                <w:i/>
                <w:sz w:val="28"/>
                <w:szCs w:val="28"/>
              </w:rPr>
              <w:t>bờ biển, bãi</w:t>
            </w:r>
            <w:r w:rsidR="0035566A" w:rsidRPr="0035566A">
              <w:rPr>
                <w:rFonts w:ascii="Times New Roman" w:eastAsia="Times New Roman" w:hAnsi="Times New Roman" w:cs="Times New Roman"/>
                <w:i/>
                <w:sz w:val="28"/>
                <w:szCs w:val="28"/>
              </w:rPr>
              <w:t xml:space="preserve"> biển. </w:t>
            </w:r>
          </w:p>
          <w:p w14:paraId="2F0390E9" w14:textId="77777777" w:rsidR="00354FAA" w:rsidRDefault="00354FAA" w:rsidP="0067308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sidR="0035566A" w:rsidRPr="0035566A">
              <w:rPr>
                <w:rFonts w:ascii="Times New Roman" w:eastAsia="Times New Roman" w:hAnsi="Times New Roman" w:cs="Times New Roman"/>
                <w:i/>
                <w:sz w:val="28"/>
                <w:szCs w:val="28"/>
              </w:rPr>
              <w:t xml:space="preserve">Nêu đặc điểm môi trường </w:t>
            </w:r>
            <w:r w:rsidR="0035566A">
              <w:rPr>
                <w:rFonts w:ascii="Times New Roman" w:eastAsia="Times New Roman" w:hAnsi="Times New Roman" w:cs="Times New Roman"/>
                <w:i/>
                <w:sz w:val="28"/>
                <w:szCs w:val="28"/>
              </w:rPr>
              <w:t>các đảo, cụm đảo.</w:t>
            </w:r>
          </w:p>
          <w:p w14:paraId="36DAFEE8" w14:textId="77777777" w:rsidR="00354FAA" w:rsidRDefault="00354FAA" w:rsidP="0067308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w:t>
            </w:r>
            <w:r w:rsidR="0035566A">
              <w:rPr>
                <w:rFonts w:ascii="Times New Roman" w:eastAsia="Times New Roman" w:hAnsi="Times New Roman" w:cs="Times New Roman"/>
                <w:i/>
                <w:sz w:val="28"/>
                <w:szCs w:val="28"/>
              </w:rPr>
              <w:t>Chứng minh m</w:t>
            </w:r>
            <w:r w:rsidR="0035566A" w:rsidRPr="0035566A">
              <w:rPr>
                <w:rFonts w:ascii="Times New Roman" w:eastAsia="Times New Roman" w:hAnsi="Times New Roman" w:cs="Times New Roman"/>
                <w:i/>
                <w:sz w:val="28"/>
                <w:szCs w:val="28"/>
              </w:rPr>
              <w:t xml:space="preserve">ôi trường biển đang có xu hướng suy </w:t>
            </w:r>
            <w:r w:rsidR="0035566A">
              <w:rPr>
                <w:rFonts w:ascii="Times New Roman" w:eastAsia="Times New Roman" w:hAnsi="Times New Roman" w:cs="Times New Roman"/>
                <w:i/>
                <w:sz w:val="28"/>
                <w:szCs w:val="28"/>
              </w:rPr>
              <w:t>giảm về chất lượng. Nêu nguyên nhân.</w:t>
            </w:r>
          </w:p>
          <w:p w14:paraId="0A71CFF8" w14:textId="77777777" w:rsidR="00354FAA" w:rsidRDefault="00354FAA" w:rsidP="0035566A">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6. </w:t>
            </w:r>
            <w:r w:rsidR="0035566A">
              <w:rPr>
                <w:rFonts w:ascii="Times New Roman" w:eastAsia="Times New Roman" w:hAnsi="Times New Roman" w:cs="Times New Roman"/>
                <w:i/>
                <w:sz w:val="28"/>
                <w:szCs w:val="28"/>
              </w:rPr>
              <w:t>Ô nhiễm môi trường biển gây ra những hậu quả gì?</w:t>
            </w:r>
          </w:p>
          <w:p w14:paraId="4B440DB9" w14:textId="77777777" w:rsidR="0035566A" w:rsidRDefault="0035566A" w:rsidP="0035566A">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7. </w:t>
            </w:r>
            <w:r w:rsidR="00B14655">
              <w:rPr>
                <w:rFonts w:ascii="Times New Roman" w:eastAsia="Times New Roman" w:hAnsi="Times New Roman" w:cs="Times New Roman"/>
                <w:i/>
                <w:sz w:val="28"/>
                <w:szCs w:val="28"/>
              </w:rPr>
              <w:t>Nêu các biện pháp bảo vệ môi trường biển đảo nước ta.</w:t>
            </w:r>
          </w:p>
          <w:p w14:paraId="0CCF47A1" w14:textId="77777777" w:rsidR="00354FAA" w:rsidRDefault="00354FAA" w:rsidP="00673088">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14:paraId="06FBA1AA" w14:textId="77777777" w:rsidR="00354FAA" w:rsidRDefault="00354FAA" w:rsidP="0067308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đọc kênh chữ trong SGK, suy nghĩ để trả lời câu hỏi.</w:t>
            </w:r>
          </w:p>
          <w:p w14:paraId="7E75B6BE" w14:textId="77777777" w:rsidR="00354FAA" w:rsidRPr="00A61C45" w:rsidRDefault="00354FAA" w:rsidP="0067308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04F09BE0" w14:textId="77777777" w:rsidR="00354FAA" w:rsidRPr="00473FC6" w:rsidRDefault="00354FAA" w:rsidP="00673088">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1D9895CD" w14:textId="77777777" w:rsidR="00354FAA" w:rsidRPr="002B5F3A" w:rsidRDefault="00354FAA" w:rsidP="0067308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14:paraId="01B7A082" w14:textId="77777777" w:rsidR="001B49DF"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p>
          <w:p w14:paraId="7C955631" w14:textId="77777777" w:rsidR="001B49DF" w:rsidRDefault="001B49DF"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B14655" w:rsidRPr="00B14655">
              <w:rPr>
                <w:rFonts w:ascii="Times New Roman" w:eastAsia="Times New Roman" w:hAnsi="Times New Roman" w:cs="Times New Roman"/>
                <w:bCs/>
                <w:sz w:val="28"/>
                <w:szCs w:val="28"/>
              </w:rPr>
              <w:t xml:space="preserve">Môi trường biển là một bộ phận quan trọng trong môi trường sống của chúng ta. </w:t>
            </w:r>
          </w:p>
          <w:p w14:paraId="08189423" w14:textId="77777777" w:rsidR="00B14655" w:rsidRPr="00B14655" w:rsidRDefault="001B49DF"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B14655" w:rsidRPr="00B14655">
              <w:rPr>
                <w:rFonts w:ascii="Times New Roman" w:eastAsia="Times New Roman" w:hAnsi="Times New Roman" w:cs="Times New Roman"/>
                <w:bCs/>
                <w:sz w:val="28"/>
                <w:szCs w:val="28"/>
              </w:rPr>
              <w:t xml:space="preserve">Môi trường biển ở nước ta bao gồm: các yếu tố tự nhiên </w:t>
            </w:r>
            <w:r w:rsidR="00CC5196">
              <w:rPr>
                <w:rFonts w:ascii="Times New Roman" w:eastAsia="Times New Roman" w:hAnsi="Times New Roman" w:cs="Times New Roman"/>
                <w:bCs/>
                <w:sz w:val="28"/>
                <w:szCs w:val="28"/>
              </w:rPr>
              <w:t>(ví dụ đa dạng sinh học biển) và các yếu tố vật chất nhân tạo (ví dụ giàn khoan dầu khí).</w:t>
            </w:r>
          </w:p>
          <w:p w14:paraId="31F7B059"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Môi trường nước biển:</w:t>
            </w:r>
          </w:p>
          <w:p w14:paraId="06351190"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Chất lượng nước biển ven bờ còn khá tốt với hầu hết các chỉ số đặc trưng đều nằm trong giới hạn cho phép.</w:t>
            </w:r>
          </w:p>
          <w:p w14:paraId="3CEF82E0"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Đối với môi trường nước xa bờ, chất lượng nước biển tương đối ổn định và ít biến động qua các năm.</w:t>
            </w:r>
          </w:p>
          <w:p w14:paraId="4B7CA2BE"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r w:rsidRPr="00B14655">
              <w:rPr>
                <w:rFonts w:ascii="Times New Roman" w:eastAsia="Times New Roman" w:hAnsi="Times New Roman" w:cs="Times New Roman"/>
                <w:bCs/>
                <w:sz w:val="28"/>
                <w:szCs w:val="28"/>
              </w:rPr>
              <w:t xml:space="preserve"> Môi trường bờ biển, bãi biển:</w:t>
            </w:r>
          </w:p>
          <w:p w14:paraId="077C24ED"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Vùng bờ biển nước ta có nhiều dạng địa hình tiêu biểu như: các vịnh cửa sông, các tam giác châu có bãi triều rộng, các bãi cát phẳng, cồn cát, đầm phá,... tạo nên những cảnh quan đẹp và phân hoá đa dạng.</w:t>
            </w:r>
          </w:p>
          <w:p w14:paraId="40A139AA"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Các hệ sinh thái vùng bờ biển cũng rất phong phú, nhất là rừng ngập mặn và hệ sinh thái vùng triều có tính đa dạng sinh học cao.</w:t>
            </w:r>
          </w:p>
          <w:p w14:paraId="042E16FD"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r w:rsidRPr="00B14655">
              <w:rPr>
                <w:rFonts w:ascii="Times New Roman" w:eastAsia="Times New Roman" w:hAnsi="Times New Roman" w:cs="Times New Roman"/>
                <w:bCs/>
                <w:sz w:val="28"/>
                <w:szCs w:val="28"/>
              </w:rPr>
              <w:t xml:space="preserve"> Môi trường các đảo, cụm đảo:</w:t>
            </w:r>
          </w:p>
          <w:p w14:paraId="77348E6C"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Môi trường trên các đảo chưa bị tác động mạnh, nhiều đảo còn bảo tồn những khu rừng nguyên sinh.</w:t>
            </w:r>
          </w:p>
          <w:p w14:paraId="3648AD03"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Chất lượng môi trường nước xung quanh đảo khá tốt, phần lớn các chỉ số môi trường nằm trong giới hạn cho phép.</w:t>
            </w:r>
          </w:p>
          <w:p w14:paraId="1D221599" w14:textId="77777777" w:rsid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w:t>
            </w:r>
            <w:r w:rsidRPr="00B14655">
              <w:rPr>
                <w:rFonts w:ascii="Times New Roman" w:eastAsia="Times New Roman" w:hAnsi="Times New Roman" w:cs="Times New Roman"/>
                <w:bCs/>
                <w:sz w:val="28"/>
                <w:szCs w:val="28"/>
              </w:rPr>
              <w:t xml:space="preserve"> </w:t>
            </w:r>
          </w:p>
          <w:p w14:paraId="3FA34953"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14655">
              <w:rPr>
                <w:rFonts w:ascii="Times New Roman" w:eastAsia="Times New Roman" w:hAnsi="Times New Roman" w:cs="Times New Roman"/>
                <w:bCs/>
                <w:sz w:val="28"/>
                <w:szCs w:val="28"/>
              </w:rPr>
              <w:t>Môi trường biển đang có xu hướng suy giảm về chất lượng:</w:t>
            </w:r>
            <w:r>
              <w:t xml:space="preserve"> </w:t>
            </w:r>
            <w:r w:rsidRPr="00B14655">
              <w:rPr>
                <w:rFonts w:ascii="Times New Roman" w:eastAsia="Times New Roman" w:hAnsi="Times New Roman" w:cs="Times New Roman"/>
                <w:bCs/>
                <w:sz w:val="28"/>
                <w:szCs w:val="28"/>
              </w:rPr>
              <w:t>nhiều vùng cửa sông ven biển đã bị ô nhiễm</w:t>
            </w:r>
            <w:r>
              <w:rPr>
                <w:rFonts w:ascii="Times New Roman" w:eastAsia="Times New Roman" w:hAnsi="Times New Roman" w:cs="Times New Roman"/>
                <w:bCs/>
                <w:sz w:val="28"/>
                <w:szCs w:val="28"/>
              </w:rPr>
              <w:t>.</w:t>
            </w:r>
          </w:p>
          <w:p w14:paraId="7640DE93" w14:textId="77777777" w:rsid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Nguyên nhân: sự gia tăng các nguồn thải từ đất liền</w:t>
            </w:r>
            <w:r>
              <w:rPr>
                <w:rFonts w:ascii="Times New Roman" w:eastAsia="Times New Roman" w:hAnsi="Times New Roman" w:cs="Times New Roman"/>
                <w:bCs/>
                <w:sz w:val="28"/>
                <w:szCs w:val="28"/>
              </w:rPr>
              <w:t xml:space="preserve">, </w:t>
            </w:r>
            <w:r w:rsidRPr="00B14655">
              <w:rPr>
                <w:rFonts w:ascii="Times New Roman" w:eastAsia="Times New Roman" w:hAnsi="Times New Roman" w:cs="Times New Roman"/>
                <w:bCs/>
                <w:sz w:val="28"/>
                <w:szCs w:val="28"/>
              </w:rPr>
              <w:t>tình trạng xả thải ra biển chưa qua xử lí; các hệ sinh thái biển đang bị khai thác quá mức, thiếu tính bền vững dẫn đến tình trạng suy giảm đa dạng sinh học,...</w:t>
            </w:r>
          </w:p>
          <w:p w14:paraId="31A79D0C" w14:textId="77777777" w:rsidR="00354FAA" w:rsidRDefault="00B14655" w:rsidP="0067308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Hậu quả: </w:t>
            </w:r>
            <w:r w:rsidRPr="00B14655">
              <w:rPr>
                <w:rFonts w:ascii="Times New Roman" w:eastAsia="Times New Roman" w:hAnsi="Times New Roman" w:cs="Times New Roman"/>
                <w:bCs/>
                <w:sz w:val="28"/>
                <w:szCs w:val="28"/>
              </w:rPr>
              <w:t>Phá hoại môi trường sống của sinh vật, làm tuyệt chủng một số loại hản sản, sinh vật gần bờ. Gây mất mỹ quan, ảnh hưởng lớn đến ngành du lịch.</w:t>
            </w:r>
          </w:p>
          <w:p w14:paraId="0640A1B7" w14:textId="77777777" w:rsidR="00B14655" w:rsidRDefault="00B14655" w:rsidP="0067308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p>
          <w:p w14:paraId="7888A07A"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w:t>
            </w:r>
            <w:r w:rsidRPr="00B14655">
              <w:rPr>
                <w:rFonts w:ascii="Times New Roman" w:eastAsia="Times New Roman" w:hAnsi="Times New Roman" w:cs="Times New Roman"/>
                <w:bCs/>
                <w:sz w:val="28"/>
                <w:szCs w:val="28"/>
              </w:rPr>
              <w:t>ham gia vào việc tuyên truyền nâng cao nhận thức của cộng đồng địa phương về bảo vệ môi trường biển, đảo.</w:t>
            </w:r>
          </w:p>
          <w:p w14:paraId="2C814E99"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Thường xuyên và tích cực tham gia các hoạt động làm sạch bờbiển, làm đẹp cảnh quan, môi trường biển đảo…</w:t>
            </w:r>
          </w:p>
          <w:p w14:paraId="77B11B2C"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Tích cực tham gia các hoạt động khắc phục và làm giảm nhẹ các thiệt hại do thiên tai gây ra tại địa phương.</w:t>
            </w:r>
          </w:p>
          <w:p w14:paraId="606C4DC9" w14:textId="77777777" w:rsid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Tổ chức học tập và thực hành các kĩ năng sống thích ứng với những thay đổi của tự nhiên vùng biển đảo…</w:t>
            </w:r>
          </w:p>
          <w:p w14:paraId="35F0F9F4" w14:textId="77777777" w:rsidR="00354FAA" w:rsidRPr="00A61C45" w:rsidRDefault="00354FAA" w:rsidP="0067308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14:paraId="78B1C8A0" w14:textId="77777777" w:rsidR="00354FAA" w:rsidRPr="00A61C45" w:rsidRDefault="00354FAA" w:rsidP="00673088">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14:paraId="576A8ACC" w14:textId="77777777" w:rsidR="00354FAA" w:rsidRPr="00A61C45" w:rsidRDefault="00354FAA" w:rsidP="00673088">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sidR="007178AF">
              <w:rPr>
                <w:rFonts w:ascii="Times New Roman" w:eastAsia="Times New Roman" w:hAnsi="Times New Roman" w:cs="Times New Roman"/>
                <w:sz w:val="28"/>
                <w:szCs w:val="28"/>
                <w:lang w:val="de-DE"/>
              </w:rPr>
              <w:t>chuẩn kiến thức cần đạt.</w:t>
            </w:r>
          </w:p>
        </w:tc>
        <w:tc>
          <w:tcPr>
            <w:tcW w:w="3260" w:type="dxa"/>
            <w:shd w:val="clear" w:color="auto" w:fill="auto"/>
          </w:tcPr>
          <w:p w14:paraId="2D5BAADF" w14:textId="77777777" w:rsidR="00354FAA" w:rsidRPr="00AF4AEC" w:rsidRDefault="00354FAA" w:rsidP="00673088">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Pr="00354FAA">
              <w:rPr>
                <w:rFonts w:ascii="Times New Roman" w:eastAsia="Times New Roman" w:hAnsi="Times New Roman" w:cs="Times New Roman"/>
                <w:b/>
                <w:iCs/>
                <w:noProof/>
                <w:sz w:val="28"/>
                <w:szCs w:val="28"/>
                <w:lang w:val="nl-NL"/>
              </w:rPr>
              <w:t>Môi trường biển đảo Việt Nam</w:t>
            </w:r>
          </w:p>
          <w:p w14:paraId="30B70308" w14:textId="77777777" w:rsidR="00354FAA" w:rsidRDefault="00354FAA" w:rsidP="00673088">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sidR="00BF0936">
              <w:rPr>
                <w:rFonts w:ascii="Times New Roman" w:eastAsia="Times New Roman" w:hAnsi="Times New Roman" w:cs="Times New Roman"/>
                <w:b/>
                <w:i/>
                <w:iCs/>
                <w:noProof/>
                <w:sz w:val="28"/>
                <w:szCs w:val="28"/>
                <w:lang w:val="nl-NL"/>
              </w:rPr>
              <w:t>Đặc đi</w:t>
            </w:r>
            <w:r w:rsidR="0057431B">
              <w:rPr>
                <w:rFonts w:ascii="Times New Roman" w:eastAsia="Times New Roman" w:hAnsi="Times New Roman" w:cs="Times New Roman"/>
                <w:b/>
                <w:i/>
                <w:iCs/>
                <w:noProof/>
                <w:sz w:val="28"/>
                <w:szCs w:val="28"/>
                <w:lang w:val="nl-NL"/>
              </w:rPr>
              <w:t>ể</w:t>
            </w:r>
            <w:r w:rsidR="00BF0936">
              <w:rPr>
                <w:rFonts w:ascii="Times New Roman" w:eastAsia="Times New Roman" w:hAnsi="Times New Roman" w:cs="Times New Roman"/>
                <w:b/>
                <w:i/>
                <w:iCs/>
                <w:noProof/>
                <w:sz w:val="28"/>
                <w:szCs w:val="28"/>
                <w:lang w:val="nl-NL"/>
              </w:rPr>
              <w:t>m môi trường biển đảo Việt Nam</w:t>
            </w:r>
          </w:p>
          <w:p w14:paraId="77FC1176" w14:textId="77777777" w:rsidR="00354FAA" w:rsidRDefault="00354FAA" w:rsidP="00BF0936">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00BF0936" w:rsidRPr="00BF0936">
              <w:rPr>
                <w:rFonts w:ascii="Times New Roman" w:eastAsia="Times New Roman" w:hAnsi="Times New Roman" w:cs="Times New Roman"/>
                <w:iCs/>
                <w:noProof/>
                <w:sz w:val="28"/>
                <w:szCs w:val="28"/>
              </w:rPr>
              <w:t>Môi trường nước biển:</w:t>
            </w:r>
            <w:r w:rsidR="00BF0936">
              <w:rPr>
                <w:rFonts w:ascii="Times New Roman" w:eastAsia="Times New Roman" w:hAnsi="Times New Roman" w:cs="Times New Roman"/>
                <w:iCs/>
                <w:noProof/>
                <w:sz w:val="28"/>
                <w:szCs w:val="28"/>
              </w:rPr>
              <w:t xml:space="preserve"> c</w:t>
            </w:r>
            <w:r w:rsidR="00BF0936" w:rsidRPr="00BF0936">
              <w:rPr>
                <w:rFonts w:ascii="Times New Roman" w:eastAsia="Times New Roman" w:hAnsi="Times New Roman" w:cs="Times New Roman"/>
                <w:iCs/>
                <w:noProof/>
                <w:sz w:val="28"/>
                <w:szCs w:val="28"/>
              </w:rPr>
              <w:t>hất lượ</w:t>
            </w:r>
            <w:r w:rsidR="00BF0936">
              <w:rPr>
                <w:rFonts w:ascii="Times New Roman" w:eastAsia="Times New Roman" w:hAnsi="Times New Roman" w:cs="Times New Roman"/>
                <w:iCs/>
                <w:noProof/>
                <w:sz w:val="28"/>
                <w:szCs w:val="28"/>
              </w:rPr>
              <w:t xml:space="preserve">ng nước biển ven bờ còn khá tốt, </w:t>
            </w:r>
            <w:r w:rsidR="00BF0936" w:rsidRPr="00BF0936">
              <w:rPr>
                <w:rFonts w:ascii="Times New Roman" w:eastAsia="Times New Roman" w:hAnsi="Times New Roman" w:cs="Times New Roman"/>
                <w:iCs/>
                <w:noProof/>
                <w:sz w:val="28"/>
                <w:szCs w:val="28"/>
              </w:rPr>
              <w:t>môi trường nước xa bờ, chất lượng nước biển tương đối ổn định</w:t>
            </w:r>
            <w:r w:rsidR="00BF0936">
              <w:rPr>
                <w:rFonts w:ascii="Times New Roman" w:eastAsia="Times New Roman" w:hAnsi="Times New Roman" w:cs="Times New Roman"/>
                <w:iCs/>
                <w:noProof/>
                <w:sz w:val="28"/>
                <w:szCs w:val="28"/>
              </w:rPr>
              <w:t>.</w:t>
            </w:r>
          </w:p>
          <w:p w14:paraId="1C36C79E" w14:textId="77777777" w:rsidR="00BF0936" w:rsidRDefault="00BF0936" w:rsidP="00BF0936">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BF0936">
              <w:rPr>
                <w:rFonts w:ascii="Times New Roman" w:eastAsia="Times New Roman" w:hAnsi="Times New Roman" w:cs="Times New Roman"/>
                <w:iCs/>
                <w:noProof/>
                <w:sz w:val="28"/>
                <w:szCs w:val="28"/>
              </w:rPr>
              <w:t>Môi trường bờ biển, bãi biển:</w:t>
            </w:r>
            <w:r>
              <w:rPr>
                <w:rFonts w:ascii="Times New Roman" w:eastAsia="Times New Roman" w:hAnsi="Times New Roman" w:cs="Times New Roman"/>
                <w:iCs/>
                <w:noProof/>
                <w:sz w:val="28"/>
                <w:szCs w:val="28"/>
              </w:rPr>
              <w:t xml:space="preserve"> </w:t>
            </w:r>
            <w:r w:rsidRPr="00BF0936">
              <w:rPr>
                <w:rFonts w:ascii="Times New Roman" w:eastAsia="Times New Roman" w:hAnsi="Times New Roman" w:cs="Times New Roman"/>
                <w:iCs/>
                <w:noProof/>
                <w:sz w:val="28"/>
                <w:szCs w:val="28"/>
              </w:rPr>
              <w:t>có nhiều dạng địa hình tạo nên những cảnh quan đẹp và phân hoá đa dạng.</w:t>
            </w:r>
          </w:p>
          <w:p w14:paraId="7C94B3AA" w14:textId="77777777" w:rsidR="0035566A" w:rsidRPr="0035566A" w:rsidRDefault="0035566A" w:rsidP="0035566A">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35566A">
              <w:rPr>
                <w:rFonts w:ascii="Times New Roman" w:eastAsia="Times New Roman" w:hAnsi="Times New Roman" w:cs="Times New Roman"/>
                <w:iCs/>
                <w:noProof/>
                <w:sz w:val="28"/>
                <w:szCs w:val="28"/>
              </w:rPr>
              <w:t>Môi trường các đảo, cụm đảo:</w:t>
            </w:r>
            <w:r>
              <w:rPr>
                <w:rFonts w:ascii="Times New Roman" w:eastAsia="Times New Roman" w:hAnsi="Times New Roman" w:cs="Times New Roman"/>
                <w:iCs/>
                <w:noProof/>
                <w:sz w:val="28"/>
                <w:szCs w:val="28"/>
              </w:rPr>
              <w:t xml:space="preserve"> chưa bị tác động mạnh, c</w:t>
            </w:r>
            <w:r w:rsidRPr="0035566A">
              <w:rPr>
                <w:rFonts w:ascii="Times New Roman" w:eastAsia="Times New Roman" w:hAnsi="Times New Roman" w:cs="Times New Roman"/>
                <w:iCs/>
                <w:noProof/>
                <w:sz w:val="28"/>
                <w:szCs w:val="28"/>
              </w:rPr>
              <w:t>hất lượng môi trường nước xung quanh đảo khá tốt</w:t>
            </w:r>
            <w:r>
              <w:rPr>
                <w:rFonts w:ascii="Times New Roman" w:eastAsia="Times New Roman" w:hAnsi="Times New Roman" w:cs="Times New Roman"/>
                <w:iCs/>
                <w:noProof/>
                <w:sz w:val="28"/>
                <w:szCs w:val="28"/>
              </w:rPr>
              <w:t>.</w:t>
            </w:r>
          </w:p>
          <w:p w14:paraId="6FBD7498" w14:textId="77777777" w:rsidR="0035566A" w:rsidRDefault="0035566A" w:rsidP="0035566A">
            <w:pPr>
              <w:tabs>
                <w:tab w:val="left" w:pos="0"/>
              </w:tabs>
              <w:spacing w:before="120" w:after="0"/>
              <w:contextualSpacing/>
              <w:jc w:val="both"/>
              <w:rPr>
                <w:rFonts w:ascii="Times New Roman" w:eastAsia="Times New Roman" w:hAnsi="Times New Roman" w:cs="Times New Roman"/>
                <w:iCs/>
                <w:noProof/>
                <w:sz w:val="28"/>
                <w:szCs w:val="28"/>
              </w:rPr>
            </w:pPr>
            <w:r w:rsidRPr="0035566A">
              <w:rPr>
                <w:rFonts w:ascii="Times New Roman" w:eastAsia="Times New Roman" w:hAnsi="Times New Roman" w:cs="Times New Roman"/>
                <w:iCs/>
                <w:noProof/>
                <w:sz w:val="28"/>
                <w:szCs w:val="28"/>
              </w:rPr>
              <w:t>- Môi trường biển đang có xu hướng suy giảm về chất lượng</w:t>
            </w:r>
            <w:r>
              <w:rPr>
                <w:rFonts w:ascii="Times New Roman" w:eastAsia="Times New Roman" w:hAnsi="Times New Roman" w:cs="Times New Roman"/>
                <w:iCs/>
                <w:noProof/>
                <w:sz w:val="28"/>
                <w:szCs w:val="28"/>
              </w:rPr>
              <w:t>.</w:t>
            </w:r>
          </w:p>
          <w:p w14:paraId="522EE487" w14:textId="77777777" w:rsidR="00354FAA" w:rsidRPr="00A644D3" w:rsidRDefault="00354FAA" w:rsidP="00673088">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644D3">
              <w:rPr>
                <w:rFonts w:ascii="Times New Roman" w:eastAsia="Times New Roman" w:hAnsi="Times New Roman" w:cs="Times New Roman"/>
                <w:b/>
                <w:i/>
                <w:iCs/>
                <w:noProof/>
                <w:sz w:val="28"/>
                <w:szCs w:val="28"/>
                <w:lang w:val="nl-NL"/>
              </w:rPr>
              <w:t xml:space="preserve">b. </w:t>
            </w:r>
            <w:r w:rsidR="0035566A">
              <w:rPr>
                <w:rFonts w:ascii="Times New Roman" w:eastAsia="Times New Roman" w:hAnsi="Times New Roman" w:cs="Times New Roman"/>
                <w:b/>
                <w:i/>
                <w:iCs/>
                <w:noProof/>
                <w:sz w:val="28"/>
                <w:szCs w:val="28"/>
                <w:lang w:val="nl-NL"/>
              </w:rPr>
              <w:t>Vấn đề bảo vệ môi trường biển đảo Việt Nam</w:t>
            </w:r>
          </w:p>
          <w:p w14:paraId="6C01EBE0" w14:textId="77777777" w:rsidR="00B14655" w:rsidRPr="00B14655" w:rsidRDefault="00B14655" w:rsidP="00B14655">
            <w:pPr>
              <w:tabs>
                <w:tab w:val="left" w:pos="0"/>
              </w:tabs>
              <w:spacing w:before="120" w:after="0"/>
              <w:contextualSpacing/>
              <w:jc w:val="both"/>
              <w:rPr>
                <w:rFonts w:ascii="Times New Roman" w:eastAsia="Times New Roman" w:hAnsi="Times New Roman" w:cs="Times New Roman"/>
                <w:iCs/>
                <w:noProof/>
                <w:sz w:val="28"/>
                <w:szCs w:val="28"/>
                <w:lang w:val="nl-NL"/>
              </w:rPr>
            </w:pPr>
            <w:r w:rsidRPr="00B14655">
              <w:rPr>
                <w:rFonts w:ascii="Times New Roman" w:eastAsia="Times New Roman" w:hAnsi="Times New Roman" w:cs="Times New Roman"/>
                <w:iCs/>
                <w:noProof/>
                <w:sz w:val="28"/>
                <w:szCs w:val="28"/>
                <w:lang w:val="nl-NL"/>
              </w:rPr>
              <w:t xml:space="preserve">- </w:t>
            </w:r>
            <w:r w:rsidR="00A76353">
              <w:rPr>
                <w:rFonts w:ascii="Times New Roman" w:eastAsia="Times New Roman" w:hAnsi="Times New Roman" w:cs="Times New Roman"/>
                <w:iCs/>
                <w:noProof/>
                <w:sz w:val="28"/>
                <w:szCs w:val="28"/>
                <w:lang w:val="nl-NL"/>
              </w:rPr>
              <w:t>T</w:t>
            </w:r>
            <w:r w:rsidRPr="00B14655">
              <w:rPr>
                <w:rFonts w:ascii="Times New Roman" w:eastAsia="Times New Roman" w:hAnsi="Times New Roman" w:cs="Times New Roman"/>
                <w:iCs/>
                <w:noProof/>
                <w:sz w:val="28"/>
                <w:szCs w:val="28"/>
                <w:lang w:val="nl-NL"/>
              </w:rPr>
              <w:t>uyên truyền nâng cao nhận thức của cộng đồng</w:t>
            </w:r>
            <w:r w:rsidR="00A76353">
              <w:rPr>
                <w:rFonts w:ascii="Times New Roman" w:eastAsia="Times New Roman" w:hAnsi="Times New Roman" w:cs="Times New Roman"/>
                <w:iCs/>
                <w:noProof/>
                <w:sz w:val="28"/>
                <w:szCs w:val="28"/>
                <w:lang w:val="nl-NL"/>
              </w:rPr>
              <w:t>.</w:t>
            </w:r>
          </w:p>
          <w:p w14:paraId="20C2F29A" w14:textId="77777777" w:rsidR="00B14655" w:rsidRPr="00B14655" w:rsidRDefault="00B14655" w:rsidP="00B14655">
            <w:pPr>
              <w:tabs>
                <w:tab w:val="left" w:pos="0"/>
              </w:tabs>
              <w:spacing w:before="120" w:after="0"/>
              <w:contextualSpacing/>
              <w:jc w:val="both"/>
              <w:rPr>
                <w:rFonts w:ascii="Times New Roman" w:eastAsia="Times New Roman" w:hAnsi="Times New Roman" w:cs="Times New Roman"/>
                <w:iCs/>
                <w:noProof/>
                <w:sz w:val="28"/>
                <w:szCs w:val="28"/>
                <w:lang w:val="nl-NL"/>
              </w:rPr>
            </w:pPr>
            <w:r w:rsidRPr="00B14655">
              <w:rPr>
                <w:rFonts w:ascii="Times New Roman" w:eastAsia="Times New Roman" w:hAnsi="Times New Roman" w:cs="Times New Roman"/>
                <w:iCs/>
                <w:noProof/>
                <w:sz w:val="28"/>
                <w:szCs w:val="28"/>
                <w:lang w:val="nl-NL"/>
              </w:rPr>
              <w:t xml:space="preserve">- </w:t>
            </w:r>
            <w:r w:rsidR="00A76353">
              <w:rPr>
                <w:rFonts w:ascii="Times New Roman" w:eastAsia="Times New Roman" w:hAnsi="Times New Roman" w:cs="Times New Roman"/>
                <w:iCs/>
                <w:noProof/>
                <w:sz w:val="28"/>
                <w:szCs w:val="28"/>
                <w:lang w:val="nl-NL"/>
              </w:rPr>
              <w:t>T</w:t>
            </w:r>
            <w:r w:rsidRPr="00B14655">
              <w:rPr>
                <w:rFonts w:ascii="Times New Roman" w:eastAsia="Times New Roman" w:hAnsi="Times New Roman" w:cs="Times New Roman"/>
                <w:iCs/>
                <w:noProof/>
                <w:sz w:val="28"/>
                <w:szCs w:val="28"/>
                <w:lang w:val="nl-NL"/>
              </w:rPr>
              <w:t>ham gia các hoạt động làm sạch bờ</w:t>
            </w:r>
            <w:r w:rsidR="00A76353">
              <w:rPr>
                <w:rFonts w:ascii="Times New Roman" w:eastAsia="Times New Roman" w:hAnsi="Times New Roman" w:cs="Times New Roman"/>
                <w:iCs/>
                <w:noProof/>
                <w:sz w:val="28"/>
                <w:szCs w:val="28"/>
                <w:lang w:val="nl-NL"/>
              </w:rPr>
              <w:t xml:space="preserve"> </w:t>
            </w:r>
            <w:r w:rsidRPr="00B14655">
              <w:rPr>
                <w:rFonts w:ascii="Times New Roman" w:eastAsia="Times New Roman" w:hAnsi="Times New Roman" w:cs="Times New Roman"/>
                <w:iCs/>
                <w:noProof/>
                <w:sz w:val="28"/>
                <w:szCs w:val="28"/>
                <w:lang w:val="nl-NL"/>
              </w:rPr>
              <w:t>biển, làm đẹp cảnh quan, môi trường biển đảo…</w:t>
            </w:r>
          </w:p>
          <w:p w14:paraId="71E1CC18" w14:textId="77777777" w:rsidR="00B14655" w:rsidRPr="00B14655" w:rsidRDefault="00B14655" w:rsidP="00B14655">
            <w:pPr>
              <w:tabs>
                <w:tab w:val="left" w:pos="0"/>
              </w:tabs>
              <w:spacing w:before="120" w:after="0"/>
              <w:contextualSpacing/>
              <w:jc w:val="both"/>
              <w:rPr>
                <w:rFonts w:ascii="Times New Roman" w:eastAsia="Times New Roman" w:hAnsi="Times New Roman" w:cs="Times New Roman"/>
                <w:iCs/>
                <w:noProof/>
                <w:sz w:val="28"/>
                <w:szCs w:val="28"/>
                <w:lang w:val="nl-NL"/>
              </w:rPr>
            </w:pPr>
            <w:r w:rsidRPr="00B14655">
              <w:rPr>
                <w:rFonts w:ascii="Times New Roman" w:eastAsia="Times New Roman" w:hAnsi="Times New Roman" w:cs="Times New Roman"/>
                <w:iCs/>
                <w:noProof/>
                <w:sz w:val="28"/>
                <w:szCs w:val="28"/>
                <w:lang w:val="nl-NL"/>
              </w:rPr>
              <w:t>-</w:t>
            </w:r>
            <w:r w:rsidR="00A76353">
              <w:rPr>
                <w:rFonts w:ascii="Times New Roman" w:eastAsia="Times New Roman" w:hAnsi="Times New Roman" w:cs="Times New Roman"/>
                <w:iCs/>
                <w:noProof/>
                <w:sz w:val="28"/>
                <w:szCs w:val="28"/>
                <w:lang w:val="nl-NL"/>
              </w:rPr>
              <w:t xml:space="preserve"> T</w:t>
            </w:r>
            <w:r w:rsidRPr="00B14655">
              <w:rPr>
                <w:rFonts w:ascii="Times New Roman" w:eastAsia="Times New Roman" w:hAnsi="Times New Roman" w:cs="Times New Roman"/>
                <w:iCs/>
                <w:noProof/>
                <w:sz w:val="28"/>
                <w:szCs w:val="28"/>
                <w:lang w:val="nl-NL"/>
              </w:rPr>
              <w:t>ham gia các hoạt động khắc phục và làm giảm nhẹ các thiệt hại do thiên tai gây ra</w:t>
            </w:r>
            <w:r w:rsidR="00A76353">
              <w:rPr>
                <w:rFonts w:ascii="Times New Roman" w:eastAsia="Times New Roman" w:hAnsi="Times New Roman" w:cs="Times New Roman"/>
                <w:iCs/>
                <w:noProof/>
                <w:sz w:val="28"/>
                <w:szCs w:val="28"/>
                <w:lang w:val="nl-NL"/>
              </w:rPr>
              <w:t>.</w:t>
            </w:r>
          </w:p>
          <w:p w14:paraId="7E5F9FDD" w14:textId="77777777" w:rsidR="00354FAA" w:rsidRPr="00A43F72" w:rsidRDefault="00B14655" w:rsidP="00B14655">
            <w:pPr>
              <w:tabs>
                <w:tab w:val="left" w:pos="0"/>
              </w:tabs>
              <w:spacing w:before="120" w:after="0"/>
              <w:contextualSpacing/>
              <w:jc w:val="both"/>
              <w:rPr>
                <w:rFonts w:ascii="Times New Roman" w:eastAsia="Times New Roman" w:hAnsi="Times New Roman" w:cs="Times New Roman"/>
                <w:iCs/>
                <w:noProof/>
                <w:sz w:val="28"/>
                <w:szCs w:val="28"/>
                <w:lang w:val="nl-NL"/>
              </w:rPr>
            </w:pPr>
            <w:r w:rsidRPr="00B14655">
              <w:rPr>
                <w:rFonts w:ascii="Times New Roman" w:eastAsia="Times New Roman" w:hAnsi="Times New Roman" w:cs="Times New Roman"/>
                <w:iCs/>
                <w:noProof/>
                <w:sz w:val="28"/>
                <w:szCs w:val="28"/>
                <w:lang w:val="nl-NL"/>
              </w:rPr>
              <w:t>- Tổ chức học tập và thực hành các kĩ năng sống thích ứng với những thay đổi của tự nhiên vùng biển đảo…</w:t>
            </w:r>
          </w:p>
        </w:tc>
      </w:tr>
    </w:tbl>
    <w:p w14:paraId="445B5AB6" w14:textId="77777777" w:rsidR="00EC2556" w:rsidRDefault="00EC2556" w:rsidP="00876D0F">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14:paraId="7FB3CEE1" w14:textId="77777777" w:rsidR="00876D0F" w:rsidRDefault="00876D0F" w:rsidP="00876D0F">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sidR="00EC2556">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 xml:space="preserve">Tìm hiểu </w:t>
      </w:r>
      <w:r w:rsidR="00EC2556">
        <w:rPr>
          <w:rFonts w:ascii="Times New Roman" w:eastAsia="Times New Roman" w:hAnsi="Times New Roman" w:cs="Times New Roman"/>
          <w:b/>
          <w:bCs/>
          <w:i/>
          <w:sz w:val="28"/>
          <w:szCs w:val="28"/>
        </w:rPr>
        <w:t>về Tài nguyên biển và thềm lục địa</w:t>
      </w:r>
      <w:r w:rsidRPr="00443F84">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 xml:space="preserve"> ( </w:t>
      </w:r>
      <w:r w:rsidR="00442DE9">
        <w:rPr>
          <w:rFonts w:ascii="Times New Roman" w:eastAsia="Times New Roman" w:hAnsi="Times New Roman" w:cs="Times New Roman"/>
          <w:b/>
          <w:bCs/>
          <w:i/>
          <w:sz w:val="28"/>
          <w:szCs w:val="28"/>
        </w:rPr>
        <w:t>75</w:t>
      </w:r>
      <w:r>
        <w:rPr>
          <w:rFonts w:ascii="Times New Roman" w:eastAsia="Times New Roman" w:hAnsi="Times New Roman" w:cs="Times New Roman"/>
          <w:b/>
          <w:bCs/>
          <w:i/>
          <w:sz w:val="28"/>
          <w:szCs w:val="28"/>
        </w:rPr>
        <w:t xml:space="preserve"> phút)</w:t>
      </w:r>
    </w:p>
    <w:p w14:paraId="30149AFB" w14:textId="77777777" w:rsidR="00876D0F" w:rsidRPr="00A61C45" w:rsidRDefault="00876D0F" w:rsidP="00876D0F">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sidR="00EC2556">
        <w:rPr>
          <w:rFonts w:ascii="Times New Roman" w:eastAsia="Times New Roman" w:hAnsi="Times New Roman" w:cs="Times New Roman"/>
          <w:noProof/>
          <w:sz w:val="28"/>
          <w:szCs w:val="28"/>
          <w:lang w:val="nl-NL"/>
        </w:rPr>
        <w:t>trình bày được các tài nguyên biển và thềm lục địa</w:t>
      </w:r>
      <w:r w:rsidRPr="00B12D9C">
        <w:rPr>
          <w:rFonts w:ascii="Times New Roman" w:eastAsia="Times New Roman" w:hAnsi="Times New Roman" w:cs="Times New Roman"/>
          <w:noProof/>
          <w:sz w:val="28"/>
          <w:szCs w:val="28"/>
          <w:lang w:val="nl-NL"/>
        </w:rPr>
        <w:t xml:space="preserve"> Việt Nam</w:t>
      </w:r>
      <w:r>
        <w:rPr>
          <w:rFonts w:ascii="Times New Roman" w:eastAsia="Times New Roman" w:hAnsi="Times New Roman" w:cs="Times New Roman"/>
          <w:noProof/>
          <w:sz w:val="28"/>
          <w:szCs w:val="28"/>
          <w:lang w:val="nl-NL"/>
        </w:rPr>
        <w:t>.</w:t>
      </w:r>
    </w:p>
    <w:p w14:paraId="218A51CC"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1</w:t>
      </w:r>
      <w:r w:rsidR="0079242D">
        <w:rPr>
          <w:rFonts w:ascii="Times New Roman" w:eastAsia="Times New Roman" w:hAnsi="Times New Roman" w:cs="Times New Roman"/>
          <w:noProof/>
          <w:sz w:val="28"/>
          <w:szCs w:val="28"/>
          <w:lang w:val="nl-NL"/>
        </w:rPr>
        <w:t>5.4</w:t>
      </w:r>
      <w:r>
        <w:rPr>
          <w:rFonts w:ascii="Times New Roman" w:eastAsia="Times New Roman" w:hAnsi="Times New Roman" w:cs="Times New Roman"/>
          <w:noProof/>
          <w:sz w:val="28"/>
          <w:szCs w:val="28"/>
          <w:lang w:val="nl-NL"/>
        </w:rPr>
        <w:t>, 1.</w:t>
      </w:r>
      <w:r w:rsidR="0079242D">
        <w:rPr>
          <w:rFonts w:ascii="Times New Roman" w:eastAsia="Times New Roman" w:hAnsi="Times New Roman" w:cs="Times New Roman"/>
          <w:noProof/>
          <w:sz w:val="28"/>
          <w:szCs w:val="28"/>
          <w:lang w:val="nl-NL"/>
        </w:rPr>
        <w:t>5.5, 15.6</w:t>
      </w:r>
      <w:r>
        <w:rPr>
          <w:rFonts w:ascii="Times New Roman" w:eastAsia="Times New Roman" w:hAnsi="Times New Roman" w:cs="Times New Roman"/>
          <w:noProof/>
          <w:sz w:val="28"/>
          <w:szCs w:val="28"/>
          <w:lang w:val="nl-NL"/>
        </w:rPr>
        <w:t xml:space="preserve"> kết hợp kênh chữ SGK tr</w:t>
      </w:r>
      <w:r w:rsidR="0079242D">
        <w:rPr>
          <w:rFonts w:ascii="Times New Roman" w:eastAsia="Times New Roman" w:hAnsi="Times New Roman" w:cs="Times New Roman"/>
          <w:noProof/>
          <w:sz w:val="28"/>
          <w:szCs w:val="28"/>
          <w:lang w:val="nl-NL"/>
        </w:rPr>
        <w:t>152-155</w:t>
      </w:r>
      <w:r>
        <w:rPr>
          <w:rFonts w:ascii="Times New Roman" w:eastAsia="Times New Roman" w:hAnsi="Times New Roman" w:cs="Times New Roman"/>
          <w:noProof/>
          <w:sz w:val="28"/>
          <w:szCs w:val="28"/>
          <w:lang w:val="nl-NL"/>
        </w:rPr>
        <w:t xml:space="preserve">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và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14:paraId="5270C4F1" w14:textId="77777777" w:rsidR="007178AF" w:rsidRDefault="007178AF" w:rsidP="00876D0F">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950080" behindDoc="1" locked="0" layoutInCell="1" allowOverlap="1" wp14:anchorId="28482313" wp14:editId="72765475">
            <wp:simplePos x="0" y="0"/>
            <wp:positionH relativeFrom="column">
              <wp:posOffset>3229610</wp:posOffset>
            </wp:positionH>
            <wp:positionV relativeFrom="paragraph">
              <wp:posOffset>186055</wp:posOffset>
            </wp:positionV>
            <wp:extent cx="2573020" cy="1882140"/>
            <wp:effectExtent l="0" t="0" r="0" b="3810"/>
            <wp:wrapTight wrapText="bothSides">
              <wp:wrapPolygon edited="0">
                <wp:start x="0" y="0"/>
                <wp:lineTo x="0" y="21425"/>
                <wp:lineTo x="21429" y="21425"/>
                <wp:lineTo x="21429" y="0"/>
                <wp:lineTo x="0" y="0"/>
              </wp:wrapPolygon>
            </wp:wrapTight>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57302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949056" behindDoc="1" locked="0" layoutInCell="1" allowOverlap="1" wp14:anchorId="4093146D" wp14:editId="65836041">
            <wp:simplePos x="0" y="0"/>
            <wp:positionH relativeFrom="column">
              <wp:posOffset>710565</wp:posOffset>
            </wp:positionH>
            <wp:positionV relativeFrom="paragraph">
              <wp:posOffset>219075</wp:posOffset>
            </wp:positionV>
            <wp:extent cx="2402840" cy="1882775"/>
            <wp:effectExtent l="0" t="0" r="0" b="3175"/>
            <wp:wrapTight wrapText="bothSides">
              <wp:wrapPolygon edited="0">
                <wp:start x="0" y="0"/>
                <wp:lineTo x="0" y="21418"/>
                <wp:lineTo x="21406" y="21418"/>
                <wp:lineTo x="21406" y="0"/>
                <wp:lineTo x="0" y="0"/>
              </wp:wrapPolygon>
            </wp:wrapTight>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email">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402840" cy="188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0367B" w14:textId="77777777" w:rsidR="00876D0F" w:rsidRDefault="0079242D" w:rsidP="00876D0F">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76352" behindDoc="1" locked="0" layoutInCell="1" allowOverlap="1" wp14:anchorId="7C108277" wp14:editId="2069FBCE">
            <wp:simplePos x="0" y="0"/>
            <wp:positionH relativeFrom="column">
              <wp:posOffset>946785</wp:posOffset>
            </wp:positionH>
            <wp:positionV relativeFrom="paragraph">
              <wp:posOffset>125095</wp:posOffset>
            </wp:positionV>
            <wp:extent cx="4661535" cy="6812915"/>
            <wp:effectExtent l="0" t="0" r="5715" b="6985"/>
            <wp:wrapTight wrapText="bothSides">
              <wp:wrapPolygon edited="0">
                <wp:start x="0" y="0"/>
                <wp:lineTo x="0" y="21562"/>
                <wp:lineTo x="21538" y="21562"/>
                <wp:lineTo x="21538" y="0"/>
                <wp:lineTo x="0" y="0"/>
              </wp:wrapPolygon>
            </wp:wrapTight>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661535" cy="681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6D9DB" w14:textId="77777777" w:rsidR="0079242D" w:rsidRDefault="0079242D" w:rsidP="00876D0F">
      <w:pPr>
        <w:spacing w:before="120" w:after="0"/>
        <w:ind w:firstLine="510"/>
        <w:contextualSpacing/>
        <w:jc w:val="both"/>
        <w:rPr>
          <w:rFonts w:ascii="Times New Roman" w:eastAsia="Times New Roman" w:hAnsi="Times New Roman" w:cs="Times New Roman"/>
          <w:sz w:val="28"/>
          <w:szCs w:val="28"/>
          <w:lang w:eastAsia="vi-VN"/>
        </w:rPr>
      </w:pPr>
    </w:p>
    <w:p w14:paraId="5F90AA35" w14:textId="77777777" w:rsidR="0079242D" w:rsidRDefault="0079242D" w:rsidP="00876D0F">
      <w:pPr>
        <w:spacing w:before="120" w:after="0"/>
        <w:ind w:firstLine="510"/>
        <w:contextualSpacing/>
        <w:jc w:val="both"/>
        <w:rPr>
          <w:rFonts w:ascii="Times New Roman" w:eastAsia="Times New Roman" w:hAnsi="Times New Roman" w:cs="Times New Roman"/>
          <w:sz w:val="28"/>
          <w:szCs w:val="28"/>
          <w:lang w:eastAsia="vi-VN"/>
        </w:rPr>
      </w:pPr>
    </w:p>
    <w:p w14:paraId="4BDE92A3" w14:textId="77777777" w:rsidR="0079242D" w:rsidRDefault="0079242D" w:rsidP="00876D0F">
      <w:pPr>
        <w:spacing w:before="120" w:after="0"/>
        <w:ind w:firstLine="510"/>
        <w:contextualSpacing/>
        <w:jc w:val="both"/>
        <w:rPr>
          <w:rFonts w:ascii="Times New Roman" w:eastAsia="Times New Roman" w:hAnsi="Times New Roman" w:cs="Times New Roman"/>
          <w:sz w:val="28"/>
          <w:szCs w:val="28"/>
          <w:lang w:eastAsia="vi-VN"/>
        </w:rPr>
      </w:pPr>
    </w:p>
    <w:p w14:paraId="34AC59D2" w14:textId="77777777" w:rsidR="0079242D" w:rsidRDefault="0079242D" w:rsidP="00876D0F">
      <w:pPr>
        <w:spacing w:before="120" w:after="0"/>
        <w:ind w:firstLine="510"/>
        <w:contextualSpacing/>
        <w:jc w:val="both"/>
        <w:rPr>
          <w:rFonts w:ascii="Times New Roman" w:eastAsia="Times New Roman" w:hAnsi="Times New Roman" w:cs="Times New Roman"/>
          <w:sz w:val="28"/>
          <w:szCs w:val="28"/>
          <w:lang w:eastAsia="vi-VN"/>
        </w:rPr>
      </w:pPr>
    </w:p>
    <w:p w14:paraId="52FEA8A0"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0E97EC14"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75486898"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75E18B4C"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68A9DB04"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574424C2"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6C430D6D"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6366FE77"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013CFC6B"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1BAC388A"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3901CB4B"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14E0D454"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103E4EAB"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415CB9C8"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1D500852"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225C0363"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3EFABF63"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348D0B50"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21F7C771"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39AB098D" w14:textId="77777777" w:rsidR="00876D0F" w:rsidRDefault="00876D0F" w:rsidP="00876D0F">
      <w:pPr>
        <w:spacing w:before="120" w:after="0"/>
        <w:contextualSpacing/>
        <w:jc w:val="both"/>
        <w:rPr>
          <w:rFonts w:ascii="Times New Roman" w:eastAsia="Times New Roman" w:hAnsi="Times New Roman" w:cs="Times New Roman"/>
          <w:sz w:val="28"/>
          <w:szCs w:val="28"/>
          <w:lang w:eastAsia="vi-VN"/>
        </w:rPr>
      </w:pPr>
    </w:p>
    <w:p w14:paraId="719A3558" w14:textId="77777777" w:rsidR="0079242D" w:rsidRDefault="0079242D" w:rsidP="00876D0F">
      <w:pPr>
        <w:spacing w:before="120" w:after="0"/>
        <w:contextualSpacing/>
        <w:jc w:val="both"/>
        <w:rPr>
          <w:rFonts w:ascii="Times New Roman" w:eastAsia="Times New Roman" w:hAnsi="Times New Roman" w:cs="Times New Roman"/>
          <w:sz w:val="28"/>
          <w:szCs w:val="28"/>
          <w:lang w:eastAsia="vi-VN"/>
        </w:rPr>
      </w:pPr>
    </w:p>
    <w:p w14:paraId="43FD69FA" w14:textId="77777777" w:rsidR="0079242D" w:rsidRDefault="0079242D" w:rsidP="00876D0F">
      <w:pPr>
        <w:spacing w:before="120" w:after="0"/>
        <w:contextualSpacing/>
        <w:jc w:val="both"/>
        <w:rPr>
          <w:rFonts w:ascii="Times New Roman" w:eastAsia="Times New Roman" w:hAnsi="Times New Roman" w:cs="Times New Roman"/>
          <w:sz w:val="28"/>
          <w:szCs w:val="28"/>
          <w:lang w:eastAsia="vi-VN"/>
        </w:rPr>
      </w:pPr>
    </w:p>
    <w:p w14:paraId="6BD78325" w14:textId="77777777" w:rsidR="0079242D" w:rsidRDefault="0079242D" w:rsidP="00876D0F">
      <w:pPr>
        <w:spacing w:before="120" w:after="0"/>
        <w:contextualSpacing/>
        <w:jc w:val="both"/>
        <w:rPr>
          <w:rFonts w:ascii="Times New Roman" w:eastAsia="Times New Roman" w:hAnsi="Times New Roman" w:cs="Times New Roman"/>
          <w:sz w:val="28"/>
          <w:szCs w:val="28"/>
          <w:lang w:eastAsia="vi-VN"/>
        </w:rPr>
      </w:pPr>
    </w:p>
    <w:p w14:paraId="45CF0ECA" w14:textId="77777777" w:rsidR="0079242D" w:rsidRDefault="0079242D" w:rsidP="00876D0F">
      <w:pPr>
        <w:spacing w:before="120" w:after="0"/>
        <w:contextualSpacing/>
        <w:jc w:val="both"/>
        <w:rPr>
          <w:rFonts w:ascii="Times New Roman" w:eastAsia="Times New Roman" w:hAnsi="Times New Roman" w:cs="Times New Roman"/>
          <w:sz w:val="28"/>
          <w:szCs w:val="28"/>
          <w:lang w:eastAsia="vi-VN"/>
        </w:rPr>
      </w:pPr>
    </w:p>
    <w:p w14:paraId="33772809" w14:textId="77777777" w:rsidR="0079242D" w:rsidRDefault="0079242D" w:rsidP="00876D0F">
      <w:pPr>
        <w:spacing w:before="120" w:after="0"/>
        <w:contextualSpacing/>
        <w:jc w:val="both"/>
        <w:rPr>
          <w:rFonts w:ascii="Times New Roman" w:eastAsia="Times New Roman" w:hAnsi="Times New Roman" w:cs="Times New Roman"/>
          <w:sz w:val="28"/>
          <w:szCs w:val="28"/>
          <w:lang w:eastAsia="vi-VN"/>
        </w:rPr>
      </w:pPr>
    </w:p>
    <w:p w14:paraId="7D47B423" w14:textId="77777777" w:rsidR="00876D0F" w:rsidRPr="00A61C45" w:rsidRDefault="00876D0F" w:rsidP="00876D0F">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14:paraId="42D69EDF" w14:textId="77777777" w:rsidR="00876D0F" w:rsidRPr="00B25F2C" w:rsidRDefault="00876D0F" w:rsidP="00876D0F">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sidR="007178AF">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876D0F" w:rsidRPr="00A61C45" w14:paraId="5B848121" w14:textId="77777777" w:rsidTr="00876D0F">
        <w:tc>
          <w:tcPr>
            <w:tcW w:w="6771" w:type="dxa"/>
            <w:shd w:val="clear" w:color="auto" w:fill="auto"/>
          </w:tcPr>
          <w:p w14:paraId="3E99AA1A" w14:textId="77777777" w:rsidR="00876D0F" w:rsidRPr="00A61C45" w:rsidRDefault="00876D0F" w:rsidP="00876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281F802A" w14:textId="77777777" w:rsidR="00876D0F" w:rsidRPr="00A61C45" w:rsidRDefault="00876D0F" w:rsidP="00876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876D0F" w:rsidRPr="00A61C45" w14:paraId="02D492CC" w14:textId="77777777" w:rsidTr="00876D0F">
        <w:tc>
          <w:tcPr>
            <w:tcW w:w="6771" w:type="dxa"/>
            <w:shd w:val="clear" w:color="auto" w:fill="auto"/>
          </w:tcPr>
          <w:p w14:paraId="055ABFD6" w14:textId="77777777" w:rsidR="00876D0F" w:rsidRDefault="00876D0F" w:rsidP="00876D0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14:paraId="057E16FD" w14:textId="77777777" w:rsidR="00876D0F" w:rsidRDefault="00876D0F" w:rsidP="00876D0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 xml:space="preserve">gọi HS đọc nội dung mục </w:t>
            </w:r>
            <w:r w:rsidR="00673088">
              <w:rPr>
                <w:rFonts w:ascii="Times New Roman" w:eastAsia="Times New Roman" w:hAnsi="Times New Roman" w:cs="Times New Roman"/>
                <w:bCs/>
                <w:sz w:val="28"/>
                <w:szCs w:val="28"/>
              </w:rPr>
              <w:t xml:space="preserve">3 </w:t>
            </w:r>
            <w:r>
              <w:rPr>
                <w:rFonts w:ascii="Times New Roman" w:eastAsia="Times New Roman" w:hAnsi="Times New Roman" w:cs="Times New Roman"/>
                <w:bCs/>
                <w:sz w:val="28"/>
                <w:szCs w:val="28"/>
              </w:rPr>
              <w:t>SGK.</w:t>
            </w:r>
          </w:p>
          <w:p w14:paraId="51449BC3" w14:textId="77777777" w:rsidR="00876D0F" w:rsidRDefault="00673088" w:rsidP="00876D0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15.4, 15.5, 15.6</w:t>
            </w:r>
            <w:r w:rsidR="00876D0F">
              <w:rPr>
                <w:rFonts w:ascii="Times New Roman" w:eastAsia="Times New Roman" w:hAnsi="Times New Roman" w:cs="Times New Roman"/>
                <w:bCs/>
                <w:sz w:val="28"/>
                <w:szCs w:val="28"/>
              </w:rPr>
              <w:t xml:space="preserve"> lên bảng.</w:t>
            </w:r>
          </w:p>
          <w:p w14:paraId="501855FD" w14:textId="77777777" w:rsidR="00876D0F" w:rsidRPr="00B25F2C"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yêu cầu HS quan sát hình 1</w:t>
            </w:r>
            <w:r w:rsidR="00673088">
              <w:rPr>
                <w:rFonts w:ascii="Times New Roman" w:eastAsia="Times New Roman" w:hAnsi="Times New Roman" w:cs="Times New Roman"/>
                <w:bCs/>
                <w:sz w:val="28"/>
                <w:szCs w:val="28"/>
              </w:rPr>
              <w:t>5.4, 15.5, 15.6</w:t>
            </w:r>
            <w:r>
              <w:rPr>
                <w:rFonts w:ascii="Times New Roman" w:eastAsia="Times New Roman" w:hAnsi="Times New Roman" w:cs="Times New Roman"/>
                <w:bCs/>
                <w:sz w:val="28"/>
                <w:szCs w:val="28"/>
              </w:rPr>
              <w:t xml:space="preserve"> và thông tin trong bày, thảo luận nhóm trong </w:t>
            </w:r>
            <w:r w:rsidR="0079242D">
              <w:rPr>
                <w:rFonts w:ascii="Times New Roman" w:eastAsia="Times New Roman" w:hAnsi="Times New Roman" w:cs="Times New Roman"/>
                <w:bCs/>
                <w:sz w:val="28"/>
                <w:szCs w:val="28"/>
              </w:rPr>
              <w:t>10</w:t>
            </w:r>
            <w:r>
              <w:rPr>
                <w:rFonts w:ascii="Times New Roman" w:eastAsia="Times New Roman" w:hAnsi="Times New Roman" w:cs="Times New Roman"/>
                <w:bCs/>
                <w:sz w:val="28"/>
                <w:szCs w:val="28"/>
              </w:rPr>
              <w:t xml:space="preserve"> phút để trả lời các câu hỏi theo phiếu học tập sau:</w:t>
            </w:r>
          </w:p>
          <w:p w14:paraId="50A7B60F" w14:textId="77777777" w:rsidR="00876D0F" w:rsidRDefault="00876D0F" w:rsidP="00876D0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LiBang"/>
              <w:tblW w:w="0" w:type="auto"/>
              <w:tblLayout w:type="fixed"/>
              <w:tblLook w:val="04A0" w:firstRow="1" w:lastRow="0" w:firstColumn="1" w:lastColumn="0" w:noHBand="0" w:noVBand="1"/>
            </w:tblPr>
            <w:tblGrid>
              <w:gridCol w:w="2180"/>
              <w:gridCol w:w="4360"/>
            </w:tblGrid>
            <w:tr w:rsidR="00876D0F" w14:paraId="2645D231" w14:textId="77777777" w:rsidTr="00876D0F">
              <w:tc>
                <w:tcPr>
                  <w:tcW w:w="2180" w:type="dxa"/>
                </w:tcPr>
                <w:p w14:paraId="4D002D8C" w14:textId="77777777" w:rsidR="00876D0F" w:rsidRPr="004F41A1" w:rsidRDefault="00876D0F" w:rsidP="00876D0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1AE0345F" w14:textId="77777777" w:rsidR="00876D0F" w:rsidRPr="004F41A1" w:rsidRDefault="00876D0F" w:rsidP="00876D0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876D0F" w14:paraId="698782AC" w14:textId="77777777" w:rsidTr="00876D0F">
              <w:tc>
                <w:tcPr>
                  <w:tcW w:w="2180" w:type="dxa"/>
                </w:tcPr>
                <w:p w14:paraId="5F9D65AF" w14:textId="77777777" w:rsidR="00876D0F" w:rsidRPr="00E540A8" w:rsidRDefault="00DF29F6" w:rsidP="00DF29F6">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đặc điểm tài nguyên sinh vật biển nước ta.</w:t>
                  </w:r>
                </w:p>
              </w:tc>
              <w:tc>
                <w:tcPr>
                  <w:tcW w:w="4360" w:type="dxa"/>
                </w:tcPr>
                <w:p w14:paraId="3452DA25" w14:textId="77777777" w:rsidR="00876D0F" w:rsidRDefault="00876D0F" w:rsidP="00876D0F">
                  <w:pPr>
                    <w:spacing w:before="120" w:line="276" w:lineRule="auto"/>
                    <w:contextualSpacing/>
                    <w:jc w:val="both"/>
                    <w:rPr>
                      <w:rFonts w:ascii="Times New Roman" w:eastAsia="Times New Roman" w:hAnsi="Times New Roman" w:cs="Times New Roman"/>
                      <w:sz w:val="28"/>
                      <w:szCs w:val="28"/>
                    </w:rPr>
                  </w:pPr>
                </w:p>
              </w:tc>
            </w:tr>
            <w:tr w:rsidR="00876D0F" w14:paraId="5961483F" w14:textId="77777777" w:rsidTr="00876D0F">
              <w:tc>
                <w:tcPr>
                  <w:tcW w:w="2180" w:type="dxa"/>
                </w:tcPr>
                <w:p w14:paraId="0EACFA65" w14:textId="77777777" w:rsidR="00876D0F" w:rsidRPr="00E540A8" w:rsidRDefault="00DF29F6" w:rsidP="00876D0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Vì sao </w:t>
                  </w:r>
                  <w:r w:rsidRPr="00DF29F6">
                    <w:rPr>
                      <w:rFonts w:ascii="Times New Roman" w:eastAsia="Times New Roman" w:hAnsi="Times New Roman" w:cs="Times New Roman"/>
                      <w:i/>
                      <w:sz w:val="28"/>
                      <w:szCs w:val="28"/>
                    </w:rPr>
                    <w:t xml:space="preserve">tài nguyên sinh vật biển nước </w:t>
                  </w:r>
                  <w:r>
                    <w:rPr>
                      <w:rFonts w:ascii="Times New Roman" w:eastAsia="Times New Roman" w:hAnsi="Times New Roman" w:cs="Times New Roman"/>
                      <w:i/>
                      <w:sz w:val="28"/>
                      <w:szCs w:val="28"/>
                    </w:rPr>
                    <w:t>ta phong phú đa dạng?</w:t>
                  </w:r>
                </w:p>
              </w:tc>
              <w:tc>
                <w:tcPr>
                  <w:tcW w:w="4360" w:type="dxa"/>
                </w:tcPr>
                <w:p w14:paraId="1D0EBC7A" w14:textId="77777777" w:rsidR="00876D0F" w:rsidRDefault="00876D0F" w:rsidP="00876D0F">
                  <w:pPr>
                    <w:spacing w:before="120" w:line="276" w:lineRule="auto"/>
                    <w:contextualSpacing/>
                    <w:jc w:val="both"/>
                    <w:rPr>
                      <w:rFonts w:ascii="Times New Roman" w:eastAsia="Times New Roman" w:hAnsi="Times New Roman" w:cs="Times New Roman"/>
                      <w:sz w:val="28"/>
                      <w:szCs w:val="28"/>
                    </w:rPr>
                  </w:pPr>
                </w:p>
              </w:tc>
            </w:tr>
            <w:tr w:rsidR="00876D0F" w14:paraId="6618E3CD" w14:textId="77777777" w:rsidTr="00876D0F">
              <w:tc>
                <w:tcPr>
                  <w:tcW w:w="2180" w:type="dxa"/>
                </w:tcPr>
                <w:p w14:paraId="041D6E02" w14:textId="77777777" w:rsidR="00876D0F" w:rsidRPr="00265CEE" w:rsidRDefault="00DF29F6" w:rsidP="00947BAA">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Kể tên và xác định nơi phân bố một số mỏ k</w:t>
                  </w:r>
                  <w:r w:rsidR="00947BAA">
                    <w:rPr>
                      <w:rFonts w:ascii="Times New Roman" w:eastAsia="Times New Roman" w:hAnsi="Times New Roman" w:cs="Times New Roman"/>
                      <w:i/>
                      <w:sz w:val="28"/>
                      <w:szCs w:val="28"/>
                    </w:rPr>
                    <w:t>hoáng sản của vùng biển nước ta.</w:t>
                  </w:r>
                </w:p>
              </w:tc>
              <w:tc>
                <w:tcPr>
                  <w:tcW w:w="4360" w:type="dxa"/>
                </w:tcPr>
                <w:p w14:paraId="78120363" w14:textId="77777777" w:rsidR="00876D0F" w:rsidRDefault="00876D0F" w:rsidP="00876D0F">
                  <w:pPr>
                    <w:spacing w:before="120"/>
                    <w:contextualSpacing/>
                    <w:jc w:val="both"/>
                    <w:rPr>
                      <w:rFonts w:ascii="Times New Roman" w:eastAsia="Times New Roman" w:hAnsi="Times New Roman" w:cs="Times New Roman"/>
                      <w:sz w:val="28"/>
                      <w:szCs w:val="28"/>
                    </w:rPr>
                  </w:pPr>
                </w:p>
              </w:tc>
            </w:tr>
            <w:tr w:rsidR="00DF29F6" w14:paraId="0CAE1FE1" w14:textId="77777777" w:rsidTr="00876D0F">
              <w:tc>
                <w:tcPr>
                  <w:tcW w:w="2180" w:type="dxa"/>
                </w:tcPr>
                <w:p w14:paraId="63E80C9B" w14:textId="77777777" w:rsidR="00DF29F6" w:rsidRDefault="00DF29F6" w:rsidP="00876D0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Vì sao </w:t>
                  </w:r>
                  <w:r w:rsidRPr="00DF29F6">
                    <w:rPr>
                      <w:rFonts w:ascii="Times New Roman" w:eastAsia="Times New Roman" w:hAnsi="Times New Roman" w:cs="Times New Roman"/>
                      <w:i/>
                      <w:sz w:val="28"/>
                      <w:szCs w:val="28"/>
                    </w:rPr>
                    <w:t xml:space="preserve">các tỉnh </w:t>
                  </w:r>
                  <w:r>
                    <w:rPr>
                      <w:rFonts w:ascii="Times New Roman" w:eastAsia="Times New Roman" w:hAnsi="Times New Roman" w:cs="Times New Roman"/>
                      <w:i/>
                      <w:sz w:val="28"/>
                      <w:szCs w:val="28"/>
                    </w:rPr>
                    <w:t>ven biển Nam Trung Bộ và Nam Bộ lại phát triển mạnh nghề làm muối?</w:t>
                  </w:r>
                </w:p>
              </w:tc>
              <w:tc>
                <w:tcPr>
                  <w:tcW w:w="4360" w:type="dxa"/>
                </w:tcPr>
                <w:p w14:paraId="58388E0B" w14:textId="77777777" w:rsidR="00DF29F6" w:rsidRDefault="00DF29F6" w:rsidP="00876D0F">
                  <w:pPr>
                    <w:spacing w:before="120"/>
                    <w:contextualSpacing/>
                    <w:jc w:val="both"/>
                    <w:rPr>
                      <w:rFonts w:ascii="Times New Roman" w:eastAsia="Times New Roman" w:hAnsi="Times New Roman" w:cs="Times New Roman"/>
                      <w:sz w:val="28"/>
                      <w:szCs w:val="28"/>
                    </w:rPr>
                  </w:pPr>
                </w:p>
              </w:tc>
            </w:tr>
          </w:tbl>
          <w:p w14:paraId="0F09B316" w14:textId="77777777" w:rsidR="00876D0F" w:rsidRDefault="00876D0F" w:rsidP="00876D0F">
            <w:pPr>
              <w:spacing w:before="120" w:after="0"/>
              <w:contextualSpacing/>
              <w:jc w:val="both"/>
              <w:rPr>
                <w:rFonts w:ascii="Times New Roman" w:eastAsia="Times New Roman" w:hAnsi="Times New Roman" w:cs="Times New Roman"/>
                <w:sz w:val="28"/>
                <w:szCs w:val="28"/>
              </w:rPr>
            </w:pPr>
          </w:p>
          <w:p w14:paraId="02281D40" w14:textId="77777777" w:rsidR="00876D0F" w:rsidRPr="004B2600" w:rsidRDefault="00876D0F" w:rsidP="00876D0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LiBang"/>
              <w:tblW w:w="0" w:type="auto"/>
              <w:tblLayout w:type="fixed"/>
              <w:tblLook w:val="04A0" w:firstRow="1" w:lastRow="0" w:firstColumn="1" w:lastColumn="0" w:noHBand="0" w:noVBand="1"/>
            </w:tblPr>
            <w:tblGrid>
              <w:gridCol w:w="2180"/>
              <w:gridCol w:w="4360"/>
            </w:tblGrid>
            <w:tr w:rsidR="00876D0F" w:rsidRPr="004F41A1" w14:paraId="058A7097" w14:textId="77777777" w:rsidTr="00876D0F">
              <w:tc>
                <w:tcPr>
                  <w:tcW w:w="2180" w:type="dxa"/>
                </w:tcPr>
                <w:p w14:paraId="57F6D3F3" w14:textId="77777777" w:rsidR="00876D0F" w:rsidRPr="004F41A1" w:rsidRDefault="00876D0F" w:rsidP="00876D0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332DF7DC" w14:textId="77777777" w:rsidR="00876D0F" w:rsidRPr="004F41A1" w:rsidRDefault="00876D0F" w:rsidP="00876D0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876D0F" w14:paraId="007D872C" w14:textId="77777777" w:rsidTr="00876D0F">
              <w:tc>
                <w:tcPr>
                  <w:tcW w:w="2180" w:type="dxa"/>
                </w:tcPr>
                <w:p w14:paraId="2B0E1724" w14:textId="77777777" w:rsidR="00876D0F" w:rsidRPr="00E540A8" w:rsidRDefault="00DF29F6" w:rsidP="00947BAA">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Nước ta có bao nhiêu bãi biển đẹp. Xác định các bãi biển đẹp </w:t>
                  </w:r>
                  <w:r w:rsidR="00947BAA">
                    <w:rPr>
                      <w:rFonts w:ascii="Times New Roman" w:eastAsia="Times New Roman" w:hAnsi="Times New Roman" w:cs="Times New Roman"/>
                      <w:i/>
                      <w:sz w:val="28"/>
                      <w:szCs w:val="28"/>
                    </w:rPr>
                    <w:t>của nước ta.</w:t>
                  </w:r>
                </w:p>
              </w:tc>
              <w:tc>
                <w:tcPr>
                  <w:tcW w:w="4360" w:type="dxa"/>
                </w:tcPr>
                <w:p w14:paraId="569A8217" w14:textId="77777777" w:rsidR="00876D0F" w:rsidRDefault="00876D0F" w:rsidP="00876D0F">
                  <w:pPr>
                    <w:spacing w:before="120" w:line="276" w:lineRule="auto"/>
                    <w:contextualSpacing/>
                    <w:jc w:val="both"/>
                    <w:rPr>
                      <w:rFonts w:ascii="Times New Roman" w:eastAsia="Times New Roman" w:hAnsi="Times New Roman" w:cs="Times New Roman"/>
                      <w:sz w:val="28"/>
                      <w:szCs w:val="28"/>
                    </w:rPr>
                  </w:pPr>
                </w:p>
              </w:tc>
            </w:tr>
            <w:tr w:rsidR="00876D0F" w14:paraId="078E08AE" w14:textId="77777777" w:rsidTr="00876D0F">
              <w:tc>
                <w:tcPr>
                  <w:tcW w:w="2180" w:type="dxa"/>
                </w:tcPr>
                <w:p w14:paraId="6AB75C27" w14:textId="77777777" w:rsidR="00876D0F" w:rsidRPr="00E540A8" w:rsidRDefault="00DF29F6" w:rsidP="00876D0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Chứng minh các đảo và quần đảo nước ta có giá trị du lịch rất lớn.</w:t>
                  </w:r>
                </w:p>
              </w:tc>
              <w:tc>
                <w:tcPr>
                  <w:tcW w:w="4360" w:type="dxa"/>
                </w:tcPr>
                <w:p w14:paraId="175734B7" w14:textId="77777777" w:rsidR="00876D0F" w:rsidRDefault="00876D0F" w:rsidP="00876D0F">
                  <w:pPr>
                    <w:spacing w:before="120" w:line="276" w:lineRule="auto"/>
                    <w:contextualSpacing/>
                    <w:jc w:val="both"/>
                    <w:rPr>
                      <w:rFonts w:ascii="Times New Roman" w:eastAsia="Times New Roman" w:hAnsi="Times New Roman" w:cs="Times New Roman"/>
                      <w:sz w:val="28"/>
                      <w:szCs w:val="28"/>
                    </w:rPr>
                  </w:pPr>
                </w:p>
              </w:tc>
            </w:tr>
            <w:tr w:rsidR="00876D0F" w14:paraId="7DC17428" w14:textId="77777777" w:rsidTr="00876D0F">
              <w:tc>
                <w:tcPr>
                  <w:tcW w:w="2180" w:type="dxa"/>
                </w:tcPr>
                <w:p w14:paraId="6EEFB787" w14:textId="77777777" w:rsidR="00876D0F" w:rsidRPr="00265CEE" w:rsidRDefault="006D5FD3" w:rsidP="00876D0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tài nguyên năng lượng gió và năng lượng thủy triều ở nước ta.</w:t>
                  </w:r>
                </w:p>
              </w:tc>
              <w:tc>
                <w:tcPr>
                  <w:tcW w:w="4360" w:type="dxa"/>
                </w:tcPr>
                <w:p w14:paraId="7D609858" w14:textId="77777777" w:rsidR="00876D0F" w:rsidRDefault="00876D0F" w:rsidP="00876D0F">
                  <w:pPr>
                    <w:spacing w:before="120"/>
                    <w:contextualSpacing/>
                    <w:jc w:val="both"/>
                    <w:rPr>
                      <w:rFonts w:ascii="Times New Roman" w:eastAsia="Times New Roman" w:hAnsi="Times New Roman" w:cs="Times New Roman"/>
                      <w:sz w:val="28"/>
                      <w:szCs w:val="28"/>
                    </w:rPr>
                  </w:pPr>
                </w:p>
              </w:tc>
            </w:tr>
            <w:tr w:rsidR="006D5FD3" w14:paraId="4E960EAA" w14:textId="77777777" w:rsidTr="00876D0F">
              <w:tc>
                <w:tcPr>
                  <w:tcW w:w="2180" w:type="dxa"/>
                </w:tcPr>
                <w:p w14:paraId="01921D0B" w14:textId="77777777" w:rsidR="006D5FD3" w:rsidRDefault="006D5FD3" w:rsidP="00876D0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Nước ta có điều kiện thuận lợi gì để phát triển giao thông vận tải biển?</w:t>
                  </w:r>
                </w:p>
              </w:tc>
              <w:tc>
                <w:tcPr>
                  <w:tcW w:w="4360" w:type="dxa"/>
                </w:tcPr>
                <w:p w14:paraId="5D70E1DF" w14:textId="77777777" w:rsidR="006D5FD3" w:rsidRDefault="006D5FD3" w:rsidP="00876D0F">
                  <w:pPr>
                    <w:spacing w:before="120"/>
                    <w:contextualSpacing/>
                    <w:jc w:val="both"/>
                    <w:rPr>
                      <w:rFonts w:ascii="Times New Roman" w:eastAsia="Times New Roman" w:hAnsi="Times New Roman" w:cs="Times New Roman"/>
                      <w:sz w:val="28"/>
                      <w:szCs w:val="28"/>
                    </w:rPr>
                  </w:pPr>
                </w:p>
              </w:tc>
            </w:tr>
          </w:tbl>
          <w:p w14:paraId="6DBD6F37" w14:textId="77777777" w:rsidR="00876D0F" w:rsidRPr="00A61C45" w:rsidRDefault="00876D0F" w:rsidP="00876D0F">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14:paraId="17607A8F" w14:textId="77777777" w:rsidR="00876D0F"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hình </w:t>
            </w:r>
            <w:r w:rsidR="006D5FD3">
              <w:rPr>
                <w:rFonts w:ascii="Times New Roman" w:eastAsia="Times New Roman" w:hAnsi="Times New Roman" w:cs="Times New Roman"/>
                <w:bCs/>
                <w:sz w:val="28"/>
                <w:szCs w:val="28"/>
              </w:rPr>
              <w:t>15.4, 15.5, 15.6</w:t>
            </w:r>
            <w:r>
              <w:rPr>
                <w:rFonts w:ascii="Times New Roman" w:eastAsia="Times New Roman" w:hAnsi="Times New Roman" w:cs="Times New Roman"/>
                <w:bCs/>
                <w:sz w:val="28"/>
                <w:szCs w:val="28"/>
              </w:rPr>
              <w:t xml:space="preserve">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14:paraId="6B4A70E0" w14:textId="77777777" w:rsidR="00876D0F" w:rsidRPr="00A61C45"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21D932AB" w14:textId="77777777" w:rsidR="00876D0F" w:rsidRPr="00265CEE" w:rsidRDefault="00876D0F" w:rsidP="00876D0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2479962D" w14:textId="77777777" w:rsidR="00876D0F" w:rsidRDefault="00876D0F" w:rsidP="00876D0F">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w:t>
            </w:r>
            <w:r w:rsidR="006D5FD3">
              <w:rPr>
                <w:rFonts w:ascii="Times New Roman" w:eastAsia="Times New Roman" w:hAnsi="Times New Roman" w:cs="Times New Roman"/>
                <w:bCs/>
                <w:sz w:val="28"/>
                <w:szCs w:val="28"/>
              </w:rPr>
              <w:t>4</w:t>
            </w:r>
            <w:r>
              <w:rPr>
                <w:rFonts w:ascii="Times New Roman" w:eastAsia="Times New Roman" w:hAnsi="Times New Roman" w:cs="Times New Roman"/>
                <w:bCs/>
                <w:sz w:val="28"/>
                <w:szCs w:val="28"/>
              </w:rPr>
              <w:t xml:space="preserve"> và </w:t>
            </w:r>
            <w:r w:rsidR="006D5FD3">
              <w:rPr>
                <w:rFonts w:ascii="Times New Roman" w:eastAsia="Times New Roman" w:hAnsi="Times New Roman" w:cs="Times New Roman"/>
                <w:bCs/>
                <w:sz w:val="28"/>
                <w:szCs w:val="28"/>
              </w:rPr>
              <w:t>8</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lên thuyết trình câu trả lời trước lớp:</w:t>
            </w:r>
          </w:p>
          <w:p w14:paraId="6782FDD5" w14:textId="77777777" w:rsidR="00876D0F" w:rsidRDefault="00876D0F" w:rsidP="00876D0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Nhóm </w:t>
            </w:r>
            <w:r w:rsidR="006D5FD3">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 phiếu học tập số 1</w:t>
            </w:r>
          </w:p>
          <w:tbl>
            <w:tblPr>
              <w:tblStyle w:val="LiBang"/>
              <w:tblW w:w="0" w:type="auto"/>
              <w:tblLayout w:type="fixed"/>
              <w:tblLook w:val="04A0" w:firstRow="1" w:lastRow="0" w:firstColumn="1" w:lastColumn="0" w:noHBand="0" w:noVBand="1"/>
            </w:tblPr>
            <w:tblGrid>
              <w:gridCol w:w="2180"/>
              <w:gridCol w:w="4360"/>
            </w:tblGrid>
            <w:tr w:rsidR="006D5FD3" w14:paraId="1EC058A4" w14:textId="77777777" w:rsidTr="00AC7A3F">
              <w:tc>
                <w:tcPr>
                  <w:tcW w:w="2180" w:type="dxa"/>
                </w:tcPr>
                <w:p w14:paraId="2750CB24" w14:textId="77777777" w:rsidR="006D5FD3" w:rsidRPr="004F41A1" w:rsidRDefault="006D5FD3" w:rsidP="00AC7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618DFA18" w14:textId="77777777" w:rsidR="006D5FD3" w:rsidRPr="004F41A1" w:rsidRDefault="006D5FD3" w:rsidP="00AC7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6D5FD3" w14:paraId="3AF47C51" w14:textId="77777777" w:rsidTr="00AC7A3F">
              <w:tc>
                <w:tcPr>
                  <w:tcW w:w="2180" w:type="dxa"/>
                </w:tcPr>
                <w:p w14:paraId="541550F6" w14:textId="77777777" w:rsidR="006D5FD3" w:rsidRPr="00E540A8" w:rsidRDefault="006D5FD3" w:rsidP="00AC7A3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đặc điểm tài nguyên sinh vật biển nước ta.</w:t>
                  </w:r>
                </w:p>
              </w:tc>
              <w:tc>
                <w:tcPr>
                  <w:tcW w:w="4360" w:type="dxa"/>
                </w:tcPr>
                <w:p w14:paraId="50CFCED9" w14:textId="77777777" w:rsidR="00FC7045" w:rsidRDefault="00FC7045" w:rsidP="006D5FD3">
                  <w:pPr>
                    <w:spacing w:before="120" w:line="276" w:lineRule="auto"/>
                    <w:contextualSpacing/>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Tài nguyên sinh vật biển nước ta phong phú và đa dạng.</w:t>
                  </w:r>
                </w:p>
                <w:p w14:paraId="4F3F40BC" w14:textId="77777777" w:rsidR="00FC7045" w:rsidRDefault="00FC7045" w:rsidP="006D5FD3">
                  <w:pPr>
                    <w:spacing w:before="120" w:line="276" w:lineRule="auto"/>
                    <w:contextualSpacing/>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Thực vật: trên 600 loài rong biển, 400 loài tảo biển.</w:t>
                  </w:r>
                </w:p>
                <w:p w14:paraId="48A34756" w14:textId="77777777" w:rsidR="006D5FD3" w:rsidRDefault="00FC7045" w:rsidP="006D5FD3">
                  <w:pPr>
                    <w:spacing w:before="120" w:line="276" w:lineRule="auto"/>
                    <w:contextualSpacing/>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cr/>
                    <w:t>- Động vật: hơn 2000 loài cá, hàng nghìn loài giáp xác, nhuyễn thể, hàng trăm loài chin biển.</w:t>
                  </w:r>
                  <w:r w:rsidR="006D5FD3" w:rsidRPr="006D5FD3">
                    <w:rPr>
                      <w:rFonts w:ascii="Times New Roman" w:eastAsia="Times New Roman" w:hAnsi="Times New Roman" w:cs="Times New Roman"/>
                      <w:sz w:val="28"/>
                      <w:szCs w:val="28"/>
                    </w:rPr>
                    <w:t>.</w:t>
                  </w:r>
                </w:p>
              </w:tc>
            </w:tr>
            <w:tr w:rsidR="006D5FD3" w14:paraId="26C61C2E" w14:textId="77777777" w:rsidTr="00AC7A3F">
              <w:tc>
                <w:tcPr>
                  <w:tcW w:w="2180" w:type="dxa"/>
                </w:tcPr>
                <w:p w14:paraId="5052139B" w14:textId="77777777" w:rsidR="006D5FD3" w:rsidRPr="00E540A8" w:rsidRDefault="006D5FD3" w:rsidP="00AC7A3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Vì sao </w:t>
                  </w:r>
                  <w:r w:rsidRPr="00DF29F6">
                    <w:rPr>
                      <w:rFonts w:ascii="Times New Roman" w:eastAsia="Times New Roman" w:hAnsi="Times New Roman" w:cs="Times New Roman"/>
                      <w:i/>
                      <w:sz w:val="28"/>
                      <w:szCs w:val="28"/>
                    </w:rPr>
                    <w:t xml:space="preserve">tài nguyên sinh vật biển nước </w:t>
                  </w:r>
                  <w:r>
                    <w:rPr>
                      <w:rFonts w:ascii="Times New Roman" w:eastAsia="Times New Roman" w:hAnsi="Times New Roman" w:cs="Times New Roman"/>
                      <w:i/>
                      <w:sz w:val="28"/>
                      <w:szCs w:val="28"/>
                    </w:rPr>
                    <w:t>ta phong phú đa dạng?</w:t>
                  </w:r>
                </w:p>
              </w:tc>
              <w:tc>
                <w:tcPr>
                  <w:tcW w:w="4360" w:type="dxa"/>
                </w:tcPr>
                <w:p w14:paraId="77C6F586" w14:textId="77777777" w:rsidR="006D5FD3" w:rsidRDefault="006D5FD3" w:rsidP="00AC7A3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6D5FD3">
                    <w:rPr>
                      <w:rFonts w:ascii="Times New Roman" w:eastAsia="Times New Roman" w:hAnsi="Times New Roman" w:cs="Times New Roman"/>
                      <w:sz w:val="28"/>
                      <w:szCs w:val="28"/>
                    </w:rPr>
                    <w:t>o nhiệt độ cao nên sinh vật nhiệt đới phát triển mạnh, đồng thời các dòng biển hoạt động theo mùa mang theo các luồng sinh vật di cư tới.</w:t>
                  </w:r>
                </w:p>
              </w:tc>
            </w:tr>
            <w:tr w:rsidR="006D5FD3" w14:paraId="449DDAB0" w14:textId="77777777" w:rsidTr="00AC7A3F">
              <w:tc>
                <w:tcPr>
                  <w:tcW w:w="2180" w:type="dxa"/>
                </w:tcPr>
                <w:p w14:paraId="1933C5FD" w14:textId="77777777" w:rsidR="006D5FD3" w:rsidRPr="00265CEE" w:rsidRDefault="006D5FD3" w:rsidP="00AC7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Kể tên và xác định nơi phân bố một số mỏ khoáng sản của vùng biển nước ta trên hình 15.4.</w:t>
                  </w:r>
                </w:p>
              </w:tc>
              <w:tc>
                <w:tcPr>
                  <w:tcW w:w="4360" w:type="dxa"/>
                </w:tcPr>
                <w:p w14:paraId="723F3401" w14:textId="77777777" w:rsidR="00FC7045" w:rsidRDefault="00FC7045" w:rsidP="00ED568F">
                  <w:pPr>
                    <w:spacing w:before="120"/>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xml:space="preserve">- Dầu mỏ và khí tự nhiên: khoảng vài tỉ tấn dầu và hàng trăm tỉ </w:t>
                  </w:r>
                  <w:r>
                    <w:rPr>
                      <w:rFonts w:ascii="Times New Roman" w:eastAsia="Times New Roman" w:hAnsi="Times New Roman" w:cs="Times New Roman"/>
                      <w:sz w:val="28"/>
                      <w:szCs w:val="28"/>
                    </w:rPr>
                    <w:t>m</w:t>
                  </w:r>
                  <w:r w:rsidRPr="00FC7045">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khí ở thềm lục địa phía nam.</w:t>
                  </w:r>
                </w:p>
                <w:p w14:paraId="7DBAF3EF" w14:textId="77777777" w:rsidR="00FC7045" w:rsidRDefault="00FC7045" w:rsidP="00ED568F">
                  <w:pPr>
                    <w:spacing w:before="120"/>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Muối: phân bố chủ yếu ở các tỉnh v</w:t>
                  </w:r>
                  <w:r>
                    <w:rPr>
                      <w:rFonts w:ascii="Times New Roman" w:eastAsia="Times New Roman" w:hAnsi="Times New Roman" w:cs="Times New Roman"/>
                      <w:sz w:val="28"/>
                      <w:szCs w:val="28"/>
                    </w:rPr>
                    <w:t>en biển Nam Trung Bộ và Nam Bộ.</w:t>
                  </w:r>
                </w:p>
                <w:p w14:paraId="082D157C" w14:textId="77777777" w:rsidR="00ED568F" w:rsidRPr="00ED568F" w:rsidRDefault="00FC7045" w:rsidP="00ED568F">
                  <w:pPr>
                    <w:spacing w:before="120"/>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Các tài nguyên khác: titan, cát thủy tinh, phốt pho, băng cháy, đồng, chì, kẽm...</w:t>
                  </w:r>
                </w:p>
              </w:tc>
            </w:tr>
            <w:tr w:rsidR="006D5FD3" w14:paraId="401F7325" w14:textId="77777777" w:rsidTr="00AC7A3F">
              <w:tc>
                <w:tcPr>
                  <w:tcW w:w="2180" w:type="dxa"/>
                </w:tcPr>
                <w:p w14:paraId="76DB64F4" w14:textId="77777777" w:rsidR="006D5FD3" w:rsidRDefault="006D5FD3" w:rsidP="00AC7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Vì sao </w:t>
                  </w:r>
                  <w:r w:rsidRPr="00DF29F6">
                    <w:rPr>
                      <w:rFonts w:ascii="Times New Roman" w:eastAsia="Times New Roman" w:hAnsi="Times New Roman" w:cs="Times New Roman"/>
                      <w:i/>
                      <w:sz w:val="28"/>
                      <w:szCs w:val="28"/>
                    </w:rPr>
                    <w:t xml:space="preserve">các tỉnh </w:t>
                  </w:r>
                  <w:r>
                    <w:rPr>
                      <w:rFonts w:ascii="Times New Roman" w:eastAsia="Times New Roman" w:hAnsi="Times New Roman" w:cs="Times New Roman"/>
                      <w:i/>
                      <w:sz w:val="28"/>
                      <w:szCs w:val="28"/>
                    </w:rPr>
                    <w:t>ven biển Nam Trung Bộ và Nam Bộ lại phát triển mạnh nghề làm muối?</w:t>
                  </w:r>
                </w:p>
              </w:tc>
              <w:tc>
                <w:tcPr>
                  <w:tcW w:w="4360" w:type="dxa"/>
                </w:tcPr>
                <w:p w14:paraId="59BCEEBB" w14:textId="77777777" w:rsidR="006D5FD3" w:rsidRDefault="006D5FD3" w:rsidP="00AC7A3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 có đ</w:t>
                  </w:r>
                  <w:r w:rsidRPr="006D5FD3">
                    <w:rPr>
                      <w:rFonts w:ascii="Times New Roman" w:eastAsia="Times New Roman" w:hAnsi="Times New Roman" w:cs="Times New Roman"/>
                      <w:sz w:val="28"/>
                      <w:szCs w:val="28"/>
                    </w:rPr>
                    <w:t>ường bờ biển dài, biển có độ muối trung bình cao, nền nhiệt độ cao và nhiều nắng.</w:t>
                  </w:r>
                </w:p>
              </w:tc>
            </w:tr>
          </w:tbl>
          <w:p w14:paraId="11912BE9" w14:textId="77777777" w:rsidR="006D5FD3" w:rsidRDefault="006D5FD3" w:rsidP="006D5FD3">
            <w:pPr>
              <w:spacing w:before="120" w:after="0"/>
              <w:contextualSpacing/>
              <w:jc w:val="both"/>
              <w:rPr>
                <w:rFonts w:ascii="Times New Roman" w:eastAsia="Times New Roman" w:hAnsi="Times New Roman" w:cs="Times New Roman"/>
                <w:sz w:val="28"/>
                <w:szCs w:val="28"/>
              </w:rPr>
            </w:pPr>
          </w:p>
          <w:p w14:paraId="094E387A" w14:textId="77777777" w:rsidR="006D5FD3" w:rsidRPr="004B2600" w:rsidRDefault="006D5FD3" w:rsidP="006D5FD3">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8 – phiếu học tập số 2 </w:t>
            </w:r>
          </w:p>
          <w:tbl>
            <w:tblPr>
              <w:tblStyle w:val="LiBang"/>
              <w:tblW w:w="0" w:type="auto"/>
              <w:tblLayout w:type="fixed"/>
              <w:tblLook w:val="04A0" w:firstRow="1" w:lastRow="0" w:firstColumn="1" w:lastColumn="0" w:noHBand="0" w:noVBand="1"/>
            </w:tblPr>
            <w:tblGrid>
              <w:gridCol w:w="2180"/>
              <w:gridCol w:w="4360"/>
            </w:tblGrid>
            <w:tr w:rsidR="006D5FD3" w:rsidRPr="004F41A1" w14:paraId="2C8638A3" w14:textId="77777777" w:rsidTr="00AC7A3F">
              <w:tc>
                <w:tcPr>
                  <w:tcW w:w="2180" w:type="dxa"/>
                </w:tcPr>
                <w:p w14:paraId="18D967F4" w14:textId="77777777" w:rsidR="006D5FD3" w:rsidRPr="004F41A1" w:rsidRDefault="006D5FD3" w:rsidP="00AC7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6775C7FE" w14:textId="77777777" w:rsidR="006D5FD3" w:rsidRPr="004F41A1" w:rsidRDefault="006D5FD3" w:rsidP="00AC7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6D5FD3" w14:paraId="1AEBE0B8" w14:textId="77777777" w:rsidTr="00AC7A3F">
              <w:tc>
                <w:tcPr>
                  <w:tcW w:w="2180" w:type="dxa"/>
                </w:tcPr>
                <w:p w14:paraId="34378521" w14:textId="77777777" w:rsidR="006D5FD3" w:rsidRPr="00E540A8" w:rsidRDefault="006D5FD3" w:rsidP="00AC7A3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Nước ta có bao nhiêu bãi biển đẹp. Xác định các bãi biển đẹp trên hình 15.4.</w:t>
                  </w:r>
                </w:p>
              </w:tc>
              <w:tc>
                <w:tcPr>
                  <w:tcW w:w="4360" w:type="dxa"/>
                </w:tcPr>
                <w:p w14:paraId="50FB1A81" w14:textId="77777777" w:rsidR="006D5FD3" w:rsidRDefault="00ED568F" w:rsidP="00ED568F">
                  <w:pPr>
                    <w:spacing w:before="120"/>
                    <w:jc w:val="both"/>
                    <w:rPr>
                      <w:rFonts w:ascii="Times New Roman" w:eastAsia="Times New Roman" w:hAnsi="Times New Roman" w:cs="Times New Roman"/>
                      <w:sz w:val="28"/>
                      <w:szCs w:val="28"/>
                    </w:rPr>
                  </w:pPr>
                  <w:r w:rsidRPr="00ED568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ED568F">
                    <w:rPr>
                      <w:rFonts w:ascii="Times New Roman" w:eastAsia="Times New Roman" w:hAnsi="Times New Roman" w:cs="Times New Roman"/>
                      <w:sz w:val="28"/>
                      <w:szCs w:val="28"/>
                    </w:rPr>
                    <w:t>Dọc bờ biển nướ</w:t>
                  </w:r>
                  <w:r>
                    <w:rPr>
                      <w:rFonts w:ascii="Times New Roman" w:eastAsia="Times New Roman" w:hAnsi="Times New Roman" w:cs="Times New Roman"/>
                      <w:sz w:val="28"/>
                      <w:szCs w:val="28"/>
                    </w:rPr>
                    <w:t>c ta có khoảng hơn 120 bãi biển.</w:t>
                  </w:r>
                </w:p>
                <w:p w14:paraId="4C34A6B2" w14:textId="77777777" w:rsidR="00ED568F" w:rsidRPr="00ED568F" w:rsidRDefault="00ED568F" w:rsidP="00ED568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bãi biển đẹp: Nha Trang, Vũng Tàu, Đà Nẵng, Phan Thiết, Phú Quốc, Sầm Sơn, Lăng Cô,…</w:t>
                  </w:r>
                </w:p>
              </w:tc>
            </w:tr>
            <w:tr w:rsidR="006D5FD3" w14:paraId="1E65D42A" w14:textId="77777777" w:rsidTr="00AC7A3F">
              <w:tc>
                <w:tcPr>
                  <w:tcW w:w="2180" w:type="dxa"/>
                </w:tcPr>
                <w:p w14:paraId="6618B574" w14:textId="77777777" w:rsidR="006D5FD3" w:rsidRPr="00E540A8" w:rsidRDefault="006D5FD3" w:rsidP="00AC7A3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Chứng minh các đảo và quần đảo nước ta có giá trị du lịch rất lớn.</w:t>
                  </w:r>
                </w:p>
              </w:tc>
              <w:tc>
                <w:tcPr>
                  <w:tcW w:w="4360" w:type="dxa"/>
                </w:tcPr>
                <w:p w14:paraId="5CF60F56" w14:textId="77777777" w:rsidR="006D5FD3" w:rsidRDefault="00ED568F" w:rsidP="00ED568F">
                  <w:pPr>
                    <w:spacing w:before="120"/>
                    <w:jc w:val="both"/>
                    <w:rPr>
                      <w:rFonts w:ascii="Times New Roman" w:eastAsia="Times New Roman" w:hAnsi="Times New Roman" w:cs="Times New Roman"/>
                      <w:sz w:val="28"/>
                      <w:szCs w:val="28"/>
                    </w:rPr>
                  </w:pPr>
                  <w:r w:rsidRPr="00ED568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Vịnh Hạ Long là di sản thiên nhiên thế giới với khoàng 2000 hòn đảo lớn nhỏ cùng giá trị đa dạng sinh học cao.</w:t>
                  </w:r>
                </w:p>
                <w:p w14:paraId="66B73B2B" w14:textId="77777777" w:rsidR="00ED568F" w:rsidRPr="00ED568F" w:rsidRDefault="00ED568F" w:rsidP="00A83923">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Phú Quốc là đảo lớn nhất nước ta với vị trí thuận lợi và nhiều cảnh quan đẹp, hệ thống rừng ngập mặn ven biển</w:t>
                  </w:r>
                  <w:r w:rsidR="00A83923">
                    <w:rPr>
                      <w:rFonts w:ascii="Times New Roman" w:eastAsia="Times New Roman" w:hAnsi="Times New Roman" w:cs="Times New Roman"/>
                      <w:sz w:val="28"/>
                      <w:szCs w:val="28"/>
                    </w:rPr>
                    <w:t>.</w:t>
                  </w:r>
                </w:p>
              </w:tc>
            </w:tr>
            <w:tr w:rsidR="006D5FD3" w14:paraId="69B2C106" w14:textId="77777777" w:rsidTr="00AC7A3F">
              <w:tc>
                <w:tcPr>
                  <w:tcW w:w="2180" w:type="dxa"/>
                </w:tcPr>
                <w:p w14:paraId="4389062E" w14:textId="77777777" w:rsidR="006D5FD3" w:rsidRPr="00265CEE" w:rsidRDefault="006D5FD3" w:rsidP="00AC7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tài nguyên năng lượng gió và năng lượng thủy triều ở nước ta.</w:t>
                  </w:r>
                </w:p>
              </w:tc>
              <w:tc>
                <w:tcPr>
                  <w:tcW w:w="4360" w:type="dxa"/>
                </w:tcPr>
                <w:p w14:paraId="7ABEF204" w14:textId="77777777" w:rsidR="00FC7045" w:rsidRDefault="00FC7045" w:rsidP="00F254A5">
                  <w:pPr>
                    <w:spacing w:before="120"/>
                    <w:contextualSpacing/>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Năng lượng gió: tốc đ</w:t>
                  </w:r>
                  <w:r>
                    <w:rPr>
                      <w:rFonts w:ascii="Times New Roman" w:eastAsia="Times New Roman" w:hAnsi="Times New Roman" w:cs="Times New Roman"/>
                      <w:sz w:val="28"/>
                      <w:szCs w:val="28"/>
                    </w:rPr>
                    <w:t>ộ trên 6m/s, có nơi trên 10m/s.</w:t>
                  </w:r>
                </w:p>
                <w:p w14:paraId="0A578575" w14:textId="77777777" w:rsidR="00FC7045" w:rsidRDefault="00FC7045" w:rsidP="00F254A5">
                  <w:pPr>
                    <w:spacing w:before="120"/>
                    <w:contextualSpacing/>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Năng lượng thủy tiều: 2 khu vực có tiềm năng lớn là Móng Cái đến Tha</w:t>
                  </w:r>
                  <w:r>
                    <w:rPr>
                      <w:rFonts w:ascii="Times New Roman" w:eastAsia="Times New Roman" w:hAnsi="Times New Roman" w:cs="Times New Roman"/>
                      <w:sz w:val="28"/>
                      <w:szCs w:val="28"/>
                    </w:rPr>
                    <w:t>nh Hóa, Mũi Ba Kiệm đến Cà Mau.</w:t>
                  </w:r>
                </w:p>
                <w:p w14:paraId="5AA792AC" w14:textId="77777777" w:rsidR="006D5FD3" w:rsidRDefault="00FC7045" w:rsidP="00F254A5">
                  <w:pPr>
                    <w:spacing w:before="120"/>
                    <w:contextualSpacing/>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Nhiều khu vực nước sâu thuận lợi xây dựng cảng biển.</w:t>
                  </w:r>
                </w:p>
              </w:tc>
            </w:tr>
            <w:tr w:rsidR="006D5FD3" w14:paraId="754EA85D" w14:textId="77777777" w:rsidTr="00AC7A3F">
              <w:tc>
                <w:tcPr>
                  <w:tcW w:w="2180" w:type="dxa"/>
                </w:tcPr>
                <w:p w14:paraId="09A3FCA4" w14:textId="77777777" w:rsidR="006D5FD3" w:rsidRDefault="006D5FD3" w:rsidP="00AC7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Nước ta có điều kiện thuận lợi gì để phát triển giao thông vận tải biển?</w:t>
                  </w:r>
                </w:p>
              </w:tc>
              <w:tc>
                <w:tcPr>
                  <w:tcW w:w="4360" w:type="dxa"/>
                </w:tcPr>
                <w:p w14:paraId="731FE3E9" w14:textId="77777777" w:rsidR="00F254A5" w:rsidRPr="00F254A5" w:rsidRDefault="00F254A5" w:rsidP="00F254A5">
                  <w:pPr>
                    <w:spacing w:before="120"/>
                    <w:jc w:val="both"/>
                    <w:rPr>
                      <w:rFonts w:ascii="Times New Roman" w:eastAsia="Times New Roman" w:hAnsi="Times New Roman" w:cs="Times New Roman"/>
                      <w:sz w:val="28"/>
                      <w:szCs w:val="28"/>
                    </w:rPr>
                  </w:pPr>
                  <w:r w:rsidRPr="00F254A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254A5">
                    <w:rPr>
                      <w:rFonts w:ascii="Times New Roman" w:eastAsia="Times New Roman" w:hAnsi="Times New Roman" w:cs="Times New Roman"/>
                      <w:sz w:val="28"/>
                      <w:szCs w:val="28"/>
                    </w:rPr>
                    <w:t>Biển ấm quanh năm.</w:t>
                  </w:r>
                </w:p>
                <w:p w14:paraId="297754A9" w14:textId="77777777" w:rsidR="00F254A5" w:rsidRPr="00F254A5" w:rsidRDefault="00F254A5" w:rsidP="00F254A5">
                  <w:pPr>
                    <w:spacing w:before="120"/>
                    <w:contextualSpacing/>
                    <w:jc w:val="both"/>
                    <w:rPr>
                      <w:rFonts w:ascii="Times New Roman" w:eastAsia="Times New Roman" w:hAnsi="Times New Roman" w:cs="Times New Roman"/>
                      <w:sz w:val="28"/>
                      <w:szCs w:val="28"/>
                    </w:rPr>
                  </w:pPr>
                  <w:r w:rsidRPr="00F254A5">
                    <w:rPr>
                      <w:rFonts w:ascii="Times New Roman" w:eastAsia="Times New Roman" w:hAnsi="Times New Roman" w:cs="Times New Roman"/>
                      <w:sz w:val="28"/>
                      <w:szCs w:val="28"/>
                    </w:rPr>
                    <w:t xml:space="preserve">- Gần </w:t>
                  </w:r>
                  <w:r>
                    <w:rPr>
                      <w:rFonts w:ascii="Times New Roman" w:eastAsia="Times New Roman" w:hAnsi="Times New Roman" w:cs="Times New Roman"/>
                      <w:sz w:val="28"/>
                      <w:szCs w:val="28"/>
                    </w:rPr>
                    <w:t>nhiều tuyến đường biển quốc tế.</w:t>
                  </w:r>
                </w:p>
                <w:p w14:paraId="61F7AA57" w14:textId="77777777" w:rsidR="006D5FD3" w:rsidRDefault="00F254A5" w:rsidP="00FC7045">
                  <w:pPr>
                    <w:spacing w:before="120"/>
                    <w:contextualSpacing/>
                    <w:jc w:val="both"/>
                    <w:rPr>
                      <w:rFonts w:ascii="Times New Roman" w:eastAsia="Times New Roman" w:hAnsi="Times New Roman" w:cs="Times New Roman"/>
                      <w:sz w:val="28"/>
                      <w:szCs w:val="28"/>
                    </w:rPr>
                  </w:pPr>
                  <w:r w:rsidRPr="00F254A5">
                    <w:rPr>
                      <w:rFonts w:ascii="Times New Roman" w:eastAsia="Times New Roman" w:hAnsi="Times New Roman" w:cs="Times New Roman"/>
                      <w:sz w:val="28"/>
                      <w:szCs w:val="28"/>
                    </w:rPr>
                    <w:t>- Bờ biển khúc khuỷu,</w:t>
                  </w:r>
                  <w:r>
                    <w:rPr>
                      <w:rFonts w:ascii="Times New Roman" w:eastAsia="Times New Roman" w:hAnsi="Times New Roman" w:cs="Times New Roman"/>
                      <w:sz w:val="28"/>
                      <w:szCs w:val="28"/>
                    </w:rPr>
                    <w:t xml:space="preserve"> </w:t>
                  </w:r>
                  <w:r w:rsidRPr="00F254A5">
                    <w:rPr>
                      <w:rFonts w:ascii="Times New Roman" w:eastAsia="Times New Roman" w:hAnsi="Times New Roman" w:cs="Times New Roman"/>
                      <w:sz w:val="28"/>
                      <w:szCs w:val="28"/>
                    </w:rPr>
                    <w:t xml:space="preserve">có nhiều vũng vịnh sâu kín gió thuận lợi để xây dựng cảng. </w:t>
                  </w:r>
                </w:p>
              </w:tc>
            </w:tr>
          </w:tbl>
          <w:p w14:paraId="659DF30A" w14:textId="77777777" w:rsidR="00876D0F" w:rsidRPr="00F42A79" w:rsidRDefault="00876D0F" w:rsidP="00876D0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sidR="003E47A4" w:rsidRPr="003E47A4">
              <w:rPr>
                <w:rFonts w:ascii="Times New Roman" w:eastAsia="Times New Roman" w:hAnsi="Times New Roman" w:cs="Times New Roman"/>
                <w:sz w:val="28"/>
                <w:szCs w:val="28"/>
                <w:lang w:val="de-DE"/>
              </w:rPr>
              <w:t>nhóm bạn và sản phẩm của nhóm mình.</w:t>
            </w:r>
          </w:p>
          <w:p w14:paraId="7781BF30" w14:textId="77777777" w:rsidR="00876D0F" w:rsidRPr="00F42A79" w:rsidRDefault="00876D0F" w:rsidP="00876D0F">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14:paraId="47909E9B" w14:textId="77777777" w:rsidR="00876D0F" w:rsidRPr="00A61C45" w:rsidRDefault="00876D0F" w:rsidP="00876D0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14:paraId="1221780E" w14:textId="77777777" w:rsidR="00876D0F" w:rsidRPr="00AF4AEC" w:rsidRDefault="00EC2556" w:rsidP="00876D0F">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t xml:space="preserve">3. </w:t>
            </w:r>
            <w:r w:rsidRPr="00EC2556">
              <w:rPr>
                <w:rFonts w:ascii="Times New Roman" w:eastAsia="Times New Roman" w:hAnsi="Times New Roman" w:cs="Times New Roman"/>
                <w:b/>
                <w:iCs/>
                <w:noProof/>
                <w:sz w:val="28"/>
                <w:szCs w:val="28"/>
                <w:lang w:val="nl-NL"/>
              </w:rPr>
              <w:t>Tài nguyên biển và thềm lục địa</w:t>
            </w:r>
          </w:p>
          <w:p w14:paraId="29075919" w14:textId="77777777" w:rsidR="00876D0F" w:rsidRPr="0079242D" w:rsidRDefault="0079242D" w:rsidP="00876D0F">
            <w:pPr>
              <w:tabs>
                <w:tab w:val="left" w:pos="0"/>
              </w:tabs>
              <w:spacing w:before="120" w:after="0"/>
              <w:contextualSpacing/>
              <w:jc w:val="both"/>
              <w:rPr>
                <w:rFonts w:ascii="Times New Roman" w:eastAsia="Times New Roman" w:hAnsi="Times New Roman" w:cs="Times New Roman"/>
                <w:b/>
                <w:i/>
                <w:iCs/>
                <w:noProof/>
                <w:sz w:val="28"/>
                <w:szCs w:val="28"/>
              </w:rPr>
            </w:pPr>
            <w:r w:rsidRPr="0079242D">
              <w:rPr>
                <w:rFonts w:ascii="Times New Roman" w:eastAsia="Times New Roman" w:hAnsi="Times New Roman" w:cs="Times New Roman"/>
                <w:b/>
                <w:i/>
                <w:iCs/>
                <w:noProof/>
                <w:sz w:val="28"/>
                <w:szCs w:val="28"/>
              </w:rPr>
              <w:t>a. Tài nguyên sinh vật</w:t>
            </w:r>
          </w:p>
          <w:p w14:paraId="19F1EDC6" w14:textId="77777777" w:rsidR="0079242D" w:rsidRDefault="0079242D" w:rsidP="00876D0F">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Tài nguyên sinh vật biển nước ta phong phú và đa dạng</w:t>
            </w:r>
            <w:r w:rsidR="00340E03">
              <w:rPr>
                <w:rFonts w:ascii="Times New Roman" w:eastAsia="Times New Roman" w:hAnsi="Times New Roman" w:cs="Times New Roman"/>
                <w:iCs/>
                <w:noProof/>
                <w:sz w:val="28"/>
                <w:szCs w:val="28"/>
              </w:rPr>
              <w:t>.</w:t>
            </w:r>
          </w:p>
          <w:p w14:paraId="713B88AA" w14:textId="77777777" w:rsidR="00340E03" w:rsidRDefault="00340E03" w:rsidP="00876D0F">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Thực vật: trên 600 loài rong biển, 400 loài tảo biển.</w:t>
            </w:r>
          </w:p>
          <w:p w14:paraId="13F6C364" w14:textId="77777777" w:rsidR="00340E03" w:rsidRDefault="00340E03" w:rsidP="00876D0F">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Động vật: hơn 2000 loài cá, hàng nghìn loài giáp xác, nhuyễn thể, hàng trăm loài chin biển.</w:t>
            </w:r>
          </w:p>
          <w:p w14:paraId="7CB2A0E0" w14:textId="77777777" w:rsidR="00340E03" w:rsidRPr="00340E03" w:rsidRDefault="00340E03" w:rsidP="00876D0F">
            <w:pPr>
              <w:tabs>
                <w:tab w:val="left" w:pos="0"/>
              </w:tabs>
              <w:spacing w:before="120" w:after="0"/>
              <w:contextualSpacing/>
              <w:jc w:val="both"/>
              <w:rPr>
                <w:rFonts w:ascii="Times New Roman" w:eastAsia="Times New Roman" w:hAnsi="Times New Roman" w:cs="Times New Roman"/>
                <w:b/>
                <w:i/>
                <w:iCs/>
                <w:noProof/>
                <w:sz w:val="28"/>
                <w:szCs w:val="28"/>
              </w:rPr>
            </w:pPr>
            <w:r w:rsidRPr="00340E03">
              <w:rPr>
                <w:rFonts w:ascii="Times New Roman" w:eastAsia="Times New Roman" w:hAnsi="Times New Roman" w:cs="Times New Roman"/>
                <w:b/>
                <w:i/>
                <w:iCs/>
                <w:noProof/>
                <w:sz w:val="28"/>
                <w:szCs w:val="28"/>
              </w:rPr>
              <w:t>b. Tài nguyên khoáng sản</w:t>
            </w:r>
          </w:p>
          <w:p w14:paraId="6BD2B180" w14:textId="77777777" w:rsidR="00876D0F" w:rsidRDefault="00340E03"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Dầu mỏ và khí tự nhiên: khoảng vài tỉ tấn dầu và hàng trăm tỉ m</w:t>
            </w:r>
            <w:r w:rsidRPr="00340E03">
              <w:rPr>
                <w:rFonts w:ascii="Times New Roman" w:eastAsia="Times New Roman" w:hAnsi="Times New Roman" w:cs="Times New Roman"/>
                <w:iCs/>
                <w:noProof/>
                <w:sz w:val="28"/>
                <w:szCs w:val="28"/>
                <w:vertAlign w:val="superscript"/>
                <w:lang w:val="nl-NL"/>
              </w:rPr>
              <w:t>3</w:t>
            </w:r>
            <w:r w:rsidR="00A83923">
              <w:rPr>
                <w:rFonts w:ascii="Times New Roman" w:eastAsia="Times New Roman" w:hAnsi="Times New Roman" w:cs="Times New Roman"/>
                <w:iCs/>
                <w:noProof/>
                <w:sz w:val="28"/>
                <w:szCs w:val="28"/>
                <w:lang w:val="nl-NL"/>
              </w:rPr>
              <w:t xml:space="preserve"> khí ở thềm lục địa phía nam.</w:t>
            </w:r>
          </w:p>
          <w:p w14:paraId="0CF06CB8" w14:textId="77777777" w:rsidR="00340E03" w:rsidRDefault="00340E03"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Muối: phân bố chủ yếu ở các tỉnh ven biển Nam Trung Bộ và Nam Bộ.</w:t>
            </w:r>
          </w:p>
          <w:p w14:paraId="7E879400" w14:textId="77777777" w:rsidR="00340E03" w:rsidRDefault="00340E03"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Các tài nguyên khác: titan, cát thủy tinh, phốt pho, băng cháy, đồng, chì, kẽm...</w:t>
            </w:r>
          </w:p>
          <w:p w14:paraId="3245B6F1" w14:textId="77777777" w:rsidR="00340E03" w:rsidRPr="00340E03" w:rsidRDefault="00340E03" w:rsidP="00876D0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340E03">
              <w:rPr>
                <w:rFonts w:ascii="Times New Roman" w:eastAsia="Times New Roman" w:hAnsi="Times New Roman" w:cs="Times New Roman"/>
                <w:b/>
                <w:i/>
                <w:iCs/>
                <w:noProof/>
                <w:sz w:val="28"/>
                <w:szCs w:val="28"/>
                <w:lang w:val="nl-NL"/>
              </w:rPr>
              <w:t>c. Tài nguyên du lịch</w:t>
            </w:r>
          </w:p>
          <w:p w14:paraId="3788079B" w14:textId="77777777" w:rsidR="00340E03" w:rsidRDefault="00340E03"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Dọc bờ biển nước ta có khoảng hơn 120 bãi biển</w:t>
            </w:r>
            <w:r w:rsidR="00673088">
              <w:rPr>
                <w:rFonts w:ascii="Times New Roman" w:eastAsia="Times New Roman" w:hAnsi="Times New Roman" w:cs="Times New Roman"/>
                <w:iCs/>
                <w:noProof/>
                <w:sz w:val="28"/>
                <w:szCs w:val="28"/>
                <w:lang w:val="nl-NL"/>
              </w:rPr>
              <w:t>, bãi cát phẳng, nhiều bãi tắm đẹp.</w:t>
            </w:r>
          </w:p>
          <w:p w14:paraId="789886CB" w14:textId="77777777" w:rsidR="00673088" w:rsidRDefault="00ED568F"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sidRPr="00ED568F">
              <w:rPr>
                <w:rFonts w:ascii="Times New Roman" w:eastAsia="Times New Roman" w:hAnsi="Times New Roman" w:cs="Times New Roman"/>
                <w:iCs/>
                <w:noProof/>
                <w:sz w:val="28"/>
                <w:szCs w:val="28"/>
                <w:lang w:val="nl-NL"/>
              </w:rPr>
              <w:t>- Các đảo và quần đảo của nước ta cũng có giá trị du lịch rất lớn, như: vịnh Hạ Long, đảo Phú Quốc,…</w:t>
            </w:r>
          </w:p>
          <w:p w14:paraId="0E781083" w14:textId="77777777" w:rsidR="00673088" w:rsidRPr="00673088" w:rsidRDefault="00673088" w:rsidP="00876D0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673088">
              <w:rPr>
                <w:rFonts w:ascii="Times New Roman" w:eastAsia="Times New Roman" w:hAnsi="Times New Roman" w:cs="Times New Roman"/>
                <w:b/>
                <w:i/>
                <w:iCs/>
                <w:noProof/>
                <w:sz w:val="28"/>
                <w:szCs w:val="28"/>
                <w:lang w:val="nl-NL"/>
              </w:rPr>
              <w:t>d. Các tài nguyên khác của vùng biển và thềm lục địa Việt Nam</w:t>
            </w:r>
          </w:p>
          <w:p w14:paraId="2F1E2152" w14:textId="77777777" w:rsidR="00673088" w:rsidRDefault="00673088"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Năng lượng gió: tốc độ trên 6m/s, có nơi trên 10m/s.</w:t>
            </w:r>
          </w:p>
          <w:p w14:paraId="31F11551" w14:textId="77777777" w:rsidR="00673088" w:rsidRDefault="00673088"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Năng lượng thủy tiều: 2 khu vực có tiềm năng lớn là Móng Cái đến Thanh Hóa, Mũi Ba Kiệm đến Cà Mau.</w:t>
            </w:r>
          </w:p>
          <w:p w14:paraId="08CB85B1" w14:textId="77777777" w:rsidR="00673088" w:rsidRPr="00A43F72" w:rsidRDefault="00673088"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Nhiều khu vực nước sâu thuận lợi xây dựng cảng biển.</w:t>
            </w:r>
          </w:p>
        </w:tc>
      </w:tr>
    </w:tbl>
    <w:p w14:paraId="30105821" w14:textId="77777777" w:rsidR="00876D0F" w:rsidRPr="00A61C45" w:rsidRDefault="00876D0F" w:rsidP="00876D0F">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14:paraId="7E11B06B" w14:textId="77777777" w:rsidR="00876D0F" w:rsidRPr="00A61C45" w:rsidRDefault="00876D0F" w:rsidP="00876D0F">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w:t>
      </w:r>
      <w:r w:rsidR="00442DE9">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0 phút)</w:t>
      </w:r>
    </w:p>
    <w:p w14:paraId="07AA0631" w14:textId="77777777" w:rsidR="00876D0F" w:rsidRPr="002C004A" w:rsidRDefault="00876D0F" w:rsidP="00876D0F">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14:paraId="20BC2918" w14:textId="77777777" w:rsidR="00876D0F" w:rsidRPr="001A4E56" w:rsidRDefault="00876D0F" w:rsidP="00876D0F">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14:paraId="6D814666" w14:textId="77777777" w:rsidR="00876D0F" w:rsidRPr="00A61C45" w:rsidRDefault="00876D0F" w:rsidP="00876D0F">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14:paraId="1376983D" w14:textId="77777777" w:rsidR="00876D0F" w:rsidRPr="00042E5C" w:rsidRDefault="00876D0F" w:rsidP="00876D0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14:paraId="47BB2644" w14:textId="77777777" w:rsidR="00876D0F"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14:paraId="71B7CAD4" w14:textId="77777777" w:rsidR="00876D0F"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GV yêu cầu HS dựa vào hình 1.2 và kiến thức đã học, hãy trả lời các câu hỏi sau:</w:t>
      </w:r>
      <w:r>
        <w:rPr>
          <w:rFonts w:ascii="Times New Roman" w:eastAsia="Times New Roman" w:hAnsi="Times New Roman" w:cs="Times New Roman"/>
          <w:b/>
          <w:sz w:val="28"/>
          <w:szCs w:val="28"/>
        </w:rPr>
        <w:t xml:space="preserve"> </w:t>
      </w:r>
    </w:p>
    <w:p w14:paraId="32ED15D6" w14:textId="77777777" w:rsidR="00E16AAC" w:rsidRPr="00E16AAC" w:rsidRDefault="00876D0F" w:rsidP="00E16AAC">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7C1075">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w:t>
      </w:r>
      <w:r w:rsidR="00E16AAC" w:rsidRPr="00E16AAC">
        <w:rPr>
          <w:rFonts w:ascii="Times New Roman" w:eastAsia="Times New Roman" w:hAnsi="Times New Roman" w:cs="Times New Roman"/>
          <w:i/>
          <w:sz w:val="28"/>
          <w:szCs w:val="28"/>
        </w:rPr>
        <w:t>Lập sơ đồ thể hiện đặc điểm tự nhiên vùng biển đảo Việt Nam.</w:t>
      </w:r>
    </w:p>
    <w:p w14:paraId="4C6B7F18" w14:textId="77777777" w:rsidR="00876D0F" w:rsidRPr="00EA1282" w:rsidRDefault="00876D0F" w:rsidP="00E16AAC">
      <w:pPr>
        <w:autoSpaceDE w:val="0"/>
        <w:autoSpaceDN w:val="0"/>
        <w:adjustRightInd w:val="0"/>
        <w:spacing w:before="120" w:after="0"/>
        <w:ind w:firstLine="340"/>
        <w:jc w:val="both"/>
        <w:rPr>
          <w:rFonts w:ascii="Times New Roman" w:eastAsia="Times New Roman" w:hAnsi="Times New Roman" w:cs="Times New Roman"/>
          <w:i/>
          <w:sz w:val="28"/>
          <w:szCs w:val="28"/>
        </w:rPr>
      </w:pPr>
      <w:r w:rsidRPr="00EA1282">
        <w:rPr>
          <w:rFonts w:ascii="Times New Roman" w:eastAsia="Times New Roman" w:hAnsi="Times New Roman" w:cs="Times New Roman"/>
          <w:b/>
          <w:i/>
          <w:sz w:val="28"/>
          <w:szCs w:val="28"/>
        </w:rPr>
        <w:t>2</w:t>
      </w:r>
      <w:r>
        <w:rPr>
          <w:rFonts w:ascii="Times New Roman" w:eastAsia="Times New Roman" w:hAnsi="Times New Roman" w:cs="Times New Roman"/>
          <w:i/>
          <w:sz w:val="28"/>
          <w:szCs w:val="28"/>
        </w:rPr>
        <w:t xml:space="preserve">. </w:t>
      </w:r>
      <w:r w:rsidR="00E16AAC" w:rsidRPr="00E16AAC">
        <w:rPr>
          <w:rFonts w:ascii="Times New Roman" w:eastAsia="Times New Roman" w:hAnsi="Times New Roman" w:cs="Times New Roman"/>
          <w:i/>
          <w:sz w:val="28"/>
          <w:szCs w:val="28"/>
        </w:rPr>
        <w:t xml:space="preserve">Em hãy cho ví dụ cụ thể về các tài nguyên du lịch biển đảo của nước ta.    </w:t>
      </w:r>
    </w:p>
    <w:p w14:paraId="52F79914" w14:textId="77777777" w:rsidR="00876D0F"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14:paraId="7FB87A8A" w14:textId="77777777" w:rsidR="00876D0F" w:rsidRPr="007748AE"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hình 1.2 và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14:paraId="6341FE03" w14:textId="77777777" w:rsidR="00876D0F" w:rsidRPr="00501B3E"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75BA98EC" w14:textId="77777777" w:rsidR="00876D0F" w:rsidRPr="007748AE" w:rsidRDefault="00876D0F" w:rsidP="00876D0F">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12897BCA" w14:textId="77777777" w:rsidR="00876D0F"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14:paraId="3F5EB725" w14:textId="77777777" w:rsidR="00876D0F"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sidRPr="00EA1282">
        <w:rPr>
          <w:rFonts w:ascii="Times New Roman" w:eastAsia="Times New Roman" w:hAnsi="Times New Roman" w:cs="Times New Roman"/>
          <w:b/>
          <w:bCs/>
          <w:sz w:val="28"/>
          <w:szCs w:val="28"/>
        </w:rPr>
        <w:t xml:space="preserve">1. </w:t>
      </w:r>
    </w:p>
    <w:p w14:paraId="2FA4DA36"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Pr>
          <w:noProof/>
        </w:rPr>
        <w:drawing>
          <wp:anchor distT="0" distB="0" distL="114300" distR="114300" simplePos="0" relativeHeight="251952128" behindDoc="1" locked="0" layoutInCell="1" allowOverlap="1" wp14:anchorId="1CEDC8F5" wp14:editId="69431E8A">
            <wp:simplePos x="0" y="0"/>
            <wp:positionH relativeFrom="column">
              <wp:posOffset>434975</wp:posOffset>
            </wp:positionH>
            <wp:positionV relativeFrom="paragraph">
              <wp:posOffset>29210</wp:posOffset>
            </wp:positionV>
            <wp:extent cx="5500370" cy="7078980"/>
            <wp:effectExtent l="0" t="0" r="5080" b="7620"/>
            <wp:wrapTight wrapText="bothSides">
              <wp:wrapPolygon edited="0">
                <wp:start x="0" y="0"/>
                <wp:lineTo x="0" y="21565"/>
                <wp:lineTo x="21545" y="21565"/>
                <wp:lineTo x="21545" y="0"/>
                <wp:lineTo x="0" y="0"/>
              </wp:wrapPolygon>
            </wp:wrapTight>
            <wp:docPr id="511" name="Picture 511" descr="Lập sơ đồ thể hiện đặc điểm tự nhiên vùng biển đảo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ập sơ đồ thể hiện đặc điểm tự nhiên vùng biển đảo Việt Nam"/>
                    <pic:cNvPicPr>
                      <a:picLocks noChangeAspect="1" noChangeArrowheads="1"/>
                    </pic:cNvPicPr>
                  </pic:nvPicPr>
                  <pic:blipFill>
                    <a:blip r:embed="rId103" cstate="email">
                      <a:extLst>
                        <a:ext uri="{BEBA8EAE-BF5A-486C-A8C5-ECC9F3942E4B}">
                          <a14:imgProps xmlns:a14="http://schemas.microsoft.com/office/drawing/2010/main">
                            <a14:imgLayer r:embed="rId10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500370" cy="707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4264D"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514E4C43"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43D07C95"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30483C97"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5E494C3D"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3CFEA2C4"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0FB7148B"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7D9BDC14"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5F56E552"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23A876F3"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10E7FAEF"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2E924E36"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3DCF279D"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4F2F7C23"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6BBA3D34"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62CAE2B5"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1C682C79"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637ED4F4"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13BC7AEC"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40C460E3"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48C5C44C"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66087DA9"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6EC9A55E"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48D9F358"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6C595BE5"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3B2753BB"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6EC40A5E"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71CEA564" w14:textId="77777777" w:rsidR="007178AF" w:rsidRPr="00EA1282"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1FABE73D" w14:textId="77777777" w:rsidR="00876D0F"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
          <w:bCs/>
          <w:sz w:val="28"/>
          <w:szCs w:val="28"/>
        </w:rPr>
        <w:t xml:space="preserve">2. </w:t>
      </w:r>
    </w:p>
    <w:p w14:paraId="20D2D705" w14:textId="77777777" w:rsidR="00E16AAC" w:rsidRDefault="00E16AAC"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E16AAC">
        <w:rPr>
          <w:rFonts w:ascii="Times New Roman" w:eastAsia="Times New Roman" w:hAnsi="Times New Roman" w:cs="Times New Roman"/>
          <w:bCs/>
          <w:sz w:val="28"/>
          <w:szCs w:val="28"/>
        </w:rPr>
        <w:t>Ví dụ 1</w:t>
      </w:r>
      <w:r>
        <w:rPr>
          <w:rFonts w:ascii="Times New Roman" w:eastAsia="Times New Roman" w:hAnsi="Times New Roman" w:cs="Times New Roman"/>
          <w:bCs/>
          <w:sz w:val="28"/>
          <w:szCs w:val="28"/>
        </w:rPr>
        <w:t xml:space="preserve"> Du lịch biển Nha Trang</w:t>
      </w:r>
      <w:r w:rsidRPr="00E16AAC">
        <w:rPr>
          <w:rFonts w:ascii="Times New Roman" w:eastAsia="Times New Roman" w:hAnsi="Times New Roman" w:cs="Times New Roman"/>
          <w:bCs/>
          <w:sz w:val="28"/>
          <w:szCs w:val="28"/>
        </w:rPr>
        <w:t>: Nha Trang được mệnh danh là điểm du lịch biển hấp dẫn nhất thế giới. Bãi biển Nha Trang có chiều dài gần 10km, khung cảnh thiên nhiên bát ngát say đắm lòng người. Đến với biển Nha Trang, bạn sẽ được khám phá những bãi tắm Nha Trang</w:t>
      </w:r>
      <w:r w:rsidR="00734C4F">
        <w:rPr>
          <w:rFonts w:ascii="Times New Roman" w:eastAsia="Times New Roman" w:hAnsi="Times New Roman" w:cs="Times New Roman"/>
          <w:bCs/>
          <w:sz w:val="28"/>
          <w:szCs w:val="28"/>
        </w:rPr>
        <w:t xml:space="preserve"> </w:t>
      </w:r>
      <w:r w:rsidRPr="00E16AAC">
        <w:rPr>
          <w:rFonts w:ascii="Times New Roman" w:eastAsia="Times New Roman" w:hAnsi="Times New Roman" w:cs="Times New Roman"/>
          <w:bCs/>
          <w:sz w:val="28"/>
          <w:szCs w:val="28"/>
        </w:rPr>
        <w:t>đẹp mê li, chìm đắm cùng làn nước biển trong vắt. Những rặng dừa rì rào hòa cùng tiếng sóng biển như một bản tình ca lay động bao tâm hồn du khách. Hơn hết, ở đây còn có rất nhiều hoạt động vui chơi như: lướt sóng, nhảy dù biển, bơi lội, khám phá san hô và hoạt động teambuilding vô cùng thú vị.</w:t>
      </w:r>
    </w:p>
    <w:p w14:paraId="538F95B6" w14:textId="77777777" w:rsidR="00734C4F" w:rsidRPr="009F14AA" w:rsidRDefault="00734C4F" w:rsidP="00AD0D1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Ví dụ 2 Du lịch đảo Phú Quốc: </w:t>
      </w:r>
      <w:r w:rsidRPr="00734C4F">
        <w:rPr>
          <w:rFonts w:ascii="Times New Roman" w:eastAsia="Times New Roman" w:hAnsi="Times New Roman" w:cs="Times New Roman"/>
          <w:bCs/>
          <w:sz w:val="28"/>
          <w:szCs w:val="28"/>
        </w:rPr>
        <w:t>Quần đảo Phú Quốc nằm trong vịnh Thái Lan, cách TP HCM khoảng 400 km về hướng tây. Nơi đây thu hút du khách trong và ngoài nước bởi các loại hình du lịch đa dạng, với tài nguyên biển, đảo phong phú; hệ sinh thái rừng, biển đa dạng.</w:t>
      </w:r>
      <w:r w:rsidR="00AD0D11">
        <w:rPr>
          <w:rFonts w:ascii="Times New Roman" w:eastAsia="Times New Roman" w:hAnsi="Times New Roman" w:cs="Times New Roman"/>
          <w:bCs/>
          <w:sz w:val="28"/>
          <w:szCs w:val="28"/>
        </w:rPr>
        <w:t xml:space="preserve"> </w:t>
      </w:r>
      <w:r w:rsidR="00AD0D11" w:rsidRPr="00AD0D11">
        <w:rPr>
          <w:rFonts w:ascii="Times New Roman" w:eastAsia="Times New Roman" w:hAnsi="Times New Roman" w:cs="Times New Roman"/>
          <w:bCs/>
          <w:sz w:val="28"/>
          <w:szCs w:val="28"/>
        </w:rPr>
        <w:t xml:space="preserve">Bãi Sao là một trong những bãi biển đẹp nhất Phú Quốc, </w:t>
      </w:r>
      <w:r w:rsidR="00AD0D11">
        <w:rPr>
          <w:rFonts w:ascii="Times New Roman" w:eastAsia="Times New Roman" w:hAnsi="Times New Roman" w:cs="Times New Roman"/>
          <w:bCs/>
          <w:sz w:val="28"/>
          <w:szCs w:val="28"/>
        </w:rPr>
        <w:t>n</w:t>
      </w:r>
      <w:r w:rsidR="00AD0D11" w:rsidRPr="00AD0D11">
        <w:rPr>
          <w:rFonts w:ascii="Times New Roman" w:eastAsia="Times New Roman" w:hAnsi="Times New Roman" w:cs="Times New Roman"/>
          <w:bCs/>
          <w:sz w:val="28"/>
          <w:szCs w:val="28"/>
        </w:rPr>
        <w:t>ơi đây có làn nước trong xanh, nổi bật trên dải cát màu trắng mịn dài hơn 7 km. Tới đây, du khách có thể thong dong trên những bờ cát, lắng nghe tiếng sóng rì rào vào bình minh hay tắm b</w:t>
      </w:r>
      <w:r w:rsidR="00AD0D11">
        <w:rPr>
          <w:rFonts w:ascii="Times New Roman" w:eastAsia="Times New Roman" w:hAnsi="Times New Roman" w:cs="Times New Roman"/>
          <w:bCs/>
          <w:sz w:val="28"/>
          <w:szCs w:val="28"/>
        </w:rPr>
        <w:t xml:space="preserve">iển, lưu lại những bức ảnh đẹp. </w:t>
      </w:r>
      <w:r w:rsidR="00AD0D11" w:rsidRPr="00AD0D11">
        <w:rPr>
          <w:rFonts w:ascii="Times New Roman" w:eastAsia="Times New Roman" w:hAnsi="Times New Roman" w:cs="Times New Roman"/>
          <w:bCs/>
          <w:sz w:val="28"/>
          <w:szCs w:val="28"/>
        </w:rPr>
        <w:t>Ngoài ra, nơi này nước lặng, sóng êm nên có nhiều hoạt động thể thao dưới nước, nổi bật là chèo thuyền kayak.</w:t>
      </w:r>
    </w:p>
    <w:p w14:paraId="466F381D" w14:textId="77777777" w:rsidR="00876D0F" w:rsidRPr="007C1075"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14:paraId="33C897F0" w14:textId="77777777" w:rsidR="00876D0F" w:rsidRPr="001B6A28"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14:paraId="31799F24" w14:textId="77777777" w:rsidR="00876D0F" w:rsidRPr="00F1353C"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14:paraId="21DAF076" w14:textId="77777777" w:rsidR="00876D0F" w:rsidRPr="00A61C45" w:rsidRDefault="00876D0F" w:rsidP="00876D0F">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14:paraId="6747A42C" w14:textId="77777777" w:rsidR="00876D0F" w:rsidRPr="00A61C45" w:rsidRDefault="00876D0F" w:rsidP="00876D0F">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42722CDC" w14:textId="77777777" w:rsidR="00876D0F" w:rsidRPr="00A61C45" w:rsidRDefault="00876D0F" w:rsidP="00876D0F">
      <w:pPr>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 xml:space="preserve">GV </w:t>
      </w:r>
      <w:r w:rsidR="004959D0" w:rsidRPr="004959D0">
        <w:rPr>
          <w:rFonts w:ascii="Times New Roman" w:eastAsia="Times New Roman" w:hAnsi="Times New Roman" w:cs="Times New Roman"/>
          <w:sz w:val="28"/>
          <w:szCs w:val="28"/>
          <w:bdr w:val="none" w:sz="0" w:space="0" w:color="auto" w:frame="1"/>
        </w:rPr>
        <w:t>GV hướng dẫn HS thực hiện nhiệm vụ ở nhà.</w:t>
      </w:r>
    </w:p>
    <w:p w14:paraId="312FDDF2" w14:textId="77777777" w:rsidR="00876D0F" w:rsidRPr="00A61C45" w:rsidRDefault="00876D0F" w:rsidP="00876D0F">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14:paraId="14626795" w14:textId="77777777" w:rsidR="00876D0F" w:rsidRPr="00042E5C" w:rsidRDefault="00876D0F" w:rsidP="00876D0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14:paraId="1E2C6A5D" w14:textId="77777777" w:rsidR="00876D0F" w:rsidRDefault="00876D0F" w:rsidP="00876D0F">
      <w:pPr>
        <w:autoSpaceDE w:val="0"/>
        <w:autoSpaceDN w:val="0"/>
        <w:adjustRightInd w:val="0"/>
        <w:spacing w:before="120" w:after="0"/>
        <w:ind w:firstLine="340"/>
        <w:contextualSpacing/>
        <w:jc w:val="both"/>
        <w:rPr>
          <w:rFonts w:ascii="Times New Roman" w:hAnsi="Times New Roman" w:cs="Times New Roman"/>
          <w:i/>
          <w:sz w:val="28"/>
          <w:szCs w:val="28"/>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GV đặt câu hỏi cho HS:</w:t>
      </w:r>
      <w:r w:rsidRPr="00893421">
        <w:t xml:space="preserve"> </w:t>
      </w:r>
      <w:r w:rsidR="00F278E4" w:rsidRPr="00F278E4">
        <w:rPr>
          <w:rFonts w:ascii="Times New Roman" w:hAnsi="Times New Roman" w:cs="Times New Roman"/>
          <w:i/>
          <w:sz w:val="28"/>
          <w:szCs w:val="28"/>
        </w:rPr>
        <w:t>Viết một đoạn văn ngắn (khoảng 150 chữ) để tuyên truyền bảo vệ môi trường và tài nguyên biển đảo Việt Nam.</w:t>
      </w:r>
    </w:p>
    <w:p w14:paraId="28F94435" w14:textId="77777777" w:rsidR="00876D0F" w:rsidRPr="007748AE"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tìm kiếm thông tin trên Internet và thực hiện nhiệm vụ ở nhà.</w:t>
      </w:r>
    </w:p>
    <w:p w14:paraId="7DBA7799" w14:textId="77777777" w:rsidR="00876D0F" w:rsidRPr="0010586A" w:rsidRDefault="00876D0F" w:rsidP="00876D0F">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14:paraId="758B1A52" w14:textId="77777777" w:rsidR="00F278E4" w:rsidRDefault="00876D0F" w:rsidP="00F278E4">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 </w:t>
      </w:r>
    </w:p>
    <w:p w14:paraId="747DB1CC" w14:textId="77777777" w:rsidR="00F278E4" w:rsidRPr="00F278E4" w:rsidRDefault="00F278E4" w:rsidP="00F278E4">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F278E4">
        <w:rPr>
          <w:rFonts w:ascii="Times New Roman" w:eastAsia="Times New Roman" w:hAnsi="Times New Roman" w:cs="Times New Roman"/>
          <w:bCs/>
          <w:sz w:val="28"/>
          <w:szCs w:val="28"/>
        </w:rPr>
        <w:t>Vùng biển Việt Nam là một phần của Biển Đông, có diện tích khoảng 1 triệu km</w:t>
      </w:r>
      <w:r w:rsidRPr="00F278E4">
        <w:rPr>
          <w:rFonts w:ascii="Times New Roman" w:eastAsia="Times New Roman" w:hAnsi="Times New Roman" w:cs="Times New Roman"/>
          <w:bCs/>
          <w:sz w:val="28"/>
          <w:szCs w:val="28"/>
          <w:vertAlign w:val="superscript"/>
        </w:rPr>
        <w:t>2</w:t>
      </w:r>
      <w:r w:rsidRPr="00F278E4">
        <w:rPr>
          <w:rFonts w:ascii="Times New Roman" w:eastAsia="Times New Roman" w:hAnsi="Times New Roman" w:cs="Times New Roman"/>
          <w:bCs/>
          <w:sz w:val="28"/>
          <w:szCs w:val="28"/>
        </w:rPr>
        <w:t>. Thiên nhiên vùng biển đảo Việt Nam có sự phân hóa đa dạng và giàu tiềm năng, có thể giúp nước ta hiện thực được mục tiêu “trở thành quốc gia mạnh về biển”. Tuy nhiên, trong những năm qua, môi trường biển Việt Nam đang có xu hướng suy giảm về chất lượng: nhiều vùng cửa sông ven biển đã bị ô nhiễm; vẫn còn tình trạng xả thải ra biển chưa qua xử lí; các hệ sinh thái biển đang bị khai thác quá mức, thiếu tính bền vững dẫn đến tình trạng suy giảm đa dạng sinh học,... Nguyên nhân chính dẫn đến ô nhiễm biển là do: hoạt động khai thác, phát triển kinh tế - xã hội của con người; thể chế, chính sách của nhà nước trong việc bảo vệ môi trường biển còn tồn tại một số bất cập và ý thức của một bộ phận người dân chưa cao. Ô nhiễm môi trường biển dẫn đến những hậu quả rất nghiêm trọng, nó gây hại trực tiếp đến sức khỏe con người và dần làm mất đi những nguồn lợi từ biển như h</w:t>
      </w:r>
      <w:r w:rsidR="00E16AAC">
        <w:rPr>
          <w:rFonts w:ascii="Times New Roman" w:eastAsia="Times New Roman" w:hAnsi="Times New Roman" w:cs="Times New Roman"/>
          <w:bCs/>
          <w:sz w:val="28"/>
          <w:szCs w:val="28"/>
        </w:rPr>
        <w:t>ả</w:t>
      </w:r>
      <w:r w:rsidRPr="00F278E4">
        <w:rPr>
          <w:rFonts w:ascii="Times New Roman" w:eastAsia="Times New Roman" w:hAnsi="Times New Roman" w:cs="Times New Roman"/>
          <w:bCs/>
          <w:sz w:val="28"/>
          <w:szCs w:val="28"/>
        </w:rPr>
        <w:t>i sản, du lịch biển. Môi trường biển bị ô nhiễm giảm đi sức hút với khách du lịch. Tràn dầu ảnh hưởng nghiêm trọng đến hệ sinh thái, đặc biệt hệ sinh thái rừng ngập mặn, cổ biển, vùng bãi cát, đầm phá và các rạn san hô. Bảo vệ môi trường biển là trách nhiệm của mỗi người dân trong cộng đồng. Mỗi địa phương cùng đồng hành với cả nước tích cực tham gia vào công cuộc bảo vệ môi trường biển đảo bằng những hành động cụ thể, như: tham gia vào việc tuyên truyền nâng cao nhận thức của cộng đồng địa phương về bảo vệ môi trường biển, đảo; thường xuyên và tích cực tham gia các hoạt động làm sạch bờ biển, làm đẹp cảnh quan, môi trường biển đảo; tích cực tham gia các hoạt động khắc phục và làm giảm nhẹ các thiệt hại do thiên tai gây ra tại địa phương…</w:t>
      </w:r>
    </w:p>
    <w:p w14:paraId="151AE29D" w14:textId="77777777" w:rsidR="00876D0F" w:rsidRPr="00BA0FD4" w:rsidRDefault="00876D0F" w:rsidP="00F278E4">
      <w:pPr>
        <w:autoSpaceDE w:val="0"/>
        <w:autoSpaceDN w:val="0"/>
        <w:adjustRightInd w:val="0"/>
        <w:spacing w:before="120" w:after="0"/>
        <w:ind w:firstLine="340"/>
        <w:contextualSpacing/>
        <w:jc w:val="both"/>
        <w:rPr>
          <w:rFonts w:ascii="Times New Roman" w:eastAsia="Times New Roman" w:hAnsi="Times New Roman" w:cs="Times New Roman"/>
          <w:sz w:val="28"/>
          <w:szCs w:val="28"/>
          <w:lang w:val="pt-BR"/>
        </w:rPr>
      </w:pP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14:paraId="43744C1E" w14:textId="77777777" w:rsidR="00876D0F" w:rsidRPr="001B6A28"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14:paraId="5F9905BF" w14:textId="77777777" w:rsidR="00876D0F"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14:paraId="0C7E4AFA" w14:textId="77777777" w:rsidR="00876D0F" w:rsidRDefault="00876D0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640F2372"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33CFC952"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456B20C3"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39D4A7BD"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2E33E1C4"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1768E975"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2ED0EB65"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1FE35CE2"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706EFFBF"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6D5644AF"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2195E8FC"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0F17C552"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1DF98FFE"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0A15B567"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7DDCF7BF"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21195798"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644229C6" w14:textId="77777777"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59497CAD" w14:textId="77777777"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7340DA54" w14:textId="77777777"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1A04AE6C" w14:textId="77777777"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40A419E9" w14:textId="77777777"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7282CDB8" w14:textId="77777777"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1F1AF006" w14:textId="77777777"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6776EA79" w14:textId="77777777"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580E0B0F"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2DCB15E4"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6313A4B1" w14:textId="77777777" w:rsidR="00FF0DE9" w:rsidRPr="0053790C" w:rsidRDefault="00FF0DE9" w:rsidP="00FF0DE9">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CHỦ ĐỀ 1. VĂN MINH CHÂU THỔ SÔNG HỒNG VÀ SÔNG CỬU LONG</w:t>
      </w:r>
    </w:p>
    <w:p w14:paraId="03A2047A" w14:textId="77777777" w:rsidR="00FF0DE9" w:rsidRPr="0053790C" w:rsidRDefault="00FF0DE9" w:rsidP="00FF0DE9">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14:paraId="79927E8E" w14:textId="77777777" w:rsidR="00FF0DE9" w:rsidRPr="0053790C" w:rsidRDefault="00FF0DE9" w:rsidP="00FF0DE9">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14:paraId="040DFD4F" w14:textId="77777777" w:rsidR="00FF0DE9" w:rsidRPr="0053790C" w:rsidRDefault="00FF0DE9" w:rsidP="00FF0DE9">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14:paraId="27BB6C95" w14:textId="77777777" w:rsidR="00FF0DE9"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quá trình hình thành và phát triển châu thổ sông Hồng và châu thổ sông Cửu Long.</w:t>
      </w:r>
    </w:p>
    <w:p w14:paraId="5C416266" w14:textId="77777777" w:rsidR="00FF0DE9"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được chế độ nước của các dòng sông chính.</w:t>
      </w:r>
    </w:p>
    <w:p w14:paraId="5368CDD4" w14:textId="77777777"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quá trình con người khai khẩn và cải tạo châu thổ, chế ngự và thích ứng với chế độ nước sông Hồng và sông Cửu Long.</w:t>
      </w:r>
    </w:p>
    <w:p w14:paraId="76AD11A2" w14:textId="77777777" w:rsidR="00FF0DE9" w:rsidRPr="0053790C" w:rsidRDefault="00FF0DE9" w:rsidP="00FF0DE9">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14:paraId="688A68F6" w14:textId="77777777"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14:paraId="20E9A1FA" w14:textId="77777777"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14:paraId="3DF7A9EB" w14:textId="77777777"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14:paraId="613E7BC1" w14:textId="77777777"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351E7DB8" w14:textId="77777777"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14:paraId="6DC9D72E" w14:textId="77777777" w:rsidR="00FF0DE9"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w:t>
      </w:r>
      <w:r>
        <w:rPr>
          <w:rFonts w:ascii="Times New Roman" w:eastAsia="Times New Roman" w:hAnsi="Times New Roman" w:cs="Times New Roman"/>
          <w:sz w:val="28"/>
          <w:szCs w:val="28"/>
        </w:rPr>
        <w:t>lịch sử và địa lí</w:t>
      </w:r>
      <w:r w:rsidRPr="0053790C">
        <w:rPr>
          <w:rFonts w:ascii="Times New Roman" w:eastAsia="Times New Roman" w:hAnsi="Times New Roman" w:cs="Times New Roman"/>
          <w:sz w:val="28"/>
          <w:szCs w:val="28"/>
        </w:rPr>
        <w:t xml:space="preserve">: </w:t>
      </w:r>
    </w:p>
    <w:p w14:paraId="7350E9A8" w14:textId="77777777" w:rsidR="00FF0DE9" w:rsidRPr="00163EE0"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63EE0">
        <w:rPr>
          <w:rFonts w:ascii="Times New Roman" w:eastAsia="Times New Roman" w:hAnsi="Times New Roman" w:cs="Times New Roman"/>
          <w:sz w:val="28"/>
          <w:szCs w:val="28"/>
        </w:rPr>
        <w:t xml:space="preserve"> Trình bày được quá trình hình thành và phát triển châu thổ sông Hồng và châu thổ sông Cửu Long.</w:t>
      </w:r>
    </w:p>
    <w:p w14:paraId="0220CC3E" w14:textId="77777777" w:rsidR="00FF0DE9" w:rsidRPr="00163EE0"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63EE0">
        <w:rPr>
          <w:rFonts w:ascii="Times New Roman" w:eastAsia="Times New Roman" w:hAnsi="Times New Roman" w:cs="Times New Roman"/>
          <w:sz w:val="28"/>
          <w:szCs w:val="28"/>
        </w:rPr>
        <w:t xml:space="preserve"> Mô tả được chế độ nước của các dòng sông chính.</w:t>
      </w:r>
    </w:p>
    <w:p w14:paraId="3F4823E4" w14:textId="77777777" w:rsidR="00FF0DE9"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63EE0">
        <w:rPr>
          <w:rFonts w:ascii="Times New Roman" w:eastAsia="Times New Roman" w:hAnsi="Times New Roman" w:cs="Times New Roman"/>
          <w:sz w:val="28"/>
          <w:szCs w:val="28"/>
        </w:rPr>
        <w:t xml:space="preserve"> Trình bày được quá trình con người khai khẩn và cải tạo châu thổ, chế ngự và thích ứng với chế độ nước sông Hồng và sông Cửu Long.</w:t>
      </w:r>
    </w:p>
    <w:p w14:paraId="4D95B29A" w14:textId="77777777" w:rsidR="00FF0DE9"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w:t>
      </w:r>
      <w:r>
        <w:rPr>
          <w:rFonts w:ascii="Times New Roman" w:eastAsia="Times New Roman" w:hAnsi="Times New Roman" w:cs="Times New Roman"/>
          <w:sz w:val="28"/>
          <w:szCs w:val="28"/>
        </w:rPr>
        <w:t xml:space="preserve">lịc sử và </w:t>
      </w:r>
      <w:r w:rsidRPr="0053790C">
        <w:rPr>
          <w:rFonts w:ascii="Times New Roman" w:eastAsia="Times New Roman" w:hAnsi="Times New Roman" w:cs="Times New Roman"/>
          <w:sz w:val="28"/>
          <w:szCs w:val="28"/>
        </w:rPr>
        <w:t xml:space="preserve">địa lí: </w:t>
      </w:r>
    </w:p>
    <w:p w14:paraId="02F1A773" w14:textId="77777777" w:rsidR="00FF0DE9"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Khai thác kênh hình và kênh chữ trong SGK từ </w:t>
      </w:r>
      <w:r>
        <w:rPr>
          <w:rFonts w:ascii="Times New Roman" w:eastAsia="Times New Roman" w:hAnsi="Times New Roman" w:cs="Times New Roman"/>
          <w:sz w:val="28"/>
          <w:szCs w:val="28"/>
        </w:rPr>
        <w:t>tr156-161.</w:t>
      </w:r>
    </w:p>
    <w:p w14:paraId="0BB190AA" w14:textId="77777777" w:rsidR="00FF0DE9"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 sát lược đồ hình 1.1 SGK tr157, hình 1.3 SGK tr159 để trình bày quá trình hình thành </w:t>
      </w:r>
      <w:r w:rsidRPr="00A40B62">
        <w:rPr>
          <w:rFonts w:ascii="Times New Roman" w:eastAsia="Times New Roman" w:hAnsi="Times New Roman" w:cs="Times New Roman"/>
          <w:sz w:val="28"/>
          <w:szCs w:val="28"/>
        </w:rPr>
        <w:t>và phát triển châu thổ sông Hồng và châu thổ sông Cửu Long.</w:t>
      </w:r>
    </w:p>
    <w:p w14:paraId="360791D8" w14:textId="77777777"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 sát biểu đồ hình 1.2 SGK tr158 và hình 1.4 SGK tr160 để mô tả chế độ nước </w:t>
      </w:r>
      <w:r w:rsidRPr="00A40B62">
        <w:rPr>
          <w:rFonts w:ascii="Times New Roman" w:eastAsia="Times New Roman" w:hAnsi="Times New Roman" w:cs="Times New Roman"/>
          <w:sz w:val="28"/>
          <w:szCs w:val="28"/>
        </w:rPr>
        <w:t>sông Hồng và sông Cửu Long.</w:t>
      </w:r>
    </w:p>
    <w:p w14:paraId="5B72CBE5" w14:textId="77777777"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sidRPr="00A40B62">
        <w:rPr>
          <w:rFonts w:ascii="Times New Roman" w:eastAsia="Times New Roman" w:hAnsi="Times New Roman" w:cs="Times New Roman"/>
          <w:sz w:val="28"/>
          <w:szCs w:val="28"/>
        </w:rPr>
        <w:t>sưu tầm tài liệu và viết một đoạn văn ngắn mô tả mùa lũ và mùa cạn của một dòng sông ở nước ta.</w:t>
      </w:r>
    </w:p>
    <w:p w14:paraId="5E050933" w14:textId="77777777" w:rsidR="00FF0DE9" w:rsidRPr="0053790C" w:rsidRDefault="00FF0DE9" w:rsidP="00FF0DE9">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Pr>
          <w:rFonts w:ascii="Times New Roman" w:eastAsia="Times New Roman" w:hAnsi="Times New Roman" w:cs="Times New Roman"/>
          <w:sz w:val="28"/>
          <w:szCs w:val="28"/>
        </w:rPr>
        <w:t xml:space="preserve">ý thức giữ gìn và phát triển nền văn minh </w:t>
      </w:r>
      <w:r w:rsidRPr="00A40B62">
        <w:rPr>
          <w:rFonts w:ascii="Times New Roman" w:eastAsia="Times New Roman" w:hAnsi="Times New Roman" w:cs="Times New Roman"/>
          <w:sz w:val="28"/>
          <w:szCs w:val="28"/>
        </w:rPr>
        <w:t>châu thổ sông Hồng và châu thổ sông Cửu Long.</w:t>
      </w:r>
    </w:p>
    <w:p w14:paraId="023ED0C8" w14:textId="77777777" w:rsidR="00FF0DE9" w:rsidRPr="0053790C" w:rsidRDefault="00FF0DE9" w:rsidP="00FF0DE9">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14:paraId="3EDC47AC" w14:textId="77777777" w:rsidR="00FF0DE9" w:rsidRPr="0053790C" w:rsidRDefault="00FF0DE9" w:rsidP="00FF0DE9">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14:paraId="23B6621D" w14:textId="77777777" w:rsidR="00FF0DE9" w:rsidRPr="0053790C" w:rsidRDefault="00FF0DE9" w:rsidP="00FF0DE9">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3E47A4">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sidR="00FB5F47">
        <w:rPr>
          <w:rFonts w:ascii="Times New Roman" w:eastAsia="Times New Roman" w:hAnsi="Times New Roman" w:cs="Times New Roman"/>
          <w:sz w:val="28"/>
          <w:szCs w:val="28"/>
        </w:rPr>
        <w:t>, Atlat ĐLVN.</w:t>
      </w:r>
    </w:p>
    <w:p w14:paraId="26DEA7BC" w14:textId="77777777" w:rsidR="00FF0DE9" w:rsidRPr="0053790C" w:rsidRDefault="00FF0DE9" w:rsidP="00FF0DE9">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Hình 1.1. Lược đ</w:t>
      </w:r>
      <w:r w:rsidR="00AA5D9A">
        <w:rPr>
          <w:rFonts w:ascii="Times New Roman" w:eastAsia="Times New Roman" w:hAnsi="Times New Roman" w:cs="Times New Roman"/>
          <w:sz w:val="28"/>
          <w:szCs w:val="28"/>
        </w:rPr>
        <w:t>ồ</w:t>
      </w:r>
      <w:r>
        <w:rPr>
          <w:rFonts w:ascii="Times New Roman" w:eastAsia="Times New Roman" w:hAnsi="Times New Roman" w:cs="Times New Roman"/>
          <w:sz w:val="28"/>
          <w:szCs w:val="28"/>
        </w:rPr>
        <w:t xml:space="preserve"> đồng bằng sông Hồng, hình 1.2. Lưu lượng nước trung bình tháng của sông Hồng, </w:t>
      </w:r>
      <w:r w:rsidRPr="00C8232F">
        <w:rPr>
          <w:rFonts w:ascii="Times New Roman" w:eastAsia="Times New Roman" w:hAnsi="Times New Roman" w:cs="Times New Roman"/>
          <w:sz w:val="28"/>
          <w:szCs w:val="28"/>
        </w:rPr>
        <w:t>Hình 1.</w:t>
      </w:r>
      <w:r>
        <w:rPr>
          <w:rFonts w:ascii="Times New Roman" w:eastAsia="Times New Roman" w:hAnsi="Times New Roman" w:cs="Times New Roman"/>
          <w:sz w:val="28"/>
          <w:szCs w:val="28"/>
        </w:rPr>
        <w:t>3. Lược đ</w:t>
      </w:r>
      <w:r w:rsidR="00AA5D9A">
        <w:rPr>
          <w:rFonts w:ascii="Times New Roman" w:eastAsia="Times New Roman" w:hAnsi="Times New Roman" w:cs="Times New Roman"/>
          <w:sz w:val="28"/>
          <w:szCs w:val="28"/>
        </w:rPr>
        <w:t>ồ</w:t>
      </w:r>
      <w:r>
        <w:rPr>
          <w:rFonts w:ascii="Times New Roman" w:eastAsia="Times New Roman" w:hAnsi="Times New Roman" w:cs="Times New Roman"/>
          <w:sz w:val="28"/>
          <w:szCs w:val="28"/>
        </w:rPr>
        <w:t xml:space="preserve"> đồng bằng sông Cửu Long</w:t>
      </w:r>
      <w:r w:rsidRPr="00C8232F">
        <w:rPr>
          <w:rFonts w:ascii="Times New Roman" w:eastAsia="Times New Roman" w:hAnsi="Times New Roman" w:cs="Times New Roman"/>
          <w:sz w:val="28"/>
          <w:szCs w:val="28"/>
        </w:rPr>
        <w:t>, hình 1.</w:t>
      </w:r>
      <w:r w:rsidR="00725BD7">
        <w:rPr>
          <w:rFonts w:ascii="Times New Roman" w:eastAsia="Times New Roman" w:hAnsi="Times New Roman" w:cs="Times New Roman"/>
          <w:sz w:val="28"/>
          <w:szCs w:val="28"/>
          <w:lang w:val="vi-VN"/>
        </w:rPr>
        <w:t>4</w:t>
      </w:r>
      <w:r w:rsidRPr="00C8232F">
        <w:rPr>
          <w:rFonts w:ascii="Times New Roman" w:eastAsia="Times New Roman" w:hAnsi="Times New Roman" w:cs="Times New Roman"/>
          <w:sz w:val="28"/>
          <w:szCs w:val="28"/>
        </w:rPr>
        <w:t xml:space="preserve">. Lưu lượng nước trung bình tháng của sông </w:t>
      </w:r>
      <w:r>
        <w:rPr>
          <w:rFonts w:ascii="Times New Roman" w:eastAsia="Times New Roman" w:hAnsi="Times New Roman" w:cs="Times New Roman"/>
          <w:sz w:val="28"/>
          <w:szCs w:val="28"/>
        </w:rPr>
        <w:t>Cửu Long</w:t>
      </w:r>
      <w:r w:rsidR="00FB5F47">
        <w:rPr>
          <w:rFonts w:ascii="Times New Roman" w:eastAsia="Times New Roman" w:hAnsi="Times New Roman" w:cs="Times New Roman"/>
          <w:sz w:val="28"/>
          <w:szCs w:val="28"/>
        </w:rPr>
        <w:t xml:space="preserve"> và các hình ảnh liên quan phóng to</w:t>
      </w:r>
      <w:r>
        <w:rPr>
          <w:rFonts w:ascii="Times New Roman" w:eastAsia="Times New Roman" w:hAnsi="Times New Roman" w:cs="Times New Roman"/>
          <w:sz w:val="28"/>
          <w:szCs w:val="28"/>
        </w:rPr>
        <w:t>.</w:t>
      </w:r>
    </w:p>
    <w:p w14:paraId="46D5AFC9" w14:textId="77777777" w:rsidR="00FF0DE9" w:rsidRPr="0053790C" w:rsidRDefault="00FF0DE9" w:rsidP="00FF0DE9">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 Phiếu học tập, bảng phụ ghi câu hỏi thảo luận nhóm và bảng nhóm cho HS trả lời.</w:t>
      </w:r>
    </w:p>
    <w:p w14:paraId="0EC59FB8" w14:textId="77777777" w:rsidR="00FF0DE9" w:rsidRPr="0053790C" w:rsidRDefault="00FF0DE9" w:rsidP="00FF0DE9">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sidR="00FB5F47">
        <w:rPr>
          <w:rFonts w:ascii="Times New Roman" w:eastAsia="Times New Roman" w:hAnsi="Times New Roman" w:cs="Times New Roman"/>
          <w:sz w:val="28"/>
          <w:szCs w:val="28"/>
        </w:rPr>
        <w:t xml:space="preserve">, </w:t>
      </w:r>
      <w:r w:rsidR="00FB5F47" w:rsidRPr="00FB5F47">
        <w:rPr>
          <w:rFonts w:ascii="Times New Roman" w:eastAsia="Times New Roman" w:hAnsi="Times New Roman" w:cs="Times New Roman"/>
          <w:sz w:val="28"/>
          <w:szCs w:val="28"/>
        </w:rPr>
        <w:t>Atlat ĐLVN.</w:t>
      </w:r>
    </w:p>
    <w:p w14:paraId="4E8D0652" w14:textId="77777777" w:rsidR="00FF0DE9" w:rsidRPr="0053790C" w:rsidRDefault="00FF0DE9" w:rsidP="00FF0DE9">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14:paraId="133865A3" w14:textId="77777777" w:rsidR="00FF0DE9" w:rsidRPr="0053790C" w:rsidRDefault="00FF0DE9" w:rsidP="00FF0DE9">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14:paraId="759FDCA1"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3433F1">
        <w:rPr>
          <w:rFonts w:ascii="Times New Roman" w:eastAsia="Times New Roman" w:hAnsi="Times New Roman" w:cs="Times New Roman"/>
          <w:b/>
          <w:i/>
          <w:noProof/>
          <w:sz w:val="28"/>
          <w:szCs w:val="28"/>
          <w:lang w:val="nl-NL"/>
        </w:rPr>
        <w:t>a. Mục tiêu:</w:t>
      </w:r>
      <w:r w:rsidRPr="003433F1">
        <w:rPr>
          <w:rFonts w:ascii="Times New Roman" w:eastAsia="Times New Roman" w:hAnsi="Times New Roman" w:cs="Times New Roman"/>
          <w:b/>
          <w:color w:val="FF0000"/>
          <w:sz w:val="28"/>
          <w:szCs w:val="28"/>
          <w:lang w:val="sv-SE"/>
        </w:rPr>
        <w:t xml:space="preserve"> </w:t>
      </w:r>
      <w:r w:rsidRPr="003433F1">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3433F1">
        <w:rPr>
          <w:noProof/>
        </w:rPr>
        <w:t xml:space="preserve"> </w:t>
      </w:r>
    </w:p>
    <w:p w14:paraId="10DFF218" w14:textId="77777777" w:rsidR="00FF0DE9" w:rsidRPr="003433F1" w:rsidRDefault="00FF0DE9" w:rsidP="00FF0DE9">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3433F1">
        <w:rPr>
          <w:rFonts w:ascii="Times New Roman" w:eastAsia="Times New Roman" w:hAnsi="Times New Roman" w:cs="Times New Roman"/>
          <w:b/>
          <w:i/>
          <w:iCs/>
          <w:sz w:val="28"/>
          <w:szCs w:val="28"/>
        </w:rPr>
        <w:t>b.</w:t>
      </w:r>
      <w:r w:rsidRPr="003433F1">
        <w:rPr>
          <w:rFonts w:ascii="Times New Roman" w:eastAsia="Times New Roman" w:hAnsi="Times New Roman" w:cs="Times New Roman"/>
          <w:b/>
          <w:i/>
          <w:iCs/>
          <w:sz w:val="28"/>
          <w:szCs w:val="28"/>
          <w:lang w:val="vi-VN"/>
        </w:rPr>
        <w:t>Nội dung</w:t>
      </w:r>
      <w:r w:rsidRPr="003433F1">
        <w:rPr>
          <w:rFonts w:ascii="Times New Roman" w:eastAsia="Times New Roman" w:hAnsi="Times New Roman" w:cs="Times New Roman"/>
          <w:b/>
          <w:i/>
          <w:noProof/>
          <w:sz w:val="28"/>
          <w:szCs w:val="28"/>
          <w:lang w:val="nl-NL"/>
        </w:rPr>
        <w:t>:</w:t>
      </w:r>
      <w:r w:rsidRPr="003433F1">
        <w:rPr>
          <w:rFonts w:ascii="Times New Roman" w:eastAsia="Times New Roman" w:hAnsi="Times New Roman" w:cs="Times New Roman"/>
          <w:i/>
          <w:noProof/>
          <w:sz w:val="28"/>
          <w:szCs w:val="28"/>
          <w:lang w:val="nl-NL"/>
        </w:rPr>
        <w:t xml:space="preserve"> </w:t>
      </w:r>
      <w:r w:rsidRPr="003433F1">
        <w:rPr>
          <w:rFonts w:ascii="Times New Roman" w:eastAsia="Times New Roman" w:hAnsi="Times New Roman" w:cs="Times New Roman"/>
          <w:noProof/>
          <w:sz w:val="28"/>
          <w:szCs w:val="28"/>
          <w:lang w:val="nl-NL"/>
        </w:rPr>
        <w:t xml:space="preserve">GV tổ chức trò chơi </w:t>
      </w:r>
      <w:r w:rsidRPr="003433F1">
        <w:rPr>
          <w:rFonts w:ascii="Times New Roman" w:eastAsia="Times New Roman" w:hAnsi="Times New Roman" w:cs="Times New Roman"/>
          <w:bCs/>
          <w:sz w:val="28"/>
          <w:szCs w:val="28"/>
        </w:rPr>
        <w:t xml:space="preserve">“Ô chữ” </w:t>
      </w:r>
      <w:r w:rsidRPr="003433F1">
        <w:rPr>
          <w:rFonts w:ascii="Times New Roman" w:eastAsia="Times New Roman" w:hAnsi="Times New Roman" w:cs="Times New Roman"/>
          <w:noProof/>
          <w:sz w:val="28"/>
          <w:szCs w:val="28"/>
          <w:lang w:val="nl-NL"/>
        </w:rPr>
        <w:t>cho HS.</w:t>
      </w:r>
    </w:p>
    <w:p w14:paraId="7A5741E1" w14:textId="77777777" w:rsidR="00FF0DE9" w:rsidRPr="003433F1" w:rsidRDefault="00FF0DE9" w:rsidP="00FF0DE9">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3433F1">
        <w:rPr>
          <w:rFonts w:ascii="Times New Roman" w:eastAsia="Times New Roman" w:hAnsi="Times New Roman" w:cs="Times New Roman"/>
          <w:b/>
          <w:i/>
          <w:iCs/>
          <w:sz w:val="28"/>
          <w:szCs w:val="28"/>
          <w:lang w:val="vi-VN"/>
        </w:rPr>
        <w:t>c</w:t>
      </w:r>
      <w:r w:rsidRPr="003433F1">
        <w:rPr>
          <w:rFonts w:ascii="Times New Roman" w:eastAsia="Times New Roman" w:hAnsi="Times New Roman" w:cs="Times New Roman"/>
          <w:b/>
          <w:i/>
          <w:iCs/>
          <w:sz w:val="28"/>
          <w:szCs w:val="28"/>
        </w:rPr>
        <w:t xml:space="preserve">. </w:t>
      </w:r>
      <w:r w:rsidRPr="003433F1">
        <w:rPr>
          <w:rFonts w:ascii="Times New Roman" w:eastAsia="Times New Roman" w:hAnsi="Times New Roman" w:cs="Times New Roman"/>
          <w:b/>
          <w:i/>
          <w:iCs/>
          <w:sz w:val="28"/>
          <w:szCs w:val="28"/>
          <w:lang w:val="vi-VN"/>
        </w:rPr>
        <w:t>Sản phẩm</w:t>
      </w:r>
      <w:r w:rsidRPr="003433F1">
        <w:rPr>
          <w:rFonts w:ascii="Times New Roman" w:eastAsia="Times New Roman" w:hAnsi="Times New Roman" w:cs="Times New Roman"/>
          <w:b/>
          <w:sz w:val="28"/>
          <w:szCs w:val="28"/>
        </w:rPr>
        <w:t>:</w:t>
      </w:r>
      <w:r w:rsidRPr="003433F1">
        <w:rPr>
          <w:rFonts w:ascii="Times New Roman" w:eastAsia="Times New Roman" w:hAnsi="Times New Roman" w:cs="Times New Roman"/>
          <w:sz w:val="28"/>
          <w:szCs w:val="28"/>
        </w:rPr>
        <w:t xml:space="preserve"> HS giải mã được trò chơi “Ô chữ” do GV đặt ra.</w:t>
      </w:r>
    </w:p>
    <w:p w14:paraId="008759AA" w14:textId="77777777" w:rsidR="00FF0DE9" w:rsidRPr="003433F1" w:rsidRDefault="00FF0DE9" w:rsidP="00FF0DE9">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3433F1">
        <w:rPr>
          <w:rFonts w:ascii="Times New Roman" w:eastAsia="Times New Roman" w:hAnsi="Times New Roman" w:cs="Times New Roman"/>
          <w:b/>
          <w:i/>
          <w:iCs/>
          <w:sz w:val="28"/>
          <w:szCs w:val="28"/>
          <w:lang w:eastAsia="vi-VN"/>
        </w:rPr>
        <w:t>d. Tổ chức thực hiện:</w:t>
      </w:r>
    </w:p>
    <w:p w14:paraId="63878B39"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Bước 1.</w:t>
      </w:r>
      <w:r w:rsidRPr="003433F1">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
          <w:bCs/>
          <w:sz w:val="28"/>
          <w:szCs w:val="28"/>
        </w:rPr>
        <w:t>Giao nhiệm vụ:</w:t>
      </w:r>
      <w:r w:rsidRPr="003433F1">
        <w:rPr>
          <w:rFonts w:ascii="Times New Roman" w:eastAsia="Times New Roman" w:hAnsi="Times New Roman" w:cs="Times New Roman"/>
          <w:bCs/>
          <w:sz w:val="28"/>
          <w:szCs w:val="28"/>
        </w:rPr>
        <w:t xml:space="preserve"> </w:t>
      </w:r>
    </w:p>
    <w:p w14:paraId="61F4F9F3" w14:textId="77777777" w:rsidR="00FF0DE9" w:rsidRPr="003433F1" w:rsidRDefault="00725BD7"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922432" behindDoc="0" locked="0" layoutInCell="1" allowOverlap="1" wp14:anchorId="4EF79589" wp14:editId="0B3076D9">
                <wp:simplePos x="0" y="0"/>
                <wp:positionH relativeFrom="column">
                  <wp:posOffset>2287905</wp:posOffset>
                </wp:positionH>
                <wp:positionV relativeFrom="paragraph">
                  <wp:posOffset>219075</wp:posOffset>
                </wp:positionV>
                <wp:extent cx="254000" cy="304800"/>
                <wp:effectExtent l="0" t="0" r="0" b="0"/>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7381CA1C"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F79589" id="_x0000_t202" coordsize="21600,21600" o:spt="202" path="m,l,21600r21600,l21600,xe">
                <v:stroke joinstyle="miter"/>
                <v:path gradientshapeok="t" o:connecttype="rect"/>
              </v:shapetype>
              <v:shape id="Text Box 2" o:spid="_x0000_s1034" type="#_x0000_t202" style="position:absolute;left:0;text-align:left;margin-left:180.15pt;margin-top:17.25pt;width:20pt;height:2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" filled="f" stroked="f">
                <v:textbox>
                  <w:txbxContent>
                    <w:p w14:paraId="7381CA1C"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921408" behindDoc="0" locked="0" layoutInCell="1" allowOverlap="1" wp14:anchorId="5D4C20A5" wp14:editId="4C8D5486">
                <wp:simplePos x="0" y="0"/>
                <wp:positionH relativeFrom="column">
                  <wp:posOffset>1881505</wp:posOffset>
                </wp:positionH>
                <wp:positionV relativeFrom="paragraph">
                  <wp:posOffset>219710</wp:posOffset>
                </wp:positionV>
                <wp:extent cx="254000" cy="304800"/>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3288C9F9" w14:textId="77777777" w:rsidR="002A6E6B" w:rsidRPr="006167F5" w:rsidRDefault="002A6E6B" w:rsidP="00FF0DE9">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C20A5" id="_x0000_s1035" type="#_x0000_t202" style="position:absolute;left:0;text-align:left;margin-left:148.15pt;margin-top:17.3pt;width:20pt;height:2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" filled="f" stroked="f">
                <v:textbox>
                  <w:txbxContent>
                    <w:p w14:paraId="3288C9F9" w14:textId="77777777" w:rsidR="002A6E6B" w:rsidRPr="006167F5" w:rsidRDefault="002A6E6B" w:rsidP="00FF0DE9">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v:textbox>
              </v:shape>
            </w:pict>
          </mc:Fallback>
        </mc:AlternateContent>
      </w:r>
      <w:r w:rsidR="00FF0DE9" w:rsidRPr="003433F1">
        <w:rPr>
          <w:rFonts w:ascii="Times New Roman" w:eastAsia="Times New Roman" w:hAnsi="Times New Roman" w:cs="Times New Roman"/>
          <w:bCs/>
          <w:sz w:val="28"/>
          <w:szCs w:val="28"/>
        </w:rPr>
        <w:t>* GV treo bảng phụ trò chơi ô chữ lên bảng:</w:t>
      </w:r>
    </w:p>
    <w:p w14:paraId="0E25C855" w14:textId="77777777" w:rsidR="00FF0DE9" w:rsidRPr="003433F1" w:rsidRDefault="00725BD7"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927552" behindDoc="0" locked="0" layoutInCell="1" allowOverlap="1" wp14:anchorId="64F078D0" wp14:editId="78579F1F">
                <wp:simplePos x="0" y="0"/>
                <wp:positionH relativeFrom="column">
                  <wp:posOffset>4069080</wp:posOffset>
                </wp:positionH>
                <wp:positionV relativeFrom="paragraph">
                  <wp:posOffset>-2442</wp:posOffset>
                </wp:positionV>
                <wp:extent cx="254000" cy="304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0B339802"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078D0" id="_x0000_s1036" type="#_x0000_t202" style="position:absolute;left:0;text-align:left;margin-left:320.4pt;margin-top:-.2pt;width:20pt;height:2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" filled="f" stroked="f">
                <v:textbox>
                  <w:txbxContent>
                    <w:p w14:paraId="0B339802"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7</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926528" behindDoc="0" locked="0" layoutInCell="1" allowOverlap="1" wp14:anchorId="5480671D" wp14:editId="5D00B14E">
                <wp:simplePos x="0" y="0"/>
                <wp:positionH relativeFrom="column">
                  <wp:posOffset>3700145</wp:posOffset>
                </wp:positionH>
                <wp:positionV relativeFrom="paragraph">
                  <wp:posOffset>1368</wp:posOffset>
                </wp:positionV>
                <wp:extent cx="254000" cy="3048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2562ED44"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0671D" id="_x0000_s1037" type="#_x0000_t202" style="position:absolute;left:0;text-align:left;margin-left:291.35pt;margin-top:.1pt;width:20pt;height:2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" filled="f" stroked="f">
                <v:textbox>
                  <w:txbxContent>
                    <w:p w14:paraId="2562ED44"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925504" behindDoc="0" locked="0" layoutInCell="1" allowOverlap="1" wp14:anchorId="7E9EDB25" wp14:editId="2F4A042B">
                <wp:simplePos x="0" y="0"/>
                <wp:positionH relativeFrom="column">
                  <wp:posOffset>3324860</wp:posOffset>
                </wp:positionH>
                <wp:positionV relativeFrom="paragraph">
                  <wp:posOffset>-4347</wp:posOffset>
                </wp:positionV>
                <wp:extent cx="254000" cy="3048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11CA1DE4"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EDB25" id="_x0000_s1038" type="#_x0000_t202" style="position:absolute;left:0;text-align:left;margin-left:261.8pt;margin-top:-.35pt;width:20pt;height:2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" filled="f" stroked="f">
                <v:textbox>
                  <w:txbxContent>
                    <w:p w14:paraId="11CA1DE4"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924480" behindDoc="0" locked="0" layoutInCell="1" allowOverlap="1" wp14:anchorId="458EA47C" wp14:editId="0C49121A">
                <wp:simplePos x="0" y="0"/>
                <wp:positionH relativeFrom="column">
                  <wp:posOffset>2966085</wp:posOffset>
                </wp:positionH>
                <wp:positionV relativeFrom="paragraph">
                  <wp:posOffset>-3712</wp:posOffset>
                </wp:positionV>
                <wp:extent cx="254000" cy="30480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43214204"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EA47C" id="_x0000_s1039" type="#_x0000_t202" style="position:absolute;left:0;text-align:left;margin-left:233.55pt;margin-top:-.3pt;width:20pt;height:2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" filled="f" stroked="f">
                <v:textbox>
                  <w:txbxContent>
                    <w:p w14:paraId="43214204"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923456" behindDoc="0" locked="0" layoutInCell="1" allowOverlap="1" wp14:anchorId="6A4815E2" wp14:editId="6A7C5FE8">
                <wp:simplePos x="0" y="0"/>
                <wp:positionH relativeFrom="column">
                  <wp:posOffset>2623185</wp:posOffset>
                </wp:positionH>
                <wp:positionV relativeFrom="paragraph">
                  <wp:posOffset>3273</wp:posOffset>
                </wp:positionV>
                <wp:extent cx="254000" cy="30480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6E11D15B"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815E2" id="_x0000_s1040" type="#_x0000_t202" style="position:absolute;left:0;text-align:left;margin-left:206.55pt;margin-top:.25pt;width:20pt;height:2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" filled="f" stroked="f">
                <v:textbox>
                  <w:txbxContent>
                    <w:p w14:paraId="6E11D15B"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v:textbox>
              </v:shape>
            </w:pict>
          </mc:Fallback>
        </mc:AlternateContent>
      </w:r>
    </w:p>
    <w:tbl>
      <w:tblPr>
        <w:tblStyle w:val="LiBang"/>
        <w:tblW w:w="0" w:type="auto"/>
        <w:tblInd w:w="3047" w:type="dxa"/>
        <w:tblLook w:val="04A0" w:firstRow="1" w:lastRow="0" w:firstColumn="1" w:lastColumn="0" w:noHBand="0" w:noVBand="1"/>
      </w:tblPr>
      <w:tblGrid>
        <w:gridCol w:w="541"/>
        <w:gridCol w:w="593"/>
        <w:gridCol w:w="567"/>
        <w:gridCol w:w="567"/>
        <w:gridCol w:w="567"/>
        <w:gridCol w:w="567"/>
        <w:gridCol w:w="567"/>
      </w:tblGrid>
      <w:tr w:rsidR="00FF0DE9" w:rsidRPr="003433F1" w14:paraId="7DAE909E" w14:textId="77777777" w:rsidTr="00FA099D">
        <w:tc>
          <w:tcPr>
            <w:tcW w:w="541" w:type="dxa"/>
          </w:tcPr>
          <w:p w14:paraId="5A830B51" w14:textId="77777777" w:rsidR="00FF0DE9" w:rsidRPr="003433F1" w:rsidRDefault="00FF0DE9" w:rsidP="00FA099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93" w:type="dxa"/>
          </w:tcPr>
          <w:p w14:paraId="7056033B" w14:textId="77777777" w:rsidR="00FF0DE9" w:rsidRPr="003433F1" w:rsidRDefault="00FF0DE9" w:rsidP="00FA099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14:paraId="2EC6E259" w14:textId="77777777" w:rsidR="00FF0DE9" w:rsidRPr="003433F1" w:rsidRDefault="00FF0DE9" w:rsidP="00FA099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14:paraId="1EE64A2C" w14:textId="77777777" w:rsidR="00FF0DE9" w:rsidRPr="003433F1" w:rsidRDefault="00FF0DE9" w:rsidP="00FA099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14:paraId="03B84BA9" w14:textId="77777777" w:rsidR="00FF0DE9" w:rsidRPr="003433F1" w:rsidRDefault="00FF0DE9" w:rsidP="00FA099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14:paraId="503B456C" w14:textId="77777777" w:rsidR="00FF0DE9" w:rsidRPr="003433F1" w:rsidRDefault="00FF0DE9" w:rsidP="00FA099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14:paraId="0CE30E77" w14:textId="77777777" w:rsidR="00FF0DE9" w:rsidRPr="003433F1" w:rsidRDefault="00FF0DE9" w:rsidP="00FA099D">
            <w:pPr>
              <w:tabs>
                <w:tab w:val="left" w:pos="0"/>
              </w:tabs>
              <w:spacing w:before="120" w:line="264" w:lineRule="auto"/>
              <w:ind w:right="-424" w:firstLine="340"/>
              <w:jc w:val="both"/>
              <w:rPr>
                <w:rFonts w:ascii="Times New Roman" w:eastAsia="Times New Roman" w:hAnsi="Times New Roman" w:cs="Times New Roman"/>
                <w:b/>
                <w:bCs/>
                <w:sz w:val="28"/>
                <w:szCs w:val="28"/>
              </w:rPr>
            </w:pPr>
          </w:p>
        </w:tc>
      </w:tr>
    </w:tbl>
    <w:p w14:paraId="2CEEEFBE"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 GV phổ biến luật chơi: </w:t>
      </w:r>
    </w:p>
    <w:p w14:paraId="657006B1"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Trò chơi ô chữ gồm 7 chữ cái được đánh số từ 1 đến 7 sẽ tương ứng với 7 câu hỏi.</w:t>
      </w:r>
    </w:p>
    <w:p w14:paraId="15BD96C2"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Các em dựa vào kiến thức đã học để trả lời, các em có quyền lựa chọn thứ tự câu hỏi để trả lời, mỗi câu hỏi có 2 lượt trả lời.</w:t>
      </w:r>
    </w:p>
    <w:p w14:paraId="254D5DE1"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Em nào trả lời đúng sẽ nhận được 1 phần quà nhỏ (ví dụ 1 cây bút) và ô chữ sẽ hiện ra chữ cái tương ứng, trả lời sai ô chữ sẽ bị khóa lại, trong quá trình trả lời, em nào trả lời đúng tên ô chữ thì sẽ nhận được phần quà lớn hơn (ví dụ 3 cây bút).</w:t>
      </w:r>
    </w:p>
    <w:p w14:paraId="24174C91"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Hệ thống câu hỏi:</w:t>
      </w:r>
    </w:p>
    <w:p w14:paraId="2CE1299F" w14:textId="77777777" w:rsidR="00FF0DE9" w:rsidRPr="00C8232F"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1. </w:t>
      </w:r>
      <w:r>
        <w:rPr>
          <w:rFonts w:ascii="Times New Roman" w:eastAsia="Times New Roman" w:hAnsi="Times New Roman" w:cs="Times New Roman"/>
          <w:bCs/>
          <w:i/>
          <w:sz w:val="28"/>
          <w:szCs w:val="28"/>
        </w:rPr>
        <w:t>Đảo có diện tích lớn nhất nước ta là:</w:t>
      </w:r>
    </w:p>
    <w:p w14:paraId="55069586"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Phú Quốc                              </w:t>
      </w:r>
      <w:r w:rsidRPr="003433F1">
        <w:rPr>
          <w:rFonts w:ascii="Times New Roman" w:eastAsia="Times New Roman" w:hAnsi="Times New Roman" w:cs="Times New Roman"/>
          <w:bCs/>
          <w:sz w:val="28"/>
          <w:szCs w:val="28"/>
        </w:rPr>
        <w:t xml:space="preserve">        B. </w:t>
      </w:r>
      <w:r>
        <w:rPr>
          <w:rFonts w:ascii="Times New Roman" w:eastAsia="Times New Roman" w:hAnsi="Times New Roman" w:cs="Times New Roman"/>
          <w:bCs/>
          <w:sz w:val="28"/>
          <w:szCs w:val="28"/>
        </w:rPr>
        <w:t>Cát Bà</w:t>
      </w:r>
    </w:p>
    <w:p w14:paraId="78A30A92"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 xml:space="preserve">Bạch Long Vĩ                            </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Cái Bầu</w:t>
      </w:r>
      <w:r w:rsidRPr="003433F1">
        <w:rPr>
          <w:rFonts w:ascii="Times New Roman" w:eastAsia="Times New Roman" w:hAnsi="Times New Roman" w:cs="Times New Roman"/>
          <w:bCs/>
          <w:sz w:val="28"/>
          <w:szCs w:val="28"/>
        </w:rPr>
        <w:t xml:space="preserve"> </w:t>
      </w:r>
    </w:p>
    <w:p w14:paraId="21D97B87" w14:textId="77777777" w:rsidR="00FF0DE9" w:rsidRPr="00C8232F"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2. </w:t>
      </w:r>
      <w:r>
        <w:rPr>
          <w:rFonts w:ascii="Times New Roman" w:eastAsia="Times New Roman" w:hAnsi="Times New Roman" w:cs="Times New Roman"/>
          <w:bCs/>
          <w:i/>
          <w:sz w:val="28"/>
          <w:szCs w:val="28"/>
        </w:rPr>
        <w:t>Nhiệt độ không khí trên Biển Đông là bao nhiêu?</w:t>
      </w:r>
    </w:p>
    <w:p w14:paraId="2F64A084"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24</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25</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26</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27</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p>
    <w:p w14:paraId="426EC3D1" w14:textId="77777777" w:rsidR="00FF0DE9" w:rsidRPr="00C8232F"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3. </w:t>
      </w:r>
      <w:r>
        <w:rPr>
          <w:rFonts w:ascii="Times New Roman" w:eastAsia="Times New Roman" w:hAnsi="Times New Roman" w:cs="Times New Roman"/>
          <w:bCs/>
          <w:i/>
          <w:sz w:val="28"/>
          <w:szCs w:val="28"/>
        </w:rPr>
        <w:t>Lượng mưa trung bình trên Biển Đông là bao nhiêu?</w:t>
      </w:r>
    </w:p>
    <w:p w14:paraId="2E5AF6ED" w14:textId="77777777" w:rsidR="00FF0DE9"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1100-1200mm</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1100-1300mm</w:t>
      </w:r>
      <w:r w:rsidRPr="003433F1">
        <w:rPr>
          <w:rFonts w:ascii="Times New Roman" w:eastAsia="Times New Roman" w:hAnsi="Times New Roman" w:cs="Times New Roman"/>
          <w:bCs/>
          <w:sz w:val="28"/>
          <w:szCs w:val="28"/>
        </w:rPr>
        <w:t xml:space="preserve">           </w:t>
      </w:r>
    </w:p>
    <w:p w14:paraId="72BFBF4E"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1200-1400mm</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1400-1500mm</w:t>
      </w:r>
    </w:p>
    <w:p w14:paraId="411B120A" w14:textId="77777777" w:rsidR="00FF0DE9" w:rsidRPr="00C8232F"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4</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Độ muối bình quân trên Biển Đông là bao nhiêu?</w:t>
      </w:r>
    </w:p>
    <w:p w14:paraId="468FE977" w14:textId="77777777" w:rsidR="00FF0DE9"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30-33%</w:t>
      </w:r>
      <w:r w:rsidRPr="00BE0758">
        <w:rPr>
          <w:rFonts w:ascii="Times New Roman" w:eastAsia="Times New Roman" w:hAnsi="Times New Roman" w:cs="Times New Roman"/>
          <w:bCs/>
          <w:sz w:val="28"/>
          <w:szCs w:val="28"/>
          <w:vertAlign w:val="subscript"/>
        </w:rPr>
        <w:t>0</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30-35%</w:t>
      </w:r>
      <w:r w:rsidRPr="00BE0758">
        <w:rPr>
          <w:rFonts w:ascii="Times New Roman" w:eastAsia="Times New Roman" w:hAnsi="Times New Roman" w:cs="Times New Roman"/>
          <w:bCs/>
          <w:sz w:val="28"/>
          <w:szCs w:val="28"/>
          <w:vertAlign w:val="subscript"/>
        </w:rPr>
        <w:t>0</w:t>
      </w:r>
    </w:p>
    <w:p w14:paraId="19FC6049"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30-34%</w:t>
      </w:r>
      <w:r w:rsidRPr="00BE0758">
        <w:rPr>
          <w:rFonts w:ascii="Times New Roman" w:eastAsia="Times New Roman" w:hAnsi="Times New Roman" w:cs="Times New Roman"/>
          <w:bCs/>
          <w:sz w:val="28"/>
          <w:szCs w:val="28"/>
          <w:vertAlign w:val="subscript"/>
        </w:rPr>
        <w:t>0</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30-36%</w:t>
      </w:r>
      <w:r w:rsidRPr="00BE0758">
        <w:rPr>
          <w:rFonts w:ascii="Times New Roman" w:eastAsia="Times New Roman" w:hAnsi="Times New Roman" w:cs="Times New Roman"/>
          <w:bCs/>
          <w:sz w:val="28"/>
          <w:szCs w:val="28"/>
          <w:vertAlign w:val="subscript"/>
        </w:rPr>
        <w:t>0</w:t>
      </w:r>
    </w:p>
    <w:p w14:paraId="02069323" w14:textId="77777777" w:rsidR="00FF0DE9" w:rsidRPr="00C8232F"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5</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Biển nước ta có hơn bao nhiêu loài cá?</w:t>
      </w:r>
    </w:p>
    <w:p w14:paraId="5147452F"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2500    </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2000</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1500</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1000</w:t>
      </w:r>
    </w:p>
    <w:p w14:paraId="36360102" w14:textId="77777777" w:rsidR="00FF0DE9" w:rsidRPr="00C8232F"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6</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Tỉnh nào sau đây ở nước ta phát triển mạnh nghề làm muối?</w:t>
      </w:r>
    </w:p>
    <w:p w14:paraId="50D1678B"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TPHCM    </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Hà Nội</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Quảng Ngãi</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rPr>
        <w:t>Cà Mau</w:t>
      </w:r>
    </w:p>
    <w:p w14:paraId="0C7E13B8" w14:textId="77777777" w:rsidR="00FF0DE9" w:rsidRPr="00C8232F"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7</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Điểm du lịch nào sau đây được công nhận là di sản thiên nhiên thế giới?</w:t>
      </w:r>
    </w:p>
    <w:p w14:paraId="5BC7339D" w14:textId="77777777" w:rsidR="00FF0DE9"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Đà Nẵng    </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Nha Trang</w:t>
      </w:r>
      <w:r w:rsidRPr="003433F1">
        <w:rPr>
          <w:rFonts w:ascii="Times New Roman" w:eastAsia="Times New Roman" w:hAnsi="Times New Roman" w:cs="Times New Roman"/>
          <w:bCs/>
          <w:sz w:val="28"/>
          <w:szCs w:val="28"/>
        </w:rPr>
        <w:t xml:space="preserve">           </w:t>
      </w:r>
    </w:p>
    <w:p w14:paraId="0413E99A"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 xml:space="preserve">Vũng Tàu        </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Vịnh Hạ Long</w:t>
      </w:r>
    </w:p>
    <w:p w14:paraId="0AF56B13"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Bước 2.</w:t>
      </w:r>
      <w:r w:rsidRPr="003433F1">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
          <w:bCs/>
          <w:sz w:val="28"/>
          <w:szCs w:val="28"/>
        </w:rPr>
        <w:t>HS thực hiện nhiệm vụ:</w:t>
      </w:r>
    </w:p>
    <w:p w14:paraId="04197F3D"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 HS dựa vào kiến thức đã học, suy nghĩa để trả lời câu hỏi.  </w:t>
      </w:r>
    </w:p>
    <w:p w14:paraId="6132F7A3"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GV quan sát, đánh giá thái độ và khả năng thực hiện nhiệm vụ học tập của HS.</w:t>
      </w:r>
    </w:p>
    <w:p w14:paraId="7B53160E"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Bước 3:</w:t>
      </w:r>
      <w:r w:rsidRPr="003433F1">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
          <w:bCs/>
          <w:sz w:val="28"/>
          <w:szCs w:val="28"/>
        </w:rPr>
        <w:t>Báo cáo kết quả và trao đổi, thảo luận:</w:t>
      </w:r>
    </w:p>
    <w:p w14:paraId="3D82223A"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 Sau khi cá nhân HS có sản phẩm, GV lần lượt gọi HS trình bày sản phẩm của mình: </w:t>
      </w:r>
    </w:p>
    <w:p w14:paraId="4467F0C0"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1</w:t>
      </w:r>
      <w:r w:rsidRPr="003433F1">
        <w:rPr>
          <w:rFonts w:ascii="Times New Roman" w:eastAsia="Times New Roman" w:hAnsi="Times New Roman" w:cs="Times New Roman"/>
          <w:bCs/>
          <w:sz w:val="28"/>
          <w:szCs w:val="28"/>
        </w:rPr>
        <w:t>: A</w:t>
      </w:r>
    </w:p>
    <w:p w14:paraId="628BBBE2"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2</w:t>
      </w:r>
      <w:r w:rsidRPr="003433F1">
        <w:rPr>
          <w:rFonts w:ascii="Times New Roman" w:eastAsia="Times New Roman" w:hAnsi="Times New Roman" w:cs="Times New Roman"/>
          <w:bCs/>
          <w:sz w:val="28"/>
          <w:szCs w:val="28"/>
        </w:rPr>
        <w:t>: C</w:t>
      </w:r>
    </w:p>
    <w:tbl>
      <w:tblPr>
        <w:tblStyle w:val="LiBang"/>
        <w:tblpPr w:leftFromText="180" w:rightFromText="180" w:vertAnchor="text" w:horzAnchor="margin" w:tblpXSpec="center" w:tblpY="123"/>
        <w:tblW w:w="0" w:type="auto"/>
        <w:tblLook w:val="04A0" w:firstRow="1" w:lastRow="0" w:firstColumn="1" w:lastColumn="0" w:noHBand="0" w:noVBand="1"/>
      </w:tblPr>
      <w:tblGrid>
        <w:gridCol w:w="567"/>
        <w:gridCol w:w="567"/>
        <w:gridCol w:w="567"/>
        <w:gridCol w:w="567"/>
        <w:gridCol w:w="567"/>
        <w:gridCol w:w="567"/>
        <w:gridCol w:w="567"/>
      </w:tblGrid>
      <w:tr w:rsidR="00FF0DE9" w:rsidRPr="003433F1" w14:paraId="52CF7CEE" w14:textId="77777777" w:rsidTr="00FA099D">
        <w:tc>
          <w:tcPr>
            <w:tcW w:w="567" w:type="dxa"/>
          </w:tcPr>
          <w:p w14:paraId="25B3A78B" w14:textId="77777777" w:rsidR="00FF0DE9" w:rsidRPr="003433F1" w:rsidRDefault="00FF0DE9" w:rsidP="00FA099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C</w:t>
            </w:r>
          </w:p>
        </w:tc>
        <w:tc>
          <w:tcPr>
            <w:tcW w:w="567" w:type="dxa"/>
          </w:tcPr>
          <w:p w14:paraId="782F3C2F" w14:textId="77777777" w:rsidR="00FF0DE9" w:rsidRPr="003433F1" w:rsidRDefault="00FF0DE9" w:rsidP="00FA099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w:t>
            </w:r>
          </w:p>
        </w:tc>
        <w:tc>
          <w:tcPr>
            <w:tcW w:w="567" w:type="dxa"/>
          </w:tcPr>
          <w:p w14:paraId="4724DC39" w14:textId="77777777" w:rsidR="00FF0DE9" w:rsidRPr="003433F1" w:rsidRDefault="00FF0DE9" w:rsidP="00FA099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Â</w:t>
            </w:r>
          </w:p>
        </w:tc>
        <w:tc>
          <w:tcPr>
            <w:tcW w:w="567" w:type="dxa"/>
          </w:tcPr>
          <w:p w14:paraId="6C214800" w14:textId="77777777" w:rsidR="00FF0DE9" w:rsidRPr="003433F1" w:rsidRDefault="00FF0DE9" w:rsidP="00FA099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U</w:t>
            </w:r>
          </w:p>
        </w:tc>
        <w:tc>
          <w:tcPr>
            <w:tcW w:w="567" w:type="dxa"/>
          </w:tcPr>
          <w:p w14:paraId="53D42B46" w14:textId="77777777" w:rsidR="00FF0DE9" w:rsidRPr="003433F1" w:rsidRDefault="00FF0DE9" w:rsidP="00FA099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T</w:t>
            </w:r>
          </w:p>
        </w:tc>
        <w:tc>
          <w:tcPr>
            <w:tcW w:w="567" w:type="dxa"/>
          </w:tcPr>
          <w:p w14:paraId="0D8CFF43" w14:textId="77777777" w:rsidR="00FF0DE9" w:rsidRPr="003433F1" w:rsidRDefault="00FF0DE9" w:rsidP="00FA099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w:t>
            </w:r>
          </w:p>
        </w:tc>
        <w:tc>
          <w:tcPr>
            <w:tcW w:w="567" w:type="dxa"/>
          </w:tcPr>
          <w:p w14:paraId="75297737" w14:textId="77777777" w:rsidR="00FF0DE9" w:rsidRPr="003433F1" w:rsidRDefault="00FF0DE9" w:rsidP="00FA099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Ổ</w:t>
            </w:r>
          </w:p>
        </w:tc>
      </w:tr>
    </w:tbl>
    <w:p w14:paraId="7CF88B5A"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3</w:t>
      </w:r>
      <w:r w:rsidRPr="003433F1">
        <w:rPr>
          <w:rFonts w:ascii="Times New Roman" w:eastAsia="Times New Roman" w:hAnsi="Times New Roman" w:cs="Times New Roman"/>
          <w:bCs/>
          <w:sz w:val="28"/>
          <w:szCs w:val="28"/>
        </w:rPr>
        <w:t>: B</w:t>
      </w:r>
    </w:p>
    <w:p w14:paraId="6606F42E"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4</w:t>
      </w:r>
      <w:r w:rsidRPr="003433F1">
        <w:rPr>
          <w:rFonts w:ascii="Times New Roman" w:eastAsia="Times New Roman" w:hAnsi="Times New Roman" w:cs="Times New Roman"/>
          <w:bCs/>
          <w:sz w:val="28"/>
          <w:szCs w:val="28"/>
        </w:rPr>
        <w:t>: A</w:t>
      </w:r>
    </w:p>
    <w:p w14:paraId="33D2658C"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5:</w:t>
      </w:r>
      <w:r w:rsidRPr="003433F1">
        <w:rPr>
          <w:rFonts w:ascii="Times New Roman" w:eastAsia="Times New Roman" w:hAnsi="Times New Roman" w:cs="Times New Roman"/>
          <w:bCs/>
          <w:sz w:val="28"/>
          <w:szCs w:val="28"/>
        </w:rPr>
        <w:t xml:space="preserve"> B</w:t>
      </w:r>
    </w:p>
    <w:p w14:paraId="298E87B9"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6:</w:t>
      </w:r>
      <w:r w:rsidRPr="003433F1">
        <w:rPr>
          <w:rFonts w:ascii="Times New Roman" w:eastAsia="Times New Roman" w:hAnsi="Times New Roman" w:cs="Times New Roman"/>
          <w:bCs/>
          <w:sz w:val="28"/>
          <w:szCs w:val="28"/>
        </w:rPr>
        <w:t xml:space="preserve"> C</w:t>
      </w:r>
    </w:p>
    <w:p w14:paraId="5BF99235"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7</w:t>
      </w:r>
      <w:r w:rsidRPr="003433F1">
        <w:rPr>
          <w:rFonts w:ascii="Times New Roman" w:eastAsia="Times New Roman" w:hAnsi="Times New Roman" w:cs="Times New Roman"/>
          <w:bCs/>
          <w:sz w:val="28"/>
          <w:szCs w:val="28"/>
        </w:rPr>
        <w:t>. D</w:t>
      </w:r>
    </w:p>
    <w:p w14:paraId="106AD878" w14:textId="77777777" w:rsidR="00FF0DE9" w:rsidRPr="0053790C"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6DFF2592" w14:textId="77777777" w:rsidR="00FF0DE9" w:rsidRPr="0053790C" w:rsidRDefault="00FF0DE9" w:rsidP="00FF0DE9">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Pr="00C91EC6">
        <w:rPr>
          <w:rFonts w:ascii="Times New Roman" w:eastAsia="Times New Roman" w:hAnsi="Times New Roman" w:cs="Times New Roman"/>
          <w:sz w:val="28"/>
          <w:szCs w:val="28"/>
        </w:rPr>
        <w:t xml:space="preserve">Châu thổ là một địa mạo cấu tạo khi một dòng sông chảy vào một vụng nước, nhỏ là hồ, đầm phá, lớn là vịnh, biển hay đại dương khiến dòng nước bị cản chậm lại. Chất phù sa cuốn theo dòng nước khi tốc độ nước không đủ mạnh sẽ phải lắng đọng xuống, bồi lên lòng sông và hai bên bờ. </w:t>
      </w:r>
      <w:r>
        <w:rPr>
          <w:rFonts w:ascii="Times New Roman" w:eastAsia="Times New Roman" w:hAnsi="Times New Roman" w:cs="Times New Roman"/>
          <w:sz w:val="28"/>
          <w:szCs w:val="28"/>
        </w:rPr>
        <w:t>Ở nước ta có 2 c</w:t>
      </w:r>
      <w:r w:rsidRPr="00C91EC6">
        <w:rPr>
          <w:rFonts w:ascii="Times New Roman" w:eastAsia="Times New Roman" w:hAnsi="Times New Roman" w:cs="Times New Roman"/>
          <w:sz w:val="28"/>
          <w:szCs w:val="28"/>
        </w:rPr>
        <w:t xml:space="preserve">hâu thổ </w:t>
      </w:r>
      <w:r>
        <w:rPr>
          <w:rFonts w:ascii="Times New Roman" w:eastAsia="Times New Roman" w:hAnsi="Times New Roman" w:cs="Times New Roman"/>
          <w:sz w:val="28"/>
          <w:szCs w:val="28"/>
        </w:rPr>
        <w:t xml:space="preserve">là châu thổ </w:t>
      </w:r>
      <w:r w:rsidRPr="00C91EC6">
        <w:rPr>
          <w:rFonts w:ascii="Times New Roman" w:eastAsia="Times New Roman" w:hAnsi="Times New Roman" w:cs="Times New Roman"/>
          <w:sz w:val="28"/>
          <w:szCs w:val="28"/>
        </w:rPr>
        <w:t>sông Hồng và châu thổ sông Cửu Long</w:t>
      </w:r>
      <w:r>
        <w:rPr>
          <w:rFonts w:ascii="Times New Roman" w:eastAsia="Times New Roman" w:hAnsi="Times New Roman" w:cs="Times New Roman"/>
          <w:sz w:val="28"/>
          <w:szCs w:val="28"/>
        </w:rPr>
        <w:t>, đây</w:t>
      </w:r>
      <w:r w:rsidRPr="00C91EC6">
        <w:rPr>
          <w:rFonts w:ascii="Times New Roman" w:eastAsia="Times New Roman" w:hAnsi="Times New Roman" w:cs="Times New Roman"/>
          <w:sz w:val="28"/>
          <w:szCs w:val="28"/>
        </w:rPr>
        <w:t xml:space="preserve"> là nơi tập trung đông dân cư đồng thời là hai vùng kinh tế quan trọng của nước ta. Vậy, hai châu thổ này được hình thành và phát triển như thế nào? Chế độ nước của các dòng sông chính và quá trình con người chinh phục châu thổ ra sao?</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14:paraId="705131CB" w14:textId="77777777" w:rsidR="00FF0DE9" w:rsidRPr="0053790C" w:rsidRDefault="00FF0DE9" w:rsidP="00FF0DE9">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1</w:t>
      </w:r>
      <w:r w:rsidR="00442DE9">
        <w:rPr>
          <w:rFonts w:ascii="Times New Roman" w:eastAsia="Times New Roman" w:hAnsi="Times New Roman" w:cs="Times New Roman"/>
          <w:b/>
          <w:bCs/>
          <w:sz w:val="28"/>
          <w:szCs w:val="28"/>
        </w:rPr>
        <w:t>05</w:t>
      </w:r>
      <w:r w:rsidRPr="0053790C">
        <w:rPr>
          <w:rFonts w:ascii="Times New Roman" w:eastAsia="Times New Roman" w:hAnsi="Times New Roman" w:cs="Times New Roman"/>
          <w:b/>
          <w:bCs/>
          <w:sz w:val="28"/>
          <w:szCs w:val="28"/>
        </w:rPr>
        <w:t xml:space="preserve"> phút)</w:t>
      </w:r>
    </w:p>
    <w:p w14:paraId="75F03E57" w14:textId="77777777" w:rsidR="00FF0DE9" w:rsidRPr="0053790C" w:rsidRDefault="00FF0DE9" w:rsidP="00FF0DE9">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Châu thổ sông Hồng </w:t>
      </w:r>
      <w:r w:rsidRPr="0053790C">
        <w:rPr>
          <w:rFonts w:ascii="Times New Roman" w:eastAsia="Times New Roman" w:hAnsi="Times New Roman" w:cs="Times New Roman"/>
          <w:b/>
          <w:bCs/>
          <w:i/>
          <w:sz w:val="28"/>
          <w:szCs w:val="28"/>
        </w:rPr>
        <w:t xml:space="preserve"> (</w:t>
      </w:r>
      <w:r w:rsidR="00442DE9">
        <w:rPr>
          <w:rFonts w:ascii="Times New Roman" w:eastAsia="Times New Roman" w:hAnsi="Times New Roman" w:cs="Times New Roman"/>
          <w:b/>
          <w:bCs/>
          <w:i/>
          <w:sz w:val="28"/>
          <w:szCs w:val="28"/>
        </w:rPr>
        <w:t>50</w:t>
      </w:r>
      <w:r w:rsidRPr="0053790C">
        <w:rPr>
          <w:rFonts w:ascii="Times New Roman" w:eastAsia="Times New Roman" w:hAnsi="Times New Roman" w:cs="Times New Roman"/>
          <w:b/>
          <w:bCs/>
          <w:i/>
          <w:sz w:val="28"/>
          <w:szCs w:val="28"/>
        </w:rPr>
        <w:t xml:space="preserve"> phút)</w:t>
      </w:r>
    </w:p>
    <w:p w14:paraId="1C948AB7" w14:textId="77777777" w:rsidR="00FF0DE9" w:rsidRPr="00F331F4"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p>
    <w:p w14:paraId="099A52BE" w14:textId="77777777" w:rsidR="00FF0DE9" w:rsidRPr="00F331F4"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w:t>
      </w:r>
      <w:r w:rsidRPr="00F331F4">
        <w:rPr>
          <w:rFonts w:ascii="Times New Roman" w:eastAsia="Times New Roman" w:hAnsi="Times New Roman" w:cs="Times New Roman"/>
          <w:sz w:val="28"/>
          <w:szCs w:val="28"/>
          <w:lang w:val="vi-VN" w:eastAsia="vi-VN"/>
        </w:rPr>
        <w:t xml:space="preserve"> Trình bày được quá trình hình thành và phát triển châu thổ sông Hồng</w:t>
      </w:r>
      <w:r>
        <w:rPr>
          <w:rFonts w:ascii="Times New Roman" w:eastAsia="Times New Roman" w:hAnsi="Times New Roman" w:cs="Times New Roman"/>
          <w:sz w:val="28"/>
          <w:szCs w:val="28"/>
          <w:lang w:eastAsia="vi-VN"/>
        </w:rPr>
        <w:t>.</w:t>
      </w:r>
    </w:p>
    <w:p w14:paraId="006508B6" w14:textId="77777777" w:rsidR="00FF0DE9" w:rsidRPr="00F331F4"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F331F4">
        <w:rPr>
          <w:rFonts w:ascii="Times New Roman" w:eastAsia="Times New Roman" w:hAnsi="Times New Roman" w:cs="Times New Roman"/>
          <w:sz w:val="28"/>
          <w:szCs w:val="28"/>
          <w:lang w:val="vi-VN" w:eastAsia="vi-VN"/>
        </w:rPr>
        <w:t xml:space="preserve">- Mô tả được chế độ nước của </w:t>
      </w:r>
      <w:r>
        <w:rPr>
          <w:rFonts w:ascii="Times New Roman" w:eastAsia="Times New Roman" w:hAnsi="Times New Roman" w:cs="Times New Roman"/>
          <w:sz w:val="28"/>
          <w:szCs w:val="28"/>
          <w:lang w:eastAsia="vi-VN"/>
        </w:rPr>
        <w:t>sông Hồng.</w:t>
      </w:r>
    </w:p>
    <w:p w14:paraId="3F0BDEBF" w14:textId="77777777" w:rsidR="00FF0DE9" w:rsidRPr="00F331F4"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F331F4">
        <w:rPr>
          <w:rFonts w:ascii="Times New Roman" w:eastAsia="Times New Roman" w:hAnsi="Times New Roman" w:cs="Times New Roman"/>
          <w:sz w:val="28"/>
          <w:szCs w:val="28"/>
          <w:lang w:val="vi-VN" w:eastAsia="vi-VN"/>
        </w:rPr>
        <w:t>- Trình bày được quá trình con người khai khẩn và cải tạo châu thổ, chế ngự và thích ứng với chế độ nước sông Hồng</w:t>
      </w:r>
      <w:r>
        <w:rPr>
          <w:rFonts w:ascii="Times New Roman" w:eastAsia="Times New Roman" w:hAnsi="Times New Roman" w:cs="Times New Roman"/>
          <w:sz w:val="28"/>
          <w:szCs w:val="28"/>
          <w:lang w:eastAsia="vi-VN"/>
        </w:rPr>
        <w:t>.</w:t>
      </w:r>
    </w:p>
    <w:p w14:paraId="456D1ACE" w14:textId="77777777" w:rsidR="00FF0DE9" w:rsidRDefault="00FF0DE9" w:rsidP="00FF0DE9">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 hình 1.1, 1.2</w:t>
      </w:r>
      <w:r w:rsidR="00FB5F47">
        <w:rPr>
          <w:rFonts w:ascii="Times New Roman" w:eastAsia="Times New Roman" w:hAnsi="Times New Roman" w:cs="Times New Roman"/>
          <w:noProof/>
          <w:sz w:val="28"/>
          <w:szCs w:val="28"/>
          <w:lang w:val="nl-NL"/>
        </w:rPr>
        <w:t>,</w:t>
      </w:r>
      <w:r>
        <w:rPr>
          <w:rFonts w:ascii="Times New Roman" w:eastAsia="Times New Roman" w:hAnsi="Times New Roman" w:cs="Times New Roman"/>
          <w:noProof/>
          <w:sz w:val="28"/>
          <w:szCs w:val="28"/>
          <w:lang w:val="nl-NL"/>
        </w:rPr>
        <w:t xml:space="preserve"> </w:t>
      </w:r>
      <w:r w:rsidR="00FB5F47">
        <w:rPr>
          <w:rFonts w:ascii="Times New Roman" w:eastAsia="Times New Roman" w:hAnsi="Times New Roman" w:cs="Times New Roman"/>
          <w:sz w:val="28"/>
          <w:szCs w:val="28"/>
        </w:rPr>
        <w:t xml:space="preserve">Atlat ĐLVN </w:t>
      </w:r>
      <w:r>
        <w:rPr>
          <w:rFonts w:ascii="Times New Roman" w:eastAsia="Times New Roman" w:hAnsi="Times New Roman" w:cs="Times New Roman"/>
          <w:noProof/>
          <w:sz w:val="28"/>
          <w:szCs w:val="28"/>
          <w:lang w:val="nl-NL"/>
        </w:rPr>
        <w:t xml:space="preserve">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 xml:space="preserve">157, 158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05AA3BC3" w14:textId="77777777" w:rsidR="00FF0DE9" w:rsidRDefault="00FF0DE9" w:rsidP="00FF0DE9">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929600" behindDoc="1" locked="0" layoutInCell="1" allowOverlap="1" wp14:anchorId="40783B32" wp14:editId="5F83C6ED">
            <wp:simplePos x="0" y="0"/>
            <wp:positionH relativeFrom="column">
              <wp:posOffset>3067685</wp:posOffset>
            </wp:positionH>
            <wp:positionV relativeFrom="paragraph">
              <wp:posOffset>205105</wp:posOffset>
            </wp:positionV>
            <wp:extent cx="3134995" cy="2752090"/>
            <wp:effectExtent l="0" t="0" r="8255" b="0"/>
            <wp:wrapTight wrapText="bothSides">
              <wp:wrapPolygon edited="0">
                <wp:start x="0" y="0"/>
                <wp:lineTo x="0" y="21381"/>
                <wp:lineTo x="21526" y="21381"/>
                <wp:lineTo x="21526" y="0"/>
                <wp:lineTo x="0" y="0"/>
              </wp:wrapPolygon>
            </wp:wrapTight>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email">
                      <a:extLst>
                        <a:ext uri="{BEBA8EAE-BF5A-486C-A8C5-ECC9F3942E4B}">
                          <a14:imgProps xmlns:a14="http://schemas.microsoft.com/office/drawing/2010/main">
                            <a14:imgLayer r:embed="rId10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134995" cy="2752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928576" behindDoc="1" locked="0" layoutInCell="1" allowOverlap="1" wp14:anchorId="5D73632A" wp14:editId="2EB01FC5">
            <wp:simplePos x="0" y="0"/>
            <wp:positionH relativeFrom="column">
              <wp:posOffset>-85725</wp:posOffset>
            </wp:positionH>
            <wp:positionV relativeFrom="paragraph">
              <wp:posOffset>205105</wp:posOffset>
            </wp:positionV>
            <wp:extent cx="3013710" cy="2872105"/>
            <wp:effectExtent l="0" t="0" r="0" b="4445"/>
            <wp:wrapTight wrapText="bothSides">
              <wp:wrapPolygon edited="0">
                <wp:start x="0" y="0"/>
                <wp:lineTo x="0" y="21490"/>
                <wp:lineTo x="21436" y="21490"/>
                <wp:lineTo x="21436" y="0"/>
                <wp:lineTo x="0" y="0"/>
              </wp:wrapPolygon>
            </wp:wrapTight>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email">
                      <a:extLst>
                        <a:ext uri="{BEBA8EAE-BF5A-486C-A8C5-ECC9F3942E4B}">
                          <a14:imgProps xmlns:a14="http://schemas.microsoft.com/office/drawing/2010/main">
                            <a14:imgLayer r:embed="rId10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013710" cy="2872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36308" w14:textId="77777777" w:rsidR="00FF0DE9" w:rsidRDefault="00FF0DE9" w:rsidP="00FF0DE9">
      <w:pPr>
        <w:spacing w:before="120" w:after="0"/>
        <w:ind w:firstLine="510"/>
        <w:contextualSpacing/>
        <w:jc w:val="both"/>
        <w:rPr>
          <w:rFonts w:ascii="Times New Roman" w:eastAsia="Times New Roman" w:hAnsi="Times New Roman" w:cs="Times New Roman"/>
          <w:sz w:val="28"/>
          <w:szCs w:val="28"/>
          <w:lang w:eastAsia="vi-VN"/>
        </w:rPr>
      </w:pPr>
    </w:p>
    <w:p w14:paraId="58BB16C7" w14:textId="77777777" w:rsidR="00FF0DE9" w:rsidRPr="0053790C" w:rsidRDefault="00FF0DE9" w:rsidP="00FF0DE9">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1C65A74A" w14:textId="77777777" w:rsidR="00FF0DE9" w:rsidRPr="0053790C" w:rsidRDefault="00FF0DE9" w:rsidP="00FF0DE9">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FF0DE9" w:rsidRPr="0053790C" w14:paraId="25C63690" w14:textId="77777777" w:rsidTr="00FA099D">
        <w:tc>
          <w:tcPr>
            <w:tcW w:w="6771" w:type="dxa"/>
            <w:shd w:val="clear" w:color="auto" w:fill="auto"/>
          </w:tcPr>
          <w:p w14:paraId="02CF70F1" w14:textId="77777777" w:rsidR="00FF0DE9" w:rsidRPr="0053790C" w:rsidRDefault="00FF0DE9"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6B2C83B9" w14:textId="77777777" w:rsidR="00FF0DE9" w:rsidRPr="0053790C" w:rsidRDefault="00FF0DE9"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FF0DE9" w:rsidRPr="0053790C" w14:paraId="7C2E723F" w14:textId="77777777" w:rsidTr="00FA099D">
        <w:tc>
          <w:tcPr>
            <w:tcW w:w="6771" w:type="dxa"/>
            <w:shd w:val="clear" w:color="auto" w:fill="auto"/>
          </w:tcPr>
          <w:p w14:paraId="40280183"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59CED834" w14:textId="77777777" w:rsidR="00FF0DE9" w:rsidRPr="0053790C" w:rsidRDefault="00FF0DE9" w:rsidP="00FA099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14:paraId="6F492605" w14:textId="77777777" w:rsidR="00FF0DE9" w:rsidRPr="0053790C" w:rsidRDefault="00FF0DE9" w:rsidP="00FA099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1.1, 1.2</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14:paraId="64447391"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hình </w:t>
            </w:r>
            <w:r>
              <w:rPr>
                <w:rFonts w:ascii="Times New Roman" w:eastAsia="Times New Roman" w:hAnsi="Times New Roman" w:cs="Times New Roman"/>
                <w:bCs/>
                <w:sz w:val="28"/>
                <w:szCs w:val="28"/>
              </w:rPr>
              <w:t>1.1, 1.2</w:t>
            </w:r>
            <w:r w:rsidR="00FB5F47">
              <w:rPr>
                <w:rFonts w:ascii="Times New Roman" w:eastAsia="Times New Roman" w:hAnsi="Times New Roman" w:cs="Times New Roman"/>
                <w:bCs/>
                <w:sz w:val="28"/>
                <w:szCs w:val="28"/>
              </w:rPr>
              <w:t>, Atlat ĐLVN</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14:paraId="3112754B" w14:textId="77777777" w:rsidR="00FF0DE9" w:rsidRPr="0053790C" w:rsidRDefault="00FF0DE9" w:rsidP="00FA099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Châu thổ sông Hồng có diện tích bao nhiêu? Do sông nào bồi đắp?</w:t>
            </w:r>
          </w:p>
          <w:p w14:paraId="2C2A7C23" w14:textId="77777777" w:rsidR="00FF0DE9" w:rsidRPr="0053790C" w:rsidRDefault="00FF0DE9" w:rsidP="00FA099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Pr>
                <w:rFonts w:ascii="Times New Roman" w:eastAsia="Times New Roman" w:hAnsi="Times New Roman" w:cs="Times New Roman"/>
                <w:i/>
                <w:sz w:val="28"/>
                <w:szCs w:val="28"/>
              </w:rPr>
              <w:t>Xác định các phụ lưu và chi lưu của hệ thống sông Hồng trên lược đồ.</w:t>
            </w:r>
          </w:p>
          <w:p w14:paraId="74E925E6" w14:textId="77777777" w:rsidR="00FF0DE9" w:rsidRDefault="00FF0DE9" w:rsidP="00FA099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3. </w:t>
            </w:r>
            <w:r w:rsidRPr="00347987">
              <w:rPr>
                <w:rFonts w:ascii="Times New Roman" w:eastAsia="Times New Roman" w:hAnsi="Times New Roman" w:cs="Times New Roman"/>
                <w:i/>
                <w:sz w:val="28"/>
                <w:szCs w:val="28"/>
              </w:rPr>
              <w:t xml:space="preserve">Xác định các phụ lưu và chi lưu của hệ thống sông </w:t>
            </w:r>
            <w:r>
              <w:rPr>
                <w:rFonts w:ascii="Times New Roman" w:eastAsia="Times New Roman" w:hAnsi="Times New Roman" w:cs="Times New Roman"/>
                <w:i/>
                <w:sz w:val="28"/>
                <w:szCs w:val="28"/>
              </w:rPr>
              <w:t>Thái Bình</w:t>
            </w:r>
            <w:r w:rsidRPr="00347987">
              <w:rPr>
                <w:rFonts w:ascii="Times New Roman" w:eastAsia="Times New Roman" w:hAnsi="Times New Roman" w:cs="Times New Roman"/>
                <w:i/>
                <w:sz w:val="28"/>
                <w:szCs w:val="28"/>
              </w:rPr>
              <w:t xml:space="preserve"> trên lược đồ.</w:t>
            </w:r>
          </w:p>
          <w:p w14:paraId="2F5FEAEE" w14:textId="77777777" w:rsidR="00FF0DE9" w:rsidRDefault="00FF0DE9" w:rsidP="00FA099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Trong 2000 năm trở lại đây, châu thổ sông Hồng thay đổi như thế nào?</w:t>
            </w:r>
          </w:p>
          <w:p w14:paraId="0DC48867" w14:textId="77777777" w:rsidR="00FF0DE9" w:rsidRDefault="00FF0DE9" w:rsidP="00FA099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Mô tả chế độ nước sông Hồng.</w:t>
            </w:r>
          </w:p>
          <w:p w14:paraId="47B18606" w14:textId="77777777" w:rsidR="00FF0DE9" w:rsidRDefault="00FF0DE9" w:rsidP="00FA099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Vì sao sông Hồng lại có chế độ nước như vậy?</w:t>
            </w:r>
          </w:p>
          <w:p w14:paraId="006F6D46" w14:textId="77777777" w:rsidR="00FF0DE9" w:rsidRDefault="00FF0DE9" w:rsidP="00FA099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T</w:t>
            </w:r>
            <w:r w:rsidRPr="00231D75">
              <w:rPr>
                <w:rFonts w:ascii="Times New Roman" w:eastAsia="Times New Roman" w:hAnsi="Times New Roman" w:cs="Times New Roman"/>
                <w:i/>
                <w:sz w:val="28"/>
                <w:szCs w:val="28"/>
              </w:rPr>
              <w:t>rình bày quá trình con người khai khẩn và cải tạo châu thổ, chế ng</w:t>
            </w:r>
            <w:r w:rsidR="007C2DD3">
              <w:rPr>
                <w:rFonts w:ascii="Times New Roman" w:eastAsia="Times New Roman" w:hAnsi="Times New Roman" w:cs="Times New Roman"/>
                <w:i/>
                <w:sz w:val="28"/>
                <w:szCs w:val="28"/>
              </w:rPr>
              <w:t>ự với chế độ nước của sông Hồng từ thiên niên kỉ thứ nhất đến thế kỉ XIII.</w:t>
            </w:r>
          </w:p>
          <w:p w14:paraId="4DBFC8C8" w14:textId="77777777" w:rsidR="007C2DD3" w:rsidRPr="0053790C" w:rsidRDefault="007C2DD3" w:rsidP="00FA099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8. T</w:t>
            </w:r>
            <w:r w:rsidRPr="00231D75">
              <w:rPr>
                <w:rFonts w:ascii="Times New Roman" w:eastAsia="Times New Roman" w:hAnsi="Times New Roman" w:cs="Times New Roman"/>
                <w:i/>
                <w:sz w:val="28"/>
                <w:szCs w:val="28"/>
              </w:rPr>
              <w:t>rình bày quá trình con người khai khẩn và cải tạo châu thổ, chế ng</w:t>
            </w:r>
            <w:r>
              <w:rPr>
                <w:rFonts w:ascii="Times New Roman" w:eastAsia="Times New Roman" w:hAnsi="Times New Roman" w:cs="Times New Roman"/>
                <w:i/>
                <w:sz w:val="28"/>
                <w:szCs w:val="28"/>
              </w:rPr>
              <w:t>ự với chế độ nước của sông Hồng từ thế kỉ XIII đến nay.</w:t>
            </w:r>
          </w:p>
          <w:p w14:paraId="51867CE5" w14:textId="77777777" w:rsidR="00FF0DE9" w:rsidRPr="0053790C" w:rsidRDefault="00FF0DE9" w:rsidP="00FA099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2F723323"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hình </w:t>
            </w:r>
            <w:r>
              <w:rPr>
                <w:rFonts w:ascii="Times New Roman" w:eastAsia="Times New Roman" w:hAnsi="Times New Roman" w:cs="Times New Roman"/>
                <w:bCs/>
                <w:sz w:val="28"/>
                <w:szCs w:val="28"/>
              </w:rPr>
              <w:t>1.1, 1.2</w:t>
            </w:r>
            <w:r w:rsidR="00FB5F47">
              <w:rPr>
                <w:rFonts w:ascii="Times New Roman" w:eastAsia="Times New Roman" w:hAnsi="Times New Roman" w:cs="Times New Roman"/>
                <w:bCs/>
                <w:sz w:val="28"/>
                <w:szCs w:val="28"/>
              </w:rPr>
              <w:t>, Atlat ĐLVN</w:t>
            </w:r>
            <w:r w:rsidRPr="00F70B82">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đọc kênh chữ trong SGK, suy nghĩ để trả lời câu hỏi.</w:t>
            </w:r>
          </w:p>
          <w:p w14:paraId="4B20864D"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39CD27D7" w14:textId="77777777" w:rsidR="00FF0DE9" w:rsidRPr="0053790C" w:rsidRDefault="00FF0DE9" w:rsidP="00FA099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0E7E4437"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1D0BB50B" w14:textId="77777777" w:rsidR="00FF0DE9" w:rsidRDefault="00FF0DE9" w:rsidP="00FA099D">
            <w:pPr>
              <w:tabs>
                <w:tab w:val="left" w:pos="0"/>
              </w:tabs>
              <w:spacing w:before="120" w:after="0"/>
              <w:contextualSpacing/>
              <w:jc w:val="both"/>
              <w:rPr>
                <w:rFonts w:ascii="Times New Roman" w:eastAsia="Times New Roman" w:hAnsi="Times New Roman" w:cs="Times New Roman"/>
                <w:iCs/>
                <w:noProof/>
                <w:sz w:val="28"/>
                <w:szCs w:val="28"/>
                <w:lang w:val="nl-NL"/>
              </w:rPr>
            </w:pPr>
            <w:r w:rsidRPr="0053790C">
              <w:rPr>
                <w:rFonts w:ascii="Times New Roman" w:eastAsia="Times New Roman" w:hAnsi="Times New Roman" w:cs="Times New Roman"/>
                <w:bCs/>
                <w:sz w:val="28"/>
                <w:szCs w:val="28"/>
              </w:rPr>
              <w:t>1.</w:t>
            </w:r>
            <w:r>
              <w:rPr>
                <w:rFonts w:ascii="Times New Roman" w:eastAsia="Times New Roman" w:hAnsi="Times New Roman" w:cs="Times New Roman"/>
                <w:iCs/>
                <w:noProof/>
                <w:sz w:val="28"/>
                <w:szCs w:val="28"/>
                <w:lang w:val="nl-NL"/>
              </w:rPr>
              <w:t xml:space="preserve"> Diện tích khoảng 15000km</w:t>
            </w:r>
            <w:r w:rsidRPr="00231D75">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do sông Hồng và sông Thái Bình bồi đắp.</w:t>
            </w:r>
          </w:p>
          <w:p w14:paraId="652D3046" w14:textId="77777777" w:rsidR="00FF0DE9" w:rsidRDefault="00FF0DE9" w:rsidP="00FA099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HS xác định: </w:t>
            </w:r>
          </w:p>
          <w:p w14:paraId="11A1E000" w14:textId="77777777" w:rsidR="00FF0DE9" w:rsidRDefault="00FF0DE9" w:rsidP="00FA099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Phụ lưu: sông Đà, sông Lô,...</w:t>
            </w:r>
          </w:p>
          <w:p w14:paraId="0A1B0910" w14:textId="77777777" w:rsidR="00FF0DE9" w:rsidRDefault="00FF0DE9" w:rsidP="00FA099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Chi lưu: sông Luộc, sông Đáy,...</w:t>
            </w:r>
          </w:p>
          <w:p w14:paraId="4A3772F8" w14:textId="77777777" w:rsidR="00FF0DE9" w:rsidRDefault="00FF0DE9" w:rsidP="00FA099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HS xác định: </w:t>
            </w:r>
          </w:p>
          <w:p w14:paraId="4C426ADC" w14:textId="77777777" w:rsidR="00FF0DE9" w:rsidRDefault="00FF0DE9" w:rsidP="00FA099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Phụ lưu: </w:t>
            </w:r>
            <w:r w:rsidR="00AC5168">
              <w:rPr>
                <w:rFonts w:ascii="Times New Roman" w:eastAsia="Times New Roman" w:hAnsi="Times New Roman" w:cs="Times New Roman"/>
                <w:bCs/>
                <w:iCs/>
                <w:sz w:val="28"/>
                <w:szCs w:val="28"/>
                <w:lang w:val="nl-NL"/>
              </w:rPr>
              <w:t>sông Cầu, sông Thương,...</w:t>
            </w:r>
          </w:p>
          <w:p w14:paraId="2B0A60CD" w14:textId="77777777" w:rsidR="00FF0DE9" w:rsidRDefault="00FF0DE9" w:rsidP="00FA099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Chi lưu: </w:t>
            </w:r>
            <w:r w:rsidRPr="00DA5C94">
              <w:rPr>
                <w:rFonts w:ascii="Times New Roman" w:eastAsia="Times New Roman" w:hAnsi="Times New Roman" w:cs="Times New Roman"/>
                <w:bCs/>
                <w:iCs/>
                <w:sz w:val="28"/>
                <w:szCs w:val="28"/>
                <w:lang w:val="nl-NL"/>
              </w:rPr>
              <w:t>sông Kinh Thầy, sông Bạch Đằng,...</w:t>
            </w:r>
          </w:p>
          <w:p w14:paraId="48305B02" w14:textId="77777777" w:rsidR="00FF0DE9" w:rsidRDefault="00FF0DE9" w:rsidP="00FA099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r w:rsidRPr="00DA5C94">
              <w:rPr>
                <w:rFonts w:ascii="Times New Roman" w:eastAsia="Times New Roman" w:hAnsi="Times New Roman" w:cs="Times New Roman"/>
                <w:bCs/>
                <w:iCs/>
                <w:sz w:val="28"/>
                <w:szCs w:val="28"/>
                <w:lang w:val="nl-NL"/>
              </w:rPr>
              <w:t xml:space="preserve">Trong 2000 năm gần đây, châu thổ sông Hồng có nhiều thay đổi do hoạt động đắp đê, lấn biển ở vùng châu thổ và sự xuất hiện các công trình thuỷ lợi </w:t>
            </w:r>
            <w:r>
              <w:rPr>
                <w:rFonts w:ascii="Times New Roman" w:eastAsia="Times New Roman" w:hAnsi="Times New Roman" w:cs="Times New Roman"/>
                <w:bCs/>
                <w:iCs/>
                <w:sz w:val="28"/>
                <w:szCs w:val="28"/>
                <w:lang w:val="nl-NL"/>
              </w:rPr>
              <w:t>-</w:t>
            </w:r>
            <w:r w:rsidRPr="00DA5C94">
              <w:rPr>
                <w:rFonts w:ascii="Times New Roman" w:eastAsia="Times New Roman" w:hAnsi="Times New Roman" w:cs="Times New Roman"/>
                <w:bCs/>
                <w:iCs/>
                <w:sz w:val="28"/>
                <w:szCs w:val="28"/>
                <w:lang w:val="nl-NL"/>
              </w:rPr>
              <w:t xml:space="preserve"> thuỷ điện ở vùng thượng nguồn.</w:t>
            </w:r>
          </w:p>
          <w:p w14:paraId="022040F5" w14:textId="77777777" w:rsidR="00FF0DE9" w:rsidRPr="00DA5C94" w:rsidRDefault="00FF0DE9" w:rsidP="00FA099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5. </w:t>
            </w:r>
            <w:r w:rsidRPr="00DA5C94">
              <w:rPr>
                <w:rFonts w:ascii="Times New Roman" w:eastAsia="Times New Roman" w:hAnsi="Times New Roman" w:cs="Times New Roman"/>
                <w:bCs/>
                <w:iCs/>
                <w:sz w:val="28"/>
                <w:szCs w:val="28"/>
                <w:lang w:val="nl-NL"/>
              </w:rPr>
              <w:t>Chế độ nước sông Hồng tương đối đơn giản, trong năm có mộ</w:t>
            </w:r>
            <w:r>
              <w:rPr>
                <w:rFonts w:ascii="Times New Roman" w:eastAsia="Times New Roman" w:hAnsi="Times New Roman" w:cs="Times New Roman"/>
                <w:bCs/>
                <w:iCs/>
                <w:sz w:val="28"/>
                <w:szCs w:val="28"/>
                <w:lang w:val="nl-NL"/>
              </w:rPr>
              <w:t>t mùa lũ và một mùa cạn rõ rệt:</w:t>
            </w:r>
          </w:p>
          <w:p w14:paraId="2A68B9B1" w14:textId="77777777" w:rsidR="00FF0DE9" w:rsidRPr="00DA5C94" w:rsidRDefault="00FF0DE9" w:rsidP="00FA099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A5C94">
              <w:rPr>
                <w:rFonts w:ascii="Times New Roman" w:eastAsia="Times New Roman" w:hAnsi="Times New Roman" w:cs="Times New Roman"/>
                <w:bCs/>
                <w:iCs/>
                <w:sz w:val="28"/>
                <w:szCs w:val="28"/>
                <w:lang w:val="nl-NL"/>
              </w:rPr>
              <w:t>Mùa lũ kéo dài 5 tháng (từ tháng 6 đến tháng 10), chiếm khoảng 75% lưu lượng dòng chảy cả năm với các đợt lũ lên nhanh và đột ngột.</w:t>
            </w:r>
          </w:p>
          <w:p w14:paraId="0EA8881C" w14:textId="77777777" w:rsidR="00FF0DE9" w:rsidRDefault="00FF0DE9" w:rsidP="00FA099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A5C94">
              <w:rPr>
                <w:rFonts w:ascii="Times New Roman" w:eastAsia="Times New Roman" w:hAnsi="Times New Roman" w:cs="Times New Roman"/>
                <w:bCs/>
                <w:iCs/>
                <w:sz w:val="28"/>
                <w:szCs w:val="28"/>
                <w:lang w:val="nl-NL"/>
              </w:rPr>
              <w:t>Mùa cạn kéo dài 7 tháng (từ tháng 11 đến tháng 5 năm sau), chỉ chiếm khoảng 25% lưu lượng dòng chảy cả năm, mực nước sông hạ thấp rõ rệt.</w:t>
            </w:r>
          </w:p>
          <w:p w14:paraId="727A4541" w14:textId="77777777" w:rsidR="00FF0DE9" w:rsidRPr="00DA5C94" w:rsidRDefault="00FF0DE9" w:rsidP="00FA099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6. Nguyên nhân: </w:t>
            </w:r>
          </w:p>
          <w:p w14:paraId="57BFB976" w14:textId="77777777" w:rsidR="00FF0DE9" w:rsidRPr="00DA5C94" w:rsidRDefault="00FF0DE9" w:rsidP="00FA099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CF51F7">
              <w:rPr>
                <w:rFonts w:ascii="Times New Roman" w:eastAsia="Times New Roman" w:hAnsi="Times New Roman" w:cs="Times New Roman"/>
                <w:bCs/>
                <w:iCs/>
                <w:sz w:val="28"/>
                <w:szCs w:val="28"/>
                <w:lang w:val="nl-NL"/>
              </w:rPr>
              <w:t>Nguồn cung cấp nước cho sông Hồng chủ yếu là mưa nên thời gian mùa lũ cũng theo sát mùa mưa.</w:t>
            </w:r>
          </w:p>
          <w:p w14:paraId="713ABE9A" w14:textId="77777777" w:rsidR="00FF0DE9" w:rsidRDefault="00FF0DE9" w:rsidP="00FA099D">
            <w:pPr>
              <w:spacing w:before="120" w:after="0"/>
              <w:jc w:val="both"/>
              <w:rPr>
                <w:rFonts w:ascii="Times New Roman" w:eastAsia="Times New Roman" w:hAnsi="Times New Roman" w:cs="Times New Roman"/>
                <w:bCs/>
                <w:iCs/>
                <w:sz w:val="28"/>
                <w:szCs w:val="28"/>
                <w:lang w:val="nl-NL"/>
              </w:rPr>
            </w:pPr>
            <w:r w:rsidRPr="00DA5C94">
              <w:rPr>
                <w:rFonts w:ascii="Times New Roman" w:eastAsia="Times New Roman" w:hAnsi="Times New Roman" w:cs="Times New Roman"/>
                <w:bCs/>
                <w:iCs/>
                <w:sz w:val="28"/>
                <w:szCs w:val="28"/>
                <w:lang w:val="nl-NL"/>
              </w:rPr>
              <w:t>+ Do là hợp lưu của nhiều sông nên khi mưa lớn thì lũ lên nhanh, rút chậm, diện tích ngập lớn</w:t>
            </w:r>
            <w:r>
              <w:rPr>
                <w:rFonts w:ascii="Times New Roman" w:eastAsia="Times New Roman" w:hAnsi="Times New Roman" w:cs="Times New Roman"/>
                <w:bCs/>
                <w:iCs/>
                <w:sz w:val="28"/>
                <w:szCs w:val="28"/>
                <w:lang w:val="nl-NL"/>
              </w:rPr>
              <w:t>.</w:t>
            </w:r>
          </w:p>
          <w:p w14:paraId="75AF18DF" w14:textId="77777777" w:rsidR="00FF0DE9" w:rsidRDefault="00FF0DE9" w:rsidP="00FA099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7. </w:t>
            </w:r>
          </w:p>
          <w:p w14:paraId="595A17D3" w14:textId="77777777" w:rsidR="007C2DD3" w:rsidRPr="007C2DD3" w:rsidRDefault="007C2DD3" w:rsidP="007C2DD3">
            <w:pPr>
              <w:spacing w:before="120" w:after="0"/>
              <w:jc w:val="both"/>
              <w:rPr>
                <w:rFonts w:ascii="Times New Roman" w:eastAsia="Times New Roman" w:hAnsi="Times New Roman" w:cs="Times New Roman"/>
                <w:bCs/>
                <w:iCs/>
                <w:sz w:val="28"/>
                <w:szCs w:val="28"/>
                <w:lang w:val="nl-NL"/>
              </w:rPr>
            </w:pPr>
            <w:r w:rsidRPr="007C2DD3">
              <w:rPr>
                <w:rFonts w:ascii="Times New Roman" w:eastAsia="Times New Roman" w:hAnsi="Times New Roman" w:cs="Times New Roman"/>
                <w:bCs/>
                <w:iCs/>
                <w:sz w:val="28"/>
                <w:szCs w:val="28"/>
                <w:lang w:val="nl-NL"/>
              </w:rPr>
              <w:t>- Vào thiên niên kỉ thứ nhất, dân di cư sang phía đông, sang thiên niên kỉ thứ hai, họ di cư vào các vùng trũng và duyên hải phía đông, đông nam.</w:t>
            </w:r>
          </w:p>
          <w:p w14:paraId="7050DA62" w14:textId="77777777" w:rsidR="007C2DD3" w:rsidRDefault="007C2DD3" w:rsidP="007C2DD3">
            <w:pPr>
              <w:spacing w:before="120" w:after="0"/>
              <w:jc w:val="both"/>
              <w:rPr>
                <w:rFonts w:ascii="Times New Roman" w:eastAsia="Times New Roman" w:hAnsi="Times New Roman" w:cs="Times New Roman"/>
                <w:bCs/>
                <w:iCs/>
                <w:sz w:val="28"/>
                <w:szCs w:val="28"/>
                <w:lang w:val="nl-NL"/>
              </w:rPr>
            </w:pPr>
            <w:r w:rsidRPr="007C2DD3">
              <w:rPr>
                <w:rFonts w:ascii="Times New Roman" w:eastAsia="Times New Roman" w:hAnsi="Times New Roman" w:cs="Times New Roman"/>
                <w:bCs/>
                <w:iCs/>
                <w:sz w:val="28"/>
                <w:szCs w:val="28"/>
                <w:lang w:val="nl-NL"/>
              </w:rPr>
              <w:t xml:space="preserve"> - Giai đoạn từ thế kỉ X đến thế kỉ XIII, lúa chiêm đem đến sự thịnh vượng cho Đại Việt, dẫn đến sự gia tăng dân số nhanh chóng.</w:t>
            </w:r>
          </w:p>
          <w:p w14:paraId="68D6CE8C" w14:textId="77777777" w:rsidR="007C2DD3" w:rsidRPr="007C2DD3" w:rsidRDefault="007C2DD3" w:rsidP="007C2DD3">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8. </w:t>
            </w:r>
          </w:p>
          <w:p w14:paraId="13BEAEE6" w14:textId="77777777" w:rsidR="007C2DD3" w:rsidRPr="007C2DD3" w:rsidRDefault="007C2DD3" w:rsidP="007C2DD3">
            <w:pPr>
              <w:spacing w:before="120" w:after="0"/>
              <w:jc w:val="both"/>
              <w:rPr>
                <w:rFonts w:ascii="Times New Roman" w:eastAsia="Times New Roman" w:hAnsi="Times New Roman" w:cs="Times New Roman"/>
                <w:bCs/>
                <w:iCs/>
                <w:sz w:val="28"/>
                <w:szCs w:val="28"/>
                <w:lang w:val="nl-NL"/>
              </w:rPr>
            </w:pPr>
            <w:r w:rsidRPr="007C2DD3">
              <w:rPr>
                <w:rFonts w:ascii="Times New Roman" w:eastAsia="Times New Roman" w:hAnsi="Times New Roman" w:cs="Times New Roman"/>
                <w:bCs/>
                <w:iCs/>
                <w:sz w:val="28"/>
                <w:szCs w:val="28"/>
                <w:lang w:val="nl-NL"/>
              </w:rPr>
              <w:t>- Cuối thế kỉ XIII, công trình đê lớn đầu tiên được bắt đầu vào năm 1248 (thời nhà Trần). Đến cuối thế kỉ XIV, đê điều cơ bản được hoàn thành và vẫn tiếp tục ở các thế kỉ sau.</w:t>
            </w:r>
          </w:p>
          <w:p w14:paraId="15485F76" w14:textId="77777777" w:rsidR="007C2DD3" w:rsidRDefault="007C2DD3" w:rsidP="007C2DD3">
            <w:pPr>
              <w:spacing w:before="120" w:after="0"/>
              <w:contextualSpacing/>
              <w:jc w:val="both"/>
              <w:rPr>
                <w:rFonts w:ascii="Times New Roman" w:eastAsia="Times New Roman" w:hAnsi="Times New Roman" w:cs="Times New Roman"/>
                <w:bCs/>
                <w:iCs/>
                <w:sz w:val="28"/>
                <w:szCs w:val="28"/>
                <w:lang w:val="nl-NL"/>
              </w:rPr>
            </w:pPr>
            <w:r w:rsidRPr="007C2DD3">
              <w:rPr>
                <w:rFonts w:ascii="Times New Roman" w:eastAsia="Times New Roman" w:hAnsi="Times New Roman" w:cs="Times New Roman"/>
                <w:bCs/>
                <w:iCs/>
                <w:sz w:val="28"/>
                <w:szCs w:val="28"/>
                <w:lang w:val="nl-NL"/>
              </w:rPr>
              <w:t>- Vào đầu thế kỉ XX, hệ thống đê có độ dài 4000 km và tiếp tục được nối dài thêm ở những giai đoạn sau.</w:t>
            </w:r>
          </w:p>
          <w:p w14:paraId="1482E44C" w14:textId="77777777" w:rsidR="00FF0DE9" w:rsidRPr="0053790C" w:rsidRDefault="00FF0DE9" w:rsidP="007C2DD3">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7C7CF473"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60BACC7F" w14:textId="77777777" w:rsidR="00FF0DE9" w:rsidRPr="0053790C" w:rsidRDefault="00FF0DE9" w:rsidP="00FA099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7944138D" w14:textId="77777777" w:rsidR="00FF0DE9" w:rsidRPr="0053790C" w:rsidRDefault="00FF0DE9" w:rsidP="00FA099D">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t xml:space="preserve">1. </w:t>
            </w:r>
            <w:r>
              <w:rPr>
                <w:rFonts w:ascii="Times New Roman" w:eastAsia="Times New Roman" w:hAnsi="Times New Roman" w:cs="Times New Roman"/>
                <w:b/>
                <w:iCs/>
                <w:noProof/>
                <w:sz w:val="28"/>
                <w:szCs w:val="28"/>
                <w:lang w:val="nl-NL"/>
              </w:rPr>
              <w:t>Châu thổ sông Hồng</w:t>
            </w:r>
            <w:r w:rsidRPr="008A0E51">
              <w:rPr>
                <w:rFonts w:ascii="Times New Roman" w:eastAsia="Times New Roman" w:hAnsi="Times New Roman" w:cs="Times New Roman"/>
                <w:b/>
                <w:iCs/>
                <w:noProof/>
                <w:sz w:val="28"/>
                <w:szCs w:val="28"/>
                <w:lang w:val="nl-NL"/>
              </w:rPr>
              <w:t xml:space="preserve">  </w:t>
            </w:r>
          </w:p>
          <w:p w14:paraId="43AF0C3F" w14:textId="77777777" w:rsidR="00FF0DE9" w:rsidRPr="0025056D" w:rsidRDefault="00FF0DE9" w:rsidP="00FA099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Qúa trình hình thành và phát triển</w:t>
            </w:r>
          </w:p>
          <w:p w14:paraId="2D75A8D3" w14:textId="77777777" w:rsidR="00FF0DE9" w:rsidRDefault="00FF0DE9" w:rsidP="00FA099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Diện tích khoảng 15000km</w:t>
            </w:r>
            <w:r w:rsidRPr="00231D75">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do sông Hồng và sông Thái Bình bồi đắp.</w:t>
            </w:r>
          </w:p>
          <w:p w14:paraId="15DA7BA0" w14:textId="77777777" w:rsidR="00FF0DE9" w:rsidRDefault="00FF0DE9" w:rsidP="00FA099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DA5C94">
              <w:rPr>
                <w:rFonts w:ascii="Times New Roman" w:eastAsia="Times New Roman" w:hAnsi="Times New Roman" w:cs="Times New Roman"/>
                <w:iCs/>
                <w:noProof/>
                <w:sz w:val="28"/>
                <w:szCs w:val="28"/>
                <w:lang w:val="nl-NL"/>
              </w:rPr>
              <w:t>Trong 2000 năm gần đây, châu thổ sông Hồng có nhiều thay đổi do hoạt động đắp đê, lấn biển ở vùng châu thổ và sự xuất hiện các công trình thuỷ lợi - thuỷ điện ở vùng thượng nguồn.</w:t>
            </w:r>
          </w:p>
          <w:p w14:paraId="79C55BD9" w14:textId="77777777" w:rsidR="00FF0DE9" w:rsidRPr="0025056D" w:rsidRDefault="00FF0DE9" w:rsidP="00FA099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Chế độ nước sông Hồng</w:t>
            </w:r>
          </w:p>
          <w:p w14:paraId="236192EA" w14:textId="77777777" w:rsidR="00FF0DE9" w:rsidRPr="00CF51F7" w:rsidRDefault="00FF0DE9" w:rsidP="00FA099D">
            <w:pPr>
              <w:tabs>
                <w:tab w:val="left" w:pos="0"/>
              </w:tabs>
              <w:spacing w:before="120" w:after="0"/>
              <w:contextualSpacing/>
              <w:jc w:val="both"/>
              <w:rPr>
                <w:rFonts w:ascii="Times New Roman" w:eastAsia="Times New Roman" w:hAnsi="Times New Roman" w:cs="Times New Roman"/>
                <w:iCs/>
                <w:noProof/>
                <w:sz w:val="28"/>
                <w:szCs w:val="28"/>
                <w:lang w:val="nl-NL"/>
              </w:rPr>
            </w:pPr>
            <w:r w:rsidRPr="00CF51F7">
              <w:rPr>
                <w:rFonts w:ascii="Times New Roman" w:eastAsia="Times New Roman" w:hAnsi="Times New Roman" w:cs="Times New Roman"/>
                <w:iCs/>
                <w:noProof/>
                <w:sz w:val="28"/>
                <w:szCs w:val="28"/>
                <w:lang w:val="nl-NL"/>
              </w:rPr>
              <w:t xml:space="preserve">- Mùa lũ </w:t>
            </w:r>
            <w:r>
              <w:rPr>
                <w:rFonts w:ascii="Times New Roman" w:eastAsia="Times New Roman" w:hAnsi="Times New Roman" w:cs="Times New Roman"/>
                <w:iCs/>
                <w:noProof/>
                <w:sz w:val="28"/>
                <w:szCs w:val="28"/>
                <w:lang w:val="nl-NL"/>
              </w:rPr>
              <w:t>từ tháng 6 đến tháng 10</w:t>
            </w:r>
            <w:r w:rsidRPr="00CF51F7">
              <w:rPr>
                <w:rFonts w:ascii="Times New Roman" w:eastAsia="Times New Roman" w:hAnsi="Times New Roman" w:cs="Times New Roman"/>
                <w:iCs/>
                <w:noProof/>
                <w:sz w:val="28"/>
                <w:szCs w:val="28"/>
                <w:lang w:val="nl-NL"/>
              </w:rPr>
              <w:t>, chiếm khoảng 75% lưu lượng dòng chảy cả năm với các đợt lũ lên nhanh và đột ngột.</w:t>
            </w:r>
          </w:p>
          <w:p w14:paraId="714DD0E1" w14:textId="77777777" w:rsidR="00FF0DE9"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CF51F7">
              <w:rPr>
                <w:rFonts w:ascii="Times New Roman" w:eastAsia="Times New Roman" w:hAnsi="Times New Roman" w:cs="Times New Roman"/>
                <w:iCs/>
                <w:noProof/>
                <w:sz w:val="28"/>
                <w:szCs w:val="28"/>
                <w:lang w:val="nl-NL"/>
              </w:rPr>
              <w:t xml:space="preserve">- Mùa cạn </w:t>
            </w:r>
            <w:r>
              <w:rPr>
                <w:rFonts w:ascii="Times New Roman" w:eastAsia="Times New Roman" w:hAnsi="Times New Roman" w:cs="Times New Roman"/>
                <w:iCs/>
                <w:noProof/>
                <w:sz w:val="28"/>
                <w:szCs w:val="28"/>
                <w:lang w:val="nl-NL"/>
              </w:rPr>
              <w:t>từ tháng 11 đến tháng 5 năm sau</w:t>
            </w:r>
            <w:r w:rsidRPr="00CF51F7">
              <w:rPr>
                <w:rFonts w:ascii="Times New Roman" w:eastAsia="Times New Roman" w:hAnsi="Times New Roman" w:cs="Times New Roman"/>
                <w:iCs/>
                <w:noProof/>
                <w:sz w:val="28"/>
                <w:szCs w:val="28"/>
                <w:lang w:val="nl-NL"/>
              </w:rPr>
              <w:t>, chỉ chiếm khoảng 25% lưu lượng dòng chảy cả năm, mực nước sông hạ thấp rõ rệt.</w:t>
            </w:r>
          </w:p>
          <w:p w14:paraId="51533894" w14:textId="77777777" w:rsidR="00FF0DE9" w:rsidRDefault="00FF0DE9" w:rsidP="00FA099D">
            <w:pPr>
              <w:tabs>
                <w:tab w:val="left" w:pos="0"/>
              </w:tabs>
              <w:spacing w:before="120" w:after="0"/>
              <w:jc w:val="both"/>
              <w:rPr>
                <w:rFonts w:ascii="Times New Roman" w:eastAsia="Times New Roman" w:hAnsi="Times New Roman" w:cs="Times New Roman"/>
                <w:b/>
                <w:i/>
                <w:iCs/>
                <w:noProof/>
                <w:sz w:val="28"/>
                <w:szCs w:val="28"/>
                <w:lang w:val="nl-NL"/>
              </w:rPr>
            </w:pPr>
            <w:r w:rsidRPr="00910EFD">
              <w:rPr>
                <w:rFonts w:ascii="Times New Roman" w:eastAsia="Times New Roman" w:hAnsi="Times New Roman" w:cs="Times New Roman"/>
                <w:b/>
                <w:i/>
                <w:iCs/>
                <w:noProof/>
                <w:sz w:val="28"/>
                <w:szCs w:val="28"/>
                <w:lang w:val="nl-NL"/>
              </w:rPr>
              <w:t>c. Quá trình con người khai khẩn và cải tạo châu thổ, chế ngự sông Hồng</w:t>
            </w:r>
          </w:p>
          <w:p w14:paraId="00AE74E3" w14:textId="77777777" w:rsidR="00FF0DE9"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910EFD">
              <w:rPr>
                <w:rFonts w:ascii="Times New Roman" w:eastAsia="Times New Roman" w:hAnsi="Times New Roman" w:cs="Times New Roman"/>
                <w:iCs/>
                <w:noProof/>
                <w:sz w:val="28"/>
                <w:szCs w:val="28"/>
                <w:lang w:val="nl-NL"/>
              </w:rPr>
              <w:t xml:space="preserve">- Vào thiên niên kỉ thứ nhất, dân di cư </w:t>
            </w:r>
            <w:r>
              <w:rPr>
                <w:rFonts w:ascii="Times New Roman" w:eastAsia="Times New Roman" w:hAnsi="Times New Roman" w:cs="Times New Roman"/>
                <w:iCs/>
                <w:noProof/>
                <w:sz w:val="28"/>
                <w:szCs w:val="28"/>
                <w:lang w:val="nl-NL"/>
              </w:rPr>
              <w:t>sang phía đông,</w:t>
            </w:r>
            <w:r w:rsidRPr="00910EFD">
              <w:rPr>
                <w:rFonts w:ascii="Times New Roman" w:eastAsia="Times New Roman" w:hAnsi="Times New Roman" w:cs="Times New Roman"/>
                <w:iCs/>
                <w:noProof/>
                <w:sz w:val="28"/>
                <w:szCs w:val="28"/>
                <w:lang w:val="nl-NL"/>
              </w:rPr>
              <w:t xml:space="preserve"> sang thiên niên kỉ thứ hai, họ di cư vào các vùng trũng và duyên hải phía đông, đông nam</w:t>
            </w:r>
            <w:r>
              <w:rPr>
                <w:rFonts w:ascii="Times New Roman" w:eastAsia="Times New Roman" w:hAnsi="Times New Roman" w:cs="Times New Roman"/>
                <w:iCs/>
                <w:noProof/>
                <w:sz w:val="28"/>
                <w:szCs w:val="28"/>
                <w:lang w:val="nl-NL"/>
              </w:rPr>
              <w:t>.</w:t>
            </w:r>
          </w:p>
          <w:p w14:paraId="3FC6EA41" w14:textId="77777777" w:rsidR="00FF0DE9"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910EFD">
              <w:rPr>
                <w:rFonts w:ascii="Times New Roman" w:eastAsia="Times New Roman" w:hAnsi="Times New Roman" w:cs="Times New Roman"/>
                <w:iCs/>
                <w:noProof/>
                <w:sz w:val="28"/>
                <w:szCs w:val="28"/>
                <w:lang w:val="nl-NL"/>
              </w:rPr>
              <w:t>- Giai đoạn từ thế kỉ X đến thế kỉ XIII, lúa chiêm đem đến sự thịnh vượng cho Đại Việt, dẫn đến sự gia tăng dân số nhanh chóng</w:t>
            </w:r>
            <w:r>
              <w:rPr>
                <w:rFonts w:ascii="Times New Roman" w:eastAsia="Times New Roman" w:hAnsi="Times New Roman" w:cs="Times New Roman"/>
                <w:iCs/>
                <w:noProof/>
                <w:sz w:val="28"/>
                <w:szCs w:val="28"/>
                <w:lang w:val="nl-NL"/>
              </w:rPr>
              <w:t>.</w:t>
            </w:r>
          </w:p>
          <w:p w14:paraId="4D158586" w14:textId="77777777" w:rsidR="00FF0DE9" w:rsidRPr="00177958"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177958">
              <w:rPr>
                <w:rFonts w:ascii="Times New Roman" w:eastAsia="Times New Roman" w:hAnsi="Times New Roman" w:cs="Times New Roman"/>
                <w:iCs/>
                <w:noProof/>
                <w:sz w:val="28"/>
                <w:szCs w:val="28"/>
                <w:lang w:val="nl-NL"/>
              </w:rPr>
              <w:t>- Cuối thế kỉ XIII, công trình đê lớn đầu tiên được bắt đầu vào năm 1248 (thời nhà Trần). Đến cuối thế kỉ XIV, đê điều cơ bản được hoàn thành và vẫn tiếp tục ở các thế kỉ sau.</w:t>
            </w:r>
          </w:p>
          <w:p w14:paraId="4DB036AD" w14:textId="77777777" w:rsidR="00FF0DE9" w:rsidRPr="00910EFD"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177958">
              <w:rPr>
                <w:rFonts w:ascii="Times New Roman" w:eastAsia="Times New Roman" w:hAnsi="Times New Roman" w:cs="Times New Roman"/>
                <w:iCs/>
                <w:noProof/>
                <w:sz w:val="28"/>
                <w:szCs w:val="28"/>
                <w:lang w:val="nl-NL"/>
              </w:rPr>
              <w:t>- Vào đầu thế kỉ XX, hệ thống đê có độ dài 4000 km và tiếp tục được nối dài thêm ở những giai đoạn sau.</w:t>
            </w:r>
          </w:p>
        </w:tc>
      </w:tr>
    </w:tbl>
    <w:p w14:paraId="1CE1CE34" w14:textId="77777777" w:rsidR="00FF0DE9" w:rsidRPr="0053790C" w:rsidRDefault="00FF0DE9" w:rsidP="00FF0DE9">
      <w:pPr>
        <w:spacing w:before="120" w:after="0"/>
        <w:contextualSpacing/>
        <w:jc w:val="both"/>
        <w:rPr>
          <w:rFonts w:ascii="Times New Roman" w:eastAsia="Times New Roman" w:hAnsi="Times New Roman" w:cs="Times New Roman"/>
          <w:i/>
          <w:noProof/>
          <w:sz w:val="28"/>
          <w:szCs w:val="28"/>
          <w:u w:val="single"/>
          <w:lang w:val="nl-NL"/>
        </w:rPr>
      </w:pPr>
    </w:p>
    <w:p w14:paraId="1DB06959" w14:textId="77777777" w:rsidR="00FF0DE9" w:rsidRPr="0053790C" w:rsidRDefault="00FF0DE9" w:rsidP="00FF0DE9">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2.2</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về Châu thổ sông Cửu Long</w:t>
      </w:r>
      <w:r w:rsidRPr="0053790C">
        <w:rPr>
          <w:rFonts w:ascii="Times New Roman" w:eastAsia="Times New Roman" w:hAnsi="Times New Roman" w:cs="Times New Roman"/>
          <w:b/>
          <w:bCs/>
          <w:i/>
          <w:sz w:val="28"/>
          <w:szCs w:val="28"/>
        </w:rPr>
        <w:t xml:space="preserve"> (</w:t>
      </w:r>
      <w:r w:rsidR="00442DE9">
        <w:rPr>
          <w:rFonts w:ascii="Times New Roman" w:eastAsia="Times New Roman" w:hAnsi="Times New Roman" w:cs="Times New Roman"/>
          <w:b/>
          <w:bCs/>
          <w:i/>
          <w:sz w:val="28"/>
          <w:szCs w:val="28"/>
        </w:rPr>
        <w:t>55</w:t>
      </w:r>
      <w:r w:rsidRPr="0053790C">
        <w:rPr>
          <w:rFonts w:ascii="Times New Roman" w:eastAsia="Times New Roman" w:hAnsi="Times New Roman" w:cs="Times New Roman"/>
          <w:b/>
          <w:bCs/>
          <w:i/>
          <w:sz w:val="28"/>
          <w:szCs w:val="28"/>
        </w:rPr>
        <w:t xml:space="preserve"> phút)</w:t>
      </w:r>
    </w:p>
    <w:p w14:paraId="13C6479D" w14:textId="77777777" w:rsidR="00FF0DE9" w:rsidRPr="00F331F4"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p>
    <w:p w14:paraId="38B60211" w14:textId="77777777" w:rsidR="00FF0DE9" w:rsidRPr="00096EA1"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w:t>
      </w:r>
      <w:r w:rsidRPr="00F331F4">
        <w:rPr>
          <w:rFonts w:ascii="Times New Roman" w:eastAsia="Times New Roman" w:hAnsi="Times New Roman" w:cs="Times New Roman"/>
          <w:sz w:val="28"/>
          <w:szCs w:val="28"/>
          <w:lang w:val="vi-VN" w:eastAsia="vi-VN"/>
        </w:rPr>
        <w:t xml:space="preserve"> Trình bày được quá trình hình thành và phát triển châu thổ </w:t>
      </w:r>
      <w:r w:rsidRPr="00096EA1">
        <w:rPr>
          <w:rFonts w:ascii="Times New Roman" w:eastAsia="Times New Roman" w:hAnsi="Times New Roman" w:cs="Times New Roman"/>
          <w:sz w:val="28"/>
          <w:szCs w:val="28"/>
          <w:lang w:val="vi-VN" w:eastAsia="vi-VN"/>
        </w:rPr>
        <w:t>sông Cửu Long</w:t>
      </w:r>
      <w:r>
        <w:rPr>
          <w:rFonts w:ascii="Times New Roman" w:eastAsia="Times New Roman" w:hAnsi="Times New Roman" w:cs="Times New Roman"/>
          <w:sz w:val="28"/>
          <w:szCs w:val="28"/>
          <w:lang w:eastAsia="vi-VN"/>
        </w:rPr>
        <w:t>.</w:t>
      </w:r>
    </w:p>
    <w:p w14:paraId="397A0A36" w14:textId="77777777" w:rsidR="00FF0DE9" w:rsidRPr="00F331F4"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F331F4">
        <w:rPr>
          <w:rFonts w:ascii="Times New Roman" w:eastAsia="Times New Roman" w:hAnsi="Times New Roman" w:cs="Times New Roman"/>
          <w:sz w:val="28"/>
          <w:szCs w:val="28"/>
          <w:lang w:val="vi-VN" w:eastAsia="vi-VN"/>
        </w:rPr>
        <w:t xml:space="preserve">- Mô tả được chế độ nước của </w:t>
      </w:r>
      <w:r w:rsidRPr="00096EA1">
        <w:rPr>
          <w:rFonts w:ascii="Times New Roman" w:eastAsia="Times New Roman" w:hAnsi="Times New Roman" w:cs="Times New Roman"/>
          <w:sz w:val="28"/>
          <w:szCs w:val="28"/>
          <w:lang w:eastAsia="vi-VN"/>
        </w:rPr>
        <w:t>sông Cửu Long.</w:t>
      </w:r>
    </w:p>
    <w:p w14:paraId="19E690C3" w14:textId="77777777" w:rsidR="00FF0DE9" w:rsidRPr="00F331F4"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F331F4">
        <w:rPr>
          <w:rFonts w:ascii="Times New Roman" w:eastAsia="Times New Roman" w:hAnsi="Times New Roman" w:cs="Times New Roman"/>
          <w:sz w:val="28"/>
          <w:szCs w:val="28"/>
          <w:lang w:val="vi-VN" w:eastAsia="vi-VN"/>
        </w:rPr>
        <w:t xml:space="preserve">- Trình bày được quá trình con người khai khẩn và cải tạo châu thổ, chế ngự và thích ứng với chế độ nước </w:t>
      </w:r>
      <w:r w:rsidRPr="00096EA1">
        <w:rPr>
          <w:rFonts w:ascii="Times New Roman" w:eastAsia="Times New Roman" w:hAnsi="Times New Roman" w:cs="Times New Roman"/>
          <w:sz w:val="28"/>
          <w:szCs w:val="28"/>
          <w:lang w:val="vi-VN" w:eastAsia="vi-VN"/>
        </w:rPr>
        <w:t>sông Cửu Long.</w:t>
      </w:r>
    </w:p>
    <w:p w14:paraId="3D4C45D5" w14:textId="77777777" w:rsidR="00FF0DE9" w:rsidRDefault="00FF0DE9" w:rsidP="00FF0DE9">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1.3, 1.4 </w:t>
      </w:r>
      <w:r w:rsidR="0035047C">
        <w:rPr>
          <w:rFonts w:ascii="Times New Roman" w:eastAsia="Times New Roman" w:hAnsi="Times New Roman" w:cs="Times New Roman"/>
          <w:noProof/>
          <w:sz w:val="28"/>
          <w:szCs w:val="28"/>
          <w:lang w:val="nl-NL"/>
        </w:rPr>
        <w:t xml:space="preserve">và các hình ảnh liên quan </w:t>
      </w:r>
      <w:r>
        <w:rPr>
          <w:rFonts w:ascii="Times New Roman" w:eastAsia="Times New Roman" w:hAnsi="Times New Roman" w:cs="Times New Roman"/>
          <w:noProof/>
          <w:sz w:val="28"/>
          <w:szCs w:val="28"/>
          <w:lang w:val="nl-NL"/>
        </w:rPr>
        <w:t xml:space="preserve">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 xml:space="preserve">159, 161 </w:t>
      </w:r>
      <w:r w:rsidR="00725BD7">
        <w:rPr>
          <w:rFonts w:ascii="Times New Roman" w:eastAsia="Times New Roman" w:hAnsi="Times New Roman" w:cs="Times New Roman"/>
          <w:sz w:val="28"/>
          <w:szCs w:val="28"/>
          <w:lang w:val="vi-VN" w:eastAsia="vi-VN"/>
        </w:rPr>
        <w:t>thảo luận nhóm</w:t>
      </w:r>
      <w:r w:rsidRPr="0053790C">
        <w:rPr>
          <w:rFonts w:ascii="Times New Roman" w:eastAsia="Times New Roman" w:hAnsi="Times New Roman" w:cs="Times New Roman"/>
          <w:sz w:val="28"/>
          <w:szCs w:val="28"/>
          <w:lang w:eastAsia="vi-VN"/>
        </w:rPr>
        <w:t xml:space="preserve"> để trả lời các câu hỏi của GV. </w:t>
      </w:r>
    </w:p>
    <w:p w14:paraId="321FD0AD" w14:textId="77777777" w:rsidR="00FF0DE9" w:rsidRDefault="00FF0DE9" w:rsidP="00FF0DE9">
      <w:pPr>
        <w:spacing w:before="120" w:after="0"/>
        <w:ind w:firstLine="510"/>
        <w:contextualSpacing/>
        <w:jc w:val="both"/>
        <w:rPr>
          <w:rFonts w:ascii="Times New Roman" w:eastAsia="Times New Roman" w:hAnsi="Times New Roman" w:cs="Times New Roman"/>
          <w:noProof/>
          <w:sz w:val="28"/>
          <w:szCs w:val="28"/>
        </w:rPr>
      </w:pPr>
    </w:p>
    <w:p w14:paraId="09953D97" w14:textId="77777777" w:rsidR="00FF0DE9" w:rsidRDefault="003862B3" w:rsidP="00FF0DE9">
      <w:pPr>
        <w:spacing w:before="120" w:after="0"/>
        <w:ind w:firstLine="510"/>
        <w:contextualSpacing/>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anchor distT="0" distB="0" distL="114300" distR="114300" simplePos="0" relativeHeight="251930624" behindDoc="1" locked="0" layoutInCell="1" allowOverlap="1" wp14:anchorId="35BF966B" wp14:editId="11FA5626">
            <wp:simplePos x="0" y="0"/>
            <wp:positionH relativeFrom="column">
              <wp:posOffset>8890</wp:posOffset>
            </wp:positionH>
            <wp:positionV relativeFrom="paragraph">
              <wp:posOffset>8255</wp:posOffset>
            </wp:positionV>
            <wp:extent cx="2994660" cy="2880995"/>
            <wp:effectExtent l="0" t="0" r="0" b="0"/>
            <wp:wrapTight wrapText="bothSides">
              <wp:wrapPolygon edited="0">
                <wp:start x="0" y="0"/>
                <wp:lineTo x="0" y="21424"/>
                <wp:lineTo x="21435" y="21424"/>
                <wp:lineTo x="21435" y="0"/>
                <wp:lineTo x="0" y="0"/>
              </wp:wrapPolygon>
            </wp:wrapTight>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email">
                      <a:extLst>
                        <a:ext uri="{BEBA8EAE-BF5A-486C-A8C5-ECC9F3942E4B}">
                          <a14:imgProps xmlns:a14="http://schemas.microsoft.com/office/drawing/2010/main">
                            <a14:imgLayer r:embed="rId11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994660" cy="2880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931648" behindDoc="1" locked="0" layoutInCell="1" allowOverlap="1" wp14:anchorId="4BC7AA06" wp14:editId="45D28730">
            <wp:simplePos x="0" y="0"/>
            <wp:positionH relativeFrom="column">
              <wp:posOffset>3152775</wp:posOffset>
            </wp:positionH>
            <wp:positionV relativeFrom="paragraph">
              <wp:posOffset>8255</wp:posOffset>
            </wp:positionV>
            <wp:extent cx="3088005" cy="2711450"/>
            <wp:effectExtent l="0" t="0" r="0" b="0"/>
            <wp:wrapTight wrapText="bothSides">
              <wp:wrapPolygon edited="0">
                <wp:start x="0" y="0"/>
                <wp:lineTo x="0" y="21398"/>
                <wp:lineTo x="21453" y="21398"/>
                <wp:lineTo x="21453" y="0"/>
                <wp:lineTo x="0" y="0"/>
              </wp:wrapPolygon>
            </wp:wrapTight>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email">
                      <a:extLst>
                        <a:ext uri="{BEBA8EAE-BF5A-486C-A8C5-ECC9F3942E4B}">
                          <a14:imgProps xmlns:a14="http://schemas.microsoft.com/office/drawing/2010/main">
                            <a14:imgLayer r:embed="rId11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088005" cy="271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87AEF" w14:textId="77777777" w:rsidR="00FF0DE9" w:rsidRPr="0053790C" w:rsidRDefault="00FF0DE9" w:rsidP="00FF0DE9">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6C40FBB0" w14:textId="77777777" w:rsidR="00FF0DE9" w:rsidRPr="0053790C" w:rsidRDefault="00FF0DE9" w:rsidP="00FF0DE9">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FF0DE9" w:rsidRPr="0053790C" w14:paraId="4617C828" w14:textId="77777777" w:rsidTr="00FA099D">
        <w:tc>
          <w:tcPr>
            <w:tcW w:w="6771" w:type="dxa"/>
            <w:shd w:val="clear" w:color="auto" w:fill="auto"/>
          </w:tcPr>
          <w:p w14:paraId="1404791D" w14:textId="77777777" w:rsidR="00FF0DE9" w:rsidRPr="0053790C" w:rsidRDefault="00FF0DE9"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0AA70FDA" w14:textId="77777777" w:rsidR="00FF0DE9" w:rsidRPr="0053790C" w:rsidRDefault="00FF0DE9"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FF0DE9" w:rsidRPr="0053790C" w14:paraId="0A98EF56" w14:textId="77777777" w:rsidTr="00FA099D">
        <w:tc>
          <w:tcPr>
            <w:tcW w:w="6771" w:type="dxa"/>
            <w:shd w:val="clear" w:color="auto" w:fill="auto"/>
          </w:tcPr>
          <w:p w14:paraId="19667595"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0AB9A0CF" w14:textId="77777777" w:rsidR="00FF0DE9" w:rsidRPr="0053790C" w:rsidRDefault="00FF0DE9" w:rsidP="00FA099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SGK.</w:t>
            </w:r>
          </w:p>
          <w:p w14:paraId="0E5AEA36" w14:textId="77777777" w:rsidR="00FF0DE9" w:rsidRPr="0053790C" w:rsidRDefault="00FF0DE9" w:rsidP="00FA099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1.3, 1.4</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14:paraId="50D7D842"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6</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6 đến 8</w:t>
            </w:r>
            <w:r w:rsidRPr="0053790C">
              <w:rPr>
                <w:rFonts w:ascii="Times New Roman" w:eastAsia="Times New Roman" w:hAnsi="Times New Roman" w:cs="Times New Roman"/>
                <w:bCs/>
                <w:sz w:val="28"/>
                <w:szCs w:val="28"/>
              </w:rPr>
              <w:t xml:space="preserve"> em, yêu cầu HS, yêu cầu HS quan sát hình </w:t>
            </w:r>
            <w:r>
              <w:rPr>
                <w:rFonts w:ascii="Times New Roman" w:eastAsia="Times New Roman" w:hAnsi="Times New Roman" w:cs="Times New Roman"/>
                <w:bCs/>
                <w:sz w:val="28"/>
                <w:szCs w:val="28"/>
              </w:rPr>
              <w:t>1.3, 1.4</w:t>
            </w:r>
            <w:r w:rsidRPr="0053790C">
              <w:rPr>
                <w:rFonts w:ascii="Times New Roman" w:eastAsia="Times New Roman" w:hAnsi="Times New Roman" w:cs="Times New Roman"/>
                <w:bCs/>
                <w:sz w:val="28"/>
                <w:szCs w:val="28"/>
              </w:rPr>
              <w:t xml:space="preserve"> và thông tin trong bày, thảo luận nhóm trong 10 phút để trả lời các câu hỏi theo phiếu học tập sau:</w:t>
            </w:r>
          </w:p>
          <w:p w14:paraId="03903020" w14:textId="77777777" w:rsidR="00FF0DE9" w:rsidRPr="0053790C" w:rsidRDefault="00FF0DE9" w:rsidP="00FA099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FF0DE9" w:rsidRPr="0053790C" w14:paraId="3EA4C146" w14:textId="77777777" w:rsidTr="00FA099D">
              <w:tc>
                <w:tcPr>
                  <w:tcW w:w="2180" w:type="dxa"/>
                </w:tcPr>
                <w:p w14:paraId="4D92EE6D"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18D1AB49"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FF0DE9" w:rsidRPr="0053790C" w14:paraId="280E0DEB" w14:textId="77777777" w:rsidTr="00FA099D">
              <w:tc>
                <w:tcPr>
                  <w:tcW w:w="2180" w:type="dxa"/>
                </w:tcPr>
                <w:p w14:paraId="51976548" w14:textId="77777777" w:rsidR="00FF0DE9" w:rsidRPr="0053790C" w:rsidRDefault="00FF0DE9" w:rsidP="00FA099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Châu thổ sông Cửu Long có diện tích bao nhiêu? Do sông nào bồi đắp?</w:t>
                  </w:r>
                </w:p>
              </w:tc>
              <w:tc>
                <w:tcPr>
                  <w:tcW w:w="4360" w:type="dxa"/>
                </w:tcPr>
                <w:p w14:paraId="3815669B" w14:textId="77777777" w:rsidR="00FF0DE9" w:rsidRPr="0053790C" w:rsidRDefault="00FF0DE9" w:rsidP="00FA099D">
                  <w:pPr>
                    <w:spacing w:before="120"/>
                    <w:contextualSpacing/>
                    <w:jc w:val="both"/>
                    <w:rPr>
                      <w:rFonts w:ascii="Times New Roman" w:eastAsia="Times New Roman" w:hAnsi="Times New Roman" w:cs="Times New Roman"/>
                      <w:sz w:val="28"/>
                      <w:szCs w:val="28"/>
                    </w:rPr>
                  </w:pPr>
                </w:p>
              </w:tc>
            </w:tr>
            <w:tr w:rsidR="00FF0DE9" w:rsidRPr="0053790C" w14:paraId="1BF6FF99" w14:textId="77777777" w:rsidTr="00FA099D">
              <w:tc>
                <w:tcPr>
                  <w:tcW w:w="2180" w:type="dxa"/>
                </w:tcPr>
                <w:p w14:paraId="3E38C065" w14:textId="77777777" w:rsidR="00FF0DE9" w:rsidRPr="0053790C" w:rsidRDefault="0035047C" w:rsidP="00FA099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Kể tên</w:t>
                  </w:r>
                  <w:r w:rsidR="00FF0DE9">
                    <w:rPr>
                      <w:rFonts w:ascii="Times New Roman" w:eastAsia="Times New Roman" w:hAnsi="Times New Roman" w:cs="Times New Roman"/>
                      <w:i/>
                      <w:sz w:val="28"/>
                      <w:szCs w:val="28"/>
                    </w:rPr>
                    <w:t xml:space="preserve"> các dòng sông chính, các ô trũng lớn và rừng ngập mặn của châu thổ.</w:t>
                  </w:r>
                </w:p>
              </w:tc>
              <w:tc>
                <w:tcPr>
                  <w:tcW w:w="4360" w:type="dxa"/>
                </w:tcPr>
                <w:p w14:paraId="2239BC3C" w14:textId="77777777" w:rsidR="00FF0DE9" w:rsidRPr="00BA435C" w:rsidRDefault="00FF0DE9" w:rsidP="00FA099D">
                  <w:pPr>
                    <w:spacing w:before="120"/>
                    <w:jc w:val="both"/>
                    <w:rPr>
                      <w:rFonts w:ascii="Times New Roman" w:eastAsia="Times New Roman" w:hAnsi="Times New Roman" w:cs="Times New Roman"/>
                      <w:sz w:val="28"/>
                      <w:szCs w:val="28"/>
                    </w:rPr>
                  </w:pPr>
                </w:p>
              </w:tc>
            </w:tr>
          </w:tbl>
          <w:p w14:paraId="6DB85417" w14:textId="77777777" w:rsidR="00FF0DE9" w:rsidRDefault="00FF0DE9" w:rsidP="00FA099D">
            <w:pPr>
              <w:spacing w:before="120" w:after="0"/>
              <w:contextualSpacing/>
              <w:jc w:val="both"/>
              <w:rPr>
                <w:rFonts w:ascii="Times New Roman" w:eastAsia="Times New Roman" w:hAnsi="Times New Roman" w:cs="Times New Roman"/>
                <w:sz w:val="28"/>
                <w:szCs w:val="28"/>
              </w:rPr>
            </w:pPr>
          </w:p>
          <w:p w14:paraId="537EE972" w14:textId="77777777" w:rsidR="00FF0DE9" w:rsidRPr="0053790C" w:rsidRDefault="00FF0DE9" w:rsidP="00FA099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3, 4 – phiếu học tập số 2</w:t>
            </w:r>
          </w:p>
          <w:tbl>
            <w:tblPr>
              <w:tblStyle w:val="TableGrid1"/>
              <w:tblW w:w="0" w:type="auto"/>
              <w:tblLayout w:type="fixed"/>
              <w:tblLook w:val="04A0" w:firstRow="1" w:lastRow="0" w:firstColumn="1" w:lastColumn="0" w:noHBand="0" w:noVBand="1"/>
            </w:tblPr>
            <w:tblGrid>
              <w:gridCol w:w="2180"/>
              <w:gridCol w:w="4360"/>
            </w:tblGrid>
            <w:tr w:rsidR="00FF0DE9" w:rsidRPr="0053790C" w14:paraId="52F9F0E8" w14:textId="77777777" w:rsidTr="00FA099D">
              <w:tc>
                <w:tcPr>
                  <w:tcW w:w="2180" w:type="dxa"/>
                </w:tcPr>
                <w:p w14:paraId="46CE9441"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7E1A5348"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FF0DE9" w:rsidRPr="0053790C" w14:paraId="52EF5B12" w14:textId="77777777" w:rsidTr="00FA099D">
              <w:tc>
                <w:tcPr>
                  <w:tcW w:w="2180" w:type="dxa"/>
                </w:tcPr>
                <w:p w14:paraId="599BE8F2" w14:textId="77777777" w:rsidR="00FF0DE9" w:rsidRPr="0053790C" w:rsidRDefault="00FF0DE9" w:rsidP="00FA099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Mô tả chế độ nước của sông Cửu Long.</w:t>
                  </w:r>
                </w:p>
              </w:tc>
              <w:tc>
                <w:tcPr>
                  <w:tcW w:w="4360" w:type="dxa"/>
                </w:tcPr>
                <w:p w14:paraId="4D445EA2" w14:textId="77777777" w:rsidR="00FF0DE9" w:rsidRPr="0053790C" w:rsidRDefault="00FF0DE9" w:rsidP="00FA099D">
                  <w:pPr>
                    <w:spacing w:before="120"/>
                    <w:contextualSpacing/>
                    <w:jc w:val="both"/>
                    <w:rPr>
                      <w:rFonts w:ascii="Times New Roman" w:eastAsia="Times New Roman" w:hAnsi="Times New Roman" w:cs="Times New Roman"/>
                      <w:sz w:val="28"/>
                      <w:szCs w:val="28"/>
                    </w:rPr>
                  </w:pPr>
                </w:p>
              </w:tc>
            </w:tr>
            <w:tr w:rsidR="00FF0DE9" w:rsidRPr="0053790C" w14:paraId="750C1C35" w14:textId="77777777" w:rsidTr="00FA099D">
              <w:tc>
                <w:tcPr>
                  <w:tcW w:w="2180" w:type="dxa"/>
                </w:tcPr>
                <w:p w14:paraId="4385A2CC" w14:textId="77777777" w:rsidR="00FF0DE9" w:rsidRPr="0053790C" w:rsidRDefault="00FF0DE9" w:rsidP="00FA099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Vì sao sông Cửu Long lại có chế độ nước như vậy?</w:t>
                  </w:r>
                </w:p>
              </w:tc>
              <w:tc>
                <w:tcPr>
                  <w:tcW w:w="4360" w:type="dxa"/>
                </w:tcPr>
                <w:p w14:paraId="78C33D1B" w14:textId="77777777" w:rsidR="00FF0DE9" w:rsidRPr="00BA435C" w:rsidRDefault="00FF0DE9" w:rsidP="00FA099D">
                  <w:pPr>
                    <w:spacing w:before="120"/>
                    <w:jc w:val="both"/>
                    <w:rPr>
                      <w:rFonts w:ascii="Times New Roman" w:eastAsia="Times New Roman" w:hAnsi="Times New Roman" w:cs="Times New Roman"/>
                      <w:sz w:val="28"/>
                      <w:szCs w:val="28"/>
                    </w:rPr>
                  </w:pPr>
                </w:p>
              </w:tc>
            </w:tr>
          </w:tbl>
          <w:p w14:paraId="6CA31091" w14:textId="77777777" w:rsidR="00FF0DE9" w:rsidRDefault="00FF0DE9" w:rsidP="00FA099D">
            <w:pPr>
              <w:spacing w:before="120" w:after="0"/>
              <w:contextualSpacing/>
              <w:jc w:val="both"/>
              <w:rPr>
                <w:rFonts w:ascii="Times New Roman" w:eastAsia="Times New Roman" w:hAnsi="Times New Roman" w:cs="Times New Roman"/>
                <w:sz w:val="28"/>
                <w:szCs w:val="28"/>
              </w:rPr>
            </w:pPr>
          </w:p>
          <w:p w14:paraId="46BF797F" w14:textId="77777777" w:rsidR="00FF0DE9" w:rsidRPr="0053790C" w:rsidRDefault="00FF0DE9" w:rsidP="00FA099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5, 6 – phiếu học tập số 3</w:t>
            </w:r>
          </w:p>
          <w:tbl>
            <w:tblPr>
              <w:tblStyle w:val="TableGrid1"/>
              <w:tblW w:w="0" w:type="auto"/>
              <w:tblLayout w:type="fixed"/>
              <w:tblLook w:val="04A0" w:firstRow="1" w:lastRow="0" w:firstColumn="1" w:lastColumn="0" w:noHBand="0" w:noVBand="1"/>
            </w:tblPr>
            <w:tblGrid>
              <w:gridCol w:w="2180"/>
              <w:gridCol w:w="4360"/>
            </w:tblGrid>
            <w:tr w:rsidR="00FF0DE9" w:rsidRPr="0053790C" w14:paraId="50FB74D8" w14:textId="77777777" w:rsidTr="00FA099D">
              <w:tc>
                <w:tcPr>
                  <w:tcW w:w="2180" w:type="dxa"/>
                </w:tcPr>
                <w:p w14:paraId="3AA4C97D"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5ED29DC5"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FF0DE9" w:rsidRPr="0053790C" w14:paraId="65DB874A" w14:textId="77777777" w:rsidTr="00FA099D">
              <w:tc>
                <w:tcPr>
                  <w:tcW w:w="2180" w:type="dxa"/>
                </w:tcPr>
                <w:p w14:paraId="59BE59FC" w14:textId="77777777" w:rsidR="00FF0DE9" w:rsidRPr="0053790C" w:rsidRDefault="00FF0DE9" w:rsidP="00FA099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w:t>
                  </w:r>
                  <w:r w:rsidRPr="008636AF">
                    <w:rPr>
                      <w:rFonts w:ascii="Times New Roman" w:eastAsia="Times New Roman" w:hAnsi="Times New Roman" w:cs="Times New Roman"/>
                      <w:i/>
                      <w:sz w:val="28"/>
                      <w:szCs w:val="28"/>
                    </w:rPr>
                    <w:t>rình bày quá trình con người khai khẩn và cải tạo châu thổ, thích ứng vớ</w:t>
                  </w:r>
                  <w:r>
                    <w:rPr>
                      <w:rFonts w:ascii="Times New Roman" w:eastAsia="Times New Roman" w:hAnsi="Times New Roman" w:cs="Times New Roman"/>
                      <w:i/>
                      <w:sz w:val="28"/>
                      <w:szCs w:val="28"/>
                    </w:rPr>
                    <w:t>i chế độ nước của sông Cửu Long từ thế kỉ I – XVI.</w:t>
                  </w:r>
                </w:p>
              </w:tc>
              <w:tc>
                <w:tcPr>
                  <w:tcW w:w="4360" w:type="dxa"/>
                </w:tcPr>
                <w:p w14:paraId="768EF861" w14:textId="77777777" w:rsidR="00FF0DE9" w:rsidRPr="0053790C" w:rsidRDefault="00FF0DE9" w:rsidP="00FA099D">
                  <w:pPr>
                    <w:spacing w:before="120"/>
                    <w:contextualSpacing/>
                    <w:jc w:val="both"/>
                    <w:rPr>
                      <w:rFonts w:ascii="Times New Roman" w:eastAsia="Times New Roman" w:hAnsi="Times New Roman" w:cs="Times New Roman"/>
                      <w:sz w:val="28"/>
                      <w:szCs w:val="28"/>
                    </w:rPr>
                  </w:pPr>
                </w:p>
              </w:tc>
            </w:tr>
            <w:tr w:rsidR="00FF0DE9" w:rsidRPr="0053790C" w14:paraId="233E27D3" w14:textId="77777777" w:rsidTr="00FA099D">
              <w:tc>
                <w:tcPr>
                  <w:tcW w:w="2180" w:type="dxa"/>
                </w:tcPr>
                <w:p w14:paraId="31E20B02" w14:textId="77777777" w:rsidR="00FF0DE9" w:rsidRPr="0053790C" w:rsidRDefault="00FF0DE9" w:rsidP="00FA099D">
                  <w:pPr>
                    <w:spacing w:before="120"/>
                    <w:jc w:val="both"/>
                    <w:rPr>
                      <w:rFonts w:ascii="Times New Roman" w:eastAsia="Times New Roman" w:hAnsi="Times New Roman" w:cs="Times New Roman"/>
                      <w:i/>
                      <w:sz w:val="28"/>
                      <w:szCs w:val="28"/>
                    </w:rPr>
                  </w:pPr>
                  <w:r w:rsidRPr="008636AF">
                    <w:rPr>
                      <w:rFonts w:ascii="Times New Roman" w:eastAsia="Times New Roman" w:hAnsi="Times New Roman" w:cs="Times New Roman"/>
                      <w:i/>
                      <w:sz w:val="28"/>
                      <w:szCs w:val="28"/>
                    </w:rPr>
                    <w:t xml:space="preserve">Trình bày quá trình con người khai khẩn và cải tạo châu thổ, thích ứng với chế độ nước của sông Cửu Long từ thế kỉ </w:t>
                  </w:r>
                  <w:r>
                    <w:rPr>
                      <w:rFonts w:ascii="Times New Roman" w:eastAsia="Times New Roman" w:hAnsi="Times New Roman" w:cs="Times New Roman"/>
                      <w:i/>
                      <w:sz w:val="28"/>
                      <w:szCs w:val="28"/>
                    </w:rPr>
                    <w:t>XVI – XVIII.</w:t>
                  </w:r>
                </w:p>
              </w:tc>
              <w:tc>
                <w:tcPr>
                  <w:tcW w:w="4360" w:type="dxa"/>
                </w:tcPr>
                <w:p w14:paraId="47CD1F7F" w14:textId="77777777" w:rsidR="00FF0DE9" w:rsidRPr="00456306" w:rsidRDefault="00FF0DE9" w:rsidP="00FA099D">
                  <w:pPr>
                    <w:spacing w:before="120"/>
                    <w:jc w:val="both"/>
                    <w:rPr>
                      <w:rFonts w:ascii="Times New Roman" w:eastAsia="Times New Roman" w:hAnsi="Times New Roman" w:cs="Times New Roman"/>
                      <w:sz w:val="28"/>
                      <w:szCs w:val="28"/>
                    </w:rPr>
                  </w:pPr>
                </w:p>
              </w:tc>
            </w:tr>
          </w:tbl>
          <w:p w14:paraId="228A9794"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39E5DF02"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rPr>
              <w:t xml:space="preserve">1.3, 1.4 </w:t>
            </w:r>
            <w:r w:rsidRPr="0053790C">
              <w:rPr>
                <w:rFonts w:ascii="Times New Roman" w:eastAsia="Times New Roman" w:hAnsi="Times New Roman" w:cs="Times New Roman"/>
                <w:bCs/>
                <w:sz w:val="28"/>
                <w:szCs w:val="28"/>
              </w:rPr>
              <w:t>và thông tin trong bày, suy nghĩ, thảo luận nhóm để trả lời câu hỏi.</w:t>
            </w:r>
          </w:p>
          <w:p w14:paraId="42A92C30"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6F110CD2" w14:textId="77777777" w:rsidR="00FF0DE9" w:rsidRPr="00BA435C" w:rsidRDefault="00FF0DE9" w:rsidP="00FA099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14:paraId="7C25B6E4" w14:textId="77777777" w:rsidR="00FF0DE9" w:rsidRPr="0053790C" w:rsidRDefault="00FF0DE9" w:rsidP="00FA099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nhóm  HS có sản phẩm, GV cho các nhóm HS trình bày sản phẩm của mình, đại diện nhóm 1, 3, 5 lên thuyết trình câu trả lời trước lớp:</w:t>
            </w:r>
          </w:p>
          <w:p w14:paraId="4DE64A87" w14:textId="77777777" w:rsidR="00FF0DE9" w:rsidRDefault="00FF0DE9" w:rsidP="00FA099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 phiếu học tập số 1</w:t>
            </w:r>
          </w:p>
          <w:tbl>
            <w:tblPr>
              <w:tblStyle w:val="TableGrid1"/>
              <w:tblW w:w="0" w:type="auto"/>
              <w:tblLayout w:type="fixed"/>
              <w:tblLook w:val="04A0" w:firstRow="1" w:lastRow="0" w:firstColumn="1" w:lastColumn="0" w:noHBand="0" w:noVBand="1"/>
            </w:tblPr>
            <w:tblGrid>
              <w:gridCol w:w="2180"/>
              <w:gridCol w:w="4360"/>
            </w:tblGrid>
            <w:tr w:rsidR="00FF0DE9" w:rsidRPr="0053790C" w14:paraId="068F96B5" w14:textId="77777777" w:rsidTr="00FA099D">
              <w:tc>
                <w:tcPr>
                  <w:tcW w:w="2180" w:type="dxa"/>
                </w:tcPr>
                <w:p w14:paraId="16C60712"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4609F1D7"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FF0DE9" w:rsidRPr="0053790C" w14:paraId="19D3F006" w14:textId="77777777" w:rsidTr="00FA099D">
              <w:tc>
                <w:tcPr>
                  <w:tcW w:w="2180" w:type="dxa"/>
                </w:tcPr>
                <w:p w14:paraId="4D9549D0" w14:textId="77777777" w:rsidR="00FF0DE9" w:rsidRPr="0053790C" w:rsidRDefault="00FF0DE9" w:rsidP="00FA099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Châu thổ sông Cửu Long có diện tích bao nhiêu? Do sông nào bồi đắp?</w:t>
                  </w:r>
                </w:p>
              </w:tc>
              <w:tc>
                <w:tcPr>
                  <w:tcW w:w="4360" w:type="dxa"/>
                </w:tcPr>
                <w:p w14:paraId="733D82E8" w14:textId="77777777" w:rsidR="00FF0DE9" w:rsidRPr="0053790C" w:rsidRDefault="00FF0DE9" w:rsidP="00FA099D">
                  <w:pPr>
                    <w:spacing w:before="120"/>
                    <w:contextualSpacing/>
                    <w:jc w:val="both"/>
                    <w:rPr>
                      <w:rFonts w:ascii="Times New Roman" w:eastAsia="Times New Roman" w:hAnsi="Times New Roman" w:cs="Times New Roman"/>
                      <w:sz w:val="28"/>
                      <w:szCs w:val="28"/>
                    </w:rPr>
                  </w:pPr>
                  <w:r w:rsidRPr="008636AF">
                    <w:rPr>
                      <w:rFonts w:ascii="Times New Roman" w:eastAsia="Times New Roman" w:hAnsi="Times New Roman" w:cs="Times New Roman"/>
                      <w:iCs/>
                      <w:sz w:val="28"/>
                      <w:szCs w:val="28"/>
                      <w:lang w:val="nl-NL"/>
                    </w:rPr>
                    <w:t>Diện tích khoảng 40000km</w:t>
                  </w:r>
                  <w:r w:rsidRPr="008636AF">
                    <w:rPr>
                      <w:rFonts w:ascii="Times New Roman" w:eastAsia="Times New Roman" w:hAnsi="Times New Roman" w:cs="Times New Roman"/>
                      <w:iCs/>
                      <w:sz w:val="28"/>
                      <w:szCs w:val="28"/>
                      <w:vertAlign w:val="superscript"/>
                      <w:lang w:val="nl-NL"/>
                    </w:rPr>
                    <w:t>2</w:t>
                  </w:r>
                  <w:r w:rsidRPr="008636AF">
                    <w:rPr>
                      <w:rFonts w:ascii="Times New Roman" w:eastAsia="Times New Roman" w:hAnsi="Times New Roman" w:cs="Times New Roman"/>
                      <w:iCs/>
                      <w:sz w:val="28"/>
                      <w:szCs w:val="28"/>
                      <w:lang w:val="nl-NL"/>
                    </w:rPr>
                    <w:t>, do sông Cửu Long (sông Tiền và sông Hậu) bồi đắp.</w:t>
                  </w:r>
                </w:p>
              </w:tc>
            </w:tr>
            <w:tr w:rsidR="00FF0DE9" w:rsidRPr="0053790C" w14:paraId="3E7FAF61" w14:textId="77777777" w:rsidTr="00FA099D">
              <w:tc>
                <w:tcPr>
                  <w:tcW w:w="2180" w:type="dxa"/>
                </w:tcPr>
                <w:p w14:paraId="72ABE5D3" w14:textId="77777777" w:rsidR="00FF0DE9" w:rsidRPr="0053790C" w:rsidRDefault="0035047C" w:rsidP="00FA099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Kề tên</w:t>
                  </w:r>
                  <w:r w:rsidR="00FF0DE9">
                    <w:rPr>
                      <w:rFonts w:ascii="Times New Roman" w:eastAsia="Times New Roman" w:hAnsi="Times New Roman" w:cs="Times New Roman"/>
                      <w:i/>
                      <w:sz w:val="28"/>
                      <w:szCs w:val="28"/>
                    </w:rPr>
                    <w:t xml:space="preserve"> các dòng sông chính, các ô trũng lớn và rừng ngập mặn của châu thổ.</w:t>
                  </w:r>
                </w:p>
              </w:tc>
              <w:tc>
                <w:tcPr>
                  <w:tcW w:w="4360" w:type="dxa"/>
                </w:tcPr>
                <w:p w14:paraId="479CD314" w14:textId="77777777" w:rsidR="00FF0DE9" w:rsidRDefault="00FF0DE9" w:rsidP="00FA099D">
                  <w:pPr>
                    <w:spacing w:before="120"/>
                    <w:jc w:val="both"/>
                    <w:rPr>
                      <w:rFonts w:ascii="Times New Roman" w:eastAsia="Times New Roman" w:hAnsi="Times New Roman" w:cs="Times New Roman"/>
                      <w:sz w:val="28"/>
                      <w:szCs w:val="28"/>
                    </w:rPr>
                  </w:pPr>
                  <w:r w:rsidRPr="002F650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H</w:t>
                  </w:r>
                  <w:r w:rsidRPr="002F6502">
                    <w:rPr>
                      <w:rFonts w:ascii="Times New Roman" w:eastAsia="Times New Roman" w:hAnsi="Times New Roman" w:cs="Times New Roman"/>
                      <w:sz w:val="28"/>
                      <w:szCs w:val="28"/>
                    </w:rPr>
                    <w:t>ai dòng chính là sông Tiền và sông Hậu</w:t>
                  </w:r>
                  <w:r>
                    <w:rPr>
                      <w:rFonts w:ascii="Times New Roman" w:eastAsia="Times New Roman" w:hAnsi="Times New Roman" w:cs="Times New Roman"/>
                      <w:sz w:val="28"/>
                      <w:szCs w:val="28"/>
                    </w:rPr>
                    <w:t>.</w:t>
                  </w:r>
                </w:p>
                <w:p w14:paraId="665A70D1" w14:textId="77777777" w:rsidR="00FF0DE9" w:rsidRDefault="00FF0DE9" w:rsidP="00FA099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ô trũng lớn: Đồng Tháp Mười, Tứ giác Long Xuyên, bán đảo Cà Mau.</w:t>
                  </w:r>
                </w:p>
                <w:p w14:paraId="36A6F7DD" w14:textId="77777777" w:rsidR="00FF0DE9" w:rsidRPr="002F6502" w:rsidRDefault="00FF0DE9" w:rsidP="00635A75">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Rừng ngập mặn phát tr</w:t>
                  </w:r>
                  <w:r w:rsidR="00635A75">
                    <w:rPr>
                      <w:rFonts w:ascii="Times New Roman" w:eastAsia="Times New Roman" w:hAnsi="Times New Roman" w:cs="Times New Roman"/>
                      <w:sz w:val="28"/>
                      <w:szCs w:val="28"/>
                      <w:lang w:val="vi-VN"/>
                    </w:rPr>
                    <w:t>iển</w:t>
                  </w:r>
                  <w:r>
                    <w:rPr>
                      <w:rFonts w:ascii="Times New Roman" w:eastAsia="Times New Roman" w:hAnsi="Times New Roman" w:cs="Times New Roman"/>
                      <w:sz w:val="28"/>
                      <w:szCs w:val="28"/>
                    </w:rPr>
                    <w:t xml:space="preserve"> trên bán đảo Cà Mau.</w:t>
                  </w:r>
                </w:p>
              </w:tc>
            </w:tr>
          </w:tbl>
          <w:p w14:paraId="4377EAC3" w14:textId="77777777" w:rsidR="003E47A4" w:rsidRDefault="003E47A4" w:rsidP="00FA099D">
            <w:pPr>
              <w:spacing w:before="120" w:after="0"/>
              <w:contextualSpacing/>
              <w:jc w:val="both"/>
              <w:rPr>
                <w:rFonts w:ascii="Times New Roman" w:eastAsia="Times New Roman" w:hAnsi="Times New Roman" w:cs="Times New Roman"/>
                <w:sz w:val="28"/>
                <w:szCs w:val="28"/>
                <w:lang w:val="vi-VN"/>
              </w:rPr>
            </w:pPr>
          </w:p>
          <w:p w14:paraId="6A762277" w14:textId="77777777" w:rsidR="00FF0DE9" w:rsidRPr="0053790C" w:rsidRDefault="00FF0DE9" w:rsidP="00FA099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3</w:t>
            </w:r>
            <w:r w:rsidR="003E47A4">
              <w:rPr>
                <w:rFonts w:ascii="Times New Roman" w:eastAsia="Times New Roman" w:hAnsi="Times New Roman" w:cs="Times New Roman"/>
                <w:sz w:val="28"/>
                <w:szCs w:val="28"/>
                <w:lang w:val="vi-VN"/>
              </w:rPr>
              <w:t xml:space="preserve"> </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FF0DE9" w:rsidRPr="0053790C" w14:paraId="3CE7384F" w14:textId="77777777" w:rsidTr="00FA099D">
              <w:tc>
                <w:tcPr>
                  <w:tcW w:w="2180" w:type="dxa"/>
                </w:tcPr>
                <w:p w14:paraId="51151116"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303D5B60"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FF0DE9" w:rsidRPr="0053790C" w14:paraId="4903C0A7" w14:textId="77777777" w:rsidTr="00FA099D">
              <w:tc>
                <w:tcPr>
                  <w:tcW w:w="2180" w:type="dxa"/>
                </w:tcPr>
                <w:p w14:paraId="0D67FEA7" w14:textId="77777777" w:rsidR="00FF0DE9" w:rsidRPr="0053790C" w:rsidRDefault="00FF0DE9" w:rsidP="00FA099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Mô tả chế độ nước của sông Cửu Long.</w:t>
                  </w:r>
                </w:p>
              </w:tc>
              <w:tc>
                <w:tcPr>
                  <w:tcW w:w="4360" w:type="dxa"/>
                </w:tcPr>
                <w:p w14:paraId="69A0F8E0" w14:textId="77777777" w:rsidR="00FF0DE9" w:rsidRPr="00037A40" w:rsidRDefault="00FF0DE9" w:rsidP="00FA099D">
                  <w:pPr>
                    <w:spacing w:before="120"/>
                    <w:contextualSpacing/>
                    <w:jc w:val="both"/>
                    <w:rPr>
                      <w:rFonts w:ascii="Times New Roman" w:eastAsia="Times New Roman" w:hAnsi="Times New Roman" w:cs="Times New Roman"/>
                      <w:sz w:val="28"/>
                      <w:szCs w:val="28"/>
                    </w:rPr>
                  </w:pPr>
                  <w:r w:rsidRPr="00037A40">
                    <w:rPr>
                      <w:rFonts w:ascii="Times New Roman" w:eastAsia="Times New Roman" w:hAnsi="Times New Roman" w:cs="Times New Roman"/>
                      <w:sz w:val="28"/>
                      <w:szCs w:val="28"/>
                    </w:rPr>
                    <w:t>Nguồn cung cấp nước chủ yếu l</w:t>
                  </w:r>
                  <w:r>
                    <w:rPr>
                      <w:rFonts w:ascii="Times New Roman" w:eastAsia="Times New Roman" w:hAnsi="Times New Roman" w:cs="Times New Roman"/>
                      <w:sz w:val="28"/>
                      <w:szCs w:val="28"/>
                    </w:rPr>
                    <w:t>à nước mưa, chia thành hai mùa:</w:t>
                  </w:r>
                </w:p>
                <w:p w14:paraId="5F7889A8" w14:textId="77777777" w:rsidR="00FF0DE9" w:rsidRPr="00037A40" w:rsidRDefault="00FF0DE9" w:rsidP="00FA099D">
                  <w:pPr>
                    <w:spacing w:before="120"/>
                    <w:jc w:val="both"/>
                    <w:rPr>
                      <w:rFonts w:ascii="Times New Roman" w:eastAsia="Times New Roman" w:hAnsi="Times New Roman" w:cs="Times New Roman"/>
                      <w:sz w:val="28"/>
                      <w:szCs w:val="28"/>
                    </w:rPr>
                  </w:pPr>
                  <w:r w:rsidRPr="00037A4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037A40">
                    <w:rPr>
                      <w:rFonts w:ascii="Times New Roman" w:eastAsia="Times New Roman" w:hAnsi="Times New Roman" w:cs="Times New Roman"/>
                      <w:sz w:val="28"/>
                      <w:szCs w:val="28"/>
                    </w:rPr>
                    <w:t xml:space="preserve">Mùa lũ từ tháng 7 </w:t>
                  </w:r>
                  <w:r>
                    <w:rPr>
                      <w:rFonts w:ascii="Times New Roman" w:eastAsia="Times New Roman" w:hAnsi="Times New Roman" w:cs="Times New Roman"/>
                      <w:sz w:val="28"/>
                      <w:szCs w:val="28"/>
                    </w:rPr>
                    <w:t>đến tháng 11</w:t>
                  </w:r>
                  <w:r w:rsidRPr="00037A40">
                    <w:rPr>
                      <w:rFonts w:ascii="Times New Roman" w:eastAsia="Times New Roman" w:hAnsi="Times New Roman" w:cs="Times New Roman"/>
                      <w:sz w:val="28"/>
                      <w:szCs w:val="28"/>
                    </w:rPr>
                    <w:t>, chiếm khoảng 75% lưu lượng dòng chảy cả năm. Nước sông khá điều hòa, lũ lên chậm và rút chậm</w:t>
                  </w:r>
                  <w:r>
                    <w:rPr>
                      <w:rFonts w:ascii="Times New Roman" w:eastAsia="Times New Roman" w:hAnsi="Times New Roman" w:cs="Times New Roman"/>
                      <w:sz w:val="28"/>
                      <w:szCs w:val="28"/>
                    </w:rPr>
                    <w:t>.</w:t>
                  </w:r>
                </w:p>
                <w:p w14:paraId="2E45DB88" w14:textId="77777777" w:rsidR="00FF0DE9" w:rsidRPr="0053790C" w:rsidRDefault="00FF0DE9" w:rsidP="00FA099D">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37A40">
                    <w:rPr>
                      <w:rFonts w:ascii="Times New Roman" w:eastAsia="Times New Roman" w:hAnsi="Times New Roman" w:cs="Times New Roman"/>
                      <w:sz w:val="28"/>
                      <w:szCs w:val="28"/>
                    </w:rPr>
                    <w:t>Mùa cạn từ tháng 1 đến tháng 6 năm sau, chiếm khoảng 25% lưu lượng dòng chảy cả năm.</w:t>
                  </w:r>
                </w:p>
              </w:tc>
            </w:tr>
            <w:tr w:rsidR="00FF0DE9" w:rsidRPr="0053790C" w14:paraId="0115014F" w14:textId="77777777" w:rsidTr="00FA099D">
              <w:tc>
                <w:tcPr>
                  <w:tcW w:w="2180" w:type="dxa"/>
                </w:tcPr>
                <w:p w14:paraId="3002B51D" w14:textId="77777777" w:rsidR="00FF0DE9" w:rsidRPr="0053790C" w:rsidRDefault="00FF0DE9" w:rsidP="00FA099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Vì sao sông Cửu Long lại có chế độ nước như vậy?</w:t>
                  </w:r>
                </w:p>
              </w:tc>
              <w:tc>
                <w:tcPr>
                  <w:tcW w:w="4360" w:type="dxa"/>
                </w:tcPr>
                <w:p w14:paraId="72EAE955" w14:textId="77777777" w:rsidR="00FF0DE9" w:rsidRPr="00C872DD" w:rsidRDefault="00FF0DE9" w:rsidP="00FA099D">
                  <w:pPr>
                    <w:spacing w:before="120"/>
                    <w:jc w:val="both"/>
                    <w:rPr>
                      <w:rFonts w:ascii="Times New Roman" w:eastAsia="Times New Roman" w:hAnsi="Times New Roman" w:cs="Times New Roman"/>
                      <w:sz w:val="28"/>
                      <w:szCs w:val="28"/>
                    </w:rPr>
                  </w:pPr>
                  <w:r w:rsidRPr="00C872D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872DD">
                    <w:rPr>
                      <w:rFonts w:ascii="Times New Roman" w:eastAsia="Times New Roman" w:hAnsi="Times New Roman" w:cs="Times New Roman"/>
                      <w:sz w:val="28"/>
                      <w:szCs w:val="28"/>
                    </w:rPr>
                    <w:t>Sông có dạng hình lông chim</w:t>
                  </w:r>
                  <w:r w:rsidR="00213905">
                    <w:rPr>
                      <w:rFonts w:ascii="Times New Roman" w:eastAsia="Times New Roman" w:hAnsi="Times New Roman" w:cs="Times New Roman"/>
                      <w:sz w:val="28"/>
                      <w:szCs w:val="28"/>
                    </w:rPr>
                    <w:t xml:space="preserve"> </w:t>
                  </w:r>
                  <w:r w:rsidRPr="00C872DD">
                    <w:rPr>
                      <w:rFonts w:ascii="Times New Roman" w:eastAsia="Times New Roman" w:hAnsi="Times New Roman" w:cs="Times New Roman"/>
                      <w:sz w:val="28"/>
                      <w:szCs w:val="28"/>
                    </w:rPr>
                    <w:t>lại đ</w:t>
                  </w:r>
                  <w:r>
                    <w:rPr>
                      <w:rFonts w:ascii="Times New Roman" w:eastAsia="Times New Roman" w:hAnsi="Times New Roman" w:cs="Times New Roman"/>
                      <w:sz w:val="28"/>
                      <w:szCs w:val="28"/>
                    </w:rPr>
                    <w:t>ược</w:t>
                  </w:r>
                  <w:r w:rsidRPr="00C872DD">
                    <w:rPr>
                      <w:rFonts w:ascii="Times New Roman" w:eastAsia="Times New Roman" w:hAnsi="Times New Roman" w:cs="Times New Roman"/>
                      <w:sz w:val="28"/>
                      <w:szCs w:val="28"/>
                    </w:rPr>
                    <w:t xml:space="preserve"> nối thông với hồ Tônlê Xáp. Vậy nên mùa lũ lên chậm, xuống chậm.</w:t>
                  </w:r>
                </w:p>
                <w:p w14:paraId="39064CE1" w14:textId="77777777" w:rsidR="00FF0DE9" w:rsidRPr="00037A40" w:rsidRDefault="00FF0DE9" w:rsidP="00FA099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Sông</w:t>
                  </w:r>
                  <w:r w:rsidRPr="00037A40">
                    <w:rPr>
                      <w:rFonts w:ascii="Times New Roman" w:eastAsia="Times New Roman" w:hAnsi="Times New Roman" w:cs="Times New Roman"/>
                      <w:sz w:val="28"/>
                      <w:szCs w:val="28"/>
                    </w:rPr>
                    <w:t xml:space="preserve"> chảy ra biển qua 9 cửa nên lũ thoát nhanh hơn.</w:t>
                  </w:r>
                </w:p>
                <w:p w14:paraId="41C015E6" w14:textId="77777777" w:rsidR="00FF0DE9" w:rsidRPr="00BA435C" w:rsidRDefault="00FF0DE9" w:rsidP="00FA099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w:t>
                  </w:r>
                  <w:r w:rsidRPr="00037A40">
                    <w:rPr>
                      <w:rFonts w:ascii="Times New Roman" w:eastAsia="Times New Roman" w:hAnsi="Times New Roman" w:cs="Times New Roman"/>
                      <w:sz w:val="28"/>
                      <w:szCs w:val="28"/>
                    </w:rPr>
                    <w:t>ịa hình sông chảy qua thấp, mạng lưới kênh rạch dày đặc.</w:t>
                  </w:r>
                </w:p>
              </w:tc>
            </w:tr>
          </w:tbl>
          <w:p w14:paraId="1DDFE4A1" w14:textId="77777777" w:rsidR="003E47A4" w:rsidRDefault="003E47A4" w:rsidP="00FA099D">
            <w:pPr>
              <w:spacing w:before="120" w:after="0"/>
              <w:contextualSpacing/>
              <w:jc w:val="both"/>
              <w:rPr>
                <w:rFonts w:ascii="Times New Roman" w:eastAsia="Times New Roman" w:hAnsi="Times New Roman" w:cs="Times New Roman"/>
                <w:sz w:val="28"/>
                <w:szCs w:val="28"/>
                <w:lang w:val="vi-VN"/>
              </w:rPr>
            </w:pPr>
          </w:p>
          <w:p w14:paraId="3152BF6B" w14:textId="77777777" w:rsidR="00FF0DE9" w:rsidRPr="0053790C" w:rsidRDefault="00FF0DE9" w:rsidP="00FA099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3. Nhóm </w:t>
            </w:r>
            <w:r w:rsidR="003E47A4">
              <w:rPr>
                <w:rFonts w:ascii="Times New Roman" w:eastAsia="Times New Roman" w:hAnsi="Times New Roman" w:cs="Times New Roman"/>
                <w:sz w:val="28"/>
                <w:szCs w:val="28"/>
                <w:lang w:val="vi-VN"/>
              </w:rPr>
              <w:t xml:space="preserve">5 </w:t>
            </w:r>
            <w:r w:rsidRPr="0053790C">
              <w:rPr>
                <w:rFonts w:ascii="Times New Roman" w:eastAsia="Times New Roman" w:hAnsi="Times New Roman" w:cs="Times New Roman"/>
                <w:sz w:val="28"/>
                <w:szCs w:val="28"/>
              </w:rPr>
              <w:t xml:space="preserve"> – phiếu học tập số 3</w:t>
            </w:r>
          </w:p>
          <w:tbl>
            <w:tblPr>
              <w:tblStyle w:val="TableGrid1"/>
              <w:tblW w:w="0" w:type="auto"/>
              <w:tblLayout w:type="fixed"/>
              <w:tblLook w:val="04A0" w:firstRow="1" w:lastRow="0" w:firstColumn="1" w:lastColumn="0" w:noHBand="0" w:noVBand="1"/>
            </w:tblPr>
            <w:tblGrid>
              <w:gridCol w:w="2180"/>
              <w:gridCol w:w="4360"/>
            </w:tblGrid>
            <w:tr w:rsidR="00FF0DE9" w:rsidRPr="0053790C" w14:paraId="0C1F0913" w14:textId="77777777" w:rsidTr="00FA099D">
              <w:tc>
                <w:tcPr>
                  <w:tcW w:w="2180" w:type="dxa"/>
                </w:tcPr>
                <w:p w14:paraId="4E86436D"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0FD57CBD"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FF0DE9" w:rsidRPr="0053790C" w14:paraId="01D866A1" w14:textId="77777777" w:rsidTr="00FA099D">
              <w:tc>
                <w:tcPr>
                  <w:tcW w:w="2180" w:type="dxa"/>
                </w:tcPr>
                <w:p w14:paraId="1DABCA0A" w14:textId="77777777" w:rsidR="00FF0DE9" w:rsidRPr="0053790C" w:rsidRDefault="00FF0DE9" w:rsidP="00FA099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w:t>
                  </w:r>
                  <w:r w:rsidRPr="008636AF">
                    <w:rPr>
                      <w:rFonts w:ascii="Times New Roman" w:eastAsia="Times New Roman" w:hAnsi="Times New Roman" w:cs="Times New Roman"/>
                      <w:i/>
                      <w:sz w:val="28"/>
                      <w:szCs w:val="28"/>
                    </w:rPr>
                    <w:t>rình bày quá trình con người khai khẩn và cải tạo châu thổ, thích ứng vớ</w:t>
                  </w:r>
                  <w:r>
                    <w:rPr>
                      <w:rFonts w:ascii="Times New Roman" w:eastAsia="Times New Roman" w:hAnsi="Times New Roman" w:cs="Times New Roman"/>
                      <w:i/>
                      <w:sz w:val="28"/>
                      <w:szCs w:val="28"/>
                    </w:rPr>
                    <w:t>i chế độ nước của sông Cửu Long từ thế kỉ I – XVI.</w:t>
                  </w:r>
                </w:p>
              </w:tc>
              <w:tc>
                <w:tcPr>
                  <w:tcW w:w="4360" w:type="dxa"/>
                </w:tcPr>
                <w:p w14:paraId="62729495" w14:textId="77777777" w:rsidR="00FF0DE9" w:rsidRPr="002F6502" w:rsidRDefault="00FF0DE9" w:rsidP="0082777A">
                  <w:pPr>
                    <w:spacing w:before="120"/>
                    <w:contextualSpacing/>
                    <w:jc w:val="both"/>
                    <w:rPr>
                      <w:rFonts w:ascii="Times New Roman" w:eastAsia="Times New Roman" w:hAnsi="Times New Roman" w:cs="Times New Roman"/>
                      <w:sz w:val="28"/>
                      <w:szCs w:val="28"/>
                    </w:rPr>
                  </w:pPr>
                  <w:r w:rsidRPr="002F6502">
                    <w:rPr>
                      <w:rFonts w:ascii="Times New Roman" w:eastAsia="Times New Roman" w:hAnsi="Times New Roman" w:cs="Times New Roman"/>
                      <w:sz w:val="28"/>
                      <w:szCs w:val="28"/>
                    </w:rPr>
                    <w:t>- Từ thế kỉ I, những cư dân đầu tiên là người Phù Nam đã sinh sống và thích ứng với chế độ nước sôn</w:t>
                  </w:r>
                  <w:r w:rsidR="0082777A">
                    <w:rPr>
                      <w:rFonts w:ascii="Times New Roman" w:eastAsia="Times New Roman" w:hAnsi="Times New Roman" w:cs="Times New Roman"/>
                      <w:sz w:val="28"/>
                      <w:szCs w:val="28"/>
                    </w:rPr>
                    <w:t>g lên xuống theo mùa trong năm, họ</w:t>
                  </w:r>
                  <w:r w:rsidRPr="002F6502">
                    <w:rPr>
                      <w:rFonts w:ascii="Times New Roman" w:eastAsia="Times New Roman" w:hAnsi="Times New Roman" w:cs="Times New Roman"/>
                      <w:sz w:val="28"/>
                      <w:szCs w:val="28"/>
                    </w:rPr>
                    <w:t xml:space="preserve"> làm ruộng và làm nhà bên bờ kênh rạch, ven</w:t>
                  </w:r>
                  <w:r>
                    <w:rPr>
                      <w:rFonts w:ascii="Times New Roman" w:eastAsia="Times New Roman" w:hAnsi="Times New Roman" w:cs="Times New Roman"/>
                      <w:sz w:val="28"/>
                      <w:szCs w:val="28"/>
                    </w:rPr>
                    <w:t xml:space="preserve"> sông, đi lại bằng ghe, thuyền.</w:t>
                  </w:r>
                </w:p>
                <w:p w14:paraId="60BB05BF" w14:textId="77777777" w:rsidR="00FF0DE9" w:rsidRPr="0053790C" w:rsidRDefault="0082777A" w:rsidP="00FA099D">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F0DE9" w:rsidRPr="002F6502">
                    <w:rPr>
                      <w:rFonts w:ascii="Times New Roman" w:eastAsia="Times New Roman" w:hAnsi="Times New Roman" w:cs="Times New Roman"/>
                      <w:sz w:val="28"/>
                      <w:szCs w:val="28"/>
                    </w:rPr>
                    <w:t>Vào thế kỉ VII, Phù Nam suy yếu v</w:t>
                  </w:r>
                  <w:r w:rsidR="00FF0DE9">
                    <w:rPr>
                      <w:rFonts w:ascii="Times New Roman" w:eastAsia="Times New Roman" w:hAnsi="Times New Roman" w:cs="Times New Roman"/>
                      <w:sz w:val="28"/>
                      <w:szCs w:val="28"/>
                    </w:rPr>
                    <w:t>à sau đó bị Chân Lạp thôn tính.</w:t>
                  </w:r>
                  <w:r w:rsidR="00FF0DE9" w:rsidRPr="002F6502">
                    <w:rPr>
                      <w:rFonts w:ascii="Times New Roman" w:eastAsia="Times New Roman" w:hAnsi="Times New Roman" w:cs="Times New Roman"/>
                      <w:sz w:val="28"/>
                      <w:szCs w:val="28"/>
                    </w:rPr>
                    <w:t>Tuy vậy, người Chân Lạp lại không thích nghi với điều kiện sống ở đây nên đã rút về khu vực Biển Hồ, khiến cho vùng đất Nam Bộ bị bỏ hoang cho đến cuối thế kỉ XVI.</w:t>
                  </w:r>
                </w:p>
              </w:tc>
            </w:tr>
            <w:tr w:rsidR="00FF0DE9" w:rsidRPr="0053790C" w14:paraId="4F978F32" w14:textId="77777777" w:rsidTr="00FA099D">
              <w:tc>
                <w:tcPr>
                  <w:tcW w:w="2180" w:type="dxa"/>
                </w:tcPr>
                <w:p w14:paraId="65E5D3BA" w14:textId="77777777" w:rsidR="00FF0DE9" w:rsidRPr="0053790C" w:rsidRDefault="00FF0DE9" w:rsidP="00FA099D">
                  <w:pPr>
                    <w:spacing w:before="120"/>
                    <w:jc w:val="both"/>
                    <w:rPr>
                      <w:rFonts w:ascii="Times New Roman" w:eastAsia="Times New Roman" w:hAnsi="Times New Roman" w:cs="Times New Roman"/>
                      <w:i/>
                      <w:sz w:val="28"/>
                      <w:szCs w:val="28"/>
                    </w:rPr>
                  </w:pPr>
                  <w:r w:rsidRPr="008636AF">
                    <w:rPr>
                      <w:rFonts w:ascii="Times New Roman" w:eastAsia="Times New Roman" w:hAnsi="Times New Roman" w:cs="Times New Roman"/>
                      <w:i/>
                      <w:sz w:val="28"/>
                      <w:szCs w:val="28"/>
                    </w:rPr>
                    <w:t xml:space="preserve">Trình bày quá trình con người khai khẩn và cải tạo châu thổ, thích ứng với chế độ nước của sông Cửu Long từ thế kỉ </w:t>
                  </w:r>
                  <w:r>
                    <w:rPr>
                      <w:rFonts w:ascii="Times New Roman" w:eastAsia="Times New Roman" w:hAnsi="Times New Roman" w:cs="Times New Roman"/>
                      <w:i/>
                      <w:sz w:val="28"/>
                      <w:szCs w:val="28"/>
                    </w:rPr>
                    <w:t>XVI – XVIII.</w:t>
                  </w:r>
                </w:p>
              </w:tc>
              <w:tc>
                <w:tcPr>
                  <w:tcW w:w="4360" w:type="dxa"/>
                </w:tcPr>
                <w:p w14:paraId="3CF86AFA" w14:textId="77777777" w:rsidR="00FF0DE9" w:rsidRPr="002F6502" w:rsidRDefault="00FF0DE9" w:rsidP="00FA099D">
                  <w:pPr>
                    <w:spacing w:before="120"/>
                    <w:jc w:val="both"/>
                    <w:rPr>
                      <w:rFonts w:ascii="Times New Roman" w:eastAsia="Times New Roman" w:hAnsi="Times New Roman" w:cs="Times New Roman"/>
                      <w:sz w:val="28"/>
                      <w:szCs w:val="28"/>
                    </w:rPr>
                  </w:pPr>
                  <w:r w:rsidRPr="002F650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2F6502">
                    <w:rPr>
                      <w:rFonts w:ascii="Times New Roman" w:eastAsia="Times New Roman" w:hAnsi="Times New Roman" w:cs="Times New Roman"/>
                      <w:sz w:val="28"/>
                      <w:szCs w:val="28"/>
                    </w:rPr>
                    <w:t>Từ cuối thế kỉ XVI đến đầu thế kỉ XVII: lưu dân người Việt tự tiến hành khai phá, trồng trọt trên những diện tích nhỏ, khai thác nguồn lợi tự nhiên sẵn có, hiệu quả không cao vì thiếu thốn phương tiện.</w:t>
                  </w:r>
                </w:p>
                <w:p w14:paraId="212CD296" w14:textId="77777777" w:rsidR="00FF0DE9" w:rsidRPr="00456306" w:rsidRDefault="00FF0DE9" w:rsidP="00FA099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F6502">
                    <w:rPr>
                      <w:rFonts w:ascii="Times New Roman" w:eastAsia="Times New Roman" w:hAnsi="Times New Roman" w:cs="Times New Roman"/>
                      <w:sz w:val="28"/>
                      <w:szCs w:val="28"/>
                    </w:rPr>
                    <w:t xml:space="preserve"> Từ cuối thế kỉ XVII đến đầu thế kỉ XVIII: công cuộc khai phá được tiến hành có tổ chức với những chính sách và biện pháp của các chúa Nguyễn, trong đó đáng kể là những chính sách: khai hoang và xây dựng các công trình thủy lợi, như: kênh Vĩnh Tế, kênh Thoại Hà, kênh Tháp Mười, Chợ Gạo,...</w:t>
                  </w:r>
                </w:p>
              </w:tc>
            </w:tr>
          </w:tbl>
          <w:p w14:paraId="045D4EAE" w14:textId="77777777" w:rsidR="00FF0DE9" w:rsidRPr="0053790C" w:rsidRDefault="00FF0DE9" w:rsidP="00FA099D">
            <w:pPr>
              <w:spacing w:before="120" w:after="0"/>
              <w:contextualSpacing/>
              <w:jc w:val="both"/>
              <w:rPr>
                <w:rFonts w:ascii="Times New Roman" w:eastAsia="Times New Roman" w:hAnsi="Times New Roman" w:cs="Times New Roman"/>
                <w:sz w:val="28"/>
                <w:szCs w:val="28"/>
              </w:rPr>
            </w:pPr>
          </w:p>
          <w:p w14:paraId="0AA010B4"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các nhóm còn lại </w:t>
            </w:r>
            <w:r w:rsidRPr="0053790C">
              <w:rPr>
                <w:rFonts w:ascii="Times New Roman" w:eastAsia="Times New Roman" w:hAnsi="Times New Roman" w:cs="Times New Roman"/>
                <w:bCs/>
                <w:sz w:val="28"/>
                <w:szCs w:val="28"/>
              </w:rPr>
              <w:t xml:space="preserve">lắng nghe, bổ sung, chỉnh sửa sản phẩm giúp </w:t>
            </w:r>
            <w:r>
              <w:rPr>
                <w:rFonts w:ascii="Times New Roman" w:eastAsia="Times New Roman" w:hAnsi="Times New Roman" w:cs="Times New Roman"/>
                <w:bCs/>
                <w:sz w:val="28"/>
                <w:szCs w:val="28"/>
              </w:rPr>
              <w:t xml:space="preserve">nhóm </w:t>
            </w:r>
            <w:r w:rsidRPr="0053790C">
              <w:rPr>
                <w:rFonts w:ascii="Times New Roman" w:eastAsia="Times New Roman" w:hAnsi="Times New Roman" w:cs="Times New Roman"/>
                <w:bCs/>
                <w:sz w:val="28"/>
                <w:szCs w:val="28"/>
              </w:rPr>
              <w:t xml:space="preserve">bạn và sản phẩm của </w:t>
            </w:r>
            <w:r>
              <w:rPr>
                <w:rFonts w:ascii="Times New Roman" w:eastAsia="Times New Roman" w:hAnsi="Times New Roman" w:cs="Times New Roman"/>
                <w:bCs/>
                <w:sz w:val="28"/>
                <w:szCs w:val="28"/>
              </w:rPr>
              <w:t>nhóm mình.</w:t>
            </w:r>
          </w:p>
          <w:p w14:paraId="39AD724D"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4E06D48E" w14:textId="77777777" w:rsidR="00FF0DE9" w:rsidRPr="0053790C" w:rsidRDefault="00FF0DE9" w:rsidP="00FA099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77152A98" w14:textId="77777777" w:rsidR="00FF0DE9" w:rsidRPr="0053790C" w:rsidRDefault="00DD6B86" w:rsidP="00FA099D">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vi-VN"/>
              </w:rPr>
              <w:t>2</w:t>
            </w:r>
            <w:r w:rsidR="00FF0DE9" w:rsidRPr="0053790C">
              <w:rPr>
                <w:rFonts w:ascii="Times New Roman" w:eastAsia="Times New Roman" w:hAnsi="Times New Roman" w:cs="Times New Roman"/>
                <w:b/>
                <w:iCs/>
                <w:noProof/>
                <w:sz w:val="28"/>
                <w:szCs w:val="28"/>
                <w:lang w:val="nl-NL"/>
              </w:rPr>
              <w:t xml:space="preserve">. </w:t>
            </w:r>
            <w:r w:rsidR="00FF0DE9">
              <w:rPr>
                <w:rFonts w:ascii="Times New Roman" w:eastAsia="Times New Roman" w:hAnsi="Times New Roman" w:cs="Times New Roman"/>
                <w:b/>
                <w:iCs/>
                <w:noProof/>
                <w:sz w:val="28"/>
                <w:szCs w:val="28"/>
                <w:lang w:val="nl-NL"/>
              </w:rPr>
              <w:t xml:space="preserve">Châu thổ </w:t>
            </w:r>
            <w:r w:rsidR="00FF0DE9" w:rsidRPr="00096EA1">
              <w:rPr>
                <w:rFonts w:ascii="Times New Roman" w:eastAsia="Times New Roman" w:hAnsi="Times New Roman" w:cs="Times New Roman"/>
                <w:b/>
                <w:iCs/>
                <w:noProof/>
                <w:sz w:val="28"/>
                <w:szCs w:val="28"/>
                <w:lang w:val="nl-NL"/>
              </w:rPr>
              <w:t>sông Cửu Long</w:t>
            </w:r>
          </w:p>
          <w:p w14:paraId="020FEF5A" w14:textId="77777777" w:rsidR="00FF0DE9" w:rsidRPr="0025056D" w:rsidRDefault="00FF0DE9" w:rsidP="00FA099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Qúa trình hình thành và phát triển</w:t>
            </w:r>
          </w:p>
          <w:p w14:paraId="385DF2FD" w14:textId="77777777" w:rsidR="00FF0DE9" w:rsidRDefault="00FF0DE9" w:rsidP="00FA099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Diện tích khoảng 40000km</w:t>
            </w:r>
            <w:r w:rsidRPr="00231D75">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do sông Cửu Long (sông Tiền và sông Hậu) bồi đắp.</w:t>
            </w:r>
          </w:p>
          <w:p w14:paraId="073F9C99" w14:textId="77777777" w:rsidR="00FF0DE9" w:rsidRDefault="00FF0DE9" w:rsidP="00FA099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Có </w:t>
            </w:r>
            <w:r w:rsidRPr="00037A40">
              <w:rPr>
                <w:rFonts w:ascii="Times New Roman" w:eastAsia="Times New Roman" w:hAnsi="Times New Roman" w:cs="Times New Roman"/>
                <w:iCs/>
                <w:noProof/>
                <w:sz w:val="28"/>
                <w:szCs w:val="28"/>
                <w:lang w:val="nl-NL"/>
              </w:rPr>
              <w:t>nhiều ô trũng lớn chưa được phù sa bồi đắp bị ngập nước vào mùa lũ.</w:t>
            </w:r>
            <w:r>
              <w:rPr>
                <w:rFonts w:ascii="Times New Roman" w:eastAsia="Times New Roman" w:hAnsi="Times New Roman" w:cs="Times New Roman"/>
                <w:iCs/>
                <w:noProof/>
                <w:sz w:val="28"/>
                <w:szCs w:val="28"/>
                <w:lang w:val="nl-NL"/>
              </w:rPr>
              <w:t xml:space="preserve"> Rừng ngập mặn phát triển.</w:t>
            </w:r>
          </w:p>
          <w:p w14:paraId="2E67450B" w14:textId="77777777" w:rsidR="00FF0DE9" w:rsidRPr="0025056D" w:rsidRDefault="00FF0DE9" w:rsidP="00FA099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 xml:space="preserve">Chế độ nước sông </w:t>
            </w:r>
            <w:r w:rsidRPr="00037A40">
              <w:rPr>
                <w:rFonts w:ascii="Times New Roman" w:eastAsia="Times New Roman" w:hAnsi="Times New Roman" w:cs="Times New Roman"/>
                <w:b/>
                <w:i/>
                <w:iCs/>
                <w:noProof/>
                <w:sz w:val="28"/>
                <w:szCs w:val="28"/>
                <w:lang w:val="nl-NL"/>
              </w:rPr>
              <w:t>Cửu Long</w:t>
            </w:r>
          </w:p>
          <w:p w14:paraId="4AD077F5" w14:textId="77777777" w:rsidR="00FF0DE9" w:rsidRPr="00037A40" w:rsidRDefault="00FF0DE9" w:rsidP="00FA099D">
            <w:pPr>
              <w:tabs>
                <w:tab w:val="left" w:pos="0"/>
              </w:tabs>
              <w:spacing w:before="120" w:after="0"/>
              <w:contextualSpacing/>
              <w:jc w:val="both"/>
              <w:rPr>
                <w:rFonts w:ascii="Times New Roman" w:eastAsia="Times New Roman" w:hAnsi="Times New Roman" w:cs="Times New Roman"/>
                <w:iCs/>
                <w:noProof/>
                <w:sz w:val="28"/>
                <w:szCs w:val="28"/>
                <w:lang w:val="nl-NL"/>
              </w:rPr>
            </w:pPr>
            <w:r w:rsidRPr="00037A40">
              <w:rPr>
                <w:rFonts w:ascii="Times New Roman" w:eastAsia="Times New Roman" w:hAnsi="Times New Roman" w:cs="Times New Roman"/>
                <w:iCs/>
                <w:noProof/>
                <w:sz w:val="28"/>
                <w:szCs w:val="28"/>
                <w:lang w:val="nl-NL"/>
              </w:rPr>
              <w:t>- Mùa lũ từ tháng 7 đến tháng 11, chiếm khoảng 75% lưu lượng dòng chảy cả năm. Nước sông khá điều hòa, lũ lên chậm và rút chậm.</w:t>
            </w:r>
          </w:p>
          <w:p w14:paraId="3A96DE5A" w14:textId="77777777" w:rsidR="00FF0DE9"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037A40">
              <w:rPr>
                <w:rFonts w:ascii="Times New Roman" w:eastAsia="Times New Roman" w:hAnsi="Times New Roman" w:cs="Times New Roman"/>
                <w:iCs/>
                <w:noProof/>
                <w:sz w:val="28"/>
                <w:szCs w:val="28"/>
                <w:lang w:val="nl-NL"/>
              </w:rPr>
              <w:t>- Mùa cạn từ tháng 1 đến tháng 6 năm sau, chiếm khoảng 25% lưu lượng dòng chảy cả năm.</w:t>
            </w:r>
          </w:p>
          <w:p w14:paraId="48DCEF32" w14:textId="77777777" w:rsidR="00FF0DE9" w:rsidRDefault="00FF0DE9" w:rsidP="00FA099D">
            <w:pPr>
              <w:tabs>
                <w:tab w:val="left" w:pos="0"/>
              </w:tabs>
              <w:spacing w:before="120" w:after="0"/>
              <w:jc w:val="both"/>
              <w:rPr>
                <w:rFonts w:ascii="Times New Roman" w:eastAsia="Times New Roman" w:hAnsi="Times New Roman" w:cs="Times New Roman"/>
                <w:b/>
                <w:i/>
                <w:iCs/>
                <w:noProof/>
                <w:sz w:val="28"/>
                <w:szCs w:val="28"/>
                <w:lang w:val="nl-NL"/>
              </w:rPr>
            </w:pPr>
            <w:r w:rsidRPr="00910EFD">
              <w:rPr>
                <w:rFonts w:ascii="Times New Roman" w:eastAsia="Times New Roman" w:hAnsi="Times New Roman" w:cs="Times New Roman"/>
                <w:b/>
                <w:i/>
                <w:iCs/>
                <w:noProof/>
                <w:sz w:val="28"/>
                <w:szCs w:val="28"/>
                <w:lang w:val="nl-NL"/>
              </w:rPr>
              <w:t xml:space="preserve">c. Quá trình con người khai khẩn và cải tạo châu thổ, chế ngự sông </w:t>
            </w:r>
            <w:r w:rsidRPr="00C872DD">
              <w:rPr>
                <w:rFonts w:ascii="Times New Roman" w:eastAsia="Times New Roman" w:hAnsi="Times New Roman" w:cs="Times New Roman"/>
                <w:b/>
                <w:i/>
                <w:iCs/>
                <w:noProof/>
                <w:sz w:val="28"/>
                <w:szCs w:val="28"/>
                <w:lang w:val="nl-NL"/>
              </w:rPr>
              <w:t>Cửu Long</w:t>
            </w:r>
          </w:p>
          <w:p w14:paraId="5ED13C76" w14:textId="77777777" w:rsidR="00FF0DE9"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910EFD">
              <w:rPr>
                <w:rFonts w:ascii="Times New Roman" w:eastAsia="Times New Roman" w:hAnsi="Times New Roman" w:cs="Times New Roman"/>
                <w:iCs/>
                <w:noProof/>
                <w:sz w:val="28"/>
                <w:szCs w:val="28"/>
                <w:lang w:val="nl-NL"/>
              </w:rPr>
              <w:t xml:space="preserve">- </w:t>
            </w:r>
            <w:r w:rsidRPr="00C872DD">
              <w:rPr>
                <w:rFonts w:ascii="Times New Roman" w:eastAsia="Times New Roman" w:hAnsi="Times New Roman" w:cs="Times New Roman"/>
                <w:iCs/>
                <w:noProof/>
                <w:sz w:val="28"/>
                <w:szCs w:val="28"/>
                <w:lang w:val="nl-NL"/>
              </w:rPr>
              <w:t>Từ thế kỉ I, cư dân Phù Nam đã sinh sống</w:t>
            </w:r>
            <w:r>
              <w:rPr>
                <w:rFonts w:ascii="Times New Roman" w:eastAsia="Times New Roman" w:hAnsi="Times New Roman" w:cs="Times New Roman"/>
                <w:iCs/>
                <w:noProof/>
                <w:sz w:val="28"/>
                <w:szCs w:val="28"/>
                <w:lang w:val="nl-NL"/>
              </w:rPr>
              <w:t xml:space="preserve"> và khai khẩn.</w:t>
            </w:r>
          </w:p>
          <w:p w14:paraId="1C0958E8" w14:textId="77777777" w:rsidR="00FF0DE9"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3E0B2A">
              <w:rPr>
                <w:rFonts w:ascii="Times New Roman" w:eastAsia="Times New Roman" w:hAnsi="Times New Roman" w:cs="Times New Roman"/>
                <w:iCs/>
                <w:noProof/>
                <w:sz w:val="28"/>
                <w:szCs w:val="28"/>
                <w:lang w:val="nl-NL"/>
              </w:rPr>
              <w:t>Vào thế kỉ VII, Chân Lạp</w:t>
            </w:r>
            <w:r>
              <w:rPr>
                <w:rFonts w:ascii="Times New Roman" w:eastAsia="Times New Roman" w:hAnsi="Times New Roman" w:cs="Times New Roman"/>
                <w:iCs/>
                <w:noProof/>
                <w:sz w:val="28"/>
                <w:szCs w:val="28"/>
                <w:lang w:val="nl-NL"/>
              </w:rPr>
              <w:t xml:space="preserve"> thôn tính nhưng không khai khẩn nơi đây khiến vùng đất bị bỏ hoang đến thế kỉ XVI.</w:t>
            </w:r>
          </w:p>
          <w:p w14:paraId="2DA46E2F" w14:textId="77777777" w:rsidR="00FF0DE9" w:rsidRPr="003E0B2A"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3E0B2A">
              <w:rPr>
                <w:rFonts w:ascii="Times New Roman" w:eastAsia="Times New Roman" w:hAnsi="Times New Roman" w:cs="Times New Roman"/>
                <w:iCs/>
                <w:noProof/>
                <w:sz w:val="28"/>
                <w:szCs w:val="28"/>
                <w:lang w:val="nl-NL"/>
              </w:rPr>
              <w:t>- Từ cuối thế kỉ XVI đến đầu thế kỉ XVII: lưu dân người Việt tự tiến hành kh</w:t>
            </w:r>
            <w:r>
              <w:rPr>
                <w:rFonts w:ascii="Times New Roman" w:eastAsia="Times New Roman" w:hAnsi="Times New Roman" w:cs="Times New Roman"/>
                <w:iCs/>
                <w:noProof/>
                <w:sz w:val="28"/>
                <w:szCs w:val="28"/>
                <w:lang w:val="nl-NL"/>
              </w:rPr>
              <w:t>ai phá, trồng trọt.</w:t>
            </w:r>
          </w:p>
          <w:p w14:paraId="1823D9DE" w14:textId="77777777" w:rsidR="00FF0DE9"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3E0B2A">
              <w:rPr>
                <w:rFonts w:ascii="Times New Roman" w:eastAsia="Times New Roman" w:hAnsi="Times New Roman" w:cs="Times New Roman"/>
                <w:iCs/>
                <w:noProof/>
                <w:sz w:val="28"/>
                <w:szCs w:val="28"/>
                <w:lang w:val="nl-NL"/>
              </w:rPr>
              <w:t>- Từ cuối thế kỉ XVII đến đầu thế kỉ XVIII: công cuộc khai phá được tiến hành có tổ chức với những chính sách và biện pháp của c</w:t>
            </w:r>
            <w:r>
              <w:rPr>
                <w:rFonts w:ascii="Times New Roman" w:eastAsia="Times New Roman" w:hAnsi="Times New Roman" w:cs="Times New Roman"/>
                <w:iCs/>
                <w:noProof/>
                <w:sz w:val="28"/>
                <w:szCs w:val="28"/>
                <w:lang w:val="nl-NL"/>
              </w:rPr>
              <w:t>ác chúa Nguyễn</w:t>
            </w:r>
            <w:r w:rsidRPr="003E0B2A">
              <w:rPr>
                <w:rFonts w:ascii="Times New Roman" w:eastAsia="Times New Roman" w:hAnsi="Times New Roman" w:cs="Times New Roman"/>
                <w:iCs/>
                <w:noProof/>
                <w:sz w:val="28"/>
                <w:szCs w:val="28"/>
                <w:lang w:val="nl-NL"/>
              </w:rPr>
              <w:t>: khai hoang và xây dựng các công trình thủy lợi, như: kênh Vĩnh Tế, kênh Thoại Hà, kênh Tháp Mười, Chợ Gạo,...</w:t>
            </w:r>
          </w:p>
          <w:p w14:paraId="3269D67E" w14:textId="77777777" w:rsidR="00FF0DE9" w:rsidRPr="00910EFD"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p>
          <w:p w14:paraId="21566622" w14:textId="77777777" w:rsidR="00FF0DE9" w:rsidRPr="00910EFD"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p>
        </w:tc>
      </w:tr>
    </w:tbl>
    <w:p w14:paraId="28226693" w14:textId="77777777" w:rsidR="00FF0DE9" w:rsidRPr="0053790C" w:rsidRDefault="00FF0DE9" w:rsidP="00FF0DE9">
      <w:pPr>
        <w:spacing w:before="120" w:after="0"/>
        <w:contextualSpacing/>
        <w:jc w:val="both"/>
        <w:rPr>
          <w:rFonts w:ascii="Times New Roman" w:eastAsia="Times New Roman" w:hAnsi="Times New Roman" w:cs="Times New Roman"/>
          <w:b/>
          <w:bCs/>
          <w:sz w:val="28"/>
          <w:szCs w:val="28"/>
        </w:rPr>
      </w:pPr>
    </w:p>
    <w:p w14:paraId="4AC5CEF2" w14:textId="77777777" w:rsidR="00FF0DE9" w:rsidRPr="0053790C" w:rsidRDefault="00FF0DE9" w:rsidP="00FF0DE9">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00442DE9">
        <w:rPr>
          <w:rFonts w:ascii="Times New Roman" w:eastAsia="Times New Roman" w:hAnsi="Times New Roman" w:cs="Times New Roman"/>
          <w:b/>
          <w:bCs/>
          <w:sz w:val="28"/>
          <w:szCs w:val="28"/>
        </w:rPr>
        <w:t>5</w:t>
      </w:r>
      <w:r w:rsidRPr="0053790C">
        <w:rPr>
          <w:rFonts w:ascii="Times New Roman" w:eastAsia="Times New Roman" w:hAnsi="Times New Roman" w:cs="Times New Roman"/>
          <w:b/>
          <w:bCs/>
          <w:sz w:val="28"/>
          <w:szCs w:val="28"/>
        </w:rPr>
        <w:t xml:space="preserve"> phút)</w:t>
      </w:r>
    </w:p>
    <w:p w14:paraId="21A106F0" w14:textId="77777777" w:rsidR="00FF0DE9" w:rsidRPr="0053790C" w:rsidRDefault="00FF0DE9" w:rsidP="00FF0DE9">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14:paraId="3993E3AE" w14:textId="77777777" w:rsidR="00FF0DE9" w:rsidRPr="0053790C" w:rsidRDefault="00FF0DE9" w:rsidP="00FF0DE9">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14:paraId="7992506A" w14:textId="77777777" w:rsidR="00FF0DE9" w:rsidRPr="0053790C" w:rsidRDefault="00FF0DE9" w:rsidP="00FF0DE9">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14:paraId="7D23FA46" w14:textId="77777777" w:rsidR="00FF0DE9" w:rsidRPr="0053790C" w:rsidRDefault="00FF0DE9" w:rsidP="00FF0DE9">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684554BA" w14:textId="77777777" w:rsidR="00FF0DE9" w:rsidRPr="0053790C" w:rsidRDefault="00FF0DE9" w:rsidP="00FF0DE9">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14:paraId="46D042CE" w14:textId="77777777" w:rsidR="00FF0DE9" w:rsidRPr="0053790C" w:rsidRDefault="00FF0DE9" w:rsidP="00FF0DE9">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14:paraId="3E9FAD81" w14:textId="77777777" w:rsidR="00FF0DE9" w:rsidRPr="00691A78" w:rsidRDefault="00FF0DE9" w:rsidP="00FF0DE9">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E464EB">
        <w:rPr>
          <w:rFonts w:ascii="Times New Roman" w:eastAsia="Times New Roman" w:hAnsi="Times New Roman" w:cs="Times New Roman"/>
          <w:i/>
          <w:sz w:val="28"/>
          <w:szCs w:val="28"/>
        </w:rPr>
        <w:t xml:space="preserve">Lập sơ đồ thể hiện quá trình hình thành và phát triển, khai khẩn châu thổ sông Hồng hoặc châu thổ sông Cửu Long. </w:t>
      </w:r>
    </w:p>
    <w:p w14:paraId="0ED01172" w14:textId="77777777" w:rsidR="00FF0DE9" w:rsidRPr="0053790C" w:rsidRDefault="00FF0DE9" w:rsidP="00FF0DE9">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E464EB">
        <w:rPr>
          <w:rFonts w:ascii="Times New Roman" w:eastAsia="Times New Roman" w:hAnsi="Times New Roman" w:cs="Times New Roman"/>
          <w:i/>
          <w:sz w:val="28"/>
          <w:szCs w:val="28"/>
        </w:rPr>
        <w:t>So sánh chế độ nước của sông Hồng và sông Cửu Long.</w:t>
      </w:r>
    </w:p>
    <w:p w14:paraId="5F3A0540" w14:textId="77777777"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14:paraId="4FE842FD" w14:textId="77777777"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14:paraId="1C5EBC7A" w14:textId="77777777"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7971629E" w14:textId="77777777" w:rsidR="00FF0DE9" w:rsidRPr="0053790C"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0DE1407C" w14:textId="77777777"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15739CE8" w14:textId="77777777"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Lựa chọn: </w:t>
      </w:r>
      <w:r w:rsidRPr="00E464EB">
        <w:rPr>
          <w:rFonts w:ascii="Times New Roman" w:eastAsia="Times New Roman" w:hAnsi="Times New Roman" w:cs="Times New Roman"/>
          <w:bCs/>
          <w:sz w:val="28"/>
          <w:szCs w:val="28"/>
        </w:rPr>
        <w:t>Lập sơ đồ quá trình khai khẩn đồng bằng sông Cửu Long</w:t>
      </w:r>
      <w:r>
        <w:rPr>
          <w:rFonts w:ascii="Times New Roman" w:eastAsia="Times New Roman" w:hAnsi="Times New Roman" w:cs="Times New Roman"/>
          <w:bCs/>
          <w:sz w:val="28"/>
          <w:szCs w:val="28"/>
        </w:rPr>
        <w:t>:</w:t>
      </w:r>
    </w:p>
    <w:p w14:paraId="0F572B2E" w14:textId="77777777"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831892">
        <w:rPr>
          <w:rFonts w:ascii="Times New Roman" w:eastAsia="Times New Roman" w:hAnsi="Times New Roman" w:cs="Times New Roman"/>
          <w:bCs/>
          <w:noProof/>
          <w:sz w:val="28"/>
          <w:szCs w:val="28"/>
        </w:rPr>
        <w:drawing>
          <wp:anchor distT="0" distB="0" distL="114300" distR="114300" simplePos="0" relativeHeight="251920384" behindDoc="0" locked="0" layoutInCell="1" allowOverlap="1" wp14:anchorId="38992291" wp14:editId="65CFDE41">
            <wp:simplePos x="0" y="0"/>
            <wp:positionH relativeFrom="column">
              <wp:posOffset>551180</wp:posOffset>
            </wp:positionH>
            <wp:positionV relativeFrom="paragraph">
              <wp:posOffset>120650</wp:posOffset>
            </wp:positionV>
            <wp:extent cx="4810760" cy="2225040"/>
            <wp:effectExtent l="0" t="0" r="8890" b="3810"/>
            <wp:wrapSquare wrapText="bothSides"/>
            <wp:docPr id="519" name="Picture 519" descr="Lập sơ đồ thể hiện quá trình hình thành và phát triển khai khẩn châu th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hể hiện quá trình hình thành và phát triển khai khẩn châu thổ"/>
                    <pic:cNvPicPr>
                      <a:picLocks noChangeAspect="1" noChangeArrowheads="1"/>
                    </pic:cNvPicPr>
                  </pic:nvPicPr>
                  <pic:blipFill>
                    <a:blip r:embed="rId113" cstate="email">
                      <a:extLst>
                        <a:ext uri="{BEBA8EAE-BF5A-486C-A8C5-ECC9F3942E4B}">
                          <a14:imgProps xmlns:a14="http://schemas.microsoft.com/office/drawing/2010/main">
                            <a14:imgLayer r:embed="rId11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810760" cy="222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02E59" w14:textId="77777777"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539ECD5E" w14:textId="77777777"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0E398277" w14:textId="77777777"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4F4ED79C" w14:textId="77777777"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1EB26759" w14:textId="77777777"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3D33757C" w14:textId="77777777"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7A2ED9B4" w14:textId="77777777" w:rsidR="00FF0DE9"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p>
    <w:p w14:paraId="7262CF6A" w14:textId="77777777" w:rsidR="00FF0DE9"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p>
    <w:p w14:paraId="53BC0D9E" w14:textId="77777777" w:rsidR="00FF0DE9"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p>
    <w:p w14:paraId="706346D4" w14:textId="77777777" w:rsidR="00442DE9" w:rsidRDefault="00442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p>
    <w:p w14:paraId="2BA12A74" w14:textId="77777777" w:rsidR="00FF0DE9"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p>
    <w:tbl>
      <w:tblPr>
        <w:tblStyle w:val="LiBang"/>
        <w:tblW w:w="0" w:type="auto"/>
        <w:tblLook w:val="04A0" w:firstRow="1" w:lastRow="0" w:firstColumn="1" w:lastColumn="0" w:noHBand="0" w:noVBand="1"/>
      </w:tblPr>
      <w:tblGrid>
        <w:gridCol w:w="4927"/>
        <w:gridCol w:w="4928"/>
      </w:tblGrid>
      <w:tr w:rsidR="00FF0DE9" w14:paraId="522B27C0" w14:textId="77777777" w:rsidTr="00FA099D">
        <w:tc>
          <w:tcPr>
            <w:tcW w:w="4927" w:type="dxa"/>
          </w:tcPr>
          <w:p w14:paraId="60E66C4B" w14:textId="77777777" w:rsidR="00FF0DE9" w:rsidRPr="00E464EB" w:rsidRDefault="00FF0DE9" w:rsidP="00FA099D">
            <w:pPr>
              <w:autoSpaceDE w:val="0"/>
              <w:autoSpaceDN w:val="0"/>
              <w:adjustRightInd w:val="0"/>
              <w:spacing w:before="120" w:line="264" w:lineRule="auto"/>
              <w:ind w:firstLine="340"/>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C</w:t>
            </w:r>
            <w:r w:rsidRPr="00E464EB">
              <w:rPr>
                <w:rFonts w:ascii="Times New Roman" w:eastAsia="Times New Roman" w:hAnsi="Times New Roman" w:cs="Times New Roman"/>
                <w:b/>
                <w:bCs/>
                <w:sz w:val="28"/>
                <w:szCs w:val="28"/>
              </w:rPr>
              <w:t xml:space="preserve">hế độ nước của </w:t>
            </w:r>
            <w:r>
              <w:rPr>
                <w:rFonts w:ascii="Times New Roman" w:eastAsia="Times New Roman" w:hAnsi="Times New Roman" w:cs="Times New Roman"/>
                <w:b/>
                <w:bCs/>
                <w:sz w:val="28"/>
                <w:szCs w:val="28"/>
              </w:rPr>
              <w:t>s</w:t>
            </w:r>
            <w:r w:rsidRPr="00E464EB">
              <w:rPr>
                <w:rFonts w:ascii="Times New Roman" w:eastAsia="Times New Roman" w:hAnsi="Times New Roman" w:cs="Times New Roman"/>
                <w:b/>
                <w:bCs/>
                <w:sz w:val="28"/>
                <w:szCs w:val="28"/>
              </w:rPr>
              <w:t>ông Hồng</w:t>
            </w:r>
          </w:p>
        </w:tc>
        <w:tc>
          <w:tcPr>
            <w:tcW w:w="4928" w:type="dxa"/>
          </w:tcPr>
          <w:p w14:paraId="02D57661" w14:textId="77777777" w:rsidR="00FF0DE9" w:rsidRPr="00E464EB" w:rsidRDefault="00FF0DE9" w:rsidP="00FA099D">
            <w:pPr>
              <w:autoSpaceDE w:val="0"/>
              <w:autoSpaceDN w:val="0"/>
              <w:adjustRightInd w:val="0"/>
              <w:spacing w:before="120" w:line="264" w:lineRule="auto"/>
              <w:ind w:firstLine="340"/>
              <w:contextualSpacing/>
              <w:jc w:val="center"/>
              <w:rPr>
                <w:rFonts w:ascii="Times New Roman" w:eastAsia="Times New Roman" w:hAnsi="Times New Roman" w:cs="Times New Roman"/>
                <w:bCs/>
                <w:sz w:val="28"/>
                <w:szCs w:val="28"/>
              </w:rPr>
            </w:pPr>
            <w:r w:rsidRPr="00E464EB">
              <w:rPr>
                <w:rFonts w:ascii="Times New Roman" w:eastAsia="Times New Roman" w:hAnsi="Times New Roman" w:cs="Times New Roman"/>
                <w:b/>
                <w:bCs/>
                <w:sz w:val="28"/>
                <w:szCs w:val="28"/>
              </w:rPr>
              <w:t>Chế độ nước của sông  Cửu Long</w:t>
            </w:r>
          </w:p>
        </w:tc>
      </w:tr>
      <w:tr w:rsidR="00FF0DE9" w14:paraId="6049BC64" w14:textId="77777777" w:rsidTr="00FA099D">
        <w:tc>
          <w:tcPr>
            <w:tcW w:w="4927" w:type="dxa"/>
          </w:tcPr>
          <w:p w14:paraId="5CA0D9A7" w14:textId="77777777" w:rsidR="00DC2355" w:rsidRPr="00DC2355" w:rsidRDefault="00DC2355" w:rsidP="00DC2355">
            <w:pPr>
              <w:autoSpaceDE w:val="0"/>
              <w:autoSpaceDN w:val="0"/>
              <w:adjustRightInd w:val="0"/>
              <w:spacing w:before="120" w:line="264" w:lineRule="auto"/>
              <w:jc w:val="both"/>
              <w:rPr>
                <w:rFonts w:ascii="Times New Roman" w:eastAsia="Times New Roman" w:hAnsi="Times New Roman" w:cs="Times New Roman"/>
                <w:bCs/>
                <w:sz w:val="28"/>
                <w:szCs w:val="28"/>
              </w:rPr>
            </w:pPr>
            <w:r w:rsidRPr="00DC2355">
              <w:rPr>
                <w:rFonts w:ascii="Times New Roman" w:eastAsia="Times New Roman" w:hAnsi="Times New Roman" w:cs="Times New Roman"/>
                <w:bCs/>
                <w:sz w:val="28"/>
                <w:szCs w:val="28"/>
              </w:rPr>
              <w:t>- Mùa lũ từ tháng 6 đến tháng 10, chiếm khoảng 75% lưu lượng dòng chảy cả năm với các đợt lũ lên nhanh và đột ngột.</w:t>
            </w:r>
          </w:p>
          <w:p w14:paraId="21CAB18A" w14:textId="77777777" w:rsidR="00FF0DE9" w:rsidRPr="00E464EB" w:rsidRDefault="00DC2355" w:rsidP="00DC2355">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DC2355">
              <w:rPr>
                <w:rFonts w:ascii="Times New Roman" w:eastAsia="Times New Roman" w:hAnsi="Times New Roman" w:cs="Times New Roman"/>
                <w:bCs/>
                <w:sz w:val="28"/>
                <w:szCs w:val="28"/>
              </w:rPr>
              <w:t>- Mùa cạn từ tháng 11 đến tháng 5 năm sau, chỉ chiếm khoảng 25% lưu lượng dòng chảy cả năm, mực nước sông hạ thấp rõ rệt.</w:t>
            </w:r>
          </w:p>
        </w:tc>
        <w:tc>
          <w:tcPr>
            <w:tcW w:w="4928" w:type="dxa"/>
          </w:tcPr>
          <w:p w14:paraId="7809B4C0" w14:textId="77777777" w:rsidR="00DC2355" w:rsidRPr="00DC2355" w:rsidRDefault="00DC2355" w:rsidP="00DC2355">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DC2355">
              <w:rPr>
                <w:rFonts w:ascii="Times New Roman" w:eastAsia="Times New Roman" w:hAnsi="Times New Roman" w:cs="Times New Roman"/>
                <w:bCs/>
                <w:sz w:val="28"/>
                <w:szCs w:val="28"/>
              </w:rPr>
              <w:t>- Mùa lũ từ tháng 7 đến tháng 11, chiếm khoảng 75% lưu lượng dòng chảy cả năm. Nước sông khá điều hòa, lũ lên chậm và rút chậm.</w:t>
            </w:r>
          </w:p>
          <w:p w14:paraId="27681DBE" w14:textId="77777777" w:rsidR="00FF0DE9" w:rsidRPr="00E464EB" w:rsidRDefault="00DC2355" w:rsidP="00DC2355">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DC2355">
              <w:rPr>
                <w:rFonts w:ascii="Times New Roman" w:eastAsia="Times New Roman" w:hAnsi="Times New Roman" w:cs="Times New Roman"/>
                <w:bCs/>
                <w:sz w:val="28"/>
                <w:szCs w:val="28"/>
              </w:rPr>
              <w:t>- Mùa cạn từ tháng 1 đến tháng 6 năm sau, chiếm khoảng 25% lưu lượng dòng chảy cả năm.</w:t>
            </w:r>
          </w:p>
        </w:tc>
      </w:tr>
    </w:tbl>
    <w:p w14:paraId="07CD3547" w14:textId="77777777"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66819C50" w14:textId="77777777" w:rsidR="00FF0DE9" w:rsidRPr="0053790C"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14:paraId="155699C2" w14:textId="77777777"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36556225" w14:textId="77777777"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04A307E7" w14:textId="77777777" w:rsidR="00FF0DE9" w:rsidRPr="0053790C" w:rsidRDefault="00FF0DE9" w:rsidP="00FF0DE9">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14:paraId="7D72CFF4" w14:textId="77777777" w:rsidR="00FF0DE9" w:rsidRPr="0053790C" w:rsidRDefault="00FF0DE9" w:rsidP="00FF0DE9">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38A0B5D5" w14:textId="77777777" w:rsidR="00FF0DE9" w:rsidRPr="0053790C" w:rsidRDefault="00FF0DE9" w:rsidP="00FF0DE9">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0011233E" w:rsidRPr="0011233E">
        <w:rPr>
          <w:rFonts w:ascii="Times New Roman" w:eastAsia="Times New Roman" w:hAnsi="Times New Roman" w:cs="Times New Roman"/>
          <w:sz w:val="28"/>
          <w:szCs w:val="28"/>
          <w:bdr w:val="none" w:sz="0" w:space="0" w:color="auto" w:frame="1"/>
        </w:rPr>
        <w:t>GV hướng dẫn HS thực hiện nhiệm vụ ở nhà.</w:t>
      </w:r>
    </w:p>
    <w:p w14:paraId="086C7F54" w14:textId="77777777" w:rsidR="00FF0DE9" w:rsidRPr="0053790C" w:rsidRDefault="00FF0DE9" w:rsidP="00FF0DE9">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14:paraId="455D6FEA" w14:textId="77777777" w:rsidR="00FF0DE9" w:rsidRPr="0053790C" w:rsidRDefault="00FF0DE9" w:rsidP="00FF0DE9">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2C9B38E7" w14:textId="77777777" w:rsidR="00FF0DE9" w:rsidRDefault="00FF0DE9" w:rsidP="00FF0DE9">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Pr="00E464EB">
        <w:rPr>
          <w:rFonts w:ascii="Times New Roman" w:hAnsi="Times New Roman" w:cs="Times New Roman"/>
          <w:i/>
          <w:sz w:val="28"/>
          <w:szCs w:val="28"/>
        </w:rPr>
        <w:t>Em hãy sưu tầm tài liệu và viết một đoạn văn ngắn mô tả mùa lũ và mùa cạn của một dòng sông ở nước ta.</w:t>
      </w:r>
    </w:p>
    <w:p w14:paraId="59E2C80A" w14:textId="77777777"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14:paraId="6C210477" w14:textId="77777777" w:rsidR="00FF0DE9" w:rsidRPr="0053790C"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49B54B75" w14:textId="77777777" w:rsidR="00FF0DE9"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14:paraId="4B1C95A7" w14:textId="77777777" w:rsidR="000727D8" w:rsidRDefault="000727D8" w:rsidP="00FF0DE9">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727D8">
        <w:rPr>
          <w:rFonts w:ascii="Times New Roman" w:eastAsia="Times New Roman" w:hAnsi="Times New Roman" w:cs="Times New Roman"/>
          <w:sz w:val="28"/>
          <w:szCs w:val="28"/>
        </w:rPr>
        <w:t>Chế độ nước của dòng chảy sông Đà hoàn toàn phụ thuộc vào chế độ mưa và phân bổ lượng mưa trên lưu vực chia làm hai mùa rõ rệt: Mùa lũ kéo dài từ tháng 6 đến tháng 10, chậm hơn mùa mưa 1 tháng, trùng với thời kỳ hoạt động của gió mùa tây nam. Lượng dòng chảy lớn nhất vào tháng 7,8, trung bình mỗi tháng chiếm 23% tổng lượng mưa cả năm. Mùa kiệt trên sông Đà kéo dài từ tháng 11 đến tháng 5 năm sau. Tổng lượng dòng chảy của 7 tháng mùa cạn chiếm 22% lượng mưa cả năm.</w:t>
      </w:r>
    </w:p>
    <w:p w14:paraId="22A612D1" w14:textId="77777777" w:rsidR="00FF0DE9" w:rsidRPr="0053790C" w:rsidRDefault="00FF0DE9" w:rsidP="00FF0DE9">
      <w:pPr>
        <w:spacing w:before="120" w:after="0"/>
        <w:jc w:val="both"/>
        <w:rPr>
          <w:rFonts w:ascii="Times New Roman" w:eastAsia="Times New Roman" w:hAnsi="Times New Roman" w:cs="Times New Roman"/>
          <w:sz w:val="28"/>
          <w:szCs w:val="28"/>
          <w:lang w:val="pt-BR"/>
        </w:rPr>
      </w:pP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14:paraId="582CAC06" w14:textId="77777777"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44D042B0" w14:textId="77777777" w:rsidR="00FF0DE9"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049B31FB" w14:textId="77777777" w:rsidR="00FF0DE9" w:rsidRDefault="00FF0DE9" w:rsidP="00FF0DE9">
      <w:pPr>
        <w:spacing w:before="120" w:after="0"/>
      </w:pPr>
    </w:p>
    <w:p w14:paraId="50D92E11" w14:textId="77777777" w:rsidR="009848E6" w:rsidRDefault="00163EE0" w:rsidP="00AC7A3F">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CHỦ ĐỀ </w:t>
      </w:r>
      <w:r w:rsidR="009848E6">
        <w:rPr>
          <w:rFonts w:ascii="Times New Roman" w:eastAsia="Times New Roman" w:hAnsi="Times New Roman" w:cs="Times New Roman"/>
          <w:b/>
          <w:color w:val="FF0000"/>
          <w:sz w:val="28"/>
          <w:szCs w:val="28"/>
        </w:rPr>
        <w:t>2</w:t>
      </w:r>
      <w:r>
        <w:rPr>
          <w:rFonts w:ascii="Times New Roman" w:eastAsia="Times New Roman" w:hAnsi="Times New Roman" w:cs="Times New Roman"/>
          <w:b/>
          <w:color w:val="FF0000"/>
          <w:sz w:val="28"/>
          <w:szCs w:val="28"/>
        </w:rPr>
        <w:t xml:space="preserve">. </w:t>
      </w:r>
      <w:r w:rsidR="009848E6" w:rsidRPr="009848E6">
        <w:rPr>
          <w:rFonts w:ascii="Times New Roman" w:eastAsia="Times New Roman" w:hAnsi="Times New Roman" w:cs="Times New Roman"/>
          <w:b/>
          <w:color w:val="FF0000"/>
          <w:sz w:val="28"/>
          <w:szCs w:val="28"/>
        </w:rPr>
        <w:t xml:space="preserve">BẢO VỆ CHỦ QUYỀN, CÁC QUYỀN VÀ LỢI ÍCH HỢP PHÁP </w:t>
      </w:r>
    </w:p>
    <w:p w14:paraId="36C931BF" w14:textId="77777777" w:rsidR="009848E6" w:rsidRPr="0053790C" w:rsidRDefault="009848E6" w:rsidP="009848E6">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9848E6">
        <w:rPr>
          <w:rFonts w:ascii="Times New Roman" w:eastAsia="Times New Roman" w:hAnsi="Times New Roman" w:cs="Times New Roman"/>
          <w:b/>
          <w:color w:val="FF0000"/>
          <w:sz w:val="28"/>
          <w:szCs w:val="28"/>
        </w:rPr>
        <w:t>CỦA VIỆT NAM Ở BIỂN ĐÔNG</w:t>
      </w:r>
    </w:p>
    <w:p w14:paraId="5F86319E" w14:textId="77777777" w:rsidR="00AC7A3F" w:rsidRPr="0053790C" w:rsidRDefault="00AC7A3F" w:rsidP="00AC7A3F">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14:paraId="3A2A744F" w14:textId="77777777" w:rsidR="00AC7A3F" w:rsidRPr="0053790C" w:rsidRDefault="00AC7A3F" w:rsidP="00AC7A3F">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14:paraId="09BCC27C" w14:textId="77777777" w:rsidR="00AC7A3F" w:rsidRPr="0053790C" w:rsidRDefault="00AC7A3F" w:rsidP="00AC7A3F">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14:paraId="297DC2F9" w14:textId="77777777" w:rsidR="00AC7A3F" w:rsidRDefault="00163EE0" w:rsidP="00AC7A3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848E6">
        <w:rPr>
          <w:rFonts w:ascii="Times New Roman" w:eastAsia="Times New Roman" w:hAnsi="Times New Roman" w:cs="Times New Roman"/>
          <w:sz w:val="28"/>
          <w:szCs w:val="28"/>
        </w:rPr>
        <w:t>Xác định được vị trí, phạm vi của vùng biển và hải đảo VN (theo luật Biển VN).</w:t>
      </w:r>
    </w:p>
    <w:p w14:paraId="58AD9F93" w14:textId="77777777" w:rsidR="00163EE0" w:rsidRDefault="009848E6" w:rsidP="009848E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những nét chính về môi trường, tài nguyên thiên nhiên; phân tích được những thuận lợi và khó khăn đối với phát triển kinh tế và bảo vệ chủ quyền,</w:t>
      </w:r>
      <w:r w:rsidRPr="009848E6">
        <w:t xml:space="preserve"> </w:t>
      </w:r>
      <w:r>
        <w:rPr>
          <w:rFonts w:ascii="Times New Roman" w:eastAsia="Times New Roman" w:hAnsi="Times New Roman" w:cs="Times New Roman"/>
          <w:sz w:val="28"/>
          <w:szCs w:val="28"/>
        </w:rPr>
        <w:t xml:space="preserve">các quyền và lợi ích hợp pháp </w:t>
      </w:r>
      <w:r w:rsidRPr="009848E6">
        <w:rPr>
          <w:rFonts w:ascii="Times New Roman" w:eastAsia="Times New Roman" w:hAnsi="Times New Roman" w:cs="Times New Roman"/>
          <w:sz w:val="28"/>
          <w:szCs w:val="28"/>
        </w:rPr>
        <w:t xml:space="preserve">của việt nam ở </w:t>
      </w:r>
      <w:r>
        <w:rPr>
          <w:rFonts w:ascii="Times New Roman" w:eastAsia="Times New Roman" w:hAnsi="Times New Roman" w:cs="Times New Roman"/>
          <w:sz w:val="28"/>
          <w:szCs w:val="28"/>
        </w:rPr>
        <w:t>B</w:t>
      </w:r>
      <w:r w:rsidRPr="009848E6">
        <w:rPr>
          <w:rFonts w:ascii="Times New Roman" w:eastAsia="Times New Roman" w:hAnsi="Times New Roman" w:cs="Times New Roman"/>
          <w:sz w:val="28"/>
          <w:szCs w:val="28"/>
        </w:rPr>
        <w:t xml:space="preserve">iển </w:t>
      </w:r>
      <w:r>
        <w:rPr>
          <w:rFonts w:ascii="Times New Roman" w:eastAsia="Times New Roman" w:hAnsi="Times New Roman" w:cs="Times New Roman"/>
          <w:sz w:val="28"/>
          <w:szCs w:val="28"/>
        </w:rPr>
        <w:t>Đ</w:t>
      </w:r>
      <w:r w:rsidRPr="009848E6">
        <w:rPr>
          <w:rFonts w:ascii="Times New Roman" w:eastAsia="Times New Roman" w:hAnsi="Times New Roman" w:cs="Times New Roman"/>
          <w:sz w:val="28"/>
          <w:szCs w:val="28"/>
        </w:rPr>
        <w:t>ông</w:t>
      </w:r>
      <w:r>
        <w:rPr>
          <w:rFonts w:ascii="Times New Roman" w:eastAsia="Times New Roman" w:hAnsi="Times New Roman" w:cs="Times New Roman"/>
          <w:sz w:val="28"/>
          <w:szCs w:val="28"/>
        </w:rPr>
        <w:t>.</w:t>
      </w:r>
    </w:p>
    <w:p w14:paraId="17CFB16E" w14:textId="77777777" w:rsidR="009848E6" w:rsidRPr="0053790C" w:rsidRDefault="009848E6" w:rsidP="009848E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quá trình xác lập chủ quyền</w:t>
      </w:r>
      <w:r w:rsidR="00684513">
        <w:rPr>
          <w:rFonts w:ascii="Times New Roman" w:eastAsia="Times New Roman" w:hAnsi="Times New Roman" w:cs="Times New Roman"/>
          <w:sz w:val="28"/>
          <w:szCs w:val="28"/>
        </w:rPr>
        <w:t xml:space="preserve"> biển đảo của VN trong lịch sử.</w:t>
      </w:r>
    </w:p>
    <w:p w14:paraId="15D69970" w14:textId="77777777" w:rsidR="00AC7A3F" w:rsidRPr="0053790C" w:rsidRDefault="00AC7A3F" w:rsidP="00AC7A3F">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14:paraId="64C9144F" w14:textId="77777777" w:rsidR="00AC7A3F" w:rsidRPr="0053790C" w:rsidRDefault="00AC7A3F" w:rsidP="00AC7A3F">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14:paraId="111D0480" w14:textId="77777777" w:rsidR="00AC7A3F" w:rsidRPr="0053790C" w:rsidRDefault="00AC7A3F" w:rsidP="00AC7A3F">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14:paraId="21426843" w14:textId="77777777" w:rsidR="00AC7A3F" w:rsidRPr="0053790C" w:rsidRDefault="00AC7A3F" w:rsidP="00AC7A3F">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14:paraId="0BA689F1" w14:textId="77777777" w:rsidR="00AC7A3F" w:rsidRPr="0053790C" w:rsidRDefault="00AC7A3F" w:rsidP="00AC7A3F">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0F068D7D" w14:textId="77777777" w:rsidR="00AC7A3F" w:rsidRPr="0053790C" w:rsidRDefault="00AC7A3F" w:rsidP="00AC7A3F">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14:paraId="096EAAF6" w14:textId="77777777" w:rsidR="00AC7A3F" w:rsidRDefault="00AC7A3F" w:rsidP="00AC7A3F">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w:t>
      </w:r>
      <w:r w:rsidR="00671FEB">
        <w:rPr>
          <w:rFonts w:ascii="Times New Roman" w:eastAsia="Times New Roman" w:hAnsi="Times New Roman" w:cs="Times New Roman"/>
          <w:sz w:val="28"/>
          <w:szCs w:val="28"/>
        </w:rPr>
        <w:t>lịch sử và địa lí</w:t>
      </w:r>
      <w:r w:rsidRPr="0053790C">
        <w:rPr>
          <w:rFonts w:ascii="Times New Roman" w:eastAsia="Times New Roman" w:hAnsi="Times New Roman" w:cs="Times New Roman"/>
          <w:sz w:val="28"/>
          <w:szCs w:val="28"/>
        </w:rPr>
        <w:t xml:space="preserve">: </w:t>
      </w:r>
    </w:p>
    <w:p w14:paraId="75A15BD5" w14:textId="77777777" w:rsidR="00684513" w:rsidRPr="00684513" w:rsidRDefault="00684513" w:rsidP="00684513">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84513">
        <w:rPr>
          <w:rFonts w:ascii="Times New Roman" w:eastAsia="Times New Roman" w:hAnsi="Times New Roman" w:cs="Times New Roman"/>
          <w:sz w:val="28"/>
          <w:szCs w:val="28"/>
        </w:rPr>
        <w:t xml:space="preserve"> Xác định được vị trí, phạm vi của vùng biển và hải đảo VN (theo luật Biển VN).</w:t>
      </w:r>
    </w:p>
    <w:p w14:paraId="4A4CEA9F" w14:textId="77777777" w:rsidR="00684513" w:rsidRPr="00684513" w:rsidRDefault="00684513" w:rsidP="00684513">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84513">
        <w:rPr>
          <w:rFonts w:ascii="Times New Roman" w:eastAsia="Times New Roman" w:hAnsi="Times New Roman" w:cs="Times New Roman"/>
          <w:sz w:val="28"/>
          <w:szCs w:val="28"/>
        </w:rPr>
        <w:t xml:space="preserve"> Trình bày được những nét chính về môi trường, tài nguyên thiên nhiên; phân tích được những thuận lợi và khó khăn đối với phát triển kinh tế và bảo vệ chủ quyền, các quyền và lợi ích hợp pháp của việt nam ở Biển Đông.</w:t>
      </w:r>
    </w:p>
    <w:p w14:paraId="03D1B380" w14:textId="77777777" w:rsidR="00684513" w:rsidRDefault="00684513" w:rsidP="00684513">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84513">
        <w:rPr>
          <w:rFonts w:ascii="Times New Roman" w:eastAsia="Times New Roman" w:hAnsi="Times New Roman" w:cs="Times New Roman"/>
          <w:sz w:val="28"/>
          <w:szCs w:val="28"/>
        </w:rPr>
        <w:t xml:space="preserve"> Trình bày được quá trình xác lập chủ quyền biển đảo của VN trong lịch sử.</w:t>
      </w:r>
    </w:p>
    <w:p w14:paraId="1EDFF1E5" w14:textId="77777777" w:rsidR="00671FEB" w:rsidRDefault="00AC7A3F" w:rsidP="00684513">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w:t>
      </w:r>
      <w:r w:rsidR="00671FEB">
        <w:rPr>
          <w:rFonts w:ascii="Times New Roman" w:eastAsia="Times New Roman" w:hAnsi="Times New Roman" w:cs="Times New Roman"/>
          <w:sz w:val="28"/>
          <w:szCs w:val="28"/>
        </w:rPr>
        <w:t xml:space="preserve">lịc sử và </w:t>
      </w:r>
      <w:r w:rsidRPr="0053790C">
        <w:rPr>
          <w:rFonts w:ascii="Times New Roman" w:eastAsia="Times New Roman" w:hAnsi="Times New Roman" w:cs="Times New Roman"/>
          <w:sz w:val="28"/>
          <w:szCs w:val="28"/>
        </w:rPr>
        <w:t xml:space="preserve">địa lí: </w:t>
      </w:r>
    </w:p>
    <w:p w14:paraId="104FA11B" w14:textId="77777777" w:rsidR="00AC7A3F" w:rsidRDefault="00671FEB" w:rsidP="00AC7A3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7A3F" w:rsidRPr="0053790C">
        <w:rPr>
          <w:rFonts w:ascii="Times New Roman" w:eastAsia="Times New Roman" w:hAnsi="Times New Roman" w:cs="Times New Roman"/>
          <w:sz w:val="28"/>
          <w:szCs w:val="28"/>
        </w:rPr>
        <w:t xml:space="preserve">Khai thác kênh hình và kênh chữ trong SGK từ </w:t>
      </w:r>
      <w:r>
        <w:rPr>
          <w:rFonts w:ascii="Times New Roman" w:eastAsia="Times New Roman" w:hAnsi="Times New Roman" w:cs="Times New Roman"/>
          <w:sz w:val="28"/>
          <w:szCs w:val="28"/>
        </w:rPr>
        <w:t>tr1</w:t>
      </w:r>
      <w:r w:rsidR="00684513">
        <w:rPr>
          <w:rFonts w:ascii="Times New Roman" w:eastAsia="Times New Roman" w:hAnsi="Times New Roman" w:cs="Times New Roman"/>
          <w:sz w:val="28"/>
          <w:szCs w:val="28"/>
        </w:rPr>
        <w:t>62-169.</w:t>
      </w:r>
    </w:p>
    <w:p w14:paraId="59E44427" w14:textId="77777777" w:rsidR="00A40B62" w:rsidRPr="0053790C" w:rsidRDefault="00671FEB" w:rsidP="00684513">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40B62">
        <w:rPr>
          <w:rFonts w:ascii="Times New Roman" w:eastAsia="Times New Roman" w:hAnsi="Times New Roman" w:cs="Times New Roman"/>
          <w:sz w:val="28"/>
          <w:szCs w:val="28"/>
        </w:rPr>
        <w:t xml:space="preserve">Quan sát lược đồ hình </w:t>
      </w:r>
      <w:r w:rsidR="00684513">
        <w:rPr>
          <w:rFonts w:ascii="Times New Roman" w:eastAsia="Times New Roman" w:hAnsi="Times New Roman" w:cs="Times New Roman"/>
          <w:sz w:val="28"/>
          <w:szCs w:val="28"/>
        </w:rPr>
        <w:t>2</w:t>
      </w:r>
      <w:r w:rsidR="00A40B62">
        <w:rPr>
          <w:rFonts w:ascii="Times New Roman" w:eastAsia="Times New Roman" w:hAnsi="Times New Roman" w:cs="Times New Roman"/>
          <w:sz w:val="28"/>
          <w:szCs w:val="28"/>
        </w:rPr>
        <w:t>.1 SGK tr1</w:t>
      </w:r>
      <w:r w:rsidR="00684513">
        <w:rPr>
          <w:rFonts w:ascii="Times New Roman" w:eastAsia="Times New Roman" w:hAnsi="Times New Roman" w:cs="Times New Roman"/>
          <w:sz w:val="28"/>
          <w:szCs w:val="28"/>
        </w:rPr>
        <w:t>63 để xác định vị trí, phạm vi vùng biển và hải đảo VN.</w:t>
      </w:r>
    </w:p>
    <w:p w14:paraId="2517609D" w14:textId="77777777" w:rsidR="00AC7A3F" w:rsidRPr="0053790C" w:rsidRDefault="00AC7A3F" w:rsidP="00AC7A3F">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sidR="00684513">
        <w:rPr>
          <w:rFonts w:ascii="Times New Roman" w:eastAsia="Times New Roman" w:hAnsi="Times New Roman" w:cs="Times New Roman"/>
          <w:sz w:val="28"/>
          <w:szCs w:val="28"/>
        </w:rPr>
        <w:t>s</w:t>
      </w:r>
      <w:r w:rsidR="00684513" w:rsidRPr="00684513">
        <w:rPr>
          <w:rFonts w:ascii="Times New Roman" w:eastAsia="Times New Roman" w:hAnsi="Times New Roman" w:cs="Times New Roman"/>
          <w:sz w:val="28"/>
          <w:szCs w:val="28"/>
        </w:rPr>
        <w:t>ưu tầm và viết bài giới thiệu (khoảng 150 chữ) về một tuyên bố khẳng định chủ quyền biển đảo của Chính phủ nước Cộng hoà xã hội chủ nghĩa Việt Nam.</w:t>
      </w:r>
    </w:p>
    <w:p w14:paraId="0CE235B7" w14:textId="77777777" w:rsidR="00AC7A3F" w:rsidRPr="0053790C" w:rsidRDefault="00AC7A3F" w:rsidP="00AC7A3F">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sidR="00A40B62">
        <w:rPr>
          <w:rFonts w:ascii="Times New Roman" w:eastAsia="Times New Roman" w:hAnsi="Times New Roman" w:cs="Times New Roman"/>
          <w:sz w:val="28"/>
          <w:szCs w:val="28"/>
        </w:rPr>
        <w:t xml:space="preserve">ý thức giữ gìn và </w:t>
      </w:r>
      <w:r w:rsidR="00684513">
        <w:rPr>
          <w:rFonts w:ascii="Times New Roman" w:eastAsia="Times New Roman" w:hAnsi="Times New Roman" w:cs="Times New Roman"/>
          <w:sz w:val="28"/>
          <w:szCs w:val="28"/>
        </w:rPr>
        <w:t>bảo vệ chủ quyền biển – đảo VN.</w:t>
      </w:r>
    </w:p>
    <w:p w14:paraId="5D335651" w14:textId="77777777" w:rsidR="00AC7A3F" w:rsidRPr="0053790C" w:rsidRDefault="00AC7A3F" w:rsidP="00AC7A3F">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14:paraId="15833B0B" w14:textId="77777777" w:rsidR="00AC7A3F" w:rsidRPr="0053790C" w:rsidRDefault="00AC7A3F" w:rsidP="00AC7A3F">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14:paraId="667CD1C3" w14:textId="77777777" w:rsidR="00AC7A3F" w:rsidRPr="0053790C" w:rsidRDefault="00AC7A3F" w:rsidP="00AC7A3F">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3E47A4">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sidR="002C5C54">
        <w:rPr>
          <w:rFonts w:ascii="Times New Roman" w:eastAsia="Times New Roman" w:hAnsi="Times New Roman" w:cs="Times New Roman"/>
          <w:sz w:val="28"/>
          <w:szCs w:val="28"/>
        </w:rPr>
        <w:t>.</w:t>
      </w:r>
    </w:p>
    <w:p w14:paraId="5D880B97" w14:textId="77777777" w:rsidR="00AC7A3F" w:rsidRPr="0053790C" w:rsidRDefault="00AC7A3F" w:rsidP="008E59CA">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2C5C54">
        <w:rPr>
          <w:rFonts w:ascii="Times New Roman" w:eastAsia="Times New Roman" w:hAnsi="Times New Roman" w:cs="Times New Roman"/>
          <w:sz w:val="28"/>
          <w:szCs w:val="28"/>
        </w:rPr>
        <w:t xml:space="preserve">Hình </w:t>
      </w:r>
      <w:r w:rsidR="00684513">
        <w:rPr>
          <w:rFonts w:ascii="Times New Roman" w:eastAsia="Times New Roman" w:hAnsi="Times New Roman" w:cs="Times New Roman"/>
          <w:sz w:val="28"/>
          <w:szCs w:val="28"/>
        </w:rPr>
        <w:t>2</w:t>
      </w:r>
      <w:r w:rsidR="002C5C54">
        <w:rPr>
          <w:rFonts w:ascii="Times New Roman" w:eastAsia="Times New Roman" w:hAnsi="Times New Roman" w:cs="Times New Roman"/>
          <w:sz w:val="28"/>
          <w:szCs w:val="28"/>
        </w:rPr>
        <w:t xml:space="preserve">.1. </w:t>
      </w:r>
      <w:r w:rsidR="00684513">
        <w:rPr>
          <w:rFonts w:ascii="Times New Roman" w:eastAsia="Times New Roman" w:hAnsi="Times New Roman" w:cs="Times New Roman"/>
          <w:sz w:val="28"/>
          <w:szCs w:val="28"/>
        </w:rPr>
        <w:t>V</w:t>
      </w:r>
      <w:r w:rsidR="00684513" w:rsidRPr="00684513">
        <w:rPr>
          <w:rFonts w:ascii="Times New Roman" w:eastAsia="Times New Roman" w:hAnsi="Times New Roman" w:cs="Times New Roman"/>
          <w:sz w:val="28"/>
          <w:szCs w:val="28"/>
        </w:rPr>
        <w:t xml:space="preserve">ị trí, </w:t>
      </w:r>
      <w:r w:rsidR="00684513">
        <w:rPr>
          <w:rFonts w:ascii="Times New Roman" w:eastAsia="Times New Roman" w:hAnsi="Times New Roman" w:cs="Times New Roman"/>
          <w:sz w:val="28"/>
          <w:szCs w:val="28"/>
        </w:rPr>
        <w:t>phạm vi vùng biển và hải đảo VN, bảng 2.1. Các huyện đảo của nước ta, hình 2.2. Một số hoạt động khai thác tài nguyên biển đảo ở VN, bảng 2.2. Qúa trình nhà nước phong kiến VN xác lập chủ quyền</w:t>
      </w:r>
      <w:r w:rsidR="00FF0DE9">
        <w:rPr>
          <w:rFonts w:ascii="Times New Roman" w:eastAsia="Times New Roman" w:hAnsi="Times New Roman" w:cs="Times New Roman"/>
          <w:sz w:val="28"/>
          <w:szCs w:val="28"/>
        </w:rPr>
        <w:t xml:space="preserve"> đối với quần đảo Hoàng Sa và Trường Sa, hình 2.3. Hải đăng trên đảo đá mây, hình 2.4. Tuyên bố của </w:t>
      </w:r>
      <w:r w:rsidR="008E59CA">
        <w:rPr>
          <w:rFonts w:ascii="Times New Roman" w:eastAsia="Times New Roman" w:hAnsi="Times New Roman" w:cs="Times New Roman"/>
          <w:sz w:val="28"/>
          <w:szCs w:val="28"/>
        </w:rPr>
        <w:t>Bộ ngoại giao VN và các hình ảnh minh họa.</w:t>
      </w:r>
    </w:p>
    <w:p w14:paraId="47319352" w14:textId="77777777" w:rsidR="00AC7A3F" w:rsidRPr="0053790C" w:rsidRDefault="00AC7A3F" w:rsidP="00AC7A3F">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 Phiếu học tập, bảng phụ ghi câu hỏi thảo luận nhóm và bảng nhóm cho HS trả lời.</w:t>
      </w:r>
    </w:p>
    <w:p w14:paraId="53ED871B" w14:textId="77777777" w:rsidR="00AC7A3F" w:rsidRPr="0053790C" w:rsidRDefault="00AC7A3F" w:rsidP="00AC7A3F">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sidR="00C8232F">
        <w:rPr>
          <w:rFonts w:ascii="Times New Roman" w:eastAsia="Times New Roman" w:hAnsi="Times New Roman" w:cs="Times New Roman"/>
          <w:sz w:val="28"/>
          <w:szCs w:val="28"/>
        </w:rPr>
        <w:t>.</w:t>
      </w:r>
    </w:p>
    <w:p w14:paraId="5A64FA3D" w14:textId="77777777" w:rsidR="00AC7A3F" w:rsidRPr="0053790C" w:rsidRDefault="00AC7A3F" w:rsidP="00AC7A3F">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14:paraId="6EE0D16C" w14:textId="77777777" w:rsidR="00165FEE" w:rsidRPr="0053790C" w:rsidRDefault="00165FEE" w:rsidP="00165FEE">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14:paraId="41CEFF37" w14:textId="77777777" w:rsidR="00165FEE" w:rsidRPr="0053790C" w:rsidRDefault="00165FEE" w:rsidP="00165FEE">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14:paraId="3D21B8DF" w14:textId="77777777" w:rsidR="00EF7AAB" w:rsidRPr="0053790C" w:rsidRDefault="00EF7AAB" w:rsidP="00EF7AAB">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cho HS nghe lời bài hát “Hành trình trên đất phù sa” do nhạc sĩ Thanh Sơn sáng tác.</w:t>
      </w:r>
    </w:p>
    <w:p w14:paraId="51BE1F53" w14:textId="77777777" w:rsidR="00EF7AAB" w:rsidRPr="0053790C" w:rsidRDefault="00EF7AAB" w:rsidP="00EF7AAB">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đoán</w:t>
      </w:r>
      <w:r w:rsidRPr="0053790C">
        <w:rPr>
          <w:rFonts w:ascii="Times New Roman" w:eastAsia="Times New Roman" w:hAnsi="Times New Roman" w:cs="Times New Roman"/>
          <w:sz w:val="28"/>
          <w:szCs w:val="28"/>
        </w:rPr>
        <w:t xml:space="preserve"> được </w:t>
      </w:r>
      <w:r>
        <w:rPr>
          <w:rFonts w:ascii="Times New Roman" w:eastAsia="Times New Roman" w:hAnsi="Times New Roman" w:cs="Times New Roman"/>
          <w:sz w:val="28"/>
          <w:szCs w:val="28"/>
        </w:rPr>
        <w:t xml:space="preserve">tên </w:t>
      </w:r>
      <w:r>
        <w:rPr>
          <w:rFonts w:ascii="Times New Roman" w:eastAsia="Times New Roman" w:hAnsi="Times New Roman" w:cs="Times New Roman"/>
          <w:noProof/>
          <w:sz w:val="28"/>
          <w:szCs w:val="28"/>
          <w:lang w:val="nl-NL"/>
        </w:rPr>
        <w:t xml:space="preserve">bài hát “Hành trình trên đất phù sa” và vùng, miền được nói đến do </w:t>
      </w:r>
      <w:r w:rsidRPr="0053790C">
        <w:rPr>
          <w:rFonts w:ascii="Times New Roman" w:eastAsia="Times New Roman" w:hAnsi="Times New Roman" w:cs="Times New Roman"/>
          <w:sz w:val="28"/>
          <w:szCs w:val="28"/>
        </w:rPr>
        <w:t>GV đặt ra.</w:t>
      </w:r>
    </w:p>
    <w:p w14:paraId="05C4849A" w14:textId="77777777" w:rsidR="00EF7AAB" w:rsidRPr="0053790C" w:rsidRDefault="00EF7AAB" w:rsidP="00EF7AAB">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14:paraId="5F1FCC6E" w14:textId="77777777" w:rsidR="00EF7AAB" w:rsidRPr="0053790C" w:rsidRDefault="00EF7AAB" w:rsidP="00EF7AA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61F2728C" w14:textId="77777777" w:rsidR="00EF7AAB" w:rsidRDefault="00EF7AAB" w:rsidP="00EF7AAB">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w:t>
      </w:r>
      <w:r w:rsidRPr="009130CE">
        <w:rPr>
          <w:rFonts w:ascii="Times New Roman" w:eastAsia="Times New Roman" w:hAnsi="Times New Roman" w:cs="Times New Roman"/>
          <w:bCs/>
          <w:sz w:val="28"/>
          <w:szCs w:val="28"/>
        </w:rPr>
        <w:t xml:space="preserve">cho HS nghe </w:t>
      </w:r>
      <w:r>
        <w:rPr>
          <w:rFonts w:ascii="Times New Roman" w:eastAsia="Times New Roman" w:hAnsi="Times New Roman" w:cs="Times New Roman"/>
          <w:bCs/>
          <w:sz w:val="28"/>
          <w:szCs w:val="28"/>
        </w:rPr>
        <w:t xml:space="preserve">lời </w:t>
      </w:r>
      <w:r w:rsidRPr="009130CE">
        <w:rPr>
          <w:rFonts w:ascii="Times New Roman" w:eastAsia="Times New Roman" w:hAnsi="Times New Roman" w:cs="Times New Roman"/>
          <w:bCs/>
          <w:sz w:val="28"/>
          <w:szCs w:val="28"/>
        </w:rPr>
        <w:t xml:space="preserve">bài hát </w:t>
      </w:r>
      <w:r>
        <w:rPr>
          <w:rFonts w:ascii="Times New Roman" w:eastAsia="Times New Roman" w:hAnsi="Times New Roman" w:cs="Times New Roman"/>
          <w:noProof/>
          <w:sz w:val="28"/>
          <w:szCs w:val="28"/>
          <w:lang w:val="nl-NL"/>
        </w:rPr>
        <w:t xml:space="preserve">bài hát “Nơi đảo xa” do nhạc sĩ </w:t>
      </w:r>
      <w:r w:rsidR="000D67CD">
        <w:rPr>
          <w:rFonts w:ascii="Times New Roman" w:eastAsia="Times New Roman" w:hAnsi="Times New Roman" w:cs="Times New Roman"/>
          <w:noProof/>
          <w:sz w:val="28"/>
          <w:szCs w:val="28"/>
          <w:lang w:val="nl-NL"/>
        </w:rPr>
        <w:t xml:space="preserve">Thế Song </w:t>
      </w:r>
      <w:r>
        <w:rPr>
          <w:rFonts w:ascii="Times New Roman" w:eastAsia="Times New Roman" w:hAnsi="Times New Roman" w:cs="Times New Roman"/>
          <w:noProof/>
          <w:sz w:val="28"/>
          <w:szCs w:val="28"/>
          <w:lang w:val="nl-NL"/>
        </w:rPr>
        <w:t xml:space="preserve"> sáng tác.</w:t>
      </w:r>
    </w:p>
    <w:p w14:paraId="2D2155DA"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F7AAB">
        <w:rPr>
          <w:rFonts w:ascii="Times New Roman" w:eastAsia="Times New Roman" w:hAnsi="Times New Roman" w:cs="Times New Roman"/>
          <w:bCs/>
          <w:sz w:val="28"/>
          <w:szCs w:val="28"/>
        </w:rPr>
        <w:t>Nơi anh đến là biển xa</w:t>
      </w:r>
    </w:p>
    <w:p w14:paraId="72E762BC"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Nơi anh tới ngoài đảo xa</w:t>
      </w:r>
    </w:p>
    <w:p w14:paraId="31C3BEA2"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Từ mảnh đất quê ta</w:t>
      </w:r>
    </w:p>
    <w:p w14:paraId="3D751BE7"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Giữa đại dươ­ng</w:t>
      </w:r>
    </w:p>
    <w:p w14:paraId="50BC3898"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Mang tình thươ­ng quê nhà</w:t>
      </w:r>
    </w:p>
    <w:p w14:paraId="5FD40A97"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Trường Sa kia Hoàng Sa</w:t>
      </w:r>
    </w:p>
    <w:p w14:paraId="64A727DB"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Ngàn bão tố phong ba</w:t>
      </w:r>
    </w:p>
    <w:p w14:paraId="7BB0F710"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Ta vượt qua vượt qua</w:t>
      </w:r>
    </w:p>
    <w:p w14:paraId="4F032057"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Lướt sóng con tàu</w:t>
      </w:r>
    </w:p>
    <w:p w14:paraId="45FC8970"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Mang tín hiệu trong đất liền</w:t>
      </w:r>
    </w:p>
    <w:p w14:paraId="043173BE"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Mắt em nhìn theo con tàu đi xa mãi</w:t>
      </w:r>
    </w:p>
    <w:p w14:paraId="783202A2"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Giữa nơi biển khơi</w:t>
      </w:r>
    </w:p>
    <w:p w14:paraId="319BED0D"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Đang nở rộ ngàn bông hoa san hô</w:t>
      </w:r>
    </w:p>
    <w:p w14:paraId="45E1CA4A"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Cánh hoa đỏ thắm</w:t>
      </w:r>
    </w:p>
    <w:p w14:paraId="021A4610"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Bao hy vọng anh gửi về tặng em</w:t>
      </w:r>
    </w:p>
    <w:p w14:paraId="44FE8ABC"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Ơi ánh mắt em yêu như­ biển xanh</w:t>
      </w:r>
    </w:p>
    <w:p w14:paraId="741D2D9B"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Như­ trời xanh trong nắng mới</w:t>
      </w:r>
    </w:p>
    <w:p w14:paraId="1E6B85F4"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Nhớ cả dáng hình em</w:t>
      </w:r>
    </w:p>
    <w:p w14:paraId="1DFE91D2"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Mùa gặt nặng đôi vai</w:t>
      </w:r>
    </w:p>
    <w:p w14:paraId="4A2CF743"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Sóng ru mối tình</w:t>
      </w:r>
    </w:p>
    <w:p w14:paraId="3A16943D"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Đời thủy thủ càng thêm vui</w:t>
      </w:r>
    </w:p>
    <w:p w14:paraId="0F41CC45"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p>
    <w:p w14:paraId="6A4619F4"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p>
    <w:p w14:paraId="1E5E89E6"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Vầng trăng sáng trên biển xa</w:t>
      </w:r>
    </w:p>
    <w:p w14:paraId="2BDCF161"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Vầng trăng sáng ngoài đảo xa</w:t>
      </w:r>
    </w:p>
    <w:p w14:paraId="5624F240"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Vẳng nghe tiếng ngân nga</w:t>
      </w:r>
    </w:p>
    <w:p w14:paraId="626E5D2F"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Ru lòng ta bao lời ca quê nhà</w:t>
      </w:r>
    </w:p>
    <w:p w14:paraId="3EF9CF68"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Trường Sa kia Hoàng Sa</w:t>
      </w:r>
    </w:p>
    <w:p w14:paraId="1096A1E0"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Quần đảo tím hiên ngang</w:t>
      </w:r>
    </w:p>
    <w:p w14:paraId="7DCCC0B9"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Thiên hùng ca ngời sáng</w:t>
      </w:r>
    </w:p>
    <w:p w14:paraId="330A7BCF"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Tháng năm con tàu</w:t>
      </w:r>
    </w:p>
    <w:p w14:paraId="343C7EC1"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Quen sóng cả quen gió biển</w:t>
      </w:r>
    </w:p>
    <w:p w14:paraId="0FD781B1"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Nước da màu nắng</w:t>
      </w:r>
    </w:p>
    <w:p w14:paraId="59971307"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Tươi giòn thêm ánh thép</w:t>
      </w:r>
    </w:p>
    <w:p w14:paraId="13C1E86F"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Cánh chim hải âu bốn mùa</w:t>
      </w:r>
    </w:p>
    <w:p w14:paraId="10FEAB97"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Về cùng anh vui ra khơi</w:t>
      </w:r>
    </w:p>
    <w:p w14:paraId="15097B5A"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Cánh hoa biển trắng</w:t>
      </w:r>
    </w:p>
    <w:p w14:paraId="27CDE7B7"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Là kỷ niệm anh gửi về tặng em</w:t>
      </w:r>
    </w:p>
    <w:p w14:paraId="213F1DEA"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súng khoác trên vai</w:t>
      </w:r>
    </w:p>
    <w:p w14:paraId="0D6B69F6"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Trăng đầu núi soi hình anh đang đứng đó</w:t>
      </w:r>
    </w:p>
    <w:p w14:paraId="6CCCAE93"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Nhắn về đất liền</w:t>
      </w:r>
    </w:p>
    <w:p w14:paraId="03521DB0"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Cánh buồm chở đầy tin yêu</w:t>
      </w:r>
    </w:p>
    <w:p w14:paraId="0049AC27"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Sóng ru mối tình</w:t>
      </w:r>
    </w:p>
    <w:p w14:paraId="255E0507"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Đời thủy thủ càng thêm yêu</w:t>
      </w:r>
    </w:p>
    <w:p w14:paraId="22F39224"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p>
    <w:p w14:paraId="753A25EC"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p>
    <w:p w14:paraId="52CDCD70"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Ơi ánh mắt em yêu như­ biển xanh</w:t>
      </w:r>
    </w:p>
    <w:p w14:paraId="3C4F2185"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Như­ trời xanh trong nắng mới</w:t>
      </w:r>
    </w:p>
    <w:p w14:paraId="42C5D15E"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Nhớ cả dáng hình em</w:t>
      </w:r>
    </w:p>
    <w:p w14:paraId="39FDEC20"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Mùa gặt nặng đôi vai</w:t>
      </w:r>
    </w:p>
    <w:p w14:paraId="5D584D75"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Sóng ru mối tình</w:t>
      </w:r>
    </w:p>
    <w:p w14:paraId="1FA0666F"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Đời thủy thủ càng thêm vui</w:t>
      </w:r>
    </w:p>
    <w:p w14:paraId="67867D80"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p>
    <w:p w14:paraId="2D8974CA"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p>
    <w:p w14:paraId="0D522255"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r>
        <w:rPr>
          <w:rFonts w:ascii="Times New Roman" w:eastAsia="Times New Roman" w:hAnsi="Times New Roman" w:cs="Times New Roman"/>
          <w:bCs/>
          <w:sz w:val="28"/>
          <w:szCs w:val="28"/>
        </w:rPr>
        <w:t>”</w:t>
      </w:r>
    </w:p>
    <w:p w14:paraId="22FBCC28" w14:textId="77777777" w:rsid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p>
    <w:p w14:paraId="30D3D3A1" w14:textId="77777777" w:rsidR="00EF7AAB" w:rsidRPr="0053790C" w:rsidRDefault="00EF7AAB" w:rsidP="000D67CD">
      <w:pPr>
        <w:tabs>
          <w:tab w:val="left" w:pos="0"/>
        </w:tabs>
        <w:spacing w:before="120" w:after="0" w:line="264" w:lineRule="auto"/>
        <w:ind w:right="-424" w:firstLine="340"/>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Sau khi HS nghe bài hát, GV yêu cầu HS </w:t>
      </w:r>
      <w:r w:rsidR="000D67CD">
        <w:rPr>
          <w:rFonts w:ascii="Times New Roman" w:eastAsia="Times New Roman" w:hAnsi="Times New Roman" w:cs="Times New Roman"/>
          <w:sz w:val="28"/>
          <w:szCs w:val="28"/>
        </w:rPr>
        <w:t>cho biết tên bài hát?</w:t>
      </w:r>
    </w:p>
    <w:p w14:paraId="496A8AB3" w14:textId="77777777" w:rsidR="00EF7AAB" w:rsidRPr="0053790C" w:rsidRDefault="00EF7AAB" w:rsidP="00EF7AA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14:paraId="1757CC3F" w14:textId="77777777" w:rsidR="00EF7AAB" w:rsidRPr="0053790C" w:rsidRDefault="00EF7AAB" w:rsidP="00EF7AA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nghe lời bài hát</w:t>
      </w:r>
      <w:r w:rsidRPr="0053790C">
        <w:rPr>
          <w:rFonts w:ascii="Times New Roman" w:eastAsia="Times New Roman" w:hAnsi="Times New Roman" w:cs="Times New Roman"/>
          <w:sz w:val="28"/>
          <w:szCs w:val="28"/>
        </w:rPr>
        <w:t xml:space="preserve"> và sự hiểu biết của bản thân, </w:t>
      </w:r>
      <w:r w:rsidRPr="0053790C">
        <w:rPr>
          <w:rFonts w:ascii="Times New Roman" w:eastAsia="Times New Roman" w:hAnsi="Times New Roman" w:cs="Times New Roman"/>
          <w:bCs/>
          <w:sz w:val="28"/>
          <w:szCs w:val="28"/>
        </w:rPr>
        <w:t xml:space="preserve">suy nghĩa để trả lời câu hỏi.  </w:t>
      </w:r>
    </w:p>
    <w:p w14:paraId="1E4350D9" w14:textId="77777777" w:rsidR="00EF7AAB" w:rsidRPr="0053790C" w:rsidRDefault="00EF7AAB" w:rsidP="00EF7AA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14:paraId="17816502" w14:textId="77777777" w:rsidR="00EF7AAB" w:rsidRPr="0053790C" w:rsidRDefault="00EF7AAB" w:rsidP="00EF7AA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14:paraId="5A0CBED7" w14:textId="77777777" w:rsidR="00EF7AAB" w:rsidRPr="0053790C" w:rsidRDefault="00EF7AAB" w:rsidP="00EF7AAB">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r w:rsidRPr="00C542B5">
        <w:rPr>
          <w:rFonts w:ascii="Times New Roman" w:eastAsia="Times New Roman" w:hAnsi="Times New Roman" w:cs="Times New Roman"/>
          <w:sz w:val="28"/>
          <w:szCs w:val="28"/>
        </w:rPr>
        <w:t xml:space="preserve">tên bài hát: </w:t>
      </w:r>
      <w:r w:rsidR="000D67CD">
        <w:rPr>
          <w:rFonts w:ascii="Times New Roman" w:eastAsia="Times New Roman" w:hAnsi="Times New Roman" w:cs="Times New Roman"/>
          <w:sz w:val="28"/>
          <w:szCs w:val="28"/>
        </w:rPr>
        <w:t>“Nơi đảo xa”</w:t>
      </w:r>
    </w:p>
    <w:p w14:paraId="36021207" w14:textId="77777777" w:rsidR="00EF7AAB" w:rsidRPr="0053790C" w:rsidRDefault="00EF7AAB" w:rsidP="00EF7AA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087A5ACE" w14:textId="77777777" w:rsidR="00165FEE" w:rsidRPr="0053790C" w:rsidRDefault="000D67CD" w:rsidP="00165FEE">
      <w:pPr>
        <w:tabs>
          <w:tab w:val="left" w:pos="0"/>
        </w:tabs>
        <w:spacing w:before="120" w:after="0" w:line="264" w:lineRule="auto"/>
        <w:ind w:right="-424"/>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iCs/>
          <w:sz w:val="28"/>
          <w:szCs w:val="28"/>
        </w:rPr>
        <w:t xml:space="preserve">     </w:t>
      </w:r>
      <w:r w:rsidR="00165FEE" w:rsidRPr="0053790C">
        <w:rPr>
          <w:rFonts w:ascii="Times New Roman" w:eastAsia="Times New Roman" w:hAnsi="Times New Roman" w:cs="Times New Roman"/>
          <w:b/>
          <w:bCs/>
          <w:sz w:val="28"/>
          <w:szCs w:val="28"/>
        </w:rPr>
        <w:t>Bước 4.</w:t>
      </w:r>
      <w:r w:rsidR="00165FEE" w:rsidRPr="0053790C">
        <w:rPr>
          <w:rFonts w:ascii="Times New Roman" w:eastAsia="Times New Roman" w:hAnsi="Times New Roman" w:cs="Times New Roman"/>
          <w:bCs/>
          <w:sz w:val="28"/>
          <w:szCs w:val="28"/>
        </w:rPr>
        <w:t xml:space="preserve"> </w:t>
      </w:r>
      <w:r w:rsidR="00165FEE" w:rsidRPr="0053790C">
        <w:rPr>
          <w:rFonts w:ascii="Times New Roman" w:eastAsia="Times New Roman" w:hAnsi="Times New Roman" w:cs="Times New Roman"/>
          <w:b/>
          <w:bCs/>
          <w:sz w:val="28"/>
          <w:szCs w:val="28"/>
        </w:rPr>
        <w:t>GV dẫn dắt vào nội dung bài mới</w:t>
      </w:r>
      <w:r w:rsidR="00165FEE" w:rsidRPr="0053790C">
        <w:rPr>
          <w:rFonts w:ascii="Times New Roman" w:eastAsia="Times New Roman" w:hAnsi="Times New Roman" w:cs="Times New Roman"/>
          <w:bCs/>
          <w:sz w:val="28"/>
          <w:szCs w:val="28"/>
        </w:rPr>
        <w:t>:</w:t>
      </w:r>
      <w:r w:rsidR="00165FEE"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Lời bài hát “Nơi đảo xa” không chỉ thể hiện chủ quyền thiêng liêng đối với 2 quần đảo Hoàng Sa và Trường Sa của Tổ quốc mà còn</w:t>
      </w:r>
      <w:r w:rsidR="00103E1C" w:rsidRPr="00103E1C">
        <w:rPr>
          <w:rFonts w:ascii="Times New Roman" w:eastAsia="Times New Roman" w:hAnsi="Times New Roman" w:cs="Times New Roman"/>
          <w:sz w:val="28"/>
          <w:szCs w:val="28"/>
        </w:rPr>
        <w:t xml:space="preserve"> như một biểu tượng, thể hiện sự trân trọng, lòng biết ơn đối với các thế hệ đi trước đã hy sinh để bảo vệ chủ quyền biển đảo của Tổ quốc.</w:t>
      </w:r>
      <w:r w:rsidR="00165FEE">
        <w:rPr>
          <w:rFonts w:ascii="Times New Roman" w:eastAsia="Times New Roman" w:hAnsi="Times New Roman" w:cs="Times New Roman"/>
          <w:sz w:val="28"/>
          <w:szCs w:val="28"/>
        </w:rPr>
        <w:t xml:space="preserve"> </w:t>
      </w:r>
      <w:r w:rsidR="00635565">
        <w:rPr>
          <w:rFonts w:ascii="Times New Roman" w:eastAsia="Times New Roman" w:hAnsi="Times New Roman" w:cs="Times New Roman"/>
          <w:sz w:val="28"/>
          <w:szCs w:val="28"/>
        </w:rPr>
        <w:t>Vậy</w:t>
      </w:r>
      <w:r w:rsidR="00635565" w:rsidRPr="00635565">
        <w:t xml:space="preserve"> </w:t>
      </w:r>
      <w:r w:rsidR="00635565">
        <w:rPr>
          <w:rFonts w:ascii="Times New Roman" w:eastAsia="Times New Roman" w:hAnsi="Times New Roman" w:cs="Times New Roman"/>
          <w:sz w:val="28"/>
          <w:szCs w:val="28"/>
        </w:rPr>
        <w:t>q</w:t>
      </w:r>
      <w:r w:rsidR="00635565" w:rsidRPr="00635565">
        <w:rPr>
          <w:rFonts w:ascii="Times New Roman" w:eastAsia="Times New Roman" w:hAnsi="Times New Roman" w:cs="Times New Roman"/>
          <w:sz w:val="28"/>
          <w:szCs w:val="28"/>
        </w:rPr>
        <w:t>uá trình xác lập chủ quyền biển đảo của Việt Nam trong lịch sử diễn ra như thế nào?</w:t>
      </w:r>
      <w:r w:rsidR="00635565">
        <w:rPr>
          <w:rFonts w:ascii="Times New Roman" w:eastAsia="Times New Roman" w:hAnsi="Times New Roman" w:cs="Times New Roman"/>
          <w:sz w:val="28"/>
          <w:szCs w:val="28"/>
        </w:rPr>
        <w:t xml:space="preserve"> </w:t>
      </w:r>
      <w:r w:rsidR="00165FEE" w:rsidRPr="0053790C">
        <w:rPr>
          <w:rFonts w:ascii="Times New Roman" w:eastAsia="Times New Roman" w:hAnsi="Times New Roman" w:cs="Times New Roman"/>
          <w:sz w:val="28"/>
          <w:szCs w:val="28"/>
        </w:rPr>
        <w:t xml:space="preserve">Để biết được điều này, lớp chúng ta cùng tìm hiểu qua bài học hôm nay. </w:t>
      </w:r>
    </w:p>
    <w:p w14:paraId="58FA5685" w14:textId="77777777" w:rsidR="00AC7A3F" w:rsidRPr="0053790C" w:rsidRDefault="00AC7A3F" w:rsidP="00AC7A3F">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sidR="00C91EC6">
        <w:rPr>
          <w:rFonts w:ascii="Times New Roman" w:eastAsia="Times New Roman" w:hAnsi="Times New Roman" w:cs="Times New Roman"/>
          <w:b/>
          <w:bCs/>
          <w:sz w:val="28"/>
          <w:szCs w:val="28"/>
        </w:rPr>
        <w:t>10</w:t>
      </w:r>
      <w:r>
        <w:rPr>
          <w:rFonts w:ascii="Times New Roman" w:eastAsia="Times New Roman" w:hAnsi="Times New Roman" w:cs="Times New Roman"/>
          <w:b/>
          <w:bCs/>
          <w:sz w:val="28"/>
          <w:szCs w:val="28"/>
        </w:rPr>
        <w:t>5</w:t>
      </w:r>
      <w:r w:rsidRPr="0053790C">
        <w:rPr>
          <w:rFonts w:ascii="Times New Roman" w:eastAsia="Times New Roman" w:hAnsi="Times New Roman" w:cs="Times New Roman"/>
          <w:b/>
          <w:bCs/>
          <w:sz w:val="28"/>
          <w:szCs w:val="28"/>
        </w:rPr>
        <w:t xml:space="preserve"> phút)</w:t>
      </w:r>
    </w:p>
    <w:p w14:paraId="16D60350" w14:textId="77777777" w:rsidR="00AC7A3F" w:rsidRPr="0053790C" w:rsidRDefault="00AC7A3F" w:rsidP="00AC7A3F">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sidR="00870D3F">
        <w:rPr>
          <w:rFonts w:ascii="Times New Roman" w:eastAsia="Times New Roman" w:hAnsi="Times New Roman" w:cs="Times New Roman"/>
          <w:b/>
          <w:bCs/>
          <w:i/>
          <w:sz w:val="28"/>
          <w:szCs w:val="28"/>
        </w:rPr>
        <w:t xml:space="preserve">về </w:t>
      </w:r>
      <w:r w:rsidR="00635565">
        <w:rPr>
          <w:rFonts w:ascii="Times New Roman" w:eastAsia="Times New Roman" w:hAnsi="Times New Roman" w:cs="Times New Roman"/>
          <w:b/>
          <w:bCs/>
          <w:i/>
          <w:sz w:val="28"/>
          <w:szCs w:val="28"/>
        </w:rPr>
        <w:t xml:space="preserve">Các vùng biển và hải đảo Việt Nam </w:t>
      </w:r>
      <w:r w:rsidRPr="0053790C">
        <w:rPr>
          <w:rFonts w:ascii="Times New Roman" w:eastAsia="Times New Roman" w:hAnsi="Times New Roman" w:cs="Times New Roman"/>
          <w:b/>
          <w:bCs/>
          <w:i/>
          <w:sz w:val="28"/>
          <w:szCs w:val="28"/>
        </w:rPr>
        <w:t>(</w:t>
      </w:r>
      <w:r w:rsidR="00635565">
        <w:rPr>
          <w:rFonts w:ascii="Times New Roman" w:eastAsia="Times New Roman" w:hAnsi="Times New Roman" w:cs="Times New Roman"/>
          <w:b/>
          <w:bCs/>
          <w:i/>
          <w:sz w:val="28"/>
          <w:szCs w:val="28"/>
        </w:rPr>
        <w:t>20</w:t>
      </w:r>
      <w:r w:rsidRPr="0053790C">
        <w:rPr>
          <w:rFonts w:ascii="Times New Roman" w:eastAsia="Times New Roman" w:hAnsi="Times New Roman" w:cs="Times New Roman"/>
          <w:b/>
          <w:bCs/>
          <w:i/>
          <w:sz w:val="28"/>
          <w:szCs w:val="28"/>
        </w:rPr>
        <w:t xml:space="preserve"> phút)</w:t>
      </w:r>
    </w:p>
    <w:p w14:paraId="2B49C31E" w14:textId="77777777" w:rsidR="00635565" w:rsidRDefault="00AC7A3F" w:rsidP="00635565">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00F331F4">
        <w:rPr>
          <w:rFonts w:ascii="Times New Roman" w:eastAsia="Times New Roman" w:hAnsi="Times New Roman" w:cs="Times New Roman"/>
          <w:sz w:val="28"/>
          <w:szCs w:val="28"/>
          <w:lang w:eastAsia="vi-VN"/>
        </w:rPr>
        <w:t>HS</w:t>
      </w:r>
      <w:r w:rsidR="00635565" w:rsidRPr="00635565">
        <w:t xml:space="preserve"> </w:t>
      </w:r>
      <w:r w:rsidR="00635565">
        <w:rPr>
          <w:rFonts w:ascii="Times New Roman" w:eastAsia="Times New Roman" w:hAnsi="Times New Roman" w:cs="Times New Roman"/>
          <w:sz w:val="28"/>
          <w:szCs w:val="28"/>
          <w:lang w:eastAsia="vi-VN"/>
        </w:rPr>
        <w:t>x</w:t>
      </w:r>
      <w:r w:rsidR="00635565" w:rsidRPr="00635565">
        <w:rPr>
          <w:rFonts w:ascii="Times New Roman" w:eastAsia="Times New Roman" w:hAnsi="Times New Roman" w:cs="Times New Roman"/>
          <w:sz w:val="28"/>
          <w:szCs w:val="28"/>
          <w:lang w:eastAsia="vi-VN"/>
        </w:rPr>
        <w:t>ác định được vị trí, phạm vi của vùng biển và hải đảo VN (theo luật Biển VN).</w:t>
      </w:r>
    </w:p>
    <w:p w14:paraId="47CF326F" w14:textId="77777777" w:rsidR="00AC7A3F" w:rsidRDefault="00AC7A3F" w:rsidP="00635565">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w:t>
      </w:r>
      <w:r w:rsidR="00635565">
        <w:rPr>
          <w:rFonts w:ascii="Times New Roman" w:eastAsia="Times New Roman" w:hAnsi="Times New Roman" w:cs="Times New Roman"/>
          <w:noProof/>
          <w:sz w:val="28"/>
          <w:szCs w:val="28"/>
          <w:lang w:val="nl-NL"/>
        </w:rPr>
        <w:t>2</w:t>
      </w:r>
      <w:r w:rsidR="00870D3F">
        <w:rPr>
          <w:rFonts w:ascii="Times New Roman" w:eastAsia="Times New Roman" w:hAnsi="Times New Roman" w:cs="Times New Roman"/>
          <w:noProof/>
          <w:sz w:val="28"/>
          <w:szCs w:val="28"/>
          <w:lang w:val="nl-NL"/>
        </w:rPr>
        <w:t xml:space="preserve">.1, </w:t>
      </w:r>
      <w:r w:rsidR="00635565">
        <w:rPr>
          <w:rFonts w:ascii="Times New Roman" w:eastAsia="Times New Roman" w:hAnsi="Times New Roman" w:cs="Times New Roman"/>
          <w:noProof/>
          <w:sz w:val="28"/>
          <w:szCs w:val="28"/>
          <w:lang w:val="nl-NL"/>
        </w:rPr>
        <w:t>bảng 2.1</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sidR="00635565">
        <w:rPr>
          <w:rFonts w:ascii="Times New Roman" w:eastAsia="Times New Roman" w:hAnsi="Times New Roman" w:cs="Times New Roman"/>
          <w:noProof/>
          <w:sz w:val="28"/>
          <w:szCs w:val="28"/>
          <w:lang w:val="nl-NL"/>
        </w:rPr>
        <w:t xml:space="preserve">63, 164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72CEB2AC" w14:textId="77777777" w:rsidR="00870D3F" w:rsidRDefault="000D67CD" w:rsidP="00AC7A3F">
      <w:pPr>
        <w:spacing w:before="120" w:after="0"/>
        <w:ind w:firstLine="510"/>
        <w:contextualSpacing/>
        <w:jc w:val="both"/>
        <w:rPr>
          <w:rFonts w:ascii="Times New Roman" w:eastAsia="Times New Roman" w:hAnsi="Times New Roman" w:cs="Times New Roman"/>
          <w:noProof/>
          <w:sz w:val="28"/>
          <w:szCs w:val="28"/>
        </w:rPr>
      </w:pPr>
      <w:r>
        <w:rPr>
          <w:rFonts w:ascii="Times New Roman" w:eastAsia="Times New Roman" w:hAnsi="Times New Roman" w:cs="Times New Roman"/>
          <w:iCs/>
          <w:noProof/>
          <w:sz w:val="28"/>
          <w:szCs w:val="28"/>
        </w:rPr>
        <w:drawing>
          <wp:anchor distT="0" distB="0" distL="114300" distR="114300" simplePos="0" relativeHeight="251934720" behindDoc="1" locked="0" layoutInCell="1" allowOverlap="1" wp14:anchorId="728E4BB0" wp14:editId="57FA843D">
            <wp:simplePos x="0" y="0"/>
            <wp:positionH relativeFrom="column">
              <wp:posOffset>688975</wp:posOffset>
            </wp:positionH>
            <wp:positionV relativeFrom="paragraph">
              <wp:posOffset>212725</wp:posOffset>
            </wp:positionV>
            <wp:extent cx="4672965" cy="6070600"/>
            <wp:effectExtent l="0" t="0" r="0" b="6350"/>
            <wp:wrapTight wrapText="bothSides">
              <wp:wrapPolygon edited="0">
                <wp:start x="0" y="0"/>
                <wp:lineTo x="0" y="21555"/>
                <wp:lineTo x="21486" y="21555"/>
                <wp:lineTo x="21486" y="0"/>
                <wp:lineTo x="0" y="0"/>
              </wp:wrapPolygon>
            </wp:wrapTight>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email">
                      <a:extLst>
                        <a:ext uri="{BEBA8EAE-BF5A-486C-A8C5-ECC9F3942E4B}">
                          <a14:imgProps xmlns:a14="http://schemas.microsoft.com/office/drawing/2010/main">
                            <a14:imgLayer r:embed="rId11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672965" cy="607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97554" w14:textId="77777777" w:rsidR="00635565" w:rsidRDefault="00635565" w:rsidP="00AC7A3F">
      <w:pPr>
        <w:spacing w:before="120" w:after="0"/>
        <w:ind w:firstLine="510"/>
        <w:contextualSpacing/>
        <w:jc w:val="both"/>
        <w:rPr>
          <w:rFonts w:ascii="Times New Roman" w:eastAsia="Times New Roman" w:hAnsi="Times New Roman" w:cs="Times New Roman"/>
          <w:noProof/>
          <w:sz w:val="28"/>
          <w:szCs w:val="28"/>
        </w:rPr>
      </w:pPr>
    </w:p>
    <w:p w14:paraId="460719AB" w14:textId="77777777" w:rsidR="00635565" w:rsidRDefault="00635565" w:rsidP="00AC7A3F">
      <w:pPr>
        <w:spacing w:before="120" w:after="0"/>
        <w:ind w:firstLine="510"/>
        <w:contextualSpacing/>
        <w:jc w:val="both"/>
        <w:rPr>
          <w:rFonts w:ascii="Times New Roman" w:eastAsia="Times New Roman" w:hAnsi="Times New Roman" w:cs="Times New Roman"/>
          <w:noProof/>
          <w:sz w:val="28"/>
          <w:szCs w:val="28"/>
        </w:rPr>
      </w:pPr>
    </w:p>
    <w:p w14:paraId="19707C3B" w14:textId="77777777" w:rsidR="00635565" w:rsidRDefault="00635565" w:rsidP="00AC7A3F">
      <w:pPr>
        <w:spacing w:before="120" w:after="0"/>
        <w:ind w:firstLine="510"/>
        <w:contextualSpacing/>
        <w:jc w:val="both"/>
        <w:rPr>
          <w:rFonts w:ascii="Times New Roman" w:eastAsia="Times New Roman" w:hAnsi="Times New Roman" w:cs="Times New Roman"/>
          <w:noProof/>
          <w:sz w:val="28"/>
          <w:szCs w:val="28"/>
        </w:rPr>
      </w:pPr>
    </w:p>
    <w:p w14:paraId="0B5AA560" w14:textId="77777777" w:rsidR="00635565" w:rsidRDefault="00635565" w:rsidP="00AC7A3F">
      <w:pPr>
        <w:spacing w:before="120" w:after="0"/>
        <w:ind w:firstLine="510"/>
        <w:contextualSpacing/>
        <w:jc w:val="both"/>
        <w:rPr>
          <w:rFonts w:ascii="Times New Roman" w:eastAsia="Times New Roman" w:hAnsi="Times New Roman" w:cs="Times New Roman"/>
          <w:noProof/>
          <w:sz w:val="28"/>
          <w:szCs w:val="28"/>
        </w:rPr>
      </w:pPr>
    </w:p>
    <w:p w14:paraId="2F87015C" w14:textId="77777777" w:rsidR="00635565" w:rsidRDefault="00635565" w:rsidP="00AC7A3F">
      <w:pPr>
        <w:spacing w:before="120" w:after="0"/>
        <w:ind w:firstLine="510"/>
        <w:contextualSpacing/>
        <w:jc w:val="both"/>
        <w:rPr>
          <w:rFonts w:ascii="Times New Roman" w:eastAsia="Times New Roman" w:hAnsi="Times New Roman" w:cs="Times New Roman"/>
          <w:noProof/>
          <w:sz w:val="28"/>
          <w:szCs w:val="28"/>
        </w:rPr>
      </w:pPr>
    </w:p>
    <w:p w14:paraId="694BE3B6" w14:textId="77777777" w:rsidR="00635565" w:rsidRDefault="00635565" w:rsidP="00AC7A3F">
      <w:pPr>
        <w:spacing w:before="120" w:after="0"/>
        <w:ind w:firstLine="510"/>
        <w:contextualSpacing/>
        <w:jc w:val="both"/>
        <w:rPr>
          <w:rFonts w:ascii="Times New Roman" w:eastAsia="Times New Roman" w:hAnsi="Times New Roman" w:cs="Times New Roman"/>
          <w:noProof/>
          <w:sz w:val="28"/>
          <w:szCs w:val="28"/>
        </w:rPr>
      </w:pPr>
    </w:p>
    <w:p w14:paraId="1F6BAD4A" w14:textId="77777777" w:rsidR="00635565" w:rsidRDefault="00635565" w:rsidP="00AC7A3F">
      <w:pPr>
        <w:spacing w:before="120" w:after="0"/>
        <w:ind w:firstLine="510"/>
        <w:contextualSpacing/>
        <w:jc w:val="both"/>
        <w:rPr>
          <w:rFonts w:ascii="Times New Roman" w:eastAsia="Times New Roman" w:hAnsi="Times New Roman" w:cs="Times New Roman"/>
          <w:sz w:val="28"/>
          <w:szCs w:val="28"/>
          <w:lang w:eastAsia="vi-VN"/>
        </w:rPr>
      </w:pPr>
    </w:p>
    <w:p w14:paraId="00E3A024" w14:textId="77777777" w:rsidR="00870D3F" w:rsidRDefault="00870D3F" w:rsidP="00AC7A3F">
      <w:pPr>
        <w:spacing w:before="120" w:after="0"/>
        <w:ind w:firstLine="510"/>
        <w:contextualSpacing/>
        <w:jc w:val="both"/>
        <w:rPr>
          <w:rFonts w:ascii="Times New Roman" w:eastAsia="Times New Roman" w:hAnsi="Times New Roman" w:cs="Times New Roman"/>
          <w:sz w:val="28"/>
          <w:szCs w:val="28"/>
          <w:lang w:eastAsia="vi-VN"/>
        </w:rPr>
      </w:pPr>
    </w:p>
    <w:p w14:paraId="378337A8"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3FFAF2D0" w14:textId="77777777" w:rsidR="00635565" w:rsidRPr="00635565" w:rsidRDefault="00635565" w:rsidP="00AC7A3F">
      <w:pPr>
        <w:spacing w:before="120" w:after="0"/>
        <w:ind w:firstLine="510"/>
        <w:contextualSpacing/>
        <w:jc w:val="both"/>
        <w:rPr>
          <w:rFonts w:ascii="Times New Roman" w:eastAsia="Times New Roman" w:hAnsi="Times New Roman" w:cs="Times New Roman"/>
          <w:iCs/>
          <w:sz w:val="28"/>
          <w:szCs w:val="28"/>
        </w:rPr>
      </w:pPr>
    </w:p>
    <w:p w14:paraId="1941DF25"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0F1A5028"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7F81CD78"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31B4649D"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7084A3CA"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2B8C6489"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43F9A1D4"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5AC2157C"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62BF1D39"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58D0F21E"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62E53DA4"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0F7AA721"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6F6A5BB3"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5E4CE380"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46C0A0E8" w14:textId="77777777" w:rsidR="00635565" w:rsidRDefault="000D67CD" w:rsidP="00AC7A3F">
      <w:pPr>
        <w:spacing w:before="120" w:after="0"/>
        <w:ind w:firstLine="510"/>
        <w:contextualSpacing/>
        <w:jc w:val="both"/>
        <w:rPr>
          <w:rFonts w:ascii="Times New Roman" w:eastAsia="Times New Roman" w:hAnsi="Times New Roman" w:cs="Times New Roman"/>
          <w:b/>
          <w:i/>
          <w:iCs/>
          <w:sz w:val="28"/>
          <w:szCs w:val="28"/>
        </w:rPr>
      </w:pPr>
      <w:r>
        <w:rPr>
          <w:rFonts w:ascii="Times New Roman" w:eastAsia="Times New Roman" w:hAnsi="Times New Roman" w:cs="Times New Roman"/>
          <w:noProof/>
          <w:sz w:val="28"/>
          <w:szCs w:val="28"/>
        </w:rPr>
        <w:drawing>
          <wp:anchor distT="0" distB="0" distL="114300" distR="114300" simplePos="0" relativeHeight="251956224" behindDoc="1" locked="0" layoutInCell="1" allowOverlap="1" wp14:anchorId="40B0082E" wp14:editId="3C369564">
            <wp:simplePos x="0" y="0"/>
            <wp:positionH relativeFrom="column">
              <wp:posOffset>1676400</wp:posOffset>
            </wp:positionH>
            <wp:positionV relativeFrom="paragraph">
              <wp:posOffset>86995</wp:posOffset>
            </wp:positionV>
            <wp:extent cx="3458845" cy="2565400"/>
            <wp:effectExtent l="0" t="0" r="8255" b="6350"/>
            <wp:wrapTight wrapText="bothSides">
              <wp:wrapPolygon edited="0">
                <wp:start x="0" y="0"/>
                <wp:lineTo x="0" y="21493"/>
                <wp:lineTo x="21533" y="21493"/>
                <wp:lineTo x="215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email">
                      <a:extLst>
                        <a:ext uri="{BEBA8EAE-BF5A-486C-A8C5-ECC9F3942E4B}">
                          <a14:imgProps xmlns:a14="http://schemas.microsoft.com/office/drawing/2010/main">
                            <a14:imgLayer r:embed="rId11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458845" cy="256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9C456"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311E1233"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69AD0B23"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2E912B09"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122CD2A3"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5C996CF0"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04F51619"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495D6791"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1F5AFF24"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00FADD47" w14:textId="77777777" w:rsidR="00635565" w:rsidRDefault="00635565" w:rsidP="00635565">
      <w:pPr>
        <w:spacing w:before="120" w:after="0"/>
        <w:contextualSpacing/>
        <w:jc w:val="both"/>
        <w:rPr>
          <w:rFonts w:ascii="Times New Roman" w:eastAsia="Times New Roman" w:hAnsi="Times New Roman" w:cs="Times New Roman"/>
          <w:b/>
          <w:i/>
          <w:iCs/>
          <w:sz w:val="28"/>
          <w:szCs w:val="28"/>
        </w:rPr>
      </w:pPr>
    </w:p>
    <w:p w14:paraId="33078E10" w14:textId="77777777" w:rsidR="000D67CD" w:rsidRDefault="000D67CD" w:rsidP="00635565">
      <w:pPr>
        <w:spacing w:before="120" w:after="0"/>
        <w:contextualSpacing/>
        <w:jc w:val="both"/>
        <w:rPr>
          <w:rFonts w:ascii="Times New Roman" w:eastAsia="Times New Roman" w:hAnsi="Times New Roman" w:cs="Times New Roman"/>
          <w:b/>
          <w:i/>
          <w:iCs/>
          <w:sz w:val="28"/>
          <w:szCs w:val="28"/>
        </w:rPr>
      </w:pPr>
    </w:p>
    <w:p w14:paraId="43E1C82A" w14:textId="77777777" w:rsidR="00AC7A3F" w:rsidRPr="0053790C" w:rsidRDefault="00AC7A3F" w:rsidP="00AC7A3F">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47C8DC1F" w14:textId="77777777" w:rsidR="00AC7A3F" w:rsidRPr="0053790C" w:rsidRDefault="00AC7A3F" w:rsidP="00AC7A3F">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AC7A3F" w:rsidRPr="0053790C" w14:paraId="731160DF" w14:textId="77777777" w:rsidTr="00AC7A3F">
        <w:tc>
          <w:tcPr>
            <w:tcW w:w="6771" w:type="dxa"/>
            <w:shd w:val="clear" w:color="auto" w:fill="auto"/>
          </w:tcPr>
          <w:p w14:paraId="7FB15FC8" w14:textId="77777777" w:rsidR="00AC7A3F" w:rsidRPr="0053790C" w:rsidRDefault="00AC7A3F" w:rsidP="00AC7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52B489A5" w14:textId="77777777" w:rsidR="00AC7A3F" w:rsidRPr="0053790C" w:rsidRDefault="00AC7A3F" w:rsidP="00AC7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AC7A3F" w:rsidRPr="0053790C" w14:paraId="67E37764" w14:textId="77777777" w:rsidTr="00AC7A3F">
        <w:tc>
          <w:tcPr>
            <w:tcW w:w="6771" w:type="dxa"/>
            <w:shd w:val="clear" w:color="auto" w:fill="auto"/>
          </w:tcPr>
          <w:p w14:paraId="7CBE345C" w14:textId="77777777"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27EB9640" w14:textId="77777777" w:rsidR="00AC7A3F" w:rsidRPr="0053790C" w:rsidRDefault="00AC7A3F" w:rsidP="00AC7A3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14:paraId="13EFCD39" w14:textId="77777777" w:rsidR="00AC7A3F" w:rsidRPr="0053790C" w:rsidRDefault="00AC7A3F" w:rsidP="00AC7A3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sidR="00870D3F">
              <w:rPr>
                <w:rFonts w:ascii="Times New Roman" w:eastAsia="Times New Roman" w:hAnsi="Times New Roman" w:cs="Times New Roman"/>
                <w:bCs/>
                <w:sz w:val="28"/>
                <w:szCs w:val="28"/>
              </w:rPr>
              <w:t xml:space="preserve">hình </w:t>
            </w:r>
            <w:r w:rsidR="00973F9B">
              <w:rPr>
                <w:rFonts w:ascii="Times New Roman" w:eastAsia="Times New Roman" w:hAnsi="Times New Roman" w:cs="Times New Roman"/>
                <w:bCs/>
                <w:sz w:val="28"/>
                <w:szCs w:val="28"/>
              </w:rPr>
              <w:t xml:space="preserve">2.1, bảng 2.1 </w:t>
            </w:r>
            <w:r w:rsidRPr="0053790C">
              <w:rPr>
                <w:rFonts w:ascii="Times New Roman" w:eastAsia="Times New Roman" w:hAnsi="Times New Roman" w:cs="Times New Roman"/>
                <w:bCs/>
                <w:sz w:val="28"/>
                <w:szCs w:val="28"/>
              </w:rPr>
              <w:t>lên bảng.</w:t>
            </w:r>
          </w:p>
          <w:p w14:paraId="71A0D17B" w14:textId="77777777"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hình </w:t>
            </w:r>
            <w:r w:rsidR="00973F9B">
              <w:rPr>
                <w:rFonts w:ascii="Times New Roman" w:eastAsia="Times New Roman" w:hAnsi="Times New Roman" w:cs="Times New Roman"/>
                <w:bCs/>
                <w:sz w:val="28"/>
                <w:szCs w:val="28"/>
              </w:rPr>
              <w:t>2.1, bảng 2.1</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14:paraId="41914A5A" w14:textId="77777777" w:rsidR="00AC7A3F" w:rsidRPr="0053790C" w:rsidRDefault="00AC7A3F" w:rsidP="00AC7A3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973F9B">
              <w:rPr>
                <w:rFonts w:ascii="Times New Roman" w:eastAsia="Times New Roman" w:hAnsi="Times New Roman" w:cs="Times New Roman"/>
                <w:i/>
                <w:sz w:val="28"/>
                <w:szCs w:val="28"/>
              </w:rPr>
              <w:t xml:space="preserve">Vùng biển nước ta </w:t>
            </w:r>
            <w:r w:rsidR="008C24B5">
              <w:rPr>
                <w:rFonts w:ascii="Times New Roman" w:eastAsia="Times New Roman" w:hAnsi="Times New Roman" w:cs="Times New Roman"/>
                <w:i/>
                <w:sz w:val="28"/>
                <w:szCs w:val="28"/>
              </w:rPr>
              <w:t xml:space="preserve">là </w:t>
            </w:r>
            <w:r w:rsidR="008C24B5" w:rsidRPr="008C24B5">
              <w:rPr>
                <w:rFonts w:ascii="Times New Roman" w:eastAsia="Times New Roman" w:hAnsi="Times New Roman" w:cs="Times New Roman"/>
                <w:i/>
                <w:sz w:val="28"/>
                <w:szCs w:val="28"/>
              </w:rPr>
              <w:t xml:space="preserve">bộ phận của </w:t>
            </w:r>
            <w:r w:rsidR="008C24B5">
              <w:rPr>
                <w:rFonts w:ascii="Times New Roman" w:eastAsia="Times New Roman" w:hAnsi="Times New Roman" w:cs="Times New Roman"/>
                <w:i/>
                <w:sz w:val="28"/>
                <w:szCs w:val="28"/>
              </w:rPr>
              <w:t xml:space="preserve"> biển nào</w:t>
            </w:r>
            <w:r w:rsidR="00973F9B">
              <w:rPr>
                <w:rFonts w:ascii="Times New Roman" w:eastAsia="Times New Roman" w:hAnsi="Times New Roman" w:cs="Times New Roman"/>
                <w:i/>
                <w:sz w:val="28"/>
                <w:szCs w:val="28"/>
              </w:rPr>
              <w:t>? Tiếp giáp với vùng biển của các quốc gia nào?</w:t>
            </w:r>
          </w:p>
          <w:p w14:paraId="7DDE4378" w14:textId="77777777" w:rsidR="00AC7A3F" w:rsidRPr="0053790C" w:rsidRDefault="00AC7A3F" w:rsidP="00AC7A3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sidR="008C24B5">
              <w:rPr>
                <w:rFonts w:ascii="Times New Roman" w:eastAsia="Times New Roman" w:hAnsi="Times New Roman" w:cs="Times New Roman"/>
                <w:i/>
                <w:sz w:val="28"/>
                <w:szCs w:val="28"/>
              </w:rPr>
              <w:t xml:space="preserve">Vùng biển nước ta có diện tích bao nhiêu? </w:t>
            </w:r>
            <w:r w:rsidR="00973F9B">
              <w:rPr>
                <w:rFonts w:ascii="Times New Roman" w:eastAsia="Times New Roman" w:hAnsi="Times New Roman" w:cs="Times New Roman"/>
                <w:i/>
                <w:sz w:val="28"/>
                <w:szCs w:val="28"/>
              </w:rPr>
              <w:t>bao gồm những bộ phận nào?</w:t>
            </w:r>
          </w:p>
          <w:p w14:paraId="52CF5E8F" w14:textId="77777777" w:rsidR="00347987" w:rsidRDefault="00AC7A3F" w:rsidP="00AC7A3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3. </w:t>
            </w:r>
            <w:r w:rsidR="00A23C99" w:rsidRPr="00A23C99">
              <w:rPr>
                <w:rFonts w:ascii="Times New Roman" w:eastAsia="Times New Roman" w:hAnsi="Times New Roman" w:cs="Times New Roman"/>
                <w:i/>
                <w:sz w:val="28"/>
                <w:szCs w:val="28"/>
              </w:rPr>
              <w:t>Xác định đường phân chia vịnh Bắc Bộ giữa Việt Nam và Trung Quốc.</w:t>
            </w:r>
          </w:p>
          <w:p w14:paraId="786B7979" w14:textId="77777777" w:rsidR="00231D75" w:rsidRDefault="00347987" w:rsidP="00A23C99">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sidR="00A23C99">
              <w:rPr>
                <w:rFonts w:ascii="Times New Roman" w:eastAsia="Times New Roman" w:hAnsi="Times New Roman" w:cs="Times New Roman"/>
                <w:i/>
                <w:sz w:val="28"/>
                <w:szCs w:val="28"/>
              </w:rPr>
              <w:t>Nêu đặc điểm vùng biển miền Trung và Nam Bộ nước ta.</w:t>
            </w:r>
          </w:p>
          <w:p w14:paraId="4E201BE1" w14:textId="77777777" w:rsidR="00A23C99" w:rsidRPr="0053790C" w:rsidRDefault="00A23C99" w:rsidP="00A23C99">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Nêu tên và xác định trên bản đồ các huyện đảo của nước ta. </w:t>
            </w:r>
          </w:p>
          <w:p w14:paraId="40DA6992" w14:textId="77777777" w:rsidR="00AC7A3F" w:rsidRPr="0053790C" w:rsidRDefault="00AC7A3F" w:rsidP="00AC7A3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1610CFEC" w14:textId="77777777"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hình </w:t>
            </w:r>
            <w:r w:rsidR="00A23C99">
              <w:rPr>
                <w:rFonts w:ascii="Times New Roman" w:eastAsia="Times New Roman" w:hAnsi="Times New Roman" w:cs="Times New Roman"/>
                <w:bCs/>
                <w:sz w:val="28"/>
                <w:szCs w:val="28"/>
              </w:rPr>
              <w:t>2</w:t>
            </w:r>
            <w:r w:rsidR="00231D75">
              <w:rPr>
                <w:rFonts w:ascii="Times New Roman" w:eastAsia="Times New Roman" w:hAnsi="Times New Roman" w:cs="Times New Roman"/>
                <w:bCs/>
                <w:sz w:val="28"/>
                <w:szCs w:val="28"/>
              </w:rPr>
              <w:t xml:space="preserve">.1, </w:t>
            </w:r>
            <w:r w:rsidR="00A23C99">
              <w:rPr>
                <w:rFonts w:ascii="Times New Roman" w:eastAsia="Times New Roman" w:hAnsi="Times New Roman" w:cs="Times New Roman"/>
                <w:bCs/>
                <w:sz w:val="28"/>
                <w:szCs w:val="28"/>
              </w:rPr>
              <w:t>bảng 2.1</w:t>
            </w:r>
            <w:r w:rsidRPr="00F70B82">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đọc kênh chữ trong SGK, suy nghĩ để trả lời câu hỏi.</w:t>
            </w:r>
          </w:p>
          <w:p w14:paraId="1E0547F5" w14:textId="77777777"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4BA656D3" w14:textId="77777777" w:rsidR="00AC7A3F" w:rsidRPr="0053790C" w:rsidRDefault="00AC7A3F" w:rsidP="00AC7A3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475DA7CE" w14:textId="77777777"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6EFB6ACA" w14:textId="77777777" w:rsidR="00A23C99" w:rsidRDefault="00AC7A3F" w:rsidP="00A23C99">
            <w:pPr>
              <w:tabs>
                <w:tab w:val="left" w:pos="0"/>
              </w:tabs>
              <w:spacing w:before="120" w:after="0"/>
              <w:contextualSpacing/>
              <w:jc w:val="both"/>
              <w:rPr>
                <w:rFonts w:ascii="Times New Roman" w:eastAsia="Times New Roman" w:hAnsi="Times New Roman" w:cs="Times New Roman"/>
                <w:iCs/>
                <w:noProof/>
                <w:sz w:val="28"/>
                <w:szCs w:val="28"/>
              </w:rPr>
            </w:pPr>
            <w:r w:rsidRPr="0053790C">
              <w:rPr>
                <w:rFonts w:ascii="Times New Roman" w:eastAsia="Times New Roman" w:hAnsi="Times New Roman" w:cs="Times New Roman"/>
                <w:bCs/>
                <w:sz w:val="28"/>
                <w:szCs w:val="28"/>
              </w:rPr>
              <w:t>1.</w:t>
            </w:r>
            <w:r w:rsidR="00231D75">
              <w:rPr>
                <w:rFonts w:ascii="Times New Roman" w:eastAsia="Times New Roman" w:hAnsi="Times New Roman" w:cs="Times New Roman"/>
                <w:iCs/>
                <w:noProof/>
                <w:sz w:val="28"/>
                <w:szCs w:val="28"/>
                <w:lang w:val="nl-NL"/>
              </w:rPr>
              <w:t xml:space="preserve"> </w:t>
            </w:r>
            <w:r w:rsidR="008C24B5">
              <w:rPr>
                <w:rFonts w:ascii="Times New Roman" w:eastAsia="Times New Roman" w:hAnsi="Times New Roman" w:cs="Times New Roman"/>
                <w:iCs/>
                <w:noProof/>
                <w:sz w:val="28"/>
                <w:szCs w:val="28"/>
              </w:rPr>
              <w:t>Vùng biển nước ta là 1 bộ phận của</w:t>
            </w:r>
            <w:r w:rsidR="000C0ECE">
              <w:rPr>
                <w:rFonts w:ascii="Times New Roman" w:eastAsia="Times New Roman" w:hAnsi="Times New Roman" w:cs="Times New Roman"/>
                <w:iCs/>
                <w:noProof/>
                <w:sz w:val="28"/>
                <w:szCs w:val="28"/>
              </w:rPr>
              <w:t xml:space="preserve"> Biển Đông. Biển nước ta tiếp giáp với vùng biển của các nước </w:t>
            </w:r>
            <w:r w:rsidR="000C0ECE" w:rsidRPr="000C0ECE">
              <w:rPr>
                <w:rFonts w:ascii="Times New Roman" w:eastAsia="Times New Roman" w:hAnsi="Times New Roman" w:cs="Times New Roman"/>
                <w:iCs/>
                <w:noProof/>
                <w:sz w:val="28"/>
                <w:szCs w:val="28"/>
              </w:rPr>
              <w:t>Trung Quốc, Phi-lip-pin, In-đô-nê-xia, Bờ-ru-nây, Ma-lay-xia, Xing-ga-po, Thái Lan, Cam-pu-chia.</w:t>
            </w:r>
          </w:p>
          <w:p w14:paraId="3E3CC93C" w14:textId="77777777" w:rsidR="00910EFD" w:rsidRDefault="00A23C99" w:rsidP="00A23C99">
            <w:pPr>
              <w:tabs>
                <w:tab w:val="left" w:pos="0"/>
              </w:tabs>
              <w:spacing w:before="120" w:after="0"/>
              <w:contextualSpacing/>
              <w:jc w:val="both"/>
              <w:rPr>
                <w:rFonts w:ascii="Times New Roman" w:eastAsia="Times New Roman" w:hAnsi="Times New Roman" w:cs="Times New Roman"/>
                <w:iCs/>
                <w:noProof/>
                <w:sz w:val="28"/>
                <w:szCs w:val="28"/>
              </w:rPr>
            </w:pPr>
            <w:r w:rsidRPr="00A23C99">
              <w:rPr>
                <w:rFonts w:ascii="Times New Roman" w:eastAsia="Times New Roman" w:hAnsi="Times New Roman" w:cs="Times New Roman"/>
                <w:iCs/>
                <w:noProof/>
                <w:sz w:val="28"/>
                <w:szCs w:val="28"/>
              </w:rPr>
              <w:t xml:space="preserve"> </w:t>
            </w:r>
            <w:r w:rsidR="000C0ECE">
              <w:rPr>
                <w:rFonts w:ascii="Times New Roman" w:eastAsia="Times New Roman" w:hAnsi="Times New Roman" w:cs="Times New Roman"/>
                <w:iCs/>
                <w:noProof/>
                <w:sz w:val="28"/>
                <w:szCs w:val="28"/>
              </w:rPr>
              <w:t xml:space="preserve">2. </w:t>
            </w:r>
            <w:r w:rsidR="008C24B5" w:rsidRPr="00A23C99">
              <w:rPr>
                <w:rFonts w:ascii="Times New Roman" w:eastAsia="Times New Roman" w:hAnsi="Times New Roman" w:cs="Times New Roman"/>
                <w:iCs/>
                <w:noProof/>
                <w:sz w:val="28"/>
                <w:szCs w:val="28"/>
              </w:rPr>
              <w:t>Vùng biển Việt Nam có diện tích khoảng 1 triệu km</w:t>
            </w:r>
            <w:r w:rsidR="008C24B5" w:rsidRPr="00A23C99">
              <w:rPr>
                <w:rFonts w:ascii="Times New Roman" w:eastAsia="Times New Roman" w:hAnsi="Times New Roman" w:cs="Times New Roman"/>
                <w:iCs/>
                <w:noProof/>
                <w:sz w:val="28"/>
                <w:szCs w:val="28"/>
                <w:vertAlign w:val="superscript"/>
              </w:rPr>
              <w:t>2</w:t>
            </w:r>
            <w:r w:rsidR="008C24B5" w:rsidRPr="00A23C99">
              <w:rPr>
                <w:rFonts w:ascii="Times New Roman" w:eastAsia="Times New Roman" w:hAnsi="Times New Roman" w:cs="Times New Roman"/>
                <w:iCs/>
                <w:noProof/>
                <w:sz w:val="28"/>
                <w:szCs w:val="28"/>
              </w:rPr>
              <w:t>,</w:t>
            </w:r>
            <w:r w:rsidR="008C24B5">
              <w:rPr>
                <w:rFonts w:ascii="Times New Roman" w:eastAsia="Times New Roman" w:hAnsi="Times New Roman" w:cs="Times New Roman"/>
                <w:iCs/>
                <w:noProof/>
                <w:sz w:val="28"/>
                <w:szCs w:val="28"/>
              </w:rPr>
              <w:t xml:space="preserve"> </w:t>
            </w:r>
            <w:r w:rsidRPr="00A23C99">
              <w:rPr>
                <w:rFonts w:ascii="Times New Roman" w:eastAsia="Times New Roman" w:hAnsi="Times New Roman" w:cs="Times New Roman"/>
                <w:iCs/>
                <w:noProof/>
                <w:sz w:val="28"/>
                <w:szCs w:val="28"/>
              </w:rPr>
              <w:t>bao gồm nội thủy, lãnh hải, vùng tiếp giáp lãnh hải, vùng đặc quyền kinh tế và thềm lục địa thuộc chủ quyền, quyền chủ quyền và quyền tài phán quốc gia của Việt Nam.</w:t>
            </w:r>
          </w:p>
          <w:p w14:paraId="3D00D465" w14:textId="77777777" w:rsidR="000C0ECE" w:rsidRDefault="000C0ECE" w:rsidP="00A23C99">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3. </w:t>
            </w:r>
            <w:r w:rsidRPr="000C0ECE">
              <w:rPr>
                <w:rFonts w:ascii="Times New Roman" w:eastAsia="Times New Roman" w:hAnsi="Times New Roman" w:cs="Times New Roman"/>
                <w:iCs/>
                <w:noProof/>
                <w:sz w:val="28"/>
                <w:szCs w:val="28"/>
              </w:rPr>
              <w:t>HS xác định: Đường phân định vịnh Bắc Bộ giữa Việt Nam và Trung Quốc được xác định bằng 21 điểm có tọa độ xác định, nối tuần tự với nhau bằng các đoạn thẳng.</w:t>
            </w:r>
          </w:p>
          <w:p w14:paraId="63E0F91C" w14:textId="77777777" w:rsidR="000C0ECE" w:rsidRDefault="000C0ECE" w:rsidP="00A23C99">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4.</w:t>
            </w:r>
          </w:p>
          <w:p w14:paraId="48C19FE2" w14:textId="77777777" w:rsidR="000C0ECE" w:rsidRDefault="000C0ECE" w:rsidP="00A23C99">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Vùng biển miền Trung mở rộng ra Biển Đông, bao gồm nhiều đỏ, quần đảo ven bờ</w:t>
            </w:r>
            <w:r w:rsidR="00AB1351">
              <w:rPr>
                <w:rFonts w:ascii="Times New Roman" w:eastAsia="Times New Roman" w:hAnsi="Times New Roman" w:cs="Times New Roman"/>
                <w:iCs/>
                <w:noProof/>
                <w:sz w:val="28"/>
                <w:szCs w:val="28"/>
              </w:rPr>
              <w:t xml:space="preserve"> và 2 quần đảo xa bờ là Hoàng Sa và Trường Sa.</w:t>
            </w:r>
          </w:p>
          <w:p w14:paraId="471F6C7B" w14:textId="77777777" w:rsidR="00AB1351" w:rsidRDefault="00AB1351"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rPr>
              <w:t>- Vùng biển Nam Bộ bao gồm 1 phần vịnh Thái Lan, có nhiều đảo và quần đảo như Phú Quốc, Côn Sơn,…</w:t>
            </w:r>
          </w:p>
          <w:p w14:paraId="1B917A2F"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5. HS nêu tên và xác định các huyện đảo của Việt Nam: </w:t>
            </w:r>
          </w:p>
          <w:p w14:paraId="37092C33"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 Huyệ</w:t>
            </w:r>
            <w:r>
              <w:rPr>
                <w:rFonts w:ascii="Times New Roman" w:eastAsia="Times New Roman" w:hAnsi="Times New Roman" w:cs="Times New Roman"/>
                <w:iCs/>
                <w:noProof/>
                <w:sz w:val="28"/>
                <w:szCs w:val="28"/>
                <w:lang w:val="nl-NL"/>
              </w:rPr>
              <w:t>n đảo Bạch Long Vĩ (Hải Phòng)</w:t>
            </w:r>
            <w:r w:rsidR="0031512C">
              <w:rPr>
                <w:rFonts w:ascii="Times New Roman" w:eastAsia="Times New Roman" w:hAnsi="Times New Roman" w:cs="Times New Roman"/>
                <w:iCs/>
                <w:noProof/>
                <w:sz w:val="28"/>
                <w:szCs w:val="28"/>
                <w:lang w:val="nl-NL"/>
              </w:rPr>
              <w:t>.</w:t>
            </w:r>
          </w:p>
          <w:p w14:paraId="75F1732C"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w:t>
            </w:r>
            <w:r>
              <w:rPr>
                <w:rFonts w:ascii="Times New Roman" w:eastAsia="Times New Roman" w:hAnsi="Times New Roman" w:cs="Times New Roman"/>
                <w:iCs/>
                <w:noProof/>
                <w:sz w:val="28"/>
                <w:szCs w:val="28"/>
                <w:lang w:val="nl-NL"/>
              </w:rPr>
              <w:t xml:space="preserve"> Huyện đảo Cát Hải (Hải Phòng)</w:t>
            </w:r>
            <w:r w:rsidR="0031512C">
              <w:rPr>
                <w:rFonts w:ascii="Times New Roman" w:eastAsia="Times New Roman" w:hAnsi="Times New Roman" w:cs="Times New Roman"/>
                <w:iCs/>
                <w:noProof/>
                <w:sz w:val="28"/>
                <w:szCs w:val="28"/>
                <w:lang w:val="nl-NL"/>
              </w:rPr>
              <w:t>.</w:t>
            </w:r>
          </w:p>
          <w:p w14:paraId="4ADC463C"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Huyện đảo Cô Tô (Quảng Ninh)</w:t>
            </w:r>
            <w:r w:rsidR="0031512C">
              <w:rPr>
                <w:rFonts w:ascii="Times New Roman" w:eastAsia="Times New Roman" w:hAnsi="Times New Roman" w:cs="Times New Roman"/>
                <w:iCs/>
                <w:noProof/>
                <w:sz w:val="28"/>
                <w:szCs w:val="28"/>
                <w:lang w:val="nl-NL"/>
              </w:rPr>
              <w:t>.</w:t>
            </w:r>
          </w:p>
          <w:p w14:paraId="7F7F5152"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 Huyện đ</w:t>
            </w:r>
            <w:r>
              <w:rPr>
                <w:rFonts w:ascii="Times New Roman" w:eastAsia="Times New Roman" w:hAnsi="Times New Roman" w:cs="Times New Roman"/>
                <w:iCs/>
                <w:noProof/>
                <w:sz w:val="28"/>
                <w:szCs w:val="28"/>
                <w:lang w:val="nl-NL"/>
              </w:rPr>
              <w:t>ảo Côn Đảo (Bà Rịa - Vũng Tàu)</w:t>
            </w:r>
            <w:r w:rsidR="0031512C">
              <w:rPr>
                <w:rFonts w:ascii="Times New Roman" w:eastAsia="Times New Roman" w:hAnsi="Times New Roman" w:cs="Times New Roman"/>
                <w:iCs/>
                <w:noProof/>
                <w:sz w:val="28"/>
                <w:szCs w:val="28"/>
                <w:lang w:val="nl-NL"/>
              </w:rPr>
              <w:t>.</w:t>
            </w:r>
          </w:p>
          <w:p w14:paraId="525FBBB6"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Huyện đảo Cồn Cỏ (Quảng Trị)</w:t>
            </w:r>
            <w:r w:rsidR="0031512C">
              <w:rPr>
                <w:rFonts w:ascii="Times New Roman" w:eastAsia="Times New Roman" w:hAnsi="Times New Roman" w:cs="Times New Roman"/>
                <w:iCs/>
                <w:noProof/>
                <w:sz w:val="28"/>
                <w:szCs w:val="28"/>
                <w:lang w:val="nl-NL"/>
              </w:rPr>
              <w:t>.</w:t>
            </w:r>
          </w:p>
          <w:p w14:paraId="3DB117F3"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Huyện đảo Hoàng Sa (Đà Nẵng)</w:t>
            </w:r>
            <w:r w:rsidR="0031512C">
              <w:rPr>
                <w:rFonts w:ascii="Times New Roman" w:eastAsia="Times New Roman" w:hAnsi="Times New Roman" w:cs="Times New Roman"/>
                <w:iCs/>
                <w:noProof/>
                <w:sz w:val="28"/>
                <w:szCs w:val="28"/>
                <w:lang w:val="nl-NL"/>
              </w:rPr>
              <w:t>.</w:t>
            </w:r>
          </w:p>
          <w:p w14:paraId="4DF08F28"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 H</w:t>
            </w:r>
            <w:r>
              <w:rPr>
                <w:rFonts w:ascii="Times New Roman" w:eastAsia="Times New Roman" w:hAnsi="Times New Roman" w:cs="Times New Roman"/>
                <w:iCs/>
                <w:noProof/>
                <w:sz w:val="28"/>
                <w:szCs w:val="28"/>
                <w:lang w:val="nl-NL"/>
              </w:rPr>
              <w:t>uyện đảo Kiên Hải (Kiên Gian</w:t>
            </w:r>
            <w:r w:rsidR="0031512C">
              <w:rPr>
                <w:rFonts w:ascii="Times New Roman" w:eastAsia="Times New Roman" w:hAnsi="Times New Roman" w:cs="Times New Roman"/>
                <w:iCs/>
                <w:noProof/>
                <w:sz w:val="28"/>
                <w:szCs w:val="28"/>
                <w:lang w:val="nl-NL"/>
              </w:rPr>
              <w:t>g).</w:t>
            </w:r>
          </w:p>
          <w:p w14:paraId="20B0CF1E"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w:t>
            </w:r>
            <w:r>
              <w:rPr>
                <w:rFonts w:ascii="Times New Roman" w:eastAsia="Times New Roman" w:hAnsi="Times New Roman" w:cs="Times New Roman"/>
                <w:iCs/>
                <w:noProof/>
                <w:sz w:val="28"/>
                <w:szCs w:val="28"/>
                <w:lang w:val="nl-NL"/>
              </w:rPr>
              <w:t xml:space="preserve"> Huyện đảo Lý Sơn (Quảng Ngãi)</w:t>
            </w:r>
            <w:r w:rsidR="0031512C">
              <w:rPr>
                <w:rFonts w:ascii="Times New Roman" w:eastAsia="Times New Roman" w:hAnsi="Times New Roman" w:cs="Times New Roman"/>
                <w:iCs/>
                <w:noProof/>
                <w:sz w:val="28"/>
                <w:szCs w:val="28"/>
                <w:lang w:val="nl-NL"/>
              </w:rPr>
              <w:t>.</w:t>
            </w:r>
          </w:p>
          <w:p w14:paraId="3A0686B8"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Phú Quý (Bình Thuận)</w:t>
            </w:r>
            <w:r w:rsidR="0031512C">
              <w:rPr>
                <w:rFonts w:ascii="Times New Roman" w:eastAsia="Times New Roman" w:hAnsi="Times New Roman" w:cs="Times New Roman"/>
                <w:iCs/>
                <w:noProof/>
                <w:sz w:val="28"/>
                <w:szCs w:val="28"/>
                <w:lang w:val="nl-NL"/>
              </w:rPr>
              <w:t>.</w:t>
            </w:r>
          </w:p>
          <w:p w14:paraId="276B0C00"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Phú Quốc (Kiên Giang)</w:t>
            </w:r>
            <w:r w:rsidR="0031512C">
              <w:rPr>
                <w:rFonts w:ascii="Times New Roman" w:eastAsia="Times New Roman" w:hAnsi="Times New Roman" w:cs="Times New Roman"/>
                <w:iCs/>
                <w:noProof/>
                <w:sz w:val="28"/>
                <w:szCs w:val="28"/>
                <w:lang w:val="nl-NL"/>
              </w:rPr>
              <w:t>.</w:t>
            </w:r>
          </w:p>
          <w:p w14:paraId="50B81698"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Trường Sa (Khánh Hòa)</w:t>
            </w:r>
            <w:r w:rsidR="0031512C">
              <w:rPr>
                <w:rFonts w:ascii="Times New Roman" w:eastAsia="Times New Roman" w:hAnsi="Times New Roman" w:cs="Times New Roman"/>
                <w:iCs/>
                <w:noProof/>
                <w:sz w:val="28"/>
                <w:szCs w:val="28"/>
                <w:lang w:val="nl-NL"/>
              </w:rPr>
              <w:t>.</w:t>
            </w:r>
          </w:p>
          <w:p w14:paraId="4147A0B5"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 Vân Đồn (Quảng Ninh).</w:t>
            </w:r>
          </w:p>
          <w:p w14:paraId="73ED1146" w14:textId="77777777"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68BC9C3E" w14:textId="77777777"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26C2F36E" w14:textId="77777777" w:rsidR="00AC7A3F" w:rsidRPr="0053790C" w:rsidRDefault="00AC7A3F" w:rsidP="00AC7A3F">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200194EF" w14:textId="77777777" w:rsidR="00AC7A3F" w:rsidRPr="0053790C" w:rsidRDefault="00AC7A3F" w:rsidP="00AC7A3F">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t xml:space="preserve">1. </w:t>
            </w:r>
            <w:r w:rsidR="00635565">
              <w:rPr>
                <w:rFonts w:ascii="Times New Roman" w:eastAsia="Times New Roman" w:hAnsi="Times New Roman" w:cs="Times New Roman"/>
                <w:b/>
                <w:iCs/>
                <w:noProof/>
                <w:sz w:val="28"/>
                <w:szCs w:val="28"/>
                <w:lang w:val="nl-NL"/>
              </w:rPr>
              <w:t>C</w:t>
            </w:r>
            <w:r w:rsidR="00973F9B">
              <w:rPr>
                <w:rFonts w:ascii="Times New Roman" w:eastAsia="Times New Roman" w:hAnsi="Times New Roman" w:cs="Times New Roman"/>
                <w:b/>
                <w:iCs/>
                <w:noProof/>
                <w:sz w:val="28"/>
                <w:szCs w:val="28"/>
                <w:lang w:val="nl-NL"/>
              </w:rPr>
              <w:t>ác vùng biển và hải đảo Việt Nam</w:t>
            </w:r>
            <w:r w:rsidRPr="008A0E51">
              <w:rPr>
                <w:rFonts w:ascii="Times New Roman" w:eastAsia="Times New Roman" w:hAnsi="Times New Roman" w:cs="Times New Roman"/>
                <w:b/>
                <w:iCs/>
                <w:noProof/>
                <w:sz w:val="28"/>
                <w:szCs w:val="28"/>
                <w:lang w:val="nl-NL"/>
              </w:rPr>
              <w:t xml:space="preserve">  </w:t>
            </w:r>
          </w:p>
          <w:p w14:paraId="77BB63B8" w14:textId="77777777" w:rsidR="000C0ECE" w:rsidRPr="000C0ECE" w:rsidRDefault="000C0ECE" w:rsidP="000C0ECE">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0C0ECE">
              <w:rPr>
                <w:rFonts w:ascii="Times New Roman" w:eastAsia="Times New Roman" w:hAnsi="Times New Roman" w:cs="Times New Roman"/>
                <w:iCs/>
                <w:noProof/>
                <w:sz w:val="28"/>
                <w:szCs w:val="28"/>
                <w:lang w:val="nl-NL"/>
              </w:rPr>
              <w:t>Vùng biển Việt Nam có diện tích khoảng 1 triệu km</w:t>
            </w:r>
            <w:r w:rsidRPr="000C0ECE">
              <w:rPr>
                <w:rFonts w:ascii="Times New Roman" w:eastAsia="Times New Roman" w:hAnsi="Times New Roman" w:cs="Times New Roman"/>
                <w:iCs/>
                <w:noProof/>
                <w:sz w:val="28"/>
                <w:szCs w:val="28"/>
                <w:vertAlign w:val="superscript"/>
                <w:lang w:val="nl-NL"/>
              </w:rPr>
              <w:t>2</w:t>
            </w:r>
            <w:r w:rsidRPr="000C0ECE">
              <w:rPr>
                <w:rFonts w:ascii="Times New Roman" w:eastAsia="Times New Roman" w:hAnsi="Times New Roman" w:cs="Times New Roman"/>
                <w:iCs/>
                <w:noProof/>
                <w:sz w:val="28"/>
                <w:szCs w:val="28"/>
                <w:lang w:val="nl-NL"/>
              </w:rPr>
              <w:t xml:space="preserve">, là một bộ phận của Biển Đông. </w:t>
            </w:r>
          </w:p>
          <w:p w14:paraId="6AED944F" w14:textId="77777777" w:rsidR="00177958" w:rsidRDefault="000C0ECE" w:rsidP="000C0ECE">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Pr="000C0ECE">
              <w:rPr>
                <w:rFonts w:ascii="Times New Roman" w:eastAsia="Times New Roman" w:hAnsi="Times New Roman" w:cs="Times New Roman"/>
                <w:iCs/>
                <w:noProof/>
                <w:sz w:val="28"/>
                <w:szCs w:val="28"/>
                <w:lang w:val="nl-NL"/>
              </w:rPr>
              <w:t xml:space="preserve"> Vùng biển Việt Nam bao gồm nội thủy, lãnh hải, vùng tiếp giáp lãnh hải, vùng đặc quyền kinh tế và thềm lục địa thuộc chủ quyền, quyền chủ quyền và quyền tài phán quốc gia của Việt Nam.</w:t>
            </w:r>
          </w:p>
          <w:p w14:paraId="375F8E50" w14:textId="77777777" w:rsidR="00AB1351" w:rsidRPr="00910EFD" w:rsidRDefault="00AB1351" w:rsidP="0031512C">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Cả nước có 12 huyện đảo: </w:t>
            </w:r>
            <w:r w:rsidRPr="00AB1351">
              <w:rPr>
                <w:rFonts w:ascii="Times New Roman" w:eastAsia="Times New Roman" w:hAnsi="Times New Roman" w:cs="Times New Roman"/>
                <w:iCs/>
                <w:noProof/>
                <w:sz w:val="28"/>
                <w:szCs w:val="28"/>
                <w:lang w:val="nl-NL"/>
              </w:rPr>
              <w:t>Bạch Long Vĩ (Hải Phòng)</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Cát Hải (Hải Phòng)</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Cô Tô (Quảng Ninh)</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Côn Đảo (Bà Rịa - Vũng Tàu)</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Cồn Cỏ (Quảng Trị)</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Hoàng Sa (Đà Nẵng)</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Kiên Hải (Kiên Giang)</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Lý Sơn (Quảng Ngãi)</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Phú Quý (Bình Thuận)</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Phú Quốc (Kiên Giang)</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Trường Sa (Khánh Hòa)</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Vân Đồn (Quảng Ninh).</w:t>
            </w:r>
          </w:p>
        </w:tc>
      </w:tr>
    </w:tbl>
    <w:p w14:paraId="1C68197D" w14:textId="77777777" w:rsidR="00AC7A3F" w:rsidRPr="0053790C" w:rsidRDefault="00AC7A3F" w:rsidP="00AC7A3F">
      <w:pPr>
        <w:spacing w:before="120" w:after="0"/>
        <w:contextualSpacing/>
        <w:jc w:val="both"/>
        <w:rPr>
          <w:rFonts w:ascii="Times New Roman" w:eastAsia="Times New Roman" w:hAnsi="Times New Roman" w:cs="Times New Roman"/>
          <w:i/>
          <w:noProof/>
          <w:sz w:val="28"/>
          <w:szCs w:val="28"/>
          <w:u w:val="single"/>
          <w:lang w:val="nl-NL"/>
        </w:rPr>
      </w:pPr>
    </w:p>
    <w:p w14:paraId="60A681F0" w14:textId="77777777" w:rsidR="00AB1351" w:rsidRPr="0053790C" w:rsidRDefault="00AB1351" w:rsidP="00AB1351">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rPr>
        <w:t>2</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 xml:space="preserve">về Đặc điểm môi trường và tài nguyên biển, đảo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20</w:t>
      </w:r>
      <w:r w:rsidRPr="0053790C">
        <w:rPr>
          <w:rFonts w:ascii="Times New Roman" w:eastAsia="Times New Roman" w:hAnsi="Times New Roman" w:cs="Times New Roman"/>
          <w:b/>
          <w:bCs/>
          <w:i/>
          <w:sz w:val="28"/>
          <w:szCs w:val="28"/>
        </w:rPr>
        <w:t xml:space="preserve"> phút)</w:t>
      </w:r>
    </w:p>
    <w:p w14:paraId="6ED3B07F" w14:textId="77777777" w:rsidR="00AB1351" w:rsidRDefault="00AB1351" w:rsidP="00AB1351">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r w:rsidRPr="00635565">
        <w:t xml:space="preserve"> </w:t>
      </w:r>
      <w:r>
        <w:rPr>
          <w:rFonts w:ascii="Times New Roman" w:eastAsia="Times New Roman" w:hAnsi="Times New Roman" w:cs="Times New Roman"/>
          <w:sz w:val="28"/>
          <w:szCs w:val="28"/>
          <w:lang w:eastAsia="vi-VN"/>
        </w:rPr>
        <w:t>t</w:t>
      </w:r>
      <w:r w:rsidRPr="00AB1351">
        <w:rPr>
          <w:rFonts w:ascii="Times New Roman" w:eastAsia="Times New Roman" w:hAnsi="Times New Roman" w:cs="Times New Roman"/>
          <w:sz w:val="28"/>
          <w:szCs w:val="28"/>
          <w:lang w:eastAsia="vi-VN"/>
        </w:rPr>
        <w:t>rình bày được những nét chính về môi trường, tài nguyên thiên nhiên</w:t>
      </w:r>
      <w:r>
        <w:rPr>
          <w:rFonts w:ascii="Times New Roman" w:eastAsia="Times New Roman" w:hAnsi="Times New Roman" w:cs="Times New Roman"/>
          <w:sz w:val="28"/>
          <w:szCs w:val="28"/>
          <w:lang w:eastAsia="vi-VN"/>
        </w:rPr>
        <w:t>.</w:t>
      </w:r>
    </w:p>
    <w:p w14:paraId="4A26EFF2" w14:textId="77777777" w:rsidR="00AB1351" w:rsidRDefault="00AB1351" w:rsidP="00AB1351">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16</w:t>
      </w:r>
      <w:r w:rsidR="00E33756">
        <w:rPr>
          <w:rFonts w:ascii="Times New Roman" w:eastAsia="Times New Roman" w:hAnsi="Times New Roman" w:cs="Times New Roman"/>
          <w:noProof/>
          <w:sz w:val="28"/>
          <w:szCs w:val="28"/>
          <w:lang w:val="nl-NL"/>
        </w:rPr>
        <w:t>4</w:t>
      </w:r>
      <w:r w:rsidR="000D67CD">
        <w:rPr>
          <w:rFonts w:ascii="Times New Roman" w:eastAsia="Times New Roman" w:hAnsi="Times New Roman" w:cs="Times New Roman"/>
          <w:noProof/>
          <w:sz w:val="28"/>
          <w:szCs w:val="28"/>
          <w:lang w:val="nl-NL"/>
        </w:rPr>
        <w:t xml:space="preserve"> và các hình ảnh,</w:t>
      </w:r>
      <w:r w:rsidR="00E33756">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52D001D6" w14:textId="77777777" w:rsidR="00AB1351" w:rsidRPr="0053790C" w:rsidRDefault="00AB1351" w:rsidP="00AB1351">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10E3504D" w14:textId="77777777" w:rsidR="00AB1351" w:rsidRPr="0053790C" w:rsidRDefault="00AB1351" w:rsidP="00AB1351">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AB1351" w:rsidRPr="0053790C" w14:paraId="5DD55365" w14:textId="77777777" w:rsidTr="00FA099D">
        <w:tc>
          <w:tcPr>
            <w:tcW w:w="6771" w:type="dxa"/>
            <w:shd w:val="clear" w:color="auto" w:fill="auto"/>
          </w:tcPr>
          <w:p w14:paraId="7B8C607A" w14:textId="77777777" w:rsidR="00AB1351" w:rsidRPr="0053790C" w:rsidRDefault="00AB1351"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535E2599" w14:textId="77777777" w:rsidR="00AB1351" w:rsidRPr="0053790C" w:rsidRDefault="00AB1351"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AB1351" w:rsidRPr="0053790C" w14:paraId="4DC94E6C" w14:textId="77777777" w:rsidTr="00FA099D">
        <w:tc>
          <w:tcPr>
            <w:tcW w:w="6771" w:type="dxa"/>
            <w:shd w:val="clear" w:color="auto" w:fill="auto"/>
          </w:tcPr>
          <w:p w14:paraId="5BED2A59" w14:textId="77777777" w:rsidR="00AB1351" w:rsidRPr="0053790C" w:rsidRDefault="00AB1351"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347E7E4F" w14:textId="77777777" w:rsidR="00AB1351" w:rsidRPr="0053790C" w:rsidRDefault="00AB1351" w:rsidP="00FA099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sidR="00E33756">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SGK.</w:t>
            </w:r>
          </w:p>
          <w:p w14:paraId="73C07EB4" w14:textId="77777777" w:rsidR="00AB1351" w:rsidRPr="0053790C" w:rsidRDefault="00AB1351"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w:t>
            </w:r>
            <w:r w:rsidR="00E33756">
              <w:rPr>
                <w:rFonts w:ascii="Times New Roman" w:eastAsia="Times New Roman" w:hAnsi="Times New Roman" w:cs="Times New Roman"/>
                <w:bCs/>
                <w:sz w:val="28"/>
                <w:szCs w:val="28"/>
              </w:rPr>
              <w:t>dựa vào</w:t>
            </w:r>
            <w:r w:rsidRPr="0053790C">
              <w:rPr>
                <w:rFonts w:ascii="Times New Roman" w:eastAsia="Times New Roman" w:hAnsi="Times New Roman" w:cs="Times New Roman"/>
                <w:bCs/>
                <w:sz w:val="28"/>
                <w:szCs w:val="28"/>
              </w:rPr>
              <w:t xml:space="preserve"> thông tin trong bày, lần lượt trả lời các câu hỏi sau:</w:t>
            </w:r>
          </w:p>
          <w:p w14:paraId="3AC9AFB5" w14:textId="77777777" w:rsidR="00AB1351" w:rsidRDefault="00AB1351" w:rsidP="00FA099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E33756">
              <w:rPr>
                <w:rFonts w:ascii="Times New Roman" w:eastAsia="Times New Roman" w:hAnsi="Times New Roman" w:cs="Times New Roman"/>
                <w:i/>
                <w:sz w:val="28"/>
                <w:szCs w:val="28"/>
              </w:rPr>
              <w:t>Trình bày đặc điểm môi trường biển nước ta.</w:t>
            </w:r>
          </w:p>
          <w:p w14:paraId="66669761" w14:textId="77777777" w:rsidR="005A39F7" w:rsidRPr="005A39F7" w:rsidRDefault="00E33756" w:rsidP="005A39F7">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005A39F7" w:rsidRPr="005A39F7">
              <w:rPr>
                <w:rFonts w:ascii="Times New Roman" w:eastAsia="Times New Roman" w:hAnsi="Times New Roman" w:cs="Times New Roman"/>
                <w:i/>
                <w:sz w:val="28"/>
                <w:szCs w:val="28"/>
              </w:rPr>
              <w:t>Chứng minh môi trường biển đang có xu hướng suy giảm về chất lượng. Nêu nguyên nhân.</w:t>
            </w:r>
          </w:p>
          <w:p w14:paraId="08CA6245" w14:textId="77777777" w:rsidR="005A39F7" w:rsidRPr="005A39F7" w:rsidRDefault="005A39F7" w:rsidP="005A39F7">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Pr="005A39F7">
              <w:rPr>
                <w:rFonts w:ascii="Times New Roman" w:eastAsia="Times New Roman" w:hAnsi="Times New Roman" w:cs="Times New Roman"/>
                <w:i/>
                <w:sz w:val="28"/>
                <w:szCs w:val="28"/>
              </w:rPr>
              <w:t>. Ô nhiễm môi trường biển gây ra những hậu quả gì?</w:t>
            </w:r>
          </w:p>
          <w:p w14:paraId="5728B879" w14:textId="77777777" w:rsidR="005A39F7" w:rsidRDefault="005A39F7" w:rsidP="005A39F7">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w:t>
            </w:r>
            <w:r w:rsidRPr="005A39F7">
              <w:rPr>
                <w:rFonts w:ascii="Times New Roman" w:eastAsia="Times New Roman" w:hAnsi="Times New Roman" w:cs="Times New Roman"/>
                <w:i/>
                <w:sz w:val="28"/>
                <w:szCs w:val="28"/>
              </w:rPr>
              <w:t>. Nêu các biện pháp bảo vệ môi trường biển đảo nước ta.</w:t>
            </w:r>
          </w:p>
          <w:p w14:paraId="5039D7C4" w14:textId="77777777" w:rsidR="005A39F7" w:rsidRDefault="005A39F7" w:rsidP="005A39F7">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Kể tên các tài nguyên ở vùng biển, đảo nước ta. </w:t>
            </w:r>
          </w:p>
          <w:p w14:paraId="561763ED" w14:textId="77777777" w:rsidR="00AB1351" w:rsidRPr="0053790C" w:rsidRDefault="00AB1351" w:rsidP="005A39F7">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5A616040" w14:textId="77777777" w:rsidR="00AB1351" w:rsidRPr="0053790C" w:rsidRDefault="005A39F7" w:rsidP="00FA099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00AB1351" w:rsidRPr="0053790C">
              <w:rPr>
                <w:rFonts w:ascii="Times New Roman" w:eastAsia="Times New Roman" w:hAnsi="Times New Roman" w:cs="Times New Roman"/>
                <w:bCs/>
                <w:sz w:val="28"/>
                <w:szCs w:val="28"/>
              </w:rPr>
              <w:t>đọc kênh chữ trong SGK, suy nghĩ để trả lời câu hỏi.</w:t>
            </w:r>
          </w:p>
          <w:p w14:paraId="64B65954" w14:textId="77777777" w:rsidR="00AB1351" w:rsidRPr="0053790C" w:rsidRDefault="00AB1351"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428DE2CD" w14:textId="77777777" w:rsidR="00AB1351" w:rsidRPr="0053790C" w:rsidRDefault="00AB1351" w:rsidP="00FA099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5842B2E7" w14:textId="77777777" w:rsidR="00AB1351" w:rsidRPr="0053790C" w:rsidRDefault="00AB1351"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11D63F5B" w14:textId="77777777" w:rsidR="00AB1351" w:rsidRDefault="00AB1351" w:rsidP="005A39F7">
            <w:pPr>
              <w:tabs>
                <w:tab w:val="left" w:pos="0"/>
              </w:tabs>
              <w:spacing w:before="120" w:after="0"/>
              <w:contextualSpacing/>
              <w:jc w:val="both"/>
              <w:rPr>
                <w:rFonts w:ascii="Times New Roman" w:eastAsia="Times New Roman" w:hAnsi="Times New Roman" w:cs="Times New Roman"/>
                <w:iCs/>
                <w:noProof/>
                <w:sz w:val="28"/>
                <w:szCs w:val="28"/>
              </w:rPr>
            </w:pPr>
            <w:r w:rsidRPr="0053790C">
              <w:rPr>
                <w:rFonts w:ascii="Times New Roman" w:eastAsia="Times New Roman" w:hAnsi="Times New Roman" w:cs="Times New Roman"/>
                <w:bCs/>
                <w:sz w:val="28"/>
                <w:szCs w:val="28"/>
              </w:rPr>
              <w:t>1.</w:t>
            </w:r>
            <w:r>
              <w:rPr>
                <w:rFonts w:ascii="Times New Roman" w:eastAsia="Times New Roman" w:hAnsi="Times New Roman" w:cs="Times New Roman"/>
                <w:iCs/>
                <w:noProof/>
                <w:sz w:val="28"/>
                <w:szCs w:val="28"/>
                <w:lang w:val="nl-NL"/>
              </w:rPr>
              <w:t xml:space="preserve"> </w:t>
            </w:r>
            <w:r w:rsidR="005A39F7" w:rsidRPr="005A39F7">
              <w:rPr>
                <w:rFonts w:ascii="Times New Roman" w:eastAsia="Times New Roman" w:hAnsi="Times New Roman" w:cs="Times New Roman"/>
                <w:iCs/>
                <w:noProof/>
                <w:sz w:val="28"/>
                <w:szCs w:val="28"/>
              </w:rPr>
              <w:t>Nhìn chung, chất lượng môi trường nước biển (ven bờ và xa bờ, ven các đảo và cụm đảo) đều còn khá tốt, hầu hết các chỉ số đặc trưng đều nằm trong giới hạn cho phép của Tiêu chuẩn</w:t>
            </w:r>
            <w:r w:rsidR="005A39F7">
              <w:rPr>
                <w:rFonts w:ascii="Times New Roman" w:eastAsia="Times New Roman" w:hAnsi="Times New Roman" w:cs="Times New Roman"/>
                <w:iCs/>
                <w:noProof/>
                <w:sz w:val="28"/>
                <w:szCs w:val="28"/>
              </w:rPr>
              <w:t xml:space="preserve"> môi trường Việt Nam hiện hành. </w:t>
            </w:r>
          </w:p>
          <w:p w14:paraId="63494E10" w14:textId="77777777" w:rsidR="00AB1351" w:rsidRDefault="00AB1351" w:rsidP="00FA099D">
            <w:pPr>
              <w:tabs>
                <w:tab w:val="left" w:pos="0"/>
              </w:tabs>
              <w:spacing w:before="120" w:after="0"/>
              <w:contextualSpacing/>
              <w:jc w:val="both"/>
              <w:rPr>
                <w:rFonts w:ascii="Times New Roman" w:eastAsia="Times New Roman" w:hAnsi="Times New Roman" w:cs="Times New Roman"/>
                <w:iCs/>
                <w:noProof/>
                <w:sz w:val="28"/>
                <w:szCs w:val="28"/>
              </w:rPr>
            </w:pPr>
            <w:r w:rsidRPr="00A23C99">
              <w:rPr>
                <w:rFonts w:ascii="Times New Roman" w:eastAsia="Times New Roman" w:hAnsi="Times New Roman" w:cs="Times New Roman"/>
                <w:iCs/>
                <w:noProof/>
                <w:sz w:val="28"/>
                <w:szCs w:val="28"/>
              </w:rPr>
              <w:t xml:space="preserve"> </w:t>
            </w:r>
            <w:r>
              <w:rPr>
                <w:rFonts w:ascii="Times New Roman" w:eastAsia="Times New Roman" w:hAnsi="Times New Roman" w:cs="Times New Roman"/>
                <w:iCs/>
                <w:noProof/>
                <w:sz w:val="28"/>
                <w:szCs w:val="28"/>
              </w:rPr>
              <w:t xml:space="preserve">2. </w:t>
            </w:r>
          </w:p>
          <w:p w14:paraId="0E44AB02" w14:textId="77777777" w:rsidR="005A39F7" w:rsidRDefault="005A39F7"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5A39F7">
              <w:rPr>
                <w:rFonts w:ascii="Times New Roman" w:eastAsia="Times New Roman" w:hAnsi="Times New Roman" w:cs="Times New Roman"/>
                <w:iCs/>
                <w:noProof/>
                <w:sz w:val="28"/>
                <w:szCs w:val="28"/>
              </w:rPr>
              <w:t>Tuy nhiên, chất lượng môi trường biển đảo có xu hướng suy thoái: lượng rác thải, chất thải trên biển tăng, nhiều vùng biển ven bờ bị ô nhiễm, số lượng nhiều loài hải sản giảm, một số hệ sinh thái (nhất là rạn san hô, cỏ biển,...) bị suy thoái,...</w:t>
            </w:r>
          </w:p>
          <w:p w14:paraId="7B61347B" w14:textId="77777777" w:rsidR="005A39F7" w:rsidRPr="005A39F7" w:rsidRDefault="005A39F7" w:rsidP="005A39F7">
            <w:pPr>
              <w:tabs>
                <w:tab w:val="left" w:pos="0"/>
              </w:tabs>
              <w:spacing w:before="120" w:after="0"/>
              <w:contextualSpacing/>
              <w:jc w:val="both"/>
              <w:rPr>
                <w:rFonts w:ascii="Times New Roman" w:eastAsia="Times New Roman" w:hAnsi="Times New Roman" w:cs="Times New Roman"/>
                <w:iCs/>
                <w:noProof/>
                <w:sz w:val="28"/>
                <w:szCs w:val="28"/>
              </w:rPr>
            </w:pPr>
            <w:r w:rsidRPr="005A39F7">
              <w:rPr>
                <w:rFonts w:ascii="Times New Roman" w:eastAsia="Times New Roman" w:hAnsi="Times New Roman" w:cs="Times New Roman"/>
                <w:iCs/>
                <w:noProof/>
                <w:sz w:val="28"/>
                <w:szCs w:val="28"/>
              </w:rPr>
              <w:t>- Nguyên nhân: sự gia tăng các nguồn thải từ đất liền, tình trạng xả thải ra biển chưa qua xử lí; các hệ sinh thái biển đang bị khai thác quá mức, thiếu tính bền vững dẫn đến tình trạng suy giảm đa dạng sinh học,...</w:t>
            </w:r>
          </w:p>
          <w:p w14:paraId="5B273AD5" w14:textId="77777777" w:rsidR="005A39F7" w:rsidRPr="005A39F7" w:rsidRDefault="005A39F7" w:rsidP="005A39F7">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3</w:t>
            </w:r>
            <w:r w:rsidRPr="005A39F7">
              <w:rPr>
                <w:rFonts w:ascii="Times New Roman" w:eastAsia="Times New Roman" w:hAnsi="Times New Roman" w:cs="Times New Roman"/>
                <w:iCs/>
                <w:noProof/>
                <w:sz w:val="28"/>
                <w:szCs w:val="28"/>
              </w:rPr>
              <w:t>. Hậu quả: Phá hoại môi trường sống của sinh vật, làm tuyệt chủng một số loại hản sản, sinh vật gần bờ. Gây mất mỹ quan, ảnh hưởng lớn đến ngành du lịch.</w:t>
            </w:r>
          </w:p>
          <w:p w14:paraId="0B08E9CE" w14:textId="77777777" w:rsidR="005A39F7" w:rsidRPr="005A39F7" w:rsidRDefault="005A39F7" w:rsidP="005A39F7">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4</w:t>
            </w:r>
            <w:r w:rsidRPr="005A39F7">
              <w:rPr>
                <w:rFonts w:ascii="Times New Roman" w:eastAsia="Times New Roman" w:hAnsi="Times New Roman" w:cs="Times New Roman"/>
                <w:iCs/>
                <w:noProof/>
                <w:sz w:val="28"/>
                <w:szCs w:val="28"/>
              </w:rPr>
              <w:t xml:space="preserve">. </w:t>
            </w:r>
            <w:r>
              <w:rPr>
                <w:rFonts w:ascii="Times New Roman" w:eastAsia="Times New Roman" w:hAnsi="Times New Roman" w:cs="Times New Roman"/>
                <w:iCs/>
                <w:noProof/>
                <w:sz w:val="28"/>
                <w:szCs w:val="28"/>
              </w:rPr>
              <w:t xml:space="preserve">Biện pháp: </w:t>
            </w:r>
          </w:p>
          <w:p w14:paraId="6FFE30F1" w14:textId="77777777" w:rsidR="005A39F7" w:rsidRPr="005A39F7" w:rsidRDefault="005A39F7" w:rsidP="005A39F7">
            <w:pPr>
              <w:tabs>
                <w:tab w:val="left" w:pos="0"/>
              </w:tabs>
              <w:spacing w:before="120" w:after="0"/>
              <w:contextualSpacing/>
              <w:jc w:val="both"/>
              <w:rPr>
                <w:rFonts w:ascii="Times New Roman" w:eastAsia="Times New Roman" w:hAnsi="Times New Roman" w:cs="Times New Roman"/>
                <w:iCs/>
                <w:noProof/>
                <w:sz w:val="28"/>
                <w:szCs w:val="28"/>
              </w:rPr>
            </w:pPr>
            <w:r w:rsidRPr="005A39F7">
              <w:rPr>
                <w:rFonts w:ascii="Times New Roman" w:eastAsia="Times New Roman" w:hAnsi="Times New Roman" w:cs="Times New Roman"/>
                <w:iCs/>
                <w:noProof/>
                <w:sz w:val="28"/>
                <w:szCs w:val="28"/>
              </w:rPr>
              <w:t>- Tham gia vào việc tuyên truyền nâng cao nhận thức của cộng đồng địa phương về bảo vệ môi trường biển, đảo.</w:t>
            </w:r>
          </w:p>
          <w:p w14:paraId="05A874BB" w14:textId="77777777" w:rsidR="005A39F7" w:rsidRPr="005A39F7" w:rsidRDefault="005A39F7" w:rsidP="005A39F7">
            <w:pPr>
              <w:tabs>
                <w:tab w:val="left" w:pos="0"/>
              </w:tabs>
              <w:spacing w:before="120" w:after="0"/>
              <w:contextualSpacing/>
              <w:jc w:val="both"/>
              <w:rPr>
                <w:rFonts w:ascii="Times New Roman" w:eastAsia="Times New Roman" w:hAnsi="Times New Roman" w:cs="Times New Roman"/>
                <w:iCs/>
                <w:noProof/>
                <w:sz w:val="28"/>
                <w:szCs w:val="28"/>
              </w:rPr>
            </w:pPr>
            <w:r w:rsidRPr="005A39F7">
              <w:rPr>
                <w:rFonts w:ascii="Times New Roman" w:eastAsia="Times New Roman" w:hAnsi="Times New Roman" w:cs="Times New Roman"/>
                <w:iCs/>
                <w:noProof/>
                <w:sz w:val="28"/>
                <w:szCs w:val="28"/>
              </w:rPr>
              <w:t>- Thường xuyên và tích cực tham gia các hoạt động làm sạch bờbiển, làm đẹp cảnh quan, môi trường biển đảo…</w:t>
            </w:r>
          </w:p>
          <w:p w14:paraId="2A92E20E" w14:textId="77777777" w:rsidR="005A39F7" w:rsidRPr="005A39F7" w:rsidRDefault="005A39F7" w:rsidP="005A39F7">
            <w:pPr>
              <w:tabs>
                <w:tab w:val="left" w:pos="0"/>
              </w:tabs>
              <w:spacing w:before="120" w:after="0"/>
              <w:contextualSpacing/>
              <w:jc w:val="both"/>
              <w:rPr>
                <w:rFonts w:ascii="Times New Roman" w:eastAsia="Times New Roman" w:hAnsi="Times New Roman" w:cs="Times New Roman"/>
                <w:iCs/>
                <w:noProof/>
                <w:sz w:val="28"/>
                <w:szCs w:val="28"/>
              </w:rPr>
            </w:pPr>
            <w:r w:rsidRPr="005A39F7">
              <w:rPr>
                <w:rFonts w:ascii="Times New Roman" w:eastAsia="Times New Roman" w:hAnsi="Times New Roman" w:cs="Times New Roman"/>
                <w:iCs/>
                <w:noProof/>
                <w:sz w:val="28"/>
                <w:szCs w:val="28"/>
              </w:rPr>
              <w:t>-Tích cực tham gia các hoạt động khắc phục và làm giảm nhẹ các thiệt hại do thiên tai gây ra tại địa phương.</w:t>
            </w:r>
          </w:p>
          <w:p w14:paraId="5FF70ECC" w14:textId="77777777" w:rsidR="005A39F7" w:rsidRDefault="005A39F7" w:rsidP="005A39F7">
            <w:pPr>
              <w:tabs>
                <w:tab w:val="left" w:pos="0"/>
              </w:tabs>
              <w:spacing w:before="120" w:after="0"/>
              <w:contextualSpacing/>
              <w:jc w:val="both"/>
              <w:rPr>
                <w:rFonts w:ascii="Times New Roman" w:eastAsia="Times New Roman" w:hAnsi="Times New Roman" w:cs="Times New Roman"/>
                <w:iCs/>
                <w:noProof/>
                <w:sz w:val="28"/>
                <w:szCs w:val="28"/>
              </w:rPr>
            </w:pPr>
            <w:r w:rsidRPr="005A39F7">
              <w:rPr>
                <w:rFonts w:ascii="Times New Roman" w:eastAsia="Times New Roman" w:hAnsi="Times New Roman" w:cs="Times New Roman"/>
                <w:iCs/>
                <w:noProof/>
                <w:sz w:val="28"/>
                <w:szCs w:val="28"/>
              </w:rPr>
              <w:t>- Tổ chức học tập và thực hành các kĩ năng sống thích ứng với những thay đổi của tự nhiên vùng biển đảo…</w:t>
            </w:r>
          </w:p>
          <w:p w14:paraId="23FF8E8A" w14:textId="77777777" w:rsidR="005A39F7" w:rsidRDefault="00AB1351" w:rsidP="00FA099D">
            <w:pPr>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5. </w:t>
            </w:r>
            <w:r w:rsidR="005A39F7" w:rsidRPr="005A39F7">
              <w:rPr>
                <w:rFonts w:ascii="Times New Roman" w:eastAsia="Times New Roman" w:hAnsi="Times New Roman" w:cs="Times New Roman"/>
                <w:iCs/>
                <w:noProof/>
                <w:sz w:val="28"/>
                <w:szCs w:val="28"/>
                <w:lang w:val="nl-NL"/>
              </w:rPr>
              <w:t>Tài nguyên vùng biển, đảo nước ta có tiềm năng rất lớn với hàng nghìn loài hải sản, trong đó có rất nhiều loài có giá trị kinh tế cao; Tài nguyên khoáng sản cũng vô cùng phong phú với trữ lượng lớn dầu mỏ, khí tự nhiên, titan, cát trắng, muối biển,...; Bờ biển dài với nhiều bãi cát, vịnh, hang động tự nhiên đẹp,...</w:t>
            </w:r>
          </w:p>
          <w:p w14:paraId="1E0C033A" w14:textId="77777777" w:rsidR="00AB1351" w:rsidRPr="0053790C" w:rsidRDefault="00AB1351"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4DE4794C" w14:textId="77777777" w:rsidR="00AB1351" w:rsidRPr="0053790C" w:rsidRDefault="00AB1351"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510E3F69" w14:textId="77777777" w:rsidR="00AB1351" w:rsidRPr="0053790C" w:rsidRDefault="00AB1351" w:rsidP="00FA099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2AA38114" w14:textId="77777777" w:rsidR="00AB1351" w:rsidRPr="0053790C" w:rsidRDefault="00E33756" w:rsidP="00FA099D">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t>2</w:t>
            </w:r>
            <w:r w:rsidR="00AB1351" w:rsidRPr="0053790C">
              <w:rPr>
                <w:rFonts w:ascii="Times New Roman" w:eastAsia="Times New Roman" w:hAnsi="Times New Roman" w:cs="Times New Roman"/>
                <w:b/>
                <w:iCs/>
                <w:noProof/>
                <w:sz w:val="28"/>
                <w:szCs w:val="28"/>
                <w:lang w:val="nl-NL"/>
              </w:rPr>
              <w:t xml:space="preserve">. </w:t>
            </w:r>
            <w:r w:rsidRPr="00E33756">
              <w:rPr>
                <w:rFonts w:ascii="Times New Roman" w:eastAsia="Times New Roman" w:hAnsi="Times New Roman" w:cs="Times New Roman"/>
                <w:b/>
                <w:iCs/>
                <w:noProof/>
                <w:sz w:val="28"/>
                <w:szCs w:val="28"/>
                <w:lang w:val="nl-NL"/>
              </w:rPr>
              <w:t>Đặc điểm môi trường và tài nguyên biển, đảo</w:t>
            </w:r>
          </w:p>
          <w:p w14:paraId="5D9B9F40" w14:textId="77777777" w:rsidR="00AB1351" w:rsidRDefault="005A39F7" w:rsidP="00FA099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Môi trường biển: </w:t>
            </w:r>
            <w:r w:rsidR="00B42A1C" w:rsidRPr="00B42A1C">
              <w:rPr>
                <w:rFonts w:ascii="Times New Roman" w:eastAsia="Times New Roman" w:hAnsi="Times New Roman" w:cs="Times New Roman"/>
                <w:iCs/>
                <w:noProof/>
                <w:sz w:val="28"/>
                <w:szCs w:val="28"/>
                <w:lang w:val="nl-NL"/>
              </w:rPr>
              <w:t>chất lượng môi trường nước biển (ven bờ và xa bờ, ven các đảo và cụm đảo) đều còn khá tốt,</w:t>
            </w:r>
            <w:r w:rsidR="00B42A1C">
              <w:rPr>
                <w:rFonts w:ascii="Times New Roman" w:eastAsia="Times New Roman" w:hAnsi="Times New Roman" w:cs="Times New Roman"/>
                <w:iCs/>
                <w:noProof/>
                <w:sz w:val="28"/>
                <w:szCs w:val="28"/>
                <w:lang w:val="nl-NL"/>
              </w:rPr>
              <w:t xml:space="preserve"> tuy nhiên một số nơi vẫn còn bị ô nhiễm và các hệ sinh thái biển có xu hướng suy thoái.</w:t>
            </w:r>
          </w:p>
          <w:p w14:paraId="363942ED" w14:textId="77777777" w:rsidR="00B42A1C" w:rsidRPr="00910EFD" w:rsidRDefault="00B42A1C" w:rsidP="00DE0D9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Tài nguyên biển: </w:t>
            </w:r>
            <w:r w:rsidRPr="00B42A1C">
              <w:rPr>
                <w:rFonts w:ascii="Times New Roman" w:eastAsia="Times New Roman" w:hAnsi="Times New Roman" w:cs="Times New Roman"/>
                <w:iCs/>
                <w:noProof/>
                <w:sz w:val="28"/>
                <w:szCs w:val="28"/>
                <w:lang w:val="nl-NL"/>
              </w:rPr>
              <w:t xml:space="preserve">hàng nghìn loài hải sản, trong đó có rất nhiều loài có giá trị kinh tế cao; </w:t>
            </w:r>
            <w:r>
              <w:rPr>
                <w:rFonts w:ascii="Times New Roman" w:eastAsia="Times New Roman" w:hAnsi="Times New Roman" w:cs="Times New Roman"/>
                <w:iCs/>
                <w:noProof/>
                <w:sz w:val="28"/>
                <w:szCs w:val="28"/>
                <w:lang w:val="nl-NL"/>
              </w:rPr>
              <w:t>t</w:t>
            </w:r>
            <w:r w:rsidRPr="00B42A1C">
              <w:rPr>
                <w:rFonts w:ascii="Times New Roman" w:eastAsia="Times New Roman" w:hAnsi="Times New Roman" w:cs="Times New Roman"/>
                <w:iCs/>
                <w:noProof/>
                <w:sz w:val="28"/>
                <w:szCs w:val="28"/>
                <w:lang w:val="nl-NL"/>
              </w:rPr>
              <w:t>ài nguyên khoáng sản cũng vô cùng phong phú với trữ lượng lớn dầu mỏ, khí tự nhiên, titan, cát trắng, muối biển,...; Bờ biển dài với nhiều bãi cát, vịnh, hang động tự nhiên đẹp,...</w:t>
            </w:r>
          </w:p>
        </w:tc>
      </w:tr>
    </w:tbl>
    <w:p w14:paraId="3ED25449" w14:textId="77777777" w:rsidR="003E47A4" w:rsidRDefault="003E47A4" w:rsidP="00B42A1C">
      <w:pPr>
        <w:autoSpaceDE w:val="0"/>
        <w:autoSpaceDN w:val="0"/>
        <w:adjustRightInd w:val="0"/>
        <w:spacing w:before="120" w:after="0"/>
        <w:ind w:firstLine="340"/>
        <w:contextualSpacing/>
        <w:jc w:val="both"/>
        <w:rPr>
          <w:rFonts w:ascii="Times New Roman" w:eastAsia="Times New Roman" w:hAnsi="Times New Roman" w:cs="Times New Roman"/>
          <w:b/>
          <w:bCs/>
          <w:i/>
          <w:sz w:val="28"/>
          <w:szCs w:val="28"/>
          <w:lang w:val="vi-VN"/>
        </w:rPr>
      </w:pPr>
    </w:p>
    <w:p w14:paraId="25F84033" w14:textId="77777777" w:rsidR="00096EA1" w:rsidRPr="0053790C" w:rsidRDefault="00096EA1" w:rsidP="00B42A1C">
      <w:pPr>
        <w:autoSpaceDE w:val="0"/>
        <w:autoSpaceDN w:val="0"/>
        <w:adjustRightInd w:val="0"/>
        <w:spacing w:before="120" w:after="0"/>
        <w:ind w:firstLine="340"/>
        <w:contextualSpacing/>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2.</w:t>
      </w:r>
      <w:r w:rsidR="00B42A1C">
        <w:rPr>
          <w:rFonts w:ascii="Times New Roman" w:eastAsia="Times New Roman" w:hAnsi="Times New Roman" w:cs="Times New Roman"/>
          <w:b/>
          <w:bCs/>
          <w:i/>
          <w:sz w:val="28"/>
          <w:szCs w:val="28"/>
        </w:rPr>
        <w:t>3</w:t>
      </w:r>
      <w:r w:rsidRPr="0053790C">
        <w:rPr>
          <w:rFonts w:ascii="Times New Roman" w:eastAsia="Times New Roman" w:hAnsi="Times New Roman" w:cs="Times New Roman"/>
          <w:b/>
          <w:bCs/>
          <w:i/>
          <w:sz w:val="28"/>
          <w:szCs w:val="28"/>
        </w:rPr>
        <w:t xml:space="preserve">. </w:t>
      </w:r>
      <w:r w:rsidR="00B42A1C">
        <w:rPr>
          <w:rFonts w:ascii="Times New Roman" w:eastAsia="Times New Roman" w:hAnsi="Times New Roman" w:cs="Times New Roman"/>
          <w:b/>
          <w:bCs/>
          <w:i/>
          <w:sz w:val="28"/>
          <w:szCs w:val="28"/>
        </w:rPr>
        <w:t>N</w:t>
      </w:r>
      <w:r w:rsidR="00B42A1C" w:rsidRPr="00B42A1C">
        <w:rPr>
          <w:rFonts w:ascii="Times New Roman" w:eastAsia="Times New Roman" w:hAnsi="Times New Roman" w:cs="Times New Roman"/>
          <w:b/>
          <w:bCs/>
          <w:i/>
          <w:sz w:val="28"/>
          <w:szCs w:val="28"/>
        </w:rPr>
        <w:t xml:space="preserve">hững thuận lợi và khó khăn đối với phát triển kinh tế và bảo vệ chủ quyền, các quyền và lợi ích hợp pháp của Việt Nam ở Biển Đông. </w:t>
      </w:r>
      <w:r w:rsidRPr="0053790C">
        <w:rPr>
          <w:rFonts w:ascii="Times New Roman" w:eastAsia="Times New Roman" w:hAnsi="Times New Roman" w:cs="Times New Roman"/>
          <w:b/>
          <w:bCs/>
          <w:i/>
          <w:sz w:val="28"/>
          <w:szCs w:val="28"/>
        </w:rPr>
        <w:t>(</w:t>
      </w:r>
      <w:r w:rsidR="00B42A1C">
        <w:rPr>
          <w:rFonts w:ascii="Times New Roman" w:eastAsia="Times New Roman" w:hAnsi="Times New Roman" w:cs="Times New Roman"/>
          <w:b/>
          <w:bCs/>
          <w:i/>
          <w:sz w:val="28"/>
          <w:szCs w:val="28"/>
        </w:rPr>
        <w:t>35</w:t>
      </w:r>
      <w:r w:rsidRPr="0053790C">
        <w:rPr>
          <w:rFonts w:ascii="Times New Roman" w:eastAsia="Times New Roman" w:hAnsi="Times New Roman" w:cs="Times New Roman"/>
          <w:b/>
          <w:bCs/>
          <w:i/>
          <w:sz w:val="28"/>
          <w:szCs w:val="28"/>
        </w:rPr>
        <w:t xml:space="preserve"> phút)</w:t>
      </w:r>
    </w:p>
    <w:p w14:paraId="3FC3A989" w14:textId="77777777" w:rsidR="00B42A1C" w:rsidRDefault="00096EA1" w:rsidP="00B42A1C">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r w:rsidR="00B42A1C" w:rsidRPr="00B42A1C">
        <w:t xml:space="preserve"> </w:t>
      </w:r>
      <w:r w:rsidR="00B42A1C" w:rsidRPr="00B42A1C">
        <w:rPr>
          <w:rFonts w:ascii="Times New Roman" w:eastAsia="Times New Roman" w:hAnsi="Times New Roman" w:cs="Times New Roman"/>
          <w:sz w:val="28"/>
          <w:szCs w:val="28"/>
          <w:lang w:eastAsia="vi-VN"/>
        </w:rPr>
        <w:t xml:space="preserve">phân tích được những thuận lợi và khó khăn đối với phát triển kinh tế và bảo vệ chủ quyền, các quyền và lợi ích hợp pháp của </w:t>
      </w:r>
      <w:r w:rsidR="00B42A1C">
        <w:rPr>
          <w:rFonts w:ascii="Times New Roman" w:eastAsia="Times New Roman" w:hAnsi="Times New Roman" w:cs="Times New Roman"/>
          <w:sz w:val="28"/>
          <w:szCs w:val="28"/>
          <w:lang w:eastAsia="vi-VN"/>
        </w:rPr>
        <w:t>V</w:t>
      </w:r>
      <w:r w:rsidR="00B42A1C" w:rsidRPr="00B42A1C">
        <w:rPr>
          <w:rFonts w:ascii="Times New Roman" w:eastAsia="Times New Roman" w:hAnsi="Times New Roman" w:cs="Times New Roman"/>
          <w:sz w:val="28"/>
          <w:szCs w:val="28"/>
          <w:lang w:eastAsia="vi-VN"/>
        </w:rPr>
        <w:t xml:space="preserve">iệt </w:t>
      </w:r>
      <w:r w:rsidR="00B42A1C">
        <w:rPr>
          <w:rFonts w:ascii="Times New Roman" w:eastAsia="Times New Roman" w:hAnsi="Times New Roman" w:cs="Times New Roman"/>
          <w:sz w:val="28"/>
          <w:szCs w:val="28"/>
          <w:lang w:eastAsia="vi-VN"/>
        </w:rPr>
        <w:t>N</w:t>
      </w:r>
      <w:r w:rsidR="00B42A1C" w:rsidRPr="00B42A1C">
        <w:rPr>
          <w:rFonts w:ascii="Times New Roman" w:eastAsia="Times New Roman" w:hAnsi="Times New Roman" w:cs="Times New Roman"/>
          <w:sz w:val="28"/>
          <w:szCs w:val="28"/>
          <w:lang w:eastAsia="vi-VN"/>
        </w:rPr>
        <w:t>am ở Biển Đông.</w:t>
      </w:r>
    </w:p>
    <w:p w14:paraId="504BD1C6" w14:textId="77777777" w:rsidR="00096EA1" w:rsidRDefault="00096EA1" w:rsidP="00B42A1C">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w:t>
      </w:r>
      <w:r w:rsidR="00DB3E49">
        <w:rPr>
          <w:rFonts w:ascii="Times New Roman" w:eastAsia="Times New Roman" w:hAnsi="Times New Roman" w:cs="Times New Roman"/>
          <w:noProof/>
          <w:sz w:val="28"/>
          <w:szCs w:val="28"/>
          <w:lang w:val="nl-NL"/>
        </w:rPr>
        <w:t>2.2</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sidR="00DB3E49">
        <w:rPr>
          <w:rFonts w:ascii="Times New Roman" w:eastAsia="Times New Roman" w:hAnsi="Times New Roman" w:cs="Times New Roman"/>
          <w:noProof/>
          <w:sz w:val="28"/>
          <w:szCs w:val="28"/>
          <w:lang w:val="nl-NL"/>
        </w:rPr>
        <w:t xml:space="preserve">65, 166 </w:t>
      </w:r>
      <w:r w:rsidR="00DB3E49">
        <w:rPr>
          <w:rFonts w:ascii="Times New Roman" w:eastAsia="Times New Roman" w:hAnsi="Times New Roman" w:cs="Times New Roman"/>
          <w:sz w:val="28"/>
          <w:szCs w:val="28"/>
          <w:lang w:eastAsia="vi-VN"/>
        </w:rPr>
        <w:t xml:space="preserve">suy nghĩ, thảo luận nhóm </w:t>
      </w:r>
      <w:r w:rsidRPr="0053790C">
        <w:rPr>
          <w:rFonts w:ascii="Times New Roman" w:eastAsia="Times New Roman" w:hAnsi="Times New Roman" w:cs="Times New Roman"/>
          <w:sz w:val="28"/>
          <w:szCs w:val="28"/>
          <w:lang w:eastAsia="vi-VN"/>
        </w:rPr>
        <w:t xml:space="preserve">để trả lời các câu hỏi của GV. </w:t>
      </w:r>
    </w:p>
    <w:p w14:paraId="07BB6D14" w14:textId="77777777" w:rsidR="00096EA1" w:rsidRDefault="000D67CD" w:rsidP="00096EA1">
      <w:pPr>
        <w:spacing w:before="120" w:after="0"/>
        <w:ind w:firstLine="510"/>
        <w:contextualSpacing/>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anchor distT="0" distB="0" distL="114300" distR="114300" simplePos="0" relativeHeight="251935744" behindDoc="1" locked="0" layoutInCell="1" allowOverlap="1" wp14:anchorId="150DFE83" wp14:editId="54E9B19E">
            <wp:simplePos x="0" y="0"/>
            <wp:positionH relativeFrom="column">
              <wp:posOffset>1449070</wp:posOffset>
            </wp:positionH>
            <wp:positionV relativeFrom="paragraph">
              <wp:posOffset>135890</wp:posOffset>
            </wp:positionV>
            <wp:extent cx="3188335" cy="2692400"/>
            <wp:effectExtent l="0" t="0" r="0" b="0"/>
            <wp:wrapTight wrapText="bothSides">
              <wp:wrapPolygon edited="0">
                <wp:start x="0" y="0"/>
                <wp:lineTo x="0" y="21396"/>
                <wp:lineTo x="21424" y="21396"/>
                <wp:lineTo x="21424" y="0"/>
                <wp:lineTo x="0" y="0"/>
              </wp:wrapPolygon>
            </wp:wrapTight>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email">
                      <a:extLst>
                        <a:ext uri="{BEBA8EAE-BF5A-486C-A8C5-ECC9F3942E4B}">
                          <a14:imgProps xmlns:a14="http://schemas.microsoft.com/office/drawing/2010/main">
                            <a14:imgLayer r:embed="rId12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188335" cy="269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44B11" w14:textId="77777777" w:rsidR="00096EA1" w:rsidRDefault="00096EA1" w:rsidP="00096EA1">
      <w:pPr>
        <w:spacing w:before="120" w:after="0"/>
        <w:ind w:firstLine="510"/>
        <w:contextualSpacing/>
        <w:jc w:val="both"/>
        <w:rPr>
          <w:rFonts w:ascii="Times New Roman" w:eastAsia="Times New Roman" w:hAnsi="Times New Roman" w:cs="Times New Roman"/>
          <w:noProof/>
          <w:sz w:val="28"/>
          <w:szCs w:val="28"/>
        </w:rPr>
      </w:pPr>
    </w:p>
    <w:p w14:paraId="08D0AADD" w14:textId="77777777" w:rsidR="00096EA1" w:rsidRDefault="00096EA1" w:rsidP="00096EA1">
      <w:pPr>
        <w:spacing w:before="120" w:after="0"/>
        <w:ind w:firstLine="510"/>
        <w:contextualSpacing/>
        <w:jc w:val="both"/>
        <w:rPr>
          <w:rFonts w:ascii="Times New Roman" w:eastAsia="Times New Roman" w:hAnsi="Times New Roman" w:cs="Times New Roman"/>
          <w:noProof/>
          <w:sz w:val="28"/>
          <w:szCs w:val="28"/>
        </w:rPr>
      </w:pPr>
    </w:p>
    <w:p w14:paraId="4837920A" w14:textId="77777777" w:rsidR="00096EA1" w:rsidRDefault="00096EA1" w:rsidP="00096EA1">
      <w:pPr>
        <w:spacing w:before="120" w:after="0"/>
        <w:ind w:firstLine="510"/>
        <w:contextualSpacing/>
        <w:jc w:val="both"/>
        <w:rPr>
          <w:rFonts w:ascii="Times New Roman" w:eastAsia="Times New Roman" w:hAnsi="Times New Roman" w:cs="Times New Roman"/>
          <w:noProof/>
          <w:sz w:val="28"/>
          <w:szCs w:val="28"/>
        </w:rPr>
      </w:pPr>
    </w:p>
    <w:p w14:paraId="16EA547D" w14:textId="77777777" w:rsidR="00096EA1" w:rsidRDefault="00096EA1" w:rsidP="00096EA1">
      <w:pPr>
        <w:spacing w:before="120" w:after="0"/>
        <w:ind w:firstLine="510"/>
        <w:contextualSpacing/>
        <w:jc w:val="both"/>
        <w:rPr>
          <w:rFonts w:ascii="Times New Roman" w:eastAsia="Times New Roman" w:hAnsi="Times New Roman" w:cs="Times New Roman"/>
          <w:noProof/>
          <w:sz w:val="28"/>
          <w:szCs w:val="28"/>
        </w:rPr>
      </w:pPr>
    </w:p>
    <w:p w14:paraId="36B8047F" w14:textId="77777777" w:rsidR="00DB3E49" w:rsidRDefault="00DB3E49" w:rsidP="00096EA1">
      <w:pPr>
        <w:spacing w:before="120" w:after="0"/>
        <w:ind w:firstLine="510"/>
        <w:contextualSpacing/>
        <w:jc w:val="both"/>
        <w:rPr>
          <w:rFonts w:ascii="Times New Roman" w:eastAsia="Times New Roman" w:hAnsi="Times New Roman" w:cs="Times New Roman"/>
          <w:noProof/>
          <w:sz w:val="28"/>
          <w:szCs w:val="28"/>
        </w:rPr>
      </w:pPr>
    </w:p>
    <w:p w14:paraId="4C9141BF" w14:textId="77777777" w:rsidR="00DB3E49" w:rsidRDefault="00DB3E49" w:rsidP="00096EA1">
      <w:pPr>
        <w:spacing w:before="120" w:after="0"/>
        <w:ind w:firstLine="510"/>
        <w:contextualSpacing/>
        <w:jc w:val="both"/>
        <w:rPr>
          <w:rFonts w:ascii="Times New Roman" w:eastAsia="Times New Roman" w:hAnsi="Times New Roman" w:cs="Times New Roman"/>
          <w:noProof/>
          <w:sz w:val="28"/>
          <w:szCs w:val="28"/>
        </w:rPr>
      </w:pPr>
    </w:p>
    <w:p w14:paraId="7B940C68" w14:textId="77777777" w:rsidR="00DB3E49" w:rsidRDefault="00DB3E49" w:rsidP="00096EA1">
      <w:pPr>
        <w:spacing w:before="120" w:after="0"/>
        <w:ind w:firstLine="510"/>
        <w:contextualSpacing/>
        <w:jc w:val="both"/>
        <w:rPr>
          <w:rFonts w:ascii="Times New Roman" w:eastAsia="Times New Roman" w:hAnsi="Times New Roman" w:cs="Times New Roman"/>
          <w:noProof/>
          <w:sz w:val="28"/>
          <w:szCs w:val="28"/>
        </w:rPr>
      </w:pPr>
    </w:p>
    <w:p w14:paraId="79ACF1AE" w14:textId="77777777" w:rsidR="00DB3E49" w:rsidRDefault="00DB3E49" w:rsidP="00096EA1">
      <w:pPr>
        <w:spacing w:before="120" w:after="0"/>
        <w:ind w:firstLine="510"/>
        <w:contextualSpacing/>
        <w:jc w:val="both"/>
        <w:rPr>
          <w:rFonts w:ascii="Times New Roman" w:eastAsia="Times New Roman" w:hAnsi="Times New Roman" w:cs="Times New Roman"/>
          <w:noProof/>
          <w:sz w:val="28"/>
          <w:szCs w:val="28"/>
        </w:rPr>
      </w:pPr>
    </w:p>
    <w:p w14:paraId="7AC0A2CF" w14:textId="77777777" w:rsidR="00096EA1" w:rsidRPr="0053790C" w:rsidRDefault="00096EA1" w:rsidP="00096EA1">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4B32D01E" w14:textId="77777777" w:rsidR="003E47A4" w:rsidRPr="000D67CD" w:rsidRDefault="00096EA1" w:rsidP="000D67CD">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96EA1" w:rsidRPr="0053790C" w14:paraId="500F914A" w14:textId="77777777" w:rsidTr="00096EA1">
        <w:tc>
          <w:tcPr>
            <w:tcW w:w="6771" w:type="dxa"/>
            <w:shd w:val="clear" w:color="auto" w:fill="auto"/>
          </w:tcPr>
          <w:p w14:paraId="7766DE8B" w14:textId="77777777" w:rsidR="00096EA1" w:rsidRPr="0053790C" w:rsidRDefault="00096EA1" w:rsidP="00096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40747DEC" w14:textId="77777777" w:rsidR="00096EA1" w:rsidRPr="0053790C" w:rsidRDefault="00096EA1" w:rsidP="00096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096EA1" w:rsidRPr="0053790C" w14:paraId="6BC62CF0" w14:textId="77777777" w:rsidTr="00096EA1">
        <w:tc>
          <w:tcPr>
            <w:tcW w:w="6771" w:type="dxa"/>
            <w:shd w:val="clear" w:color="auto" w:fill="auto"/>
          </w:tcPr>
          <w:p w14:paraId="00459376" w14:textId="77777777" w:rsidR="00096EA1" w:rsidRPr="0053790C" w:rsidRDefault="00096EA1" w:rsidP="00096EA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0836C59A" w14:textId="77777777" w:rsidR="00096EA1" w:rsidRPr="0053790C" w:rsidRDefault="00096EA1" w:rsidP="00096EA1">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sidR="00DB3E49">
              <w:rPr>
                <w:rFonts w:ascii="Times New Roman" w:eastAsia="Times New Roman" w:hAnsi="Times New Roman" w:cs="Times New Roman"/>
                <w:bCs/>
                <w:sz w:val="28"/>
                <w:szCs w:val="28"/>
              </w:rPr>
              <w:t>3</w:t>
            </w:r>
            <w:r w:rsidRPr="0053790C">
              <w:rPr>
                <w:rFonts w:ascii="Times New Roman" w:eastAsia="Times New Roman" w:hAnsi="Times New Roman" w:cs="Times New Roman"/>
                <w:bCs/>
                <w:sz w:val="28"/>
                <w:szCs w:val="28"/>
              </w:rPr>
              <w:t>SGK.</w:t>
            </w:r>
          </w:p>
          <w:p w14:paraId="38474D1C" w14:textId="77777777" w:rsidR="00096EA1" w:rsidRPr="0053790C" w:rsidRDefault="00096EA1" w:rsidP="00096EA1">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 xml:space="preserve">hình </w:t>
            </w:r>
            <w:r w:rsidR="00DB3E49">
              <w:rPr>
                <w:rFonts w:ascii="Times New Roman" w:eastAsia="Times New Roman" w:hAnsi="Times New Roman" w:cs="Times New Roman"/>
                <w:bCs/>
                <w:sz w:val="28"/>
                <w:szCs w:val="28"/>
              </w:rPr>
              <w:t>2.2</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14:paraId="2265FAD0" w14:textId="77777777" w:rsidR="00493D6B" w:rsidRPr="0053790C" w:rsidRDefault="00493D6B" w:rsidP="00493D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sidR="00DB3E49">
              <w:rPr>
                <w:rFonts w:ascii="Times New Roman" w:eastAsia="Times New Roman" w:hAnsi="Times New Roman" w:cs="Times New Roman"/>
                <w:bCs/>
                <w:sz w:val="28"/>
                <w:szCs w:val="28"/>
              </w:rPr>
              <w:t>8</w:t>
            </w:r>
            <w:r w:rsidRPr="0053790C">
              <w:rPr>
                <w:rFonts w:ascii="Times New Roman" w:eastAsia="Times New Roman" w:hAnsi="Times New Roman" w:cs="Times New Roman"/>
                <w:bCs/>
                <w:sz w:val="28"/>
                <w:szCs w:val="28"/>
              </w:rPr>
              <w:t xml:space="preserve"> nhóm, mỗi nhóm từ </w:t>
            </w:r>
            <w:r w:rsidR="00DB3E49">
              <w:rPr>
                <w:rFonts w:ascii="Times New Roman" w:eastAsia="Times New Roman" w:hAnsi="Times New Roman" w:cs="Times New Roman"/>
                <w:bCs/>
                <w:sz w:val="28"/>
                <w:szCs w:val="28"/>
              </w:rPr>
              <w:t>4</w:t>
            </w:r>
            <w:r>
              <w:rPr>
                <w:rFonts w:ascii="Times New Roman" w:eastAsia="Times New Roman" w:hAnsi="Times New Roman" w:cs="Times New Roman"/>
                <w:bCs/>
                <w:sz w:val="28"/>
                <w:szCs w:val="28"/>
              </w:rPr>
              <w:t xml:space="preserve"> đến </w:t>
            </w:r>
            <w:r w:rsidR="00DB3E49">
              <w:rPr>
                <w:rFonts w:ascii="Times New Roman" w:eastAsia="Times New Roman" w:hAnsi="Times New Roman" w:cs="Times New Roman"/>
                <w:bCs/>
                <w:sz w:val="28"/>
                <w:szCs w:val="28"/>
              </w:rPr>
              <w:t>6</w:t>
            </w:r>
            <w:r w:rsidRPr="0053790C">
              <w:rPr>
                <w:rFonts w:ascii="Times New Roman" w:eastAsia="Times New Roman" w:hAnsi="Times New Roman" w:cs="Times New Roman"/>
                <w:bCs/>
                <w:sz w:val="28"/>
                <w:szCs w:val="28"/>
              </w:rPr>
              <w:t xml:space="preserve"> em, yêu cầu HS, yêu cầu HS quan sát hình </w:t>
            </w:r>
            <w:r w:rsidR="00DB3E49">
              <w:rPr>
                <w:rFonts w:ascii="Times New Roman" w:eastAsia="Times New Roman" w:hAnsi="Times New Roman" w:cs="Times New Roman"/>
                <w:bCs/>
                <w:sz w:val="28"/>
                <w:szCs w:val="28"/>
              </w:rPr>
              <w:t>2.2</w:t>
            </w:r>
            <w:r w:rsidRPr="0053790C">
              <w:rPr>
                <w:rFonts w:ascii="Times New Roman" w:eastAsia="Times New Roman" w:hAnsi="Times New Roman" w:cs="Times New Roman"/>
                <w:bCs/>
                <w:sz w:val="28"/>
                <w:szCs w:val="28"/>
              </w:rPr>
              <w:t xml:space="preserve"> và thông tin trong bày, thảo luận nhóm trong </w:t>
            </w:r>
            <w:r w:rsidR="00410856">
              <w:rPr>
                <w:rFonts w:ascii="Times New Roman" w:eastAsia="Times New Roman" w:hAnsi="Times New Roman" w:cs="Times New Roman"/>
                <w:bCs/>
                <w:sz w:val="28"/>
                <w:szCs w:val="28"/>
              </w:rPr>
              <w:t>10</w:t>
            </w:r>
            <w:r w:rsidRPr="0053790C">
              <w:rPr>
                <w:rFonts w:ascii="Times New Roman" w:eastAsia="Times New Roman" w:hAnsi="Times New Roman" w:cs="Times New Roman"/>
                <w:bCs/>
                <w:sz w:val="28"/>
                <w:szCs w:val="28"/>
              </w:rPr>
              <w:t xml:space="preserve"> phút để trả lời các câu hỏi theo phiếu học tập sau:</w:t>
            </w:r>
          </w:p>
          <w:p w14:paraId="3D53CB57" w14:textId="77777777" w:rsidR="00493D6B" w:rsidRPr="0053790C" w:rsidRDefault="00493D6B" w:rsidP="00493D6B">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w:t>
            </w:r>
            <w:r w:rsidR="00DB3E49">
              <w:rPr>
                <w:rFonts w:ascii="Times New Roman" w:eastAsia="Times New Roman" w:hAnsi="Times New Roman" w:cs="Times New Roman"/>
                <w:sz w:val="28"/>
                <w:szCs w:val="28"/>
              </w:rPr>
              <w:t>, 3, 4</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493D6B" w:rsidRPr="0053790C" w14:paraId="53FF77F7" w14:textId="77777777" w:rsidTr="00165FEE">
              <w:tc>
                <w:tcPr>
                  <w:tcW w:w="2180" w:type="dxa"/>
                </w:tcPr>
                <w:p w14:paraId="52AC90E9" w14:textId="77777777" w:rsidR="00493D6B" w:rsidRPr="0053790C" w:rsidRDefault="00493D6B" w:rsidP="00165FE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41401F59" w14:textId="77777777" w:rsidR="00493D6B" w:rsidRPr="0053790C" w:rsidRDefault="00493D6B" w:rsidP="00165FE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493D6B" w:rsidRPr="0053790C" w14:paraId="5C7CE86F" w14:textId="77777777" w:rsidTr="00165FEE">
              <w:tc>
                <w:tcPr>
                  <w:tcW w:w="2180" w:type="dxa"/>
                </w:tcPr>
                <w:p w14:paraId="0AAA2862" w14:textId="77777777" w:rsidR="00493D6B" w:rsidRPr="0053790C" w:rsidRDefault="00DB3E49" w:rsidP="00165FEE">
                  <w:pPr>
                    <w:spacing w:before="120"/>
                    <w:contextualSpacing/>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Kể tên một số hoạt động khai thác tài nguyên vùng biển, đảo nước ta.</w:t>
                  </w:r>
                </w:p>
              </w:tc>
              <w:tc>
                <w:tcPr>
                  <w:tcW w:w="4360" w:type="dxa"/>
                </w:tcPr>
                <w:p w14:paraId="3CDBEF6C" w14:textId="77777777" w:rsidR="00493D6B" w:rsidRPr="0053790C" w:rsidRDefault="00493D6B" w:rsidP="00165FEE">
                  <w:pPr>
                    <w:spacing w:before="120"/>
                    <w:contextualSpacing/>
                    <w:jc w:val="both"/>
                    <w:rPr>
                      <w:rFonts w:ascii="Times New Roman" w:eastAsia="Times New Roman" w:hAnsi="Times New Roman" w:cs="Times New Roman"/>
                      <w:sz w:val="28"/>
                      <w:szCs w:val="28"/>
                    </w:rPr>
                  </w:pPr>
                </w:p>
              </w:tc>
            </w:tr>
            <w:tr w:rsidR="00493D6B" w:rsidRPr="0053790C" w14:paraId="1865116E" w14:textId="77777777" w:rsidTr="00165FEE">
              <w:tc>
                <w:tcPr>
                  <w:tcW w:w="2180" w:type="dxa"/>
                </w:tcPr>
                <w:p w14:paraId="3EEDE13C" w14:textId="77777777" w:rsidR="00493D6B" w:rsidRPr="0053790C" w:rsidRDefault="004F5460" w:rsidP="00DB3E49">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Các hoạt động kinh tế biển có vai trò như thế nào đối với phát triển kinh tế - xã hội nước ta?</w:t>
                  </w:r>
                </w:p>
              </w:tc>
              <w:tc>
                <w:tcPr>
                  <w:tcW w:w="4360" w:type="dxa"/>
                </w:tcPr>
                <w:p w14:paraId="46E69EC0" w14:textId="77777777" w:rsidR="00493D6B" w:rsidRPr="00BA435C" w:rsidRDefault="00493D6B" w:rsidP="00165FEE">
                  <w:pPr>
                    <w:spacing w:before="120"/>
                    <w:jc w:val="both"/>
                    <w:rPr>
                      <w:rFonts w:ascii="Times New Roman" w:eastAsia="Times New Roman" w:hAnsi="Times New Roman" w:cs="Times New Roman"/>
                      <w:sz w:val="28"/>
                      <w:szCs w:val="28"/>
                    </w:rPr>
                  </w:pPr>
                </w:p>
              </w:tc>
            </w:tr>
            <w:tr w:rsidR="00DB3E49" w:rsidRPr="0053790C" w14:paraId="7512CFA9" w14:textId="77777777" w:rsidTr="00165FEE">
              <w:tc>
                <w:tcPr>
                  <w:tcW w:w="2180" w:type="dxa"/>
                </w:tcPr>
                <w:p w14:paraId="785A6F17" w14:textId="77777777" w:rsidR="00DB3E49" w:rsidRPr="00DB3E49" w:rsidRDefault="00DB3E49" w:rsidP="00DB3E49">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Phân tích những khó khăn đối với phát triển kinh tế ở vùng biển Việt Nam.</w:t>
                  </w:r>
                </w:p>
              </w:tc>
              <w:tc>
                <w:tcPr>
                  <w:tcW w:w="4360" w:type="dxa"/>
                </w:tcPr>
                <w:p w14:paraId="4064C628" w14:textId="77777777" w:rsidR="00DB3E49" w:rsidRPr="00BA435C" w:rsidRDefault="00DB3E49" w:rsidP="00165FEE">
                  <w:pPr>
                    <w:spacing w:before="120"/>
                    <w:jc w:val="both"/>
                    <w:rPr>
                      <w:rFonts w:ascii="Times New Roman" w:eastAsia="Times New Roman" w:hAnsi="Times New Roman" w:cs="Times New Roman"/>
                      <w:sz w:val="28"/>
                      <w:szCs w:val="28"/>
                    </w:rPr>
                  </w:pPr>
                </w:p>
              </w:tc>
            </w:tr>
          </w:tbl>
          <w:p w14:paraId="6DB56C25" w14:textId="77777777" w:rsidR="008636AF" w:rsidRDefault="008636AF" w:rsidP="00493D6B">
            <w:pPr>
              <w:spacing w:before="120" w:after="0"/>
              <w:contextualSpacing/>
              <w:jc w:val="both"/>
              <w:rPr>
                <w:rFonts w:ascii="Times New Roman" w:eastAsia="Times New Roman" w:hAnsi="Times New Roman" w:cs="Times New Roman"/>
                <w:sz w:val="28"/>
                <w:szCs w:val="28"/>
              </w:rPr>
            </w:pPr>
          </w:p>
          <w:p w14:paraId="6402BB0E" w14:textId="77777777" w:rsidR="00493D6B" w:rsidRPr="0053790C" w:rsidRDefault="00493D6B" w:rsidP="00493D6B">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sidR="00DB3E49">
              <w:rPr>
                <w:rFonts w:ascii="Times New Roman" w:eastAsia="Times New Roman" w:hAnsi="Times New Roman" w:cs="Times New Roman"/>
                <w:sz w:val="28"/>
                <w:szCs w:val="28"/>
              </w:rPr>
              <w:t xml:space="preserve">5, 6, 7, 8 </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493D6B" w:rsidRPr="0053790C" w14:paraId="0364D1A7" w14:textId="77777777" w:rsidTr="00165FEE">
              <w:tc>
                <w:tcPr>
                  <w:tcW w:w="2180" w:type="dxa"/>
                </w:tcPr>
                <w:p w14:paraId="57CEEC6A" w14:textId="77777777" w:rsidR="00493D6B" w:rsidRPr="0053790C" w:rsidRDefault="00493D6B" w:rsidP="00165FE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385080AA" w14:textId="77777777" w:rsidR="00493D6B" w:rsidRPr="0053790C" w:rsidRDefault="00493D6B" w:rsidP="00165FE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493D6B" w:rsidRPr="0053790C" w14:paraId="69CFC050" w14:textId="77777777" w:rsidTr="00165FEE">
              <w:tc>
                <w:tcPr>
                  <w:tcW w:w="2180" w:type="dxa"/>
                </w:tcPr>
                <w:p w14:paraId="4DCBA99E" w14:textId="77777777" w:rsidR="00493D6B" w:rsidRPr="0053790C" w:rsidRDefault="00DB3E49" w:rsidP="00DB3E49">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P</w:t>
                  </w:r>
                  <w:r w:rsidRPr="00DB3E49">
                    <w:rPr>
                      <w:rFonts w:ascii="Times New Roman" w:eastAsia="Times New Roman" w:hAnsi="Times New Roman" w:cs="Times New Roman"/>
                      <w:i/>
                      <w:sz w:val="28"/>
                      <w:szCs w:val="28"/>
                    </w:rPr>
                    <w:t>hân tích những thuận lợi đối với bảo vệ chủ quyền, các quyền và lợi ích hợp pháp của Việt Nam ở Biển Đông.</w:t>
                  </w:r>
                </w:p>
              </w:tc>
              <w:tc>
                <w:tcPr>
                  <w:tcW w:w="4360" w:type="dxa"/>
                </w:tcPr>
                <w:p w14:paraId="1936E3D9" w14:textId="77777777" w:rsidR="00493D6B" w:rsidRPr="0053790C" w:rsidRDefault="00493D6B" w:rsidP="00165FEE">
                  <w:pPr>
                    <w:spacing w:before="120"/>
                    <w:contextualSpacing/>
                    <w:jc w:val="both"/>
                    <w:rPr>
                      <w:rFonts w:ascii="Times New Roman" w:eastAsia="Times New Roman" w:hAnsi="Times New Roman" w:cs="Times New Roman"/>
                      <w:sz w:val="28"/>
                      <w:szCs w:val="28"/>
                    </w:rPr>
                  </w:pPr>
                </w:p>
              </w:tc>
            </w:tr>
            <w:tr w:rsidR="00493D6B" w:rsidRPr="0053790C" w14:paraId="46F97E2C" w14:textId="77777777" w:rsidTr="00165FEE">
              <w:tc>
                <w:tcPr>
                  <w:tcW w:w="2180" w:type="dxa"/>
                </w:tcPr>
                <w:p w14:paraId="6211BE03" w14:textId="77777777" w:rsidR="00493D6B" w:rsidRPr="0053790C" w:rsidRDefault="00DB3E49" w:rsidP="00DB3E49">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Phân tích những khó khăn đối với bảo vệ chủ quyền, các quyền và lợi ích hợp pháp của Việt Nam ở Biển Đông.</w:t>
                  </w:r>
                </w:p>
              </w:tc>
              <w:tc>
                <w:tcPr>
                  <w:tcW w:w="4360" w:type="dxa"/>
                </w:tcPr>
                <w:p w14:paraId="5DB36A15" w14:textId="77777777" w:rsidR="00493D6B" w:rsidRPr="00BA435C" w:rsidRDefault="00493D6B" w:rsidP="00165FEE">
                  <w:pPr>
                    <w:spacing w:before="120"/>
                    <w:jc w:val="both"/>
                    <w:rPr>
                      <w:rFonts w:ascii="Times New Roman" w:eastAsia="Times New Roman" w:hAnsi="Times New Roman" w:cs="Times New Roman"/>
                      <w:sz w:val="28"/>
                      <w:szCs w:val="28"/>
                    </w:rPr>
                  </w:pPr>
                </w:p>
              </w:tc>
            </w:tr>
          </w:tbl>
          <w:p w14:paraId="6C6A2FF4" w14:textId="77777777" w:rsidR="00493D6B" w:rsidRPr="0053790C" w:rsidRDefault="00493D6B" w:rsidP="00493D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40BE98E7" w14:textId="77777777" w:rsidR="00493D6B" w:rsidRPr="0053790C" w:rsidRDefault="00493D6B" w:rsidP="00493D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hình </w:t>
            </w:r>
            <w:r w:rsidR="00DB3E49">
              <w:rPr>
                <w:rFonts w:ascii="Times New Roman" w:eastAsia="Times New Roman" w:hAnsi="Times New Roman" w:cs="Times New Roman"/>
                <w:bCs/>
                <w:sz w:val="28"/>
                <w:szCs w:val="28"/>
              </w:rPr>
              <w:t>2.2</w:t>
            </w:r>
            <w:r w:rsidR="008636AF">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suy nghĩ, thảo luận nhóm để trả lời câu hỏi.</w:t>
            </w:r>
          </w:p>
          <w:p w14:paraId="6AFCBA18" w14:textId="77777777" w:rsidR="00493D6B" w:rsidRPr="0053790C" w:rsidRDefault="00493D6B" w:rsidP="00493D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7C7C254C" w14:textId="77777777" w:rsidR="00493D6B" w:rsidRPr="00BA435C" w:rsidRDefault="00493D6B" w:rsidP="00493D6B">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14:paraId="41AFDB1B" w14:textId="77777777" w:rsidR="00493D6B" w:rsidRPr="0053790C" w:rsidRDefault="00493D6B" w:rsidP="00493D6B">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1, </w:t>
            </w:r>
            <w:r w:rsidR="00DB3E49">
              <w:rPr>
                <w:rFonts w:ascii="Times New Roman" w:eastAsia="Times New Roman" w:hAnsi="Times New Roman" w:cs="Times New Roman"/>
                <w:bCs/>
                <w:sz w:val="28"/>
                <w:szCs w:val="28"/>
              </w:rPr>
              <w:t xml:space="preserve">5 </w:t>
            </w:r>
            <w:r w:rsidRPr="0053790C">
              <w:rPr>
                <w:rFonts w:ascii="Times New Roman" w:eastAsia="Times New Roman" w:hAnsi="Times New Roman" w:cs="Times New Roman"/>
                <w:bCs/>
                <w:sz w:val="28"/>
                <w:szCs w:val="28"/>
              </w:rPr>
              <w:t>lên thuyết trình câu trả lời trước lớp:</w:t>
            </w:r>
          </w:p>
          <w:p w14:paraId="12757673" w14:textId="77777777" w:rsidR="00493D6B" w:rsidRDefault="00493D6B" w:rsidP="00493D6B">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 phiếu học tập số 1</w:t>
            </w:r>
          </w:p>
          <w:tbl>
            <w:tblPr>
              <w:tblStyle w:val="TableGrid1"/>
              <w:tblW w:w="0" w:type="auto"/>
              <w:tblLayout w:type="fixed"/>
              <w:tblLook w:val="04A0" w:firstRow="1" w:lastRow="0" w:firstColumn="1" w:lastColumn="0" w:noHBand="0" w:noVBand="1"/>
            </w:tblPr>
            <w:tblGrid>
              <w:gridCol w:w="2180"/>
              <w:gridCol w:w="4360"/>
            </w:tblGrid>
            <w:tr w:rsidR="00DB3E49" w:rsidRPr="0053790C" w14:paraId="3193B7B6" w14:textId="77777777" w:rsidTr="00FA099D">
              <w:tc>
                <w:tcPr>
                  <w:tcW w:w="2180" w:type="dxa"/>
                </w:tcPr>
                <w:p w14:paraId="3F4DD2E0" w14:textId="77777777" w:rsidR="00DB3E49" w:rsidRPr="0053790C" w:rsidRDefault="00DB3E4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279F9E96" w14:textId="77777777" w:rsidR="00DB3E49" w:rsidRPr="0053790C" w:rsidRDefault="00DB3E4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DB3E49" w:rsidRPr="0053790C" w14:paraId="05A51855" w14:textId="77777777" w:rsidTr="00FA099D">
              <w:tc>
                <w:tcPr>
                  <w:tcW w:w="2180" w:type="dxa"/>
                </w:tcPr>
                <w:p w14:paraId="0AFB8515" w14:textId="77777777" w:rsidR="00DB3E49" w:rsidRPr="0053790C" w:rsidRDefault="00DB3E49" w:rsidP="00FA099D">
                  <w:pPr>
                    <w:spacing w:before="120"/>
                    <w:contextualSpacing/>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Kể tên một số hoạt động khai thác tài nguyên vùng biển, đảo nước ta.</w:t>
                  </w:r>
                </w:p>
              </w:tc>
              <w:tc>
                <w:tcPr>
                  <w:tcW w:w="4360" w:type="dxa"/>
                </w:tcPr>
                <w:p w14:paraId="6E2D2070" w14:textId="77777777" w:rsidR="008C1273" w:rsidRPr="008C1273" w:rsidRDefault="008C1273" w:rsidP="008C1273">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Đánh bắt và nuôi trồng hải sản.</w:t>
                  </w:r>
                </w:p>
                <w:p w14:paraId="5442502A" w14:textId="77777777" w:rsidR="008C1273" w:rsidRPr="008C1273" w:rsidRDefault="008C1273" w:rsidP="008C1273">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Khai thác tài nguyên khoáng sản (dầu mỏ và khí tự nhiên,…)</w:t>
                  </w:r>
                </w:p>
                <w:p w14:paraId="0F0A2F41" w14:textId="77777777" w:rsidR="008C1273" w:rsidRPr="008C1273" w:rsidRDefault="008C1273" w:rsidP="008C1273">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Phát triển nghề sản xuất muối.</w:t>
                  </w:r>
                </w:p>
                <w:p w14:paraId="14C39BD8" w14:textId="77777777" w:rsidR="008C1273" w:rsidRPr="008C1273" w:rsidRDefault="008C1273" w:rsidP="008C1273">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Phá</w:t>
                  </w:r>
                  <w:r>
                    <w:rPr>
                      <w:rFonts w:ascii="Times New Roman" w:eastAsia="Times New Roman" w:hAnsi="Times New Roman" w:cs="Times New Roman"/>
                      <w:sz w:val="28"/>
                      <w:szCs w:val="28"/>
                    </w:rPr>
                    <w:t>t triển hoạt động du lịch biển.</w:t>
                  </w:r>
                </w:p>
                <w:p w14:paraId="2F3E6F08" w14:textId="77777777" w:rsidR="008C1273" w:rsidRPr="008C1273" w:rsidRDefault="008C1273" w:rsidP="008C1273">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các cảng nước sâu.</w:t>
                  </w:r>
                </w:p>
                <w:p w14:paraId="09365D47" w14:textId="77777777" w:rsidR="00DB3E49" w:rsidRPr="0053790C" w:rsidRDefault="008C1273" w:rsidP="008C1273">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Khai thác năng lượng điện gió, điện thủy triều.</w:t>
                  </w:r>
                </w:p>
              </w:tc>
            </w:tr>
            <w:tr w:rsidR="00DB3E49" w:rsidRPr="0053790C" w14:paraId="6AE28F74" w14:textId="77777777" w:rsidTr="00FA099D">
              <w:tc>
                <w:tcPr>
                  <w:tcW w:w="2180" w:type="dxa"/>
                </w:tcPr>
                <w:p w14:paraId="29A31673" w14:textId="77777777" w:rsidR="00DB3E49" w:rsidRPr="0053790C" w:rsidRDefault="004F5460" w:rsidP="00FA099D">
                  <w:pPr>
                    <w:spacing w:before="120"/>
                    <w:jc w:val="both"/>
                    <w:rPr>
                      <w:rFonts w:ascii="Times New Roman" w:eastAsia="Times New Roman" w:hAnsi="Times New Roman" w:cs="Times New Roman"/>
                      <w:i/>
                      <w:sz w:val="28"/>
                      <w:szCs w:val="28"/>
                    </w:rPr>
                  </w:pPr>
                  <w:r w:rsidRPr="004F5460">
                    <w:rPr>
                      <w:rFonts w:ascii="Times New Roman" w:eastAsia="Times New Roman" w:hAnsi="Times New Roman" w:cs="Times New Roman"/>
                      <w:i/>
                      <w:sz w:val="28"/>
                      <w:szCs w:val="28"/>
                    </w:rPr>
                    <w:t>Các hoạt động kinh tế biển có vai trò như thế nào đối với phát triển kinh tế - xã hội nước ta?</w:t>
                  </w:r>
                </w:p>
              </w:tc>
              <w:tc>
                <w:tcPr>
                  <w:tcW w:w="4360" w:type="dxa"/>
                </w:tcPr>
                <w:p w14:paraId="70A0FBA3" w14:textId="77777777" w:rsidR="00DB3E49" w:rsidRPr="00BA435C" w:rsidRDefault="008C1273" w:rsidP="008C1273">
                  <w:pPr>
                    <w:spacing w:before="120"/>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Các hoạt động kinh tế biển góp phần quan trọng cung cấp thực phẩm, năng lượng và nguyên liệu cho sản xuất trong nước và xuất khẩu, góp phần phát triển kinh tế và nâng cao chất lượng cuộc sống người dân.</w:t>
                  </w:r>
                </w:p>
              </w:tc>
            </w:tr>
            <w:tr w:rsidR="00DB3E49" w:rsidRPr="0053790C" w14:paraId="55528E83" w14:textId="77777777" w:rsidTr="00FA099D">
              <w:tc>
                <w:tcPr>
                  <w:tcW w:w="2180" w:type="dxa"/>
                </w:tcPr>
                <w:p w14:paraId="10A63D12" w14:textId="77777777" w:rsidR="00DB3E49" w:rsidRPr="00DB3E49" w:rsidRDefault="00DB3E49" w:rsidP="00FA099D">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Phân tích những khó khăn đối với phát triển kinh tế ở vùng biển Việt Nam.</w:t>
                  </w:r>
                </w:p>
              </w:tc>
              <w:tc>
                <w:tcPr>
                  <w:tcW w:w="4360" w:type="dxa"/>
                </w:tcPr>
                <w:p w14:paraId="54818C9E" w14:textId="77777777" w:rsidR="008C1273" w:rsidRPr="008C1273" w:rsidRDefault="008C1273" w:rsidP="008C1273">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C1273">
                    <w:rPr>
                      <w:rFonts w:ascii="Times New Roman" w:eastAsia="Times New Roman" w:hAnsi="Times New Roman" w:cs="Times New Roman"/>
                      <w:sz w:val="28"/>
                      <w:szCs w:val="28"/>
                    </w:rPr>
                    <w:t xml:space="preserve"> Vùng biển nước ta có nhiều thiên tai và hiện tượng thời tiết bất lợi: bão, nước dâng, sóng lớn, xói lở bờ biển,... gây thiệt hại về người và tài sản, nhất là với cư dân sống ở vùng ven biển.</w:t>
                  </w:r>
                </w:p>
                <w:p w14:paraId="08FC6244" w14:textId="77777777" w:rsidR="00DB3E49" w:rsidRPr="00BA435C" w:rsidRDefault="008C1273" w:rsidP="008C1273">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C1273">
                    <w:rPr>
                      <w:rFonts w:ascii="Times New Roman" w:eastAsia="Times New Roman" w:hAnsi="Times New Roman" w:cs="Times New Roman"/>
                      <w:sz w:val="28"/>
                      <w:szCs w:val="28"/>
                    </w:rPr>
                    <w:t xml:space="preserve"> Ở một số nơi, tài nguyên thiên nhiên có dấu hiệu suy giảm, ảnh hưởng đến môi trường và phát triển bền vững.</w:t>
                  </w:r>
                </w:p>
              </w:tc>
            </w:tr>
          </w:tbl>
          <w:p w14:paraId="5B322030" w14:textId="77777777" w:rsidR="00DB3E49" w:rsidRDefault="00DB3E49" w:rsidP="00DB3E49">
            <w:pPr>
              <w:spacing w:before="120" w:after="0"/>
              <w:contextualSpacing/>
              <w:jc w:val="both"/>
              <w:rPr>
                <w:rFonts w:ascii="Times New Roman" w:eastAsia="Times New Roman" w:hAnsi="Times New Roman" w:cs="Times New Roman"/>
                <w:sz w:val="28"/>
                <w:szCs w:val="28"/>
              </w:rPr>
            </w:pPr>
          </w:p>
          <w:p w14:paraId="2D09C128" w14:textId="77777777" w:rsidR="00DB3E49" w:rsidRPr="0053790C" w:rsidRDefault="00DB3E49" w:rsidP="00DB3E49">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5</w:t>
            </w:r>
            <w:r w:rsidR="00E862DE">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số 2</w:t>
            </w:r>
          </w:p>
          <w:tbl>
            <w:tblPr>
              <w:tblStyle w:val="TableGrid1"/>
              <w:tblW w:w="0" w:type="auto"/>
              <w:tblLayout w:type="fixed"/>
              <w:tblLook w:val="04A0" w:firstRow="1" w:lastRow="0" w:firstColumn="1" w:lastColumn="0" w:noHBand="0" w:noVBand="1"/>
            </w:tblPr>
            <w:tblGrid>
              <w:gridCol w:w="2180"/>
              <w:gridCol w:w="4360"/>
            </w:tblGrid>
            <w:tr w:rsidR="00DB3E49" w:rsidRPr="0053790C" w14:paraId="07BD8733" w14:textId="77777777" w:rsidTr="00FA099D">
              <w:tc>
                <w:tcPr>
                  <w:tcW w:w="2180" w:type="dxa"/>
                </w:tcPr>
                <w:p w14:paraId="6A43EEB3" w14:textId="77777777" w:rsidR="00DB3E49" w:rsidRPr="0053790C" w:rsidRDefault="00DB3E4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4B293AB1" w14:textId="77777777" w:rsidR="00DB3E49" w:rsidRPr="0053790C" w:rsidRDefault="00DB3E4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DB3E49" w:rsidRPr="0053790C" w14:paraId="5848810B" w14:textId="77777777" w:rsidTr="00FA099D">
              <w:tc>
                <w:tcPr>
                  <w:tcW w:w="2180" w:type="dxa"/>
                </w:tcPr>
                <w:p w14:paraId="0CF85C6A" w14:textId="77777777" w:rsidR="00DB3E49" w:rsidRPr="0053790C" w:rsidRDefault="00DB3E49" w:rsidP="00FA099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P</w:t>
                  </w:r>
                  <w:r w:rsidRPr="00DB3E49">
                    <w:rPr>
                      <w:rFonts w:ascii="Times New Roman" w:eastAsia="Times New Roman" w:hAnsi="Times New Roman" w:cs="Times New Roman"/>
                      <w:i/>
                      <w:sz w:val="28"/>
                      <w:szCs w:val="28"/>
                    </w:rPr>
                    <w:t>hân tích những thuận lợi đối với bảo vệ chủ quyền, các quyền và lợi ích hợp pháp của Việt Nam ở Biển Đông.</w:t>
                  </w:r>
                </w:p>
              </w:tc>
              <w:tc>
                <w:tcPr>
                  <w:tcW w:w="4360" w:type="dxa"/>
                </w:tcPr>
                <w:p w14:paraId="2EFDFA6B" w14:textId="77777777" w:rsidR="008C1273" w:rsidRPr="008C1273" w:rsidRDefault="008C1273" w:rsidP="008C1273">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C1273">
                    <w:rPr>
                      <w:rFonts w:ascii="Times New Roman" w:eastAsia="Times New Roman" w:hAnsi="Times New Roman" w:cs="Times New Roman"/>
                      <w:sz w:val="28"/>
                      <w:szCs w:val="28"/>
                    </w:rPr>
                    <w:t xml:space="preserve"> Luật biển quốc tế đã được thừa nhận rộng rãi là căn cứ quan trọng trong hoạt động quản lí, sử dụng, khai thác và bảo vệ môi trường biển; giúp tạo ra một trật tự pháp lí trên biển, đảm bảo tính công bằng và quyền lợi cho các nước.</w:t>
                  </w:r>
                </w:p>
                <w:p w14:paraId="607C9F47" w14:textId="77777777" w:rsidR="008C1273" w:rsidRPr="008C1273" w:rsidRDefault="008C1273" w:rsidP="008C1273">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C1273">
                    <w:rPr>
                      <w:rFonts w:ascii="Times New Roman" w:eastAsia="Times New Roman" w:hAnsi="Times New Roman" w:cs="Times New Roman"/>
                      <w:sz w:val="28"/>
                      <w:szCs w:val="28"/>
                    </w:rPr>
                    <w:t xml:space="preserve"> Nước ta đã ban hành Luật biển Việt Nam phù hợp với Luật biển quốc tế và tình hình cụ thể của đất nước. Việt Nam cũng đã tham gia xây dựng và thực thi Bộ quy tắc ứng xử Biển Đông, đóng góp hiệu quả hơn cho hoà bình, an ninh và ổn định ở Biển Đông.</w:t>
                  </w:r>
                </w:p>
                <w:p w14:paraId="27F760C7" w14:textId="77777777" w:rsidR="00DB3E49" w:rsidRPr="0053790C" w:rsidRDefault="008C1273" w:rsidP="008C1273">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C1273">
                    <w:rPr>
                      <w:rFonts w:ascii="Times New Roman" w:eastAsia="Times New Roman" w:hAnsi="Times New Roman" w:cs="Times New Roman"/>
                      <w:sz w:val="28"/>
                      <w:szCs w:val="28"/>
                    </w:rPr>
                    <w:t xml:space="preserve"> Tình hình kinh tế - chính trị - xã hội của các nước Đông Nam Á khá ổn định, trong nhiều năm qua các nước đã cùng nhau xây dựng nền hoà bình và tôn trọng lẫn nhau.</w:t>
                  </w:r>
                </w:p>
              </w:tc>
            </w:tr>
            <w:tr w:rsidR="00DB3E49" w:rsidRPr="0053790C" w14:paraId="5436C1B7" w14:textId="77777777" w:rsidTr="00FA099D">
              <w:tc>
                <w:tcPr>
                  <w:tcW w:w="2180" w:type="dxa"/>
                </w:tcPr>
                <w:p w14:paraId="708B5929" w14:textId="77777777" w:rsidR="00DB3E49" w:rsidRPr="0053790C" w:rsidRDefault="00DB3E49" w:rsidP="00FA099D">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Phân tích những khó khăn đối với bảo vệ chủ quyền, các quyền và lợi ích hợp pháp của Việt Nam ở Biển Đông.</w:t>
                  </w:r>
                </w:p>
              </w:tc>
              <w:tc>
                <w:tcPr>
                  <w:tcW w:w="4360" w:type="dxa"/>
                </w:tcPr>
                <w:p w14:paraId="2CE875C1" w14:textId="77777777" w:rsidR="008C1273" w:rsidRPr="008C1273" w:rsidRDefault="008C1273" w:rsidP="008C1273">
                  <w:pPr>
                    <w:spacing w:before="120"/>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xml:space="preserve">- Còn tồn tại việc tranh chấp chủ quyền lãnh thổ biển, đảo và thềm lục địa của một số quốc gia có </w:t>
                  </w:r>
                  <w:r>
                    <w:rPr>
                      <w:rFonts w:ascii="Times New Roman" w:eastAsia="Times New Roman" w:hAnsi="Times New Roman" w:cs="Times New Roman"/>
                      <w:sz w:val="28"/>
                      <w:szCs w:val="28"/>
                    </w:rPr>
                    <w:t>chung Biển Đông.</w:t>
                  </w:r>
                </w:p>
                <w:p w14:paraId="6CFA2A54" w14:textId="77777777" w:rsidR="00DB3E49" w:rsidRPr="00BA435C" w:rsidRDefault="008C1273" w:rsidP="008C1273">
                  <w:pPr>
                    <w:spacing w:before="120"/>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Các vấn đề an ninh phi truyền thống như tranh chấp ngư trường, khai thác tài nguyên biển gây ô nhiễm môi trường cũng có những diễn biến phức tạp;...</w:t>
                  </w:r>
                </w:p>
              </w:tc>
            </w:tr>
          </w:tbl>
          <w:p w14:paraId="53B26438" w14:textId="77777777" w:rsidR="00096EA1" w:rsidRPr="0053790C" w:rsidRDefault="00096EA1" w:rsidP="00096EA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sidR="008636AF">
              <w:rPr>
                <w:rFonts w:ascii="Times New Roman" w:eastAsia="Times New Roman" w:hAnsi="Times New Roman" w:cs="Times New Roman"/>
                <w:bCs/>
                <w:sz w:val="28"/>
                <w:szCs w:val="28"/>
              </w:rPr>
              <w:t xml:space="preserve">các nhóm còn lại </w:t>
            </w:r>
            <w:r w:rsidRPr="0053790C">
              <w:rPr>
                <w:rFonts w:ascii="Times New Roman" w:eastAsia="Times New Roman" w:hAnsi="Times New Roman" w:cs="Times New Roman"/>
                <w:bCs/>
                <w:sz w:val="28"/>
                <w:szCs w:val="28"/>
              </w:rPr>
              <w:t xml:space="preserve">lắng nghe, bổ sung, chỉnh sửa sản phẩm giúp </w:t>
            </w:r>
            <w:r w:rsidR="008636AF">
              <w:rPr>
                <w:rFonts w:ascii="Times New Roman" w:eastAsia="Times New Roman" w:hAnsi="Times New Roman" w:cs="Times New Roman"/>
                <w:bCs/>
                <w:sz w:val="28"/>
                <w:szCs w:val="28"/>
              </w:rPr>
              <w:t xml:space="preserve">nhóm </w:t>
            </w:r>
            <w:r w:rsidRPr="0053790C">
              <w:rPr>
                <w:rFonts w:ascii="Times New Roman" w:eastAsia="Times New Roman" w:hAnsi="Times New Roman" w:cs="Times New Roman"/>
                <w:bCs/>
                <w:sz w:val="28"/>
                <w:szCs w:val="28"/>
              </w:rPr>
              <w:t xml:space="preserve">bạn và sản phẩm của </w:t>
            </w:r>
            <w:r w:rsidR="008636AF">
              <w:rPr>
                <w:rFonts w:ascii="Times New Roman" w:eastAsia="Times New Roman" w:hAnsi="Times New Roman" w:cs="Times New Roman"/>
                <w:bCs/>
                <w:sz w:val="28"/>
                <w:szCs w:val="28"/>
              </w:rPr>
              <w:t>nhóm mình.</w:t>
            </w:r>
          </w:p>
          <w:p w14:paraId="7DBB90E8" w14:textId="77777777" w:rsidR="00096EA1" w:rsidRPr="0053790C" w:rsidRDefault="00096EA1" w:rsidP="00096EA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1FB308F2" w14:textId="77777777" w:rsidR="00096EA1" w:rsidRPr="0053790C" w:rsidRDefault="00096EA1" w:rsidP="00096EA1">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326AFEB6" w14:textId="77777777" w:rsidR="00096EA1" w:rsidRPr="0053790C" w:rsidRDefault="00B42A1C" w:rsidP="00096EA1">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t xml:space="preserve">3. </w:t>
            </w:r>
            <w:r w:rsidRPr="00B42A1C">
              <w:rPr>
                <w:rFonts w:ascii="Times New Roman" w:eastAsia="Times New Roman" w:hAnsi="Times New Roman" w:cs="Times New Roman"/>
                <w:b/>
                <w:iCs/>
                <w:noProof/>
                <w:sz w:val="28"/>
                <w:szCs w:val="28"/>
                <w:lang w:val="nl-NL"/>
              </w:rPr>
              <w:t>Những thuận lợi và khó khăn đối với phát triển kinh tế và bảo vệ chủ quyền, các quyền và lợi ích hợp pháp của Việt Nam ở Biển Đông</w:t>
            </w:r>
          </w:p>
          <w:p w14:paraId="4DBA5AF1" w14:textId="77777777" w:rsidR="003E0B2A" w:rsidRDefault="00096EA1" w:rsidP="00E862DE">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sidR="00E862DE">
              <w:rPr>
                <w:rFonts w:ascii="Times New Roman" w:eastAsia="Times New Roman" w:hAnsi="Times New Roman" w:cs="Times New Roman"/>
                <w:b/>
                <w:i/>
                <w:iCs/>
                <w:noProof/>
                <w:sz w:val="28"/>
                <w:szCs w:val="28"/>
                <w:lang w:val="nl-NL"/>
              </w:rPr>
              <w:t>Đối với phát triển kinh tế</w:t>
            </w:r>
          </w:p>
          <w:p w14:paraId="013FACB1" w14:textId="77777777" w:rsidR="00E862DE" w:rsidRPr="00E862DE" w:rsidRDefault="00E862DE" w:rsidP="00E862DE">
            <w:pPr>
              <w:tabs>
                <w:tab w:val="left" w:pos="0"/>
              </w:tabs>
              <w:spacing w:before="120" w:after="0"/>
              <w:contextualSpacing/>
              <w:jc w:val="both"/>
              <w:rPr>
                <w:rFonts w:ascii="Times New Roman" w:eastAsia="Times New Roman" w:hAnsi="Times New Roman" w:cs="Times New Roman"/>
                <w:iCs/>
                <w:noProof/>
                <w:sz w:val="28"/>
                <w:szCs w:val="28"/>
                <w:lang w:val="nl-NL"/>
              </w:rPr>
            </w:pPr>
            <w:r w:rsidRPr="00E862DE">
              <w:rPr>
                <w:rFonts w:ascii="Times New Roman" w:eastAsia="Times New Roman" w:hAnsi="Times New Roman" w:cs="Times New Roman"/>
                <w:iCs/>
                <w:noProof/>
                <w:sz w:val="28"/>
                <w:szCs w:val="28"/>
                <w:lang w:val="nl-NL"/>
              </w:rPr>
              <w:t>- Thuận lợi:</w:t>
            </w:r>
          </w:p>
          <w:p w14:paraId="02D0AD50" w14:textId="77777777" w:rsidR="00E862DE" w:rsidRPr="00E862DE" w:rsidRDefault="00E862DE" w:rsidP="00E862DE">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Phát triển tổng hợp kinh tế biển: khai thác nuôi trồng và chế biến hải sản, giao thông vận tải biển, du lịch biển đảo, khai thác khoáng sản biển.</w:t>
            </w:r>
          </w:p>
          <w:p w14:paraId="1A959395" w14:textId="77777777" w:rsidR="00E862DE" w:rsidRPr="00E862DE" w:rsidRDefault="00E862DE" w:rsidP="00E862DE">
            <w:pPr>
              <w:tabs>
                <w:tab w:val="left" w:pos="0"/>
              </w:tabs>
              <w:spacing w:before="120" w:after="0"/>
              <w:contextualSpacing/>
              <w:jc w:val="both"/>
              <w:rPr>
                <w:rFonts w:ascii="Times New Roman" w:eastAsia="Times New Roman" w:hAnsi="Times New Roman" w:cs="Times New Roman"/>
                <w:iCs/>
                <w:noProof/>
                <w:sz w:val="28"/>
                <w:szCs w:val="28"/>
                <w:lang w:val="nl-NL"/>
              </w:rPr>
            </w:pPr>
            <w:r w:rsidRPr="00E862DE">
              <w:rPr>
                <w:rFonts w:ascii="Times New Roman" w:eastAsia="Times New Roman" w:hAnsi="Times New Roman" w:cs="Times New Roman"/>
                <w:iCs/>
                <w:noProof/>
                <w:sz w:val="28"/>
                <w:szCs w:val="28"/>
                <w:lang w:val="nl-NL"/>
              </w:rPr>
              <w:t xml:space="preserve">+ </w:t>
            </w:r>
            <w:r w:rsidR="00410856">
              <w:rPr>
                <w:rFonts w:ascii="Times New Roman" w:eastAsia="Times New Roman" w:hAnsi="Times New Roman" w:cs="Times New Roman"/>
                <w:iCs/>
                <w:noProof/>
                <w:sz w:val="28"/>
                <w:szCs w:val="28"/>
                <w:lang w:val="nl-NL"/>
              </w:rPr>
              <w:t>G</w:t>
            </w:r>
            <w:r w:rsidRPr="00E862DE">
              <w:rPr>
                <w:rFonts w:ascii="Times New Roman" w:eastAsia="Times New Roman" w:hAnsi="Times New Roman" w:cs="Times New Roman"/>
                <w:iCs/>
                <w:noProof/>
                <w:sz w:val="28"/>
                <w:szCs w:val="28"/>
                <w:lang w:val="nl-NL"/>
              </w:rPr>
              <w:t xml:space="preserve">óp phần phát triển kinh tế và nâng cao </w:t>
            </w:r>
            <w:r>
              <w:rPr>
                <w:rFonts w:ascii="Times New Roman" w:eastAsia="Times New Roman" w:hAnsi="Times New Roman" w:cs="Times New Roman"/>
                <w:iCs/>
                <w:noProof/>
                <w:sz w:val="28"/>
                <w:szCs w:val="28"/>
                <w:lang w:val="nl-NL"/>
              </w:rPr>
              <w:t>chất lượng cuộc sống người dân.</w:t>
            </w:r>
          </w:p>
          <w:p w14:paraId="774B7EF9" w14:textId="77777777" w:rsidR="00E862DE" w:rsidRDefault="00E862DE" w:rsidP="00E862DE">
            <w:pPr>
              <w:tabs>
                <w:tab w:val="left" w:pos="0"/>
              </w:tabs>
              <w:spacing w:before="120" w:after="0"/>
              <w:contextualSpacing/>
              <w:jc w:val="both"/>
              <w:rPr>
                <w:rFonts w:ascii="Times New Roman" w:eastAsia="Times New Roman" w:hAnsi="Times New Roman" w:cs="Times New Roman"/>
                <w:iCs/>
                <w:noProof/>
                <w:sz w:val="28"/>
                <w:szCs w:val="28"/>
                <w:lang w:val="nl-NL"/>
              </w:rPr>
            </w:pPr>
            <w:r w:rsidRPr="00E862DE">
              <w:rPr>
                <w:rFonts w:ascii="Times New Roman" w:eastAsia="Times New Roman" w:hAnsi="Times New Roman" w:cs="Times New Roman"/>
                <w:iCs/>
                <w:noProof/>
                <w:sz w:val="28"/>
                <w:szCs w:val="28"/>
                <w:lang w:val="nl-NL"/>
              </w:rPr>
              <w:t>- Khó khăn: thiên tai: bão, nước dâng, sóng lớn, xói lở bờ biển,... tài nguyên thiên nhiên có dấu hiệu suy giảm</w:t>
            </w:r>
            <w:r>
              <w:rPr>
                <w:rFonts w:ascii="Times New Roman" w:eastAsia="Times New Roman" w:hAnsi="Times New Roman" w:cs="Times New Roman"/>
                <w:iCs/>
                <w:noProof/>
                <w:sz w:val="28"/>
                <w:szCs w:val="28"/>
                <w:lang w:val="nl-NL"/>
              </w:rPr>
              <w:t>.</w:t>
            </w:r>
          </w:p>
          <w:p w14:paraId="2652FEB9" w14:textId="77777777" w:rsidR="00E862DE" w:rsidRPr="00E862DE" w:rsidRDefault="00E862DE" w:rsidP="00E862DE">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E862DE">
              <w:rPr>
                <w:rFonts w:ascii="Times New Roman" w:eastAsia="Times New Roman" w:hAnsi="Times New Roman" w:cs="Times New Roman"/>
                <w:b/>
                <w:i/>
                <w:iCs/>
                <w:noProof/>
                <w:sz w:val="28"/>
                <w:szCs w:val="28"/>
                <w:lang w:val="nl-NL"/>
              </w:rPr>
              <w:t>b. Đối với phát triển kinh tế và bảo vệ chủ quyền, các quyền và lợi ích hợp pháp của Việt Nam ở Biển Đông</w:t>
            </w:r>
          </w:p>
          <w:p w14:paraId="5902BC6C" w14:textId="77777777" w:rsidR="00E862DE" w:rsidRPr="00E862DE" w:rsidRDefault="00E862DE" w:rsidP="00E862DE">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E862DE">
              <w:rPr>
                <w:rFonts w:ascii="Times New Roman" w:eastAsia="Times New Roman" w:hAnsi="Times New Roman" w:cs="Times New Roman"/>
                <w:iCs/>
                <w:noProof/>
                <w:sz w:val="28"/>
                <w:szCs w:val="28"/>
                <w:lang w:val="nl-NL"/>
              </w:rPr>
              <w:t>Thuận lợi:</w:t>
            </w:r>
          </w:p>
          <w:p w14:paraId="5903646F" w14:textId="77777777" w:rsidR="00E862DE" w:rsidRPr="00E862DE" w:rsidRDefault="00E862DE" w:rsidP="00E862DE">
            <w:pPr>
              <w:tabs>
                <w:tab w:val="left" w:pos="0"/>
              </w:tabs>
              <w:spacing w:before="120" w:after="0"/>
              <w:jc w:val="both"/>
              <w:rPr>
                <w:rFonts w:ascii="Times New Roman" w:eastAsia="Times New Roman" w:hAnsi="Times New Roman" w:cs="Times New Roman"/>
                <w:iCs/>
                <w:noProof/>
                <w:sz w:val="28"/>
                <w:szCs w:val="28"/>
                <w:lang w:val="nl-NL"/>
              </w:rPr>
            </w:pPr>
            <w:r w:rsidRPr="00E862DE">
              <w:rPr>
                <w:rFonts w:ascii="Times New Roman" w:eastAsia="Times New Roman" w:hAnsi="Times New Roman" w:cs="Times New Roman"/>
                <w:iCs/>
                <w:noProof/>
                <w:sz w:val="28"/>
                <w:szCs w:val="28"/>
                <w:lang w:val="nl-NL"/>
              </w:rPr>
              <w:t>+ Luật biển quốc tế đã được thừa nhận rộng rãi</w:t>
            </w:r>
            <w:r w:rsidR="00D039BA">
              <w:rPr>
                <w:rFonts w:ascii="Times New Roman" w:eastAsia="Times New Roman" w:hAnsi="Times New Roman" w:cs="Times New Roman"/>
                <w:iCs/>
                <w:noProof/>
                <w:sz w:val="28"/>
                <w:szCs w:val="28"/>
                <w:lang w:val="nl-NL"/>
              </w:rPr>
              <w:t>.</w:t>
            </w:r>
          </w:p>
          <w:p w14:paraId="7230D10F" w14:textId="77777777" w:rsidR="00E862DE" w:rsidRPr="00E862DE" w:rsidRDefault="00E862DE" w:rsidP="00E862DE">
            <w:pPr>
              <w:tabs>
                <w:tab w:val="left" w:pos="0"/>
              </w:tabs>
              <w:spacing w:before="120" w:after="0"/>
              <w:jc w:val="both"/>
              <w:rPr>
                <w:rFonts w:ascii="Times New Roman" w:eastAsia="Times New Roman" w:hAnsi="Times New Roman" w:cs="Times New Roman"/>
                <w:iCs/>
                <w:noProof/>
                <w:sz w:val="28"/>
                <w:szCs w:val="28"/>
                <w:lang w:val="nl-NL"/>
              </w:rPr>
            </w:pPr>
            <w:r w:rsidRPr="00E862DE">
              <w:rPr>
                <w:rFonts w:ascii="Times New Roman" w:eastAsia="Times New Roman" w:hAnsi="Times New Roman" w:cs="Times New Roman"/>
                <w:iCs/>
                <w:noProof/>
                <w:sz w:val="28"/>
                <w:szCs w:val="28"/>
                <w:lang w:val="nl-NL"/>
              </w:rPr>
              <w:t>+ Nước ta</w:t>
            </w:r>
            <w:r w:rsidR="004E4B27">
              <w:rPr>
                <w:rFonts w:ascii="Times New Roman" w:eastAsia="Times New Roman" w:hAnsi="Times New Roman" w:cs="Times New Roman"/>
                <w:iCs/>
                <w:noProof/>
                <w:sz w:val="28"/>
                <w:szCs w:val="28"/>
                <w:lang w:val="nl-NL"/>
              </w:rPr>
              <w:t xml:space="preserve"> đã ban hành Luật biển Việt Nam, </w:t>
            </w:r>
            <w:r w:rsidRPr="00E862DE">
              <w:rPr>
                <w:rFonts w:ascii="Times New Roman" w:eastAsia="Times New Roman" w:hAnsi="Times New Roman" w:cs="Times New Roman"/>
                <w:iCs/>
                <w:noProof/>
                <w:sz w:val="28"/>
                <w:szCs w:val="28"/>
                <w:lang w:val="nl-NL"/>
              </w:rPr>
              <w:t>tham gia xây dựng và thực thi Bộ quy tắc ứng xử Biển Đông</w:t>
            </w:r>
            <w:r w:rsidR="004E4B27">
              <w:rPr>
                <w:rFonts w:ascii="Times New Roman" w:eastAsia="Times New Roman" w:hAnsi="Times New Roman" w:cs="Times New Roman"/>
                <w:iCs/>
                <w:noProof/>
                <w:sz w:val="28"/>
                <w:szCs w:val="28"/>
                <w:lang w:val="nl-NL"/>
              </w:rPr>
              <w:t>.</w:t>
            </w:r>
          </w:p>
          <w:p w14:paraId="55D12B60" w14:textId="77777777" w:rsidR="00E862DE" w:rsidRPr="00E862DE" w:rsidRDefault="004E4B27" w:rsidP="00E862DE">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00E862DE" w:rsidRPr="00E862DE">
              <w:rPr>
                <w:rFonts w:ascii="Times New Roman" w:eastAsia="Times New Roman" w:hAnsi="Times New Roman" w:cs="Times New Roman"/>
                <w:iCs/>
                <w:noProof/>
                <w:sz w:val="28"/>
                <w:szCs w:val="28"/>
                <w:lang w:val="nl-NL"/>
              </w:rPr>
              <w:t xml:space="preserve"> Tình hình kinh tế - chính trị - xã hội của các nước Đông Nam Á khá ổn định</w:t>
            </w:r>
            <w:r>
              <w:rPr>
                <w:rFonts w:ascii="Times New Roman" w:eastAsia="Times New Roman" w:hAnsi="Times New Roman" w:cs="Times New Roman"/>
                <w:iCs/>
                <w:noProof/>
                <w:sz w:val="28"/>
                <w:szCs w:val="28"/>
                <w:lang w:val="nl-NL"/>
              </w:rPr>
              <w:t>.</w:t>
            </w:r>
          </w:p>
          <w:p w14:paraId="5479F6B0" w14:textId="77777777" w:rsidR="00E862DE" w:rsidRPr="00E862DE" w:rsidRDefault="004E4B27" w:rsidP="00E862DE">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Khó khăn:</w:t>
            </w:r>
          </w:p>
          <w:p w14:paraId="65F99E98" w14:textId="77777777" w:rsidR="00E862DE" w:rsidRPr="00E862DE" w:rsidRDefault="004E4B27" w:rsidP="00E862DE">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00E862DE" w:rsidRPr="00E862DE">
              <w:rPr>
                <w:rFonts w:ascii="Times New Roman" w:eastAsia="Times New Roman" w:hAnsi="Times New Roman" w:cs="Times New Roman"/>
                <w:iCs/>
                <w:noProof/>
                <w:sz w:val="28"/>
                <w:szCs w:val="28"/>
                <w:lang w:val="nl-NL"/>
              </w:rPr>
              <w:t xml:space="preserve"> Còn tồn tại việc tranh chấp chủ quyền lãnh thổ biển, đảo và thềm lục địa của một số quốc gia có chung Biển Đông</w:t>
            </w:r>
            <w:r>
              <w:rPr>
                <w:rFonts w:ascii="Times New Roman" w:eastAsia="Times New Roman" w:hAnsi="Times New Roman" w:cs="Times New Roman"/>
                <w:iCs/>
                <w:noProof/>
                <w:sz w:val="28"/>
                <w:szCs w:val="28"/>
                <w:lang w:val="nl-NL"/>
              </w:rPr>
              <w:t>.</w:t>
            </w:r>
          </w:p>
          <w:p w14:paraId="34461332" w14:textId="77777777" w:rsidR="003E0B2A" w:rsidRPr="00910EFD" w:rsidRDefault="004E4B27" w:rsidP="00E862DE">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00D039BA">
              <w:rPr>
                <w:rFonts w:ascii="Times New Roman" w:eastAsia="Times New Roman" w:hAnsi="Times New Roman" w:cs="Times New Roman"/>
                <w:iCs/>
                <w:noProof/>
                <w:sz w:val="28"/>
                <w:szCs w:val="28"/>
                <w:lang w:val="nl-NL"/>
              </w:rPr>
              <w:t xml:space="preserve"> </w:t>
            </w:r>
            <w:r w:rsidR="00E862DE" w:rsidRPr="00E862DE">
              <w:rPr>
                <w:rFonts w:ascii="Times New Roman" w:eastAsia="Times New Roman" w:hAnsi="Times New Roman" w:cs="Times New Roman"/>
                <w:iCs/>
                <w:noProof/>
                <w:sz w:val="28"/>
                <w:szCs w:val="28"/>
                <w:lang w:val="nl-NL"/>
              </w:rPr>
              <w:t>Các vấn đề an ninh phi truyền thống như tranh chấp ngư trường, khai thác tài nguyên biển</w:t>
            </w:r>
            <w:r>
              <w:rPr>
                <w:rFonts w:ascii="Times New Roman" w:eastAsia="Times New Roman" w:hAnsi="Times New Roman" w:cs="Times New Roman"/>
                <w:iCs/>
                <w:noProof/>
                <w:sz w:val="28"/>
                <w:szCs w:val="28"/>
                <w:lang w:val="nl-NL"/>
              </w:rPr>
              <w:t>...</w:t>
            </w:r>
          </w:p>
          <w:p w14:paraId="7F5B472B" w14:textId="77777777" w:rsidR="00096EA1" w:rsidRPr="00910EFD" w:rsidRDefault="00096EA1" w:rsidP="00096EA1">
            <w:pPr>
              <w:tabs>
                <w:tab w:val="left" w:pos="0"/>
              </w:tabs>
              <w:spacing w:before="120" w:after="0"/>
              <w:jc w:val="both"/>
              <w:rPr>
                <w:rFonts w:ascii="Times New Roman" w:eastAsia="Times New Roman" w:hAnsi="Times New Roman" w:cs="Times New Roman"/>
                <w:iCs/>
                <w:noProof/>
                <w:sz w:val="28"/>
                <w:szCs w:val="28"/>
                <w:lang w:val="nl-NL"/>
              </w:rPr>
            </w:pPr>
          </w:p>
        </w:tc>
      </w:tr>
    </w:tbl>
    <w:p w14:paraId="2CB6D7D1" w14:textId="77777777" w:rsidR="00AC7A3F" w:rsidRPr="0053790C" w:rsidRDefault="00AC7A3F" w:rsidP="00AC7A3F">
      <w:pPr>
        <w:spacing w:before="120" w:after="0"/>
        <w:contextualSpacing/>
        <w:jc w:val="both"/>
        <w:rPr>
          <w:rFonts w:ascii="Times New Roman" w:eastAsia="Times New Roman" w:hAnsi="Times New Roman" w:cs="Times New Roman"/>
          <w:b/>
          <w:bCs/>
          <w:sz w:val="28"/>
          <w:szCs w:val="28"/>
        </w:rPr>
      </w:pPr>
    </w:p>
    <w:p w14:paraId="7D8244AA" w14:textId="77777777" w:rsidR="003B117E" w:rsidRPr="0053790C" w:rsidRDefault="003B117E" w:rsidP="003B117E">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rPr>
        <w:t>4</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 xml:space="preserve">về Qúa trình xác lập chủ quyền biển đảo trong lịch sử Việt Nam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30</w:t>
      </w:r>
      <w:r w:rsidRPr="0053790C">
        <w:rPr>
          <w:rFonts w:ascii="Times New Roman" w:eastAsia="Times New Roman" w:hAnsi="Times New Roman" w:cs="Times New Roman"/>
          <w:b/>
          <w:bCs/>
          <w:i/>
          <w:sz w:val="28"/>
          <w:szCs w:val="28"/>
        </w:rPr>
        <w:t xml:space="preserve"> phút)</w:t>
      </w:r>
    </w:p>
    <w:p w14:paraId="09912280" w14:textId="77777777" w:rsidR="003B117E" w:rsidRDefault="003B117E" w:rsidP="003B11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r w:rsidRPr="00635565">
        <w:t xml:space="preserve"> </w:t>
      </w:r>
      <w:r>
        <w:rPr>
          <w:rFonts w:ascii="Times New Roman" w:eastAsia="Times New Roman" w:hAnsi="Times New Roman" w:cs="Times New Roman"/>
          <w:sz w:val="28"/>
          <w:szCs w:val="28"/>
          <w:lang w:eastAsia="vi-VN"/>
        </w:rPr>
        <w:t>t</w:t>
      </w:r>
      <w:r w:rsidRPr="00AB1351">
        <w:rPr>
          <w:rFonts w:ascii="Times New Roman" w:eastAsia="Times New Roman" w:hAnsi="Times New Roman" w:cs="Times New Roman"/>
          <w:sz w:val="28"/>
          <w:szCs w:val="28"/>
          <w:lang w:eastAsia="vi-VN"/>
        </w:rPr>
        <w:t xml:space="preserve">rình bày được </w:t>
      </w:r>
      <w:r>
        <w:rPr>
          <w:rFonts w:ascii="Times New Roman" w:eastAsia="Times New Roman" w:hAnsi="Times New Roman" w:cs="Times New Roman"/>
          <w:sz w:val="28"/>
          <w:szCs w:val="28"/>
          <w:lang w:eastAsia="vi-VN"/>
        </w:rPr>
        <w:t>q</w:t>
      </w:r>
      <w:r w:rsidRPr="003B117E">
        <w:rPr>
          <w:rFonts w:ascii="Times New Roman" w:eastAsia="Times New Roman" w:hAnsi="Times New Roman" w:cs="Times New Roman"/>
          <w:sz w:val="28"/>
          <w:szCs w:val="28"/>
          <w:lang w:eastAsia="vi-VN"/>
        </w:rPr>
        <w:t>úa trình xác lập chủ quyền biển đảo trong lịch sử Việt Nam</w:t>
      </w:r>
      <w:r>
        <w:rPr>
          <w:rFonts w:ascii="Times New Roman" w:eastAsia="Times New Roman" w:hAnsi="Times New Roman" w:cs="Times New Roman"/>
          <w:sz w:val="28"/>
          <w:szCs w:val="28"/>
          <w:lang w:eastAsia="vi-VN"/>
        </w:rPr>
        <w:t>.</w:t>
      </w:r>
    </w:p>
    <w:p w14:paraId="1FE53BFA" w14:textId="77777777" w:rsidR="003B117E" w:rsidRDefault="0011233E" w:rsidP="003B11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938816" behindDoc="1" locked="0" layoutInCell="1" allowOverlap="1" wp14:anchorId="244FE5EC" wp14:editId="28345B50">
            <wp:simplePos x="0" y="0"/>
            <wp:positionH relativeFrom="column">
              <wp:posOffset>3936365</wp:posOffset>
            </wp:positionH>
            <wp:positionV relativeFrom="paragraph">
              <wp:posOffset>2527300</wp:posOffset>
            </wp:positionV>
            <wp:extent cx="2356485" cy="4072255"/>
            <wp:effectExtent l="0" t="0" r="5715" b="4445"/>
            <wp:wrapTight wrapText="bothSides">
              <wp:wrapPolygon edited="0">
                <wp:start x="0" y="0"/>
                <wp:lineTo x="0" y="21523"/>
                <wp:lineTo x="21478" y="21523"/>
                <wp:lineTo x="21478" y="0"/>
                <wp:lineTo x="0" y="0"/>
              </wp:wrapPolygon>
            </wp:wrapTight>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email">
                      <a:extLst>
                        <a:ext uri="{BEBA8EAE-BF5A-486C-A8C5-ECC9F3942E4B}">
                          <a14:imgProps xmlns:a14="http://schemas.microsoft.com/office/drawing/2010/main">
                            <a14:imgLayer r:embed="rId12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356485" cy="4072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954176" behindDoc="1" locked="0" layoutInCell="1" allowOverlap="1" wp14:anchorId="7B9FD7F6" wp14:editId="3E2CF8A5">
            <wp:simplePos x="0" y="0"/>
            <wp:positionH relativeFrom="column">
              <wp:posOffset>3841750</wp:posOffset>
            </wp:positionH>
            <wp:positionV relativeFrom="paragraph">
              <wp:posOffset>651510</wp:posOffset>
            </wp:positionV>
            <wp:extent cx="2450465" cy="1781175"/>
            <wp:effectExtent l="0" t="0" r="6985" b="9525"/>
            <wp:wrapTight wrapText="bothSides">
              <wp:wrapPolygon edited="0">
                <wp:start x="0" y="0"/>
                <wp:lineTo x="0" y="21484"/>
                <wp:lineTo x="21494" y="21484"/>
                <wp:lineTo x="21494" y="0"/>
                <wp:lineTo x="0"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email">
                      <a:extLst>
                        <a:ext uri="{BEBA8EAE-BF5A-486C-A8C5-ECC9F3942E4B}">
                          <a14:imgProps xmlns:a14="http://schemas.microsoft.com/office/drawing/2010/main">
                            <a14:imgLayer r:embed="rId12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45046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937792" behindDoc="1" locked="0" layoutInCell="1" allowOverlap="1" wp14:anchorId="5E4BAA94" wp14:editId="17DBEB66">
            <wp:simplePos x="0" y="0"/>
            <wp:positionH relativeFrom="column">
              <wp:posOffset>-3810</wp:posOffset>
            </wp:positionH>
            <wp:positionV relativeFrom="paragraph">
              <wp:posOffset>651510</wp:posOffset>
            </wp:positionV>
            <wp:extent cx="3751580" cy="6042025"/>
            <wp:effectExtent l="0" t="0" r="1270" b="0"/>
            <wp:wrapTight wrapText="bothSides">
              <wp:wrapPolygon edited="0">
                <wp:start x="0" y="0"/>
                <wp:lineTo x="0" y="21521"/>
                <wp:lineTo x="21498" y="21521"/>
                <wp:lineTo x="21498" y="0"/>
                <wp:lineTo x="0" y="0"/>
              </wp:wrapPolygon>
            </wp:wrapTight>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BEBA8EAE-BF5A-486C-A8C5-ECC9F3942E4B}">
                          <a14:imgProps xmlns:a14="http://schemas.microsoft.com/office/drawing/2010/main">
                            <a14:imgLayer r:embed="rId12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751580" cy="604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17E" w:rsidRPr="0053790C">
        <w:rPr>
          <w:rFonts w:ascii="Times New Roman" w:eastAsia="Times New Roman" w:hAnsi="Times New Roman" w:cs="Times New Roman"/>
          <w:b/>
          <w:i/>
          <w:iCs/>
          <w:sz w:val="28"/>
          <w:szCs w:val="28"/>
          <w:lang w:eastAsia="vi-VN"/>
        </w:rPr>
        <w:t xml:space="preserve">b. </w:t>
      </w:r>
      <w:r w:rsidR="003B117E" w:rsidRPr="0053790C">
        <w:rPr>
          <w:rFonts w:ascii="Times New Roman" w:eastAsia="Times New Roman" w:hAnsi="Times New Roman" w:cs="Times New Roman"/>
          <w:b/>
          <w:i/>
          <w:iCs/>
          <w:sz w:val="28"/>
          <w:szCs w:val="28"/>
        </w:rPr>
        <w:t xml:space="preserve"> </w:t>
      </w:r>
      <w:r w:rsidR="003B117E" w:rsidRPr="0053790C">
        <w:rPr>
          <w:rFonts w:ascii="Times New Roman" w:eastAsia="Times New Roman" w:hAnsi="Times New Roman" w:cs="Times New Roman"/>
          <w:b/>
          <w:i/>
          <w:iCs/>
          <w:sz w:val="28"/>
          <w:szCs w:val="28"/>
          <w:lang w:val="vi-VN"/>
        </w:rPr>
        <w:t>Nội dung</w:t>
      </w:r>
      <w:r w:rsidR="003B117E" w:rsidRPr="0053790C">
        <w:rPr>
          <w:rFonts w:ascii="Times New Roman" w:eastAsia="Times New Roman" w:hAnsi="Times New Roman" w:cs="Times New Roman"/>
          <w:b/>
          <w:sz w:val="28"/>
          <w:szCs w:val="28"/>
          <w:lang w:eastAsia="vi-VN"/>
        </w:rPr>
        <w:t>:</w:t>
      </w:r>
      <w:r w:rsidR="003B117E" w:rsidRPr="0053790C">
        <w:rPr>
          <w:rFonts w:ascii="Times New Roman" w:eastAsia="Times New Roman" w:hAnsi="Times New Roman" w:cs="Times New Roman"/>
          <w:sz w:val="28"/>
          <w:szCs w:val="28"/>
          <w:lang w:eastAsia="vi-VN"/>
        </w:rPr>
        <w:t xml:space="preserve"> </w:t>
      </w:r>
      <w:r w:rsidR="003B117E">
        <w:rPr>
          <w:rFonts w:ascii="Times New Roman" w:eastAsia="Times New Roman" w:hAnsi="Times New Roman" w:cs="Times New Roman"/>
          <w:noProof/>
          <w:sz w:val="28"/>
          <w:szCs w:val="28"/>
          <w:lang w:val="nl-NL"/>
        </w:rPr>
        <w:t>Dựa vào bảng 2.2, hình 2.3</w:t>
      </w:r>
      <w:r w:rsidR="007505AE">
        <w:rPr>
          <w:rFonts w:ascii="Times New Roman" w:eastAsia="Times New Roman" w:hAnsi="Times New Roman" w:cs="Times New Roman"/>
          <w:noProof/>
          <w:sz w:val="28"/>
          <w:szCs w:val="28"/>
          <w:lang w:val="nl-NL"/>
        </w:rPr>
        <w:t>, hình 2.4</w:t>
      </w:r>
      <w:r w:rsidR="003B117E">
        <w:rPr>
          <w:rFonts w:ascii="Times New Roman" w:eastAsia="Times New Roman" w:hAnsi="Times New Roman" w:cs="Times New Roman"/>
          <w:noProof/>
          <w:sz w:val="28"/>
          <w:szCs w:val="28"/>
          <w:lang w:val="nl-NL"/>
        </w:rPr>
        <w:t xml:space="preserve"> và </w:t>
      </w:r>
      <w:r w:rsidR="003B117E" w:rsidRPr="0053790C">
        <w:rPr>
          <w:rFonts w:ascii="Times New Roman" w:eastAsia="Times New Roman" w:hAnsi="Times New Roman" w:cs="Times New Roman"/>
          <w:noProof/>
          <w:sz w:val="28"/>
          <w:szCs w:val="28"/>
          <w:lang w:val="nl-NL"/>
        </w:rPr>
        <w:t>kênh chữ SGK tr</w:t>
      </w:r>
      <w:r w:rsidR="003B117E">
        <w:rPr>
          <w:rFonts w:ascii="Times New Roman" w:eastAsia="Times New Roman" w:hAnsi="Times New Roman" w:cs="Times New Roman"/>
          <w:noProof/>
          <w:sz w:val="28"/>
          <w:szCs w:val="28"/>
          <w:lang w:val="nl-NL"/>
        </w:rPr>
        <w:t>16</w:t>
      </w:r>
      <w:r w:rsidR="007505AE">
        <w:rPr>
          <w:rFonts w:ascii="Times New Roman" w:eastAsia="Times New Roman" w:hAnsi="Times New Roman" w:cs="Times New Roman"/>
          <w:noProof/>
          <w:sz w:val="28"/>
          <w:szCs w:val="28"/>
          <w:lang w:val="nl-NL"/>
        </w:rPr>
        <w:t>6-169</w:t>
      </w:r>
      <w:r w:rsidR="003B117E">
        <w:rPr>
          <w:rFonts w:ascii="Times New Roman" w:eastAsia="Times New Roman" w:hAnsi="Times New Roman" w:cs="Times New Roman"/>
          <w:noProof/>
          <w:sz w:val="28"/>
          <w:szCs w:val="28"/>
          <w:lang w:val="nl-NL"/>
        </w:rPr>
        <w:t xml:space="preserve"> </w:t>
      </w:r>
      <w:r w:rsidR="003B117E" w:rsidRPr="0053790C">
        <w:rPr>
          <w:rFonts w:ascii="Times New Roman" w:eastAsia="Times New Roman" w:hAnsi="Times New Roman" w:cs="Times New Roman"/>
          <w:sz w:val="28"/>
          <w:szCs w:val="28"/>
          <w:lang w:eastAsia="vi-VN"/>
        </w:rPr>
        <w:t xml:space="preserve">suy nghĩ cá nhân để trả lời các câu hỏi của GV. </w:t>
      </w:r>
    </w:p>
    <w:p w14:paraId="383AB77E" w14:textId="77777777" w:rsidR="0011233E" w:rsidRDefault="0011233E" w:rsidP="0011233E">
      <w:pPr>
        <w:spacing w:before="120" w:after="0"/>
        <w:contextualSpacing/>
        <w:jc w:val="both"/>
        <w:rPr>
          <w:rFonts w:ascii="Times New Roman" w:eastAsia="Times New Roman" w:hAnsi="Times New Roman" w:cs="Times New Roman"/>
          <w:b/>
          <w:i/>
          <w:iCs/>
          <w:sz w:val="28"/>
          <w:szCs w:val="28"/>
        </w:rPr>
      </w:pPr>
    </w:p>
    <w:p w14:paraId="3F9E362A" w14:textId="77777777" w:rsidR="007505AE" w:rsidRPr="0053790C" w:rsidRDefault="003B117E" w:rsidP="007505AE">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3390B77C" w14:textId="77777777" w:rsidR="003B117E" w:rsidRPr="0053790C" w:rsidRDefault="003B117E" w:rsidP="003B117E">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3B117E" w:rsidRPr="0053790C" w14:paraId="6AD303A8" w14:textId="77777777" w:rsidTr="00FA099D">
        <w:tc>
          <w:tcPr>
            <w:tcW w:w="6771" w:type="dxa"/>
            <w:shd w:val="clear" w:color="auto" w:fill="auto"/>
          </w:tcPr>
          <w:p w14:paraId="51DBDBCC" w14:textId="77777777" w:rsidR="003B117E" w:rsidRPr="0053790C" w:rsidRDefault="003B117E"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7A8C1372" w14:textId="77777777" w:rsidR="003B117E" w:rsidRPr="0053790C" w:rsidRDefault="003B117E"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3B117E" w:rsidRPr="0053790C" w14:paraId="285088F3" w14:textId="77777777" w:rsidTr="00FA099D">
        <w:tc>
          <w:tcPr>
            <w:tcW w:w="6771" w:type="dxa"/>
            <w:shd w:val="clear" w:color="auto" w:fill="auto"/>
          </w:tcPr>
          <w:p w14:paraId="3C403EFD" w14:textId="77777777" w:rsidR="003B117E" w:rsidRPr="0053790C" w:rsidRDefault="003B117E"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07BD4C9A" w14:textId="77777777" w:rsidR="003B117E" w:rsidRPr="0053790C" w:rsidRDefault="003B117E" w:rsidP="00FA099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sidR="007505AE">
              <w:rPr>
                <w:rFonts w:ascii="Times New Roman" w:eastAsia="Times New Roman" w:hAnsi="Times New Roman" w:cs="Times New Roman"/>
                <w:bCs/>
                <w:sz w:val="28"/>
                <w:szCs w:val="28"/>
              </w:rPr>
              <w:t>4</w:t>
            </w:r>
            <w:r w:rsidRPr="0053790C">
              <w:rPr>
                <w:rFonts w:ascii="Times New Roman" w:eastAsia="Times New Roman" w:hAnsi="Times New Roman" w:cs="Times New Roman"/>
                <w:bCs/>
                <w:sz w:val="28"/>
                <w:szCs w:val="28"/>
              </w:rPr>
              <w:t xml:space="preserve"> SGK.</w:t>
            </w:r>
          </w:p>
          <w:p w14:paraId="04305783" w14:textId="77777777" w:rsidR="003B117E" w:rsidRPr="0053790C" w:rsidRDefault="003B117E"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w:t>
            </w:r>
            <w:r>
              <w:rPr>
                <w:rFonts w:ascii="Times New Roman" w:eastAsia="Times New Roman" w:hAnsi="Times New Roman" w:cs="Times New Roman"/>
                <w:bCs/>
                <w:sz w:val="28"/>
                <w:szCs w:val="28"/>
              </w:rPr>
              <w:t>dựa vào</w:t>
            </w:r>
            <w:r w:rsidRPr="0053790C">
              <w:rPr>
                <w:rFonts w:ascii="Times New Roman" w:eastAsia="Times New Roman" w:hAnsi="Times New Roman" w:cs="Times New Roman"/>
                <w:bCs/>
                <w:sz w:val="28"/>
                <w:szCs w:val="28"/>
              </w:rPr>
              <w:t xml:space="preserve"> </w:t>
            </w:r>
            <w:r w:rsidR="007505AE">
              <w:rPr>
                <w:rFonts w:ascii="Times New Roman" w:eastAsia="Times New Roman" w:hAnsi="Times New Roman" w:cs="Times New Roman"/>
                <w:bCs/>
                <w:sz w:val="28"/>
                <w:szCs w:val="28"/>
              </w:rPr>
              <w:t xml:space="preserve">bảng 2.2, hình 2.3, hình 2.4 </w:t>
            </w:r>
            <w:r w:rsidRPr="0053790C">
              <w:rPr>
                <w:rFonts w:ascii="Times New Roman" w:eastAsia="Times New Roman" w:hAnsi="Times New Roman" w:cs="Times New Roman"/>
                <w:bCs/>
                <w:sz w:val="28"/>
                <w:szCs w:val="28"/>
              </w:rPr>
              <w:t>thông tin trong bày, lần lượt trả lời các câu hỏi sau:</w:t>
            </w:r>
          </w:p>
          <w:p w14:paraId="4D99EC78" w14:textId="77777777" w:rsidR="003B117E" w:rsidRDefault="003B117E" w:rsidP="00FA099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0A2420" w:rsidRPr="000A2420">
              <w:rPr>
                <w:rFonts w:ascii="Times New Roman" w:eastAsia="Times New Roman" w:hAnsi="Times New Roman" w:cs="Times New Roman"/>
                <w:i/>
                <w:sz w:val="28"/>
                <w:szCs w:val="28"/>
              </w:rPr>
              <w:t>Quần đảo Hoàng Sa, quần đảo Trường Sa thuộc đơn vị hành chính nào của Nhà nước Việt Nam qua các giai đoạn lịch sử?</w:t>
            </w:r>
          </w:p>
          <w:p w14:paraId="2511940F" w14:textId="77777777" w:rsidR="003B117E" w:rsidRPr="005A39F7" w:rsidRDefault="003B117E" w:rsidP="00FA099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000A2420" w:rsidRPr="000A2420">
              <w:rPr>
                <w:rFonts w:ascii="Times New Roman" w:eastAsia="Times New Roman" w:hAnsi="Times New Roman" w:cs="Times New Roman"/>
                <w:i/>
                <w:sz w:val="28"/>
                <w:szCs w:val="28"/>
              </w:rPr>
              <w:t xml:space="preserve">Nhà nước Việt Nam </w:t>
            </w:r>
            <w:r w:rsidR="000A2420">
              <w:rPr>
                <w:rFonts w:ascii="Times New Roman" w:eastAsia="Times New Roman" w:hAnsi="Times New Roman" w:cs="Times New Roman"/>
                <w:i/>
                <w:sz w:val="28"/>
                <w:szCs w:val="28"/>
              </w:rPr>
              <w:t>giai đoạn từ thế kỉ XV-XIX</w:t>
            </w:r>
            <w:r w:rsidR="000A2420" w:rsidRPr="000A2420">
              <w:rPr>
                <w:rFonts w:ascii="Times New Roman" w:eastAsia="Times New Roman" w:hAnsi="Times New Roman" w:cs="Times New Roman"/>
                <w:i/>
                <w:sz w:val="28"/>
                <w:szCs w:val="28"/>
              </w:rPr>
              <w:t xml:space="preserve"> đã có những hành động nào để khẳng định chủ quyền đối với quần đ</w:t>
            </w:r>
            <w:r w:rsidR="000A2420">
              <w:rPr>
                <w:rFonts w:ascii="Times New Roman" w:eastAsia="Times New Roman" w:hAnsi="Times New Roman" w:cs="Times New Roman"/>
                <w:i/>
                <w:sz w:val="28"/>
                <w:szCs w:val="28"/>
              </w:rPr>
              <w:t>ảo Hoàng Sa, quần đảo Trường Sa?</w:t>
            </w:r>
          </w:p>
          <w:p w14:paraId="2E69BC79" w14:textId="77777777" w:rsidR="003B117E" w:rsidRDefault="003B117E" w:rsidP="00FA099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Pr="005A39F7">
              <w:rPr>
                <w:rFonts w:ascii="Times New Roman" w:eastAsia="Times New Roman" w:hAnsi="Times New Roman" w:cs="Times New Roman"/>
                <w:i/>
                <w:sz w:val="28"/>
                <w:szCs w:val="28"/>
              </w:rPr>
              <w:t xml:space="preserve">. </w:t>
            </w:r>
            <w:r w:rsidR="000A2420" w:rsidRPr="000A2420">
              <w:rPr>
                <w:rFonts w:ascii="Times New Roman" w:eastAsia="Times New Roman" w:hAnsi="Times New Roman" w:cs="Times New Roman"/>
                <w:i/>
                <w:sz w:val="28"/>
                <w:szCs w:val="28"/>
              </w:rPr>
              <w:t>Nhà nước Việt Nam giai đoạn từ thế kỉ XIX</w:t>
            </w:r>
            <w:r w:rsidR="000A2420">
              <w:rPr>
                <w:rFonts w:ascii="Times New Roman" w:eastAsia="Times New Roman" w:hAnsi="Times New Roman" w:cs="Times New Roman"/>
                <w:i/>
                <w:sz w:val="28"/>
                <w:szCs w:val="28"/>
              </w:rPr>
              <w:t xml:space="preserve"> đến nay</w:t>
            </w:r>
            <w:r w:rsidR="000A2420" w:rsidRPr="000A2420">
              <w:rPr>
                <w:rFonts w:ascii="Times New Roman" w:eastAsia="Times New Roman" w:hAnsi="Times New Roman" w:cs="Times New Roman"/>
                <w:i/>
                <w:sz w:val="28"/>
                <w:szCs w:val="28"/>
              </w:rPr>
              <w:t xml:space="preserve"> đã có những hành động nào để khẳng định chủ quyền đối với quần đảo Hoàng Sa, quần đảo Trường Sa?</w:t>
            </w:r>
            <w:r w:rsidR="000A2420">
              <w:rPr>
                <w:rFonts w:ascii="Times New Roman" w:eastAsia="Times New Roman" w:hAnsi="Times New Roman" w:cs="Times New Roman"/>
                <w:i/>
                <w:sz w:val="28"/>
                <w:szCs w:val="28"/>
              </w:rPr>
              <w:t xml:space="preserve"> </w:t>
            </w:r>
          </w:p>
          <w:p w14:paraId="29702A33" w14:textId="77777777" w:rsidR="003B117E" w:rsidRPr="0053790C" w:rsidRDefault="003B117E" w:rsidP="00FA099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4F0FC1DD" w14:textId="77777777" w:rsidR="003B117E" w:rsidRPr="0053790C" w:rsidRDefault="003B117E" w:rsidP="00FA099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007505AE">
              <w:rPr>
                <w:rFonts w:ascii="Times New Roman" w:eastAsia="Times New Roman" w:hAnsi="Times New Roman" w:cs="Times New Roman"/>
                <w:bCs/>
                <w:sz w:val="28"/>
                <w:szCs w:val="28"/>
              </w:rPr>
              <w:t xml:space="preserve">quan sát </w:t>
            </w:r>
            <w:r w:rsidR="007505AE" w:rsidRPr="007505AE">
              <w:rPr>
                <w:rFonts w:ascii="Times New Roman" w:eastAsia="Times New Roman" w:hAnsi="Times New Roman" w:cs="Times New Roman"/>
                <w:bCs/>
                <w:sz w:val="28"/>
                <w:szCs w:val="28"/>
              </w:rPr>
              <w:t>bảng 2.2, hình 2.3, hình 2.4</w:t>
            </w:r>
            <w:r w:rsidR="007505AE">
              <w:rPr>
                <w:rFonts w:ascii="Times New Roman" w:eastAsia="Times New Roman" w:hAnsi="Times New Roman" w:cs="Times New Roman"/>
                <w:bCs/>
                <w:sz w:val="28"/>
                <w:szCs w:val="28"/>
              </w:rPr>
              <w:t xml:space="preserve"> và</w:t>
            </w:r>
            <w:r w:rsidR="007505AE" w:rsidRPr="007505AE">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đọc kênh chữ trong SGK, suy nghĩ để trả lời câu hỏi.</w:t>
            </w:r>
          </w:p>
          <w:p w14:paraId="2A8D253C" w14:textId="77777777" w:rsidR="003B117E" w:rsidRPr="0053790C" w:rsidRDefault="003B117E"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03DA427F" w14:textId="77777777" w:rsidR="003B117E" w:rsidRPr="0053790C" w:rsidRDefault="003B117E" w:rsidP="00FA099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6735B17D" w14:textId="77777777" w:rsidR="003B117E" w:rsidRPr="0053790C" w:rsidRDefault="003B117E"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11E700D3" w14:textId="77777777" w:rsidR="00FA099D" w:rsidRDefault="003B117E" w:rsidP="00FA099D">
            <w:pPr>
              <w:tabs>
                <w:tab w:val="left" w:pos="0"/>
              </w:tabs>
              <w:spacing w:before="120" w:after="0"/>
              <w:contextualSpacing/>
              <w:jc w:val="both"/>
              <w:rPr>
                <w:rFonts w:ascii="Times New Roman" w:eastAsia="Times New Roman" w:hAnsi="Times New Roman" w:cs="Times New Roman"/>
                <w:iCs/>
                <w:noProof/>
                <w:sz w:val="28"/>
                <w:szCs w:val="28"/>
              </w:rPr>
            </w:pPr>
            <w:r w:rsidRPr="0053790C">
              <w:rPr>
                <w:rFonts w:ascii="Times New Roman" w:eastAsia="Times New Roman" w:hAnsi="Times New Roman" w:cs="Times New Roman"/>
                <w:bCs/>
                <w:sz w:val="28"/>
                <w:szCs w:val="28"/>
              </w:rPr>
              <w:t>1.</w:t>
            </w:r>
            <w:r>
              <w:rPr>
                <w:rFonts w:ascii="Times New Roman" w:eastAsia="Times New Roman" w:hAnsi="Times New Roman" w:cs="Times New Roman"/>
                <w:iCs/>
                <w:noProof/>
                <w:sz w:val="28"/>
                <w:szCs w:val="28"/>
                <w:lang w:val="nl-NL"/>
              </w:rPr>
              <w:t xml:space="preserve"> </w:t>
            </w:r>
          </w:p>
          <w:p w14:paraId="66174E28"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sidRPr="00FA099D">
              <w:rPr>
                <w:rFonts w:ascii="Times New Roman" w:eastAsia="Times New Roman" w:hAnsi="Times New Roman" w:cs="Times New Roman"/>
                <w:iCs/>
                <w:noProof/>
                <w:sz w:val="28"/>
                <w:szCs w:val="28"/>
              </w:rPr>
              <w:t xml:space="preserve">- Thế kỉ XV - XVI: quần đảo Hoàng Sa và quần đảo Trường Sa thuộc phủ Tư Nghĩa (Quảng Ngãi) của thừa tuyên Quảng Nam, sau là phủ </w:t>
            </w:r>
            <w:r>
              <w:rPr>
                <w:rFonts w:ascii="Times New Roman" w:eastAsia="Times New Roman" w:hAnsi="Times New Roman" w:cs="Times New Roman"/>
                <w:iCs/>
                <w:noProof/>
                <w:sz w:val="28"/>
                <w:szCs w:val="28"/>
              </w:rPr>
              <w:t>Quảng Ngãi rồi tỉnh Quảng Ngãi.</w:t>
            </w:r>
          </w:p>
          <w:p w14:paraId="271E3484"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sidRPr="00FA099D">
              <w:rPr>
                <w:rFonts w:ascii="Times New Roman" w:eastAsia="Times New Roman" w:hAnsi="Times New Roman" w:cs="Times New Roman"/>
                <w:iCs/>
                <w:noProof/>
                <w:sz w:val="28"/>
                <w:szCs w:val="28"/>
              </w:rPr>
              <w:t xml:space="preserve">- Thời Pháp thuộc, năm 1933, Pháp đã sáp nhập quần đảo Trường Sa vào tỉnh Bà Rịa (Nam Kỳ) và năm 1938 đã thành lập đơn vị hành chính ở </w:t>
            </w:r>
            <w:r>
              <w:rPr>
                <w:rFonts w:ascii="Times New Roman" w:eastAsia="Times New Roman" w:hAnsi="Times New Roman" w:cs="Times New Roman"/>
                <w:iCs/>
                <w:noProof/>
                <w:sz w:val="28"/>
                <w:szCs w:val="28"/>
              </w:rPr>
              <w:t>Hoàng Sa thuộc tỉnh Thừa Thiên.</w:t>
            </w:r>
          </w:p>
          <w:p w14:paraId="4CD17994"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sidRPr="00FA099D">
              <w:rPr>
                <w:rFonts w:ascii="Times New Roman" w:eastAsia="Times New Roman" w:hAnsi="Times New Roman" w:cs="Times New Roman"/>
                <w:iCs/>
                <w:noProof/>
                <w:sz w:val="28"/>
                <w:szCs w:val="28"/>
              </w:rPr>
              <w:t>- Năm 1956, Chính quyền Sài Gòn quyết định quần đảo Trường Sa thuộc tỉnh Phước Tuy và năm 1961, chuyển quần đảo Hoàng Sa từ tỉnh</w:t>
            </w:r>
            <w:r>
              <w:rPr>
                <w:rFonts w:ascii="Times New Roman" w:eastAsia="Times New Roman" w:hAnsi="Times New Roman" w:cs="Times New Roman"/>
                <w:iCs/>
                <w:noProof/>
                <w:sz w:val="28"/>
                <w:szCs w:val="28"/>
              </w:rPr>
              <w:t xml:space="preserve"> Thừa Thiên vào tỉnh Quảng Nam.</w:t>
            </w:r>
          </w:p>
          <w:p w14:paraId="1B320380"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sidRPr="00FA099D">
              <w:rPr>
                <w:rFonts w:ascii="Times New Roman" w:eastAsia="Times New Roman" w:hAnsi="Times New Roman" w:cs="Times New Roman"/>
                <w:iCs/>
                <w:noProof/>
                <w:sz w:val="28"/>
                <w:szCs w:val="28"/>
              </w:rPr>
              <w:t>- Sau khi nước Việt Nam thống nhất, năm 1982, chính phủ Việt Nam thành lập Huyện đảo Hoàng Sa (trực thuộc tỉnh Quảng Nam - Đà Nẵng) và huyện đảo Trường</w:t>
            </w:r>
            <w:r>
              <w:rPr>
                <w:rFonts w:ascii="Times New Roman" w:eastAsia="Times New Roman" w:hAnsi="Times New Roman" w:cs="Times New Roman"/>
                <w:iCs/>
                <w:noProof/>
                <w:sz w:val="28"/>
                <w:szCs w:val="28"/>
              </w:rPr>
              <w:t xml:space="preserve"> Sa (trực thuộc tỉnh Đồng Nai).</w:t>
            </w:r>
          </w:p>
          <w:p w14:paraId="68BD0C15" w14:textId="77777777" w:rsid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sidRPr="00FA099D">
              <w:rPr>
                <w:rFonts w:ascii="Times New Roman" w:eastAsia="Times New Roman" w:hAnsi="Times New Roman" w:cs="Times New Roman"/>
                <w:iCs/>
                <w:noProof/>
                <w:sz w:val="28"/>
                <w:szCs w:val="28"/>
              </w:rPr>
              <w:t>- Hiện nay, huyện đảo Hoàng Sa thuộc thành phố Đà Nẵng, huyện đảo Trường Sa thuộc tỉnh Khánh Hòa.</w:t>
            </w:r>
          </w:p>
          <w:p w14:paraId="37855F84" w14:textId="77777777" w:rsid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2. </w:t>
            </w:r>
          </w:p>
          <w:p w14:paraId="12AE1549"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Thế kỉ XV - XVI: quần đảo Hoàng Sa và quần đảo Trường Sa thuộc phủ Tư Nghĩa (Quảng Ngãi) của thừa tuyên Quảng Nam, sau là phủ Quảng Ngãi rồi tỉnh Quảng Ngãi.</w:t>
            </w:r>
          </w:p>
          <w:p w14:paraId="3B734C30"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1635, Chúa Nguyễn thành lập hải đội Hoàng Sa và Bắc Hải để khai thác Hoàng Sa, Trường Sa và các đảo thuộc Biển Đông.</w:t>
            </w:r>
          </w:p>
          <w:p w14:paraId="513EAFE4"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1786, triều Tây Sơn tiếp tục duy trì đội Hoàng Sa, sai Hội Đức Hầu chỉ huy đội Hoàng Sa dẫn 4 thuyền ra Hoàng Sa khảo sát và khai thác mang về kinh đô dâng nộp theo lệ.</w:t>
            </w:r>
          </w:p>
          <w:p w14:paraId="6CEEB197"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1815, vua Gia Long cử Phạm Quang Ảnh dẫn đội Hoàng Sa đi thuyền ra Hoàng Sa để khảo sát và đo đạc đường biển.</w:t>
            </w:r>
          </w:p>
          <w:p w14:paraId="1C1FE00C"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w:t>
            </w:r>
            <w:r w:rsidR="009A3087">
              <w:rPr>
                <w:rFonts w:ascii="Times New Roman" w:eastAsia="Times New Roman" w:hAnsi="Times New Roman" w:cs="Times New Roman"/>
                <w:iCs/>
                <w:noProof/>
                <w:sz w:val="28"/>
                <w:szCs w:val="28"/>
              </w:rPr>
              <w:t>8</w:t>
            </w:r>
            <w:r w:rsidRPr="00FA099D">
              <w:rPr>
                <w:rFonts w:ascii="Times New Roman" w:eastAsia="Times New Roman" w:hAnsi="Times New Roman" w:cs="Times New Roman"/>
                <w:iCs/>
                <w:noProof/>
                <w:sz w:val="28"/>
                <w:szCs w:val="28"/>
              </w:rPr>
              <w:t>16, vua Gia Long lệnh cho thuỷ quân cùng đội Hoàng Sa ra Hoàng Sa để khảo sát và đo đạc đường biển.</w:t>
            </w:r>
          </w:p>
          <w:p w14:paraId="0DE2FF4F"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1833, vua Minh Mạng chỉ thị cho bộ Công dựng miếu, lập bia, trồng nhiều cây cối trên quần đảo Hoàng Sa.</w:t>
            </w:r>
          </w:p>
          <w:p w14:paraId="58693019"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Năm 1834, vua Minh Mạng cử đội trưởng giám thành Trương Phúc Sĩ cùng thuỷ quân hơn 20 người ra Hoàng Sa vẽ bản đồ.</w:t>
            </w:r>
          </w:p>
          <w:p w14:paraId="566703FA"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1835, vua Minh Mạng sai cai đội thuỷ quân Phạm Văn Nguyên đem lính và thợ giám thành cùng phu thuyền hai tỉnh Quảng Nghĩa, Bình Định, chuyên chở vật liệu đến Hoàng Sa dựng miếu. Bên trái miếu dựng bia đá, phía trước miếu xây bình phong.</w:t>
            </w:r>
          </w:p>
          <w:p w14:paraId="49105FF1" w14:textId="77777777" w:rsid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1836, chuẩn y lời tâu của bộ Công, vua Minh Mạng sai suất đội thuỷ quân Phạm Hữu Nhật đưa binh thuyền ra Hoàng Sa đo đạc, vẽ bản đồ.</w:t>
            </w:r>
          </w:p>
          <w:p w14:paraId="143D7D64" w14:textId="77777777" w:rsid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3. </w:t>
            </w:r>
          </w:p>
          <w:p w14:paraId="16001AD4"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Khi thiết lập chế độ bảo hộ đối với Việt Nam (1884), chính quyền thực dân Pháp đã tiếp tục thực thi chủ quyền đối với quần đảo Hoàng Sa, quần đảo Trường Sa.</w:t>
            </w:r>
          </w:p>
          <w:p w14:paraId="1D120505"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1956, quân đội viễn chinh Pháp rút khỏi Đông Dương, quân đội Quốc gia Việt Nam, về sau là Việt Nam Cộng hoà, đã tiếp quản và khẳng định quần đảo Hoàng Sa, quần đảo Trường Sa thuộc chủ quyền Việt Nam.</w:t>
            </w:r>
          </w:p>
          <w:p w14:paraId="575747AA"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Sau khi nước Việt Nam thống nhất (1975), Nhà nước Cộng hoà xã hội chủ nghĩa Việt Nam quản lí toàn bộ lãnh thổ đất nước, trong đó, bao gồm cả quần đảo Hoàng Sa và quần đảo Trường Sa. Chính phủ Việt Nam thành lập huyện đảo Hoàng Sa (trực thuộc tỉnh Quảng Nam - Đà Nẵng) và huyện đảo Trường Sa (trực thuộc tỉnh Đồng Nai).</w:t>
            </w:r>
          </w:p>
          <w:p w14:paraId="4A651D19" w14:textId="77777777" w:rsid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Hiện nay, huyện đảo Hoàng Sa thuộc thành phố Đà Nẵng, huyện đảo Trường Sa thuộc tỉnh Khánh Hòa. Năm 2007, thị trấn Trường Sa cùng hai xã đảo Song Tử Tây và Sinh Tồn được thành lập, trực thuộc huyện đảo Trường Sa.</w:t>
            </w:r>
          </w:p>
          <w:p w14:paraId="241A27D8" w14:textId="77777777" w:rsidR="003B117E" w:rsidRPr="0053790C" w:rsidRDefault="003B117E" w:rsidP="00FA099D">
            <w:pPr>
              <w:tabs>
                <w:tab w:val="left" w:pos="0"/>
              </w:tabs>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1A774231" w14:textId="77777777" w:rsidR="003B117E" w:rsidRPr="0053790C" w:rsidRDefault="003B117E"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6C331888" w14:textId="77777777" w:rsidR="003B117E" w:rsidRPr="0053790C" w:rsidRDefault="003B117E" w:rsidP="00FA099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7F410539" w14:textId="77777777" w:rsidR="003B117E" w:rsidRPr="0053790C" w:rsidRDefault="007505AE" w:rsidP="00FA099D">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t xml:space="preserve">4. </w:t>
            </w:r>
            <w:r w:rsidRPr="007505AE">
              <w:rPr>
                <w:rFonts w:ascii="Times New Roman" w:eastAsia="Times New Roman" w:hAnsi="Times New Roman" w:cs="Times New Roman"/>
                <w:b/>
                <w:iCs/>
                <w:noProof/>
                <w:sz w:val="28"/>
                <w:szCs w:val="28"/>
                <w:lang w:val="nl-NL"/>
              </w:rPr>
              <w:t>Qúa trình xác lập chủ quyền biển đảo trong lịch sử Việt Nam</w:t>
            </w:r>
          </w:p>
          <w:p w14:paraId="7C726A98" w14:textId="77777777" w:rsidR="00FA099D" w:rsidRDefault="003B117E" w:rsidP="00FA099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00FA099D">
              <w:rPr>
                <w:rFonts w:ascii="Times New Roman" w:eastAsia="Times New Roman" w:hAnsi="Times New Roman" w:cs="Times New Roman"/>
                <w:iCs/>
                <w:noProof/>
                <w:sz w:val="28"/>
                <w:szCs w:val="28"/>
                <w:lang w:val="nl-NL"/>
              </w:rPr>
              <w:t>Trong thời phong kiến, nhà nước Việt Nam đã xác lập chủ quyền quản lí và khai thác quần đảo Hoàng Sa và Trường Sa.</w:t>
            </w:r>
          </w:p>
          <w:p w14:paraId="4C70320B" w14:textId="77777777" w:rsidR="00FA099D" w:rsidRPr="00FA099D" w:rsidRDefault="00FA099D" w:rsidP="00FA099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FA099D">
              <w:rPr>
                <w:rFonts w:ascii="Times New Roman" w:eastAsia="Times New Roman" w:hAnsi="Times New Roman" w:cs="Times New Roman"/>
                <w:iCs/>
                <w:noProof/>
                <w:sz w:val="28"/>
                <w:szCs w:val="28"/>
                <w:lang w:val="nl-NL"/>
              </w:rPr>
              <w:t>Năm 1956, quân đội viễn chinh Pháp rút khỏi Đông Dương, quân đội Quốc gia Việt Nam, về sau là Việt Nam Cộng hoà, đã tiếp quản và khẳng định quần đảo Hoàng Sa, quần đảo Trường Sa thuộc chủ quyền Việt Nam.</w:t>
            </w:r>
          </w:p>
          <w:p w14:paraId="073CAE56" w14:textId="77777777" w:rsidR="00FA099D" w:rsidRDefault="00FA099D" w:rsidP="00FA099D">
            <w:pPr>
              <w:tabs>
                <w:tab w:val="left" w:pos="0"/>
              </w:tabs>
              <w:spacing w:before="120" w:after="0"/>
              <w:jc w:val="both"/>
              <w:rPr>
                <w:rFonts w:ascii="Times New Roman" w:eastAsia="Times New Roman" w:hAnsi="Times New Roman" w:cs="Times New Roman"/>
                <w:iCs/>
                <w:noProof/>
                <w:sz w:val="28"/>
                <w:szCs w:val="28"/>
                <w:lang w:val="nl-NL"/>
              </w:rPr>
            </w:pPr>
            <w:r w:rsidRPr="00FA099D">
              <w:rPr>
                <w:rFonts w:ascii="Times New Roman" w:eastAsia="Times New Roman" w:hAnsi="Times New Roman" w:cs="Times New Roman"/>
                <w:iCs/>
                <w:noProof/>
                <w:sz w:val="28"/>
                <w:szCs w:val="28"/>
                <w:lang w:val="nl-NL"/>
              </w:rPr>
              <w:t>- Sau khi nước Việt Nam thống nhất (1975), Nhà nước Cộng hoà xã hội chủ nghĩa Việt Nam quản lí toàn bộ lãnh thổ đất nước, trong đó, bao gồm cả quần đảo Hoàng Sa và quần đảo Trường Sa.</w:t>
            </w:r>
          </w:p>
          <w:p w14:paraId="3DF8C0A8" w14:textId="77777777" w:rsidR="00FA099D" w:rsidRPr="00910EFD" w:rsidRDefault="00FA099D" w:rsidP="00FA099D">
            <w:pPr>
              <w:tabs>
                <w:tab w:val="left" w:pos="0"/>
              </w:tabs>
              <w:spacing w:before="120" w:after="0"/>
              <w:jc w:val="both"/>
              <w:rPr>
                <w:rFonts w:ascii="Times New Roman" w:eastAsia="Times New Roman" w:hAnsi="Times New Roman" w:cs="Times New Roman"/>
                <w:iCs/>
                <w:noProof/>
                <w:sz w:val="28"/>
                <w:szCs w:val="28"/>
                <w:lang w:val="nl-NL"/>
              </w:rPr>
            </w:pPr>
            <w:r w:rsidRPr="00FA099D">
              <w:rPr>
                <w:rFonts w:ascii="Times New Roman" w:eastAsia="Times New Roman" w:hAnsi="Times New Roman" w:cs="Times New Roman"/>
                <w:iCs/>
                <w:noProof/>
                <w:sz w:val="28"/>
                <w:szCs w:val="28"/>
                <w:lang w:val="nl-NL"/>
              </w:rPr>
              <w:t>- Hiện nay, huyện đảo Hoàng Sa thuộc thành phố Đà Nẵng, huyện đảo Trường Sa thuộc tỉnh Khánh Hòa.</w:t>
            </w:r>
          </w:p>
          <w:p w14:paraId="0B03B557" w14:textId="77777777" w:rsidR="003B117E" w:rsidRPr="00910EFD" w:rsidRDefault="003B117E" w:rsidP="00FA099D">
            <w:pPr>
              <w:tabs>
                <w:tab w:val="left" w:pos="0"/>
              </w:tabs>
              <w:spacing w:before="120" w:after="0"/>
              <w:jc w:val="both"/>
              <w:rPr>
                <w:rFonts w:ascii="Times New Roman" w:eastAsia="Times New Roman" w:hAnsi="Times New Roman" w:cs="Times New Roman"/>
                <w:iCs/>
                <w:noProof/>
                <w:sz w:val="28"/>
                <w:szCs w:val="28"/>
                <w:lang w:val="nl-NL"/>
              </w:rPr>
            </w:pPr>
          </w:p>
        </w:tc>
      </w:tr>
    </w:tbl>
    <w:p w14:paraId="34A28A8D" w14:textId="77777777" w:rsidR="00DA4780" w:rsidRDefault="00DA4780" w:rsidP="00AC7A3F">
      <w:pPr>
        <w:spacing w:before="120" w:after="0"/>
        <w:ind w:firstLine="170"/>
        <w:contextualSpacing/>
        <w:jc w:val="both"/>
        <w:rPr>
          <w:rFonts w:ascii="Times New Roman" w:eastAsia="Times New Roman" w:hAnsi="Times New Roman" w:cs="Times New Roman"/>
          <w:b/>
          <w:bCs/>
          <w:sz w:val="28"/>
          <w:szCs w:val="28"/>
        </w:rPr>
      </w:pPr>
    </w:p>
    <w:p w14:paraId="5AAA0682" w14:textId="77777777" w:rsidR="00AC7A3F" w:rsidRPr="0053790C" w:rsidRDefault="00AC7A3F" w:rsidP="00AC7A3F">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00442DE9">
        <w:rPr>
          <w:rFonts w:ascii="Times New Roman" w:eastAsia="Times New Roman" w:hAnsi="Times New Roman" w:cs="Times New Roman"/>
          <w:b/>
          <w:bCs/>
          <w:sz w:val="28"/>
          <w:szCs w:val="28"/>
        </w:rPr>
        <w:t>5</w:t>
      </w:r>
      <w:r w:rsidRPr="0053790C">
        <w:rPr>
          <w:rFonts w:ascii="Times New Roman" w:eastAsia="Times New Roman" w:hAnsi="Times New Roman" w:cs="Times New Roman"/>
          <w:b/>
          <w:bCs/>
          <w:sz w:val="28"/>
          <w:szCs w:val="28"/>
        </w:rPr>
        <w:t xml:space="preserve"> phút)</w:t>
      </w:r>
    </w:p>
    <w:p w14:paraId="47C88769" w14:textId="77777777" w:rsidR="00AC7A3F" w:rsidRPr="0053790C" w:rsidRDefault="00AC7A3F" w:rsidP="00AC7A3F">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14:paraId="72FFAD58" w14:textId="77777777" w:rsidR="00AC7A3F" w:rsidRPr="0053790C" w:rsidRDefault="00AC7A3F" w:rsidP="00AC7A3F">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14:paraId="55A9FFE1" w14:textId="77777777" w:rsidR="00AC7A3F" w:rsidRPr="0053790C" w:rsidRDefault="00AC7A3F" w:rsidP="00AC7A3F">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14:paraId="75CA3EC4" w14:textId="77777777" w:rsidR="00AC7A3F" w:rsidRPr="0053790C" w:rsidRDefault="00AC7A3F" w:rsidP="00AC7A3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6AD6D1D9" w14:textId="77777777"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14:paraId="4E3D5A5B" w14:textId="77777777" w:rsidR="00AC7A3F" w:rsidRPr="0053790C" w:rsidRDefault="00AC7A3F" w:rsidP="00AC7A3F">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14:paraId="22C03DE3" w14:textId="77777777" w:rsidR="00DA4780" w:rsidRPr="00DA4780" w:rsidRDefault="00AC7A3F" w:rsidP="00DA478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DA4780" w:rsidRPr="00DA4780">
        <w:rPr>
          <w:rFonts w:ascii="Times New Roman" w:eastAsia="Times New Roman" w:hAnsi="Times New Roman" w:cs="Times New Roman"/>
          <w:i/>
          <w:sz w:val="28"/>
          <w:szCs w:val="28"/>
        </w:rPr>
        <w:t xml:space="preserve">Dựa vào hình 2.1 và thông </w:t>
      </w:r>
      <w:r w:rsidR="00DA4780">
        <w:rPr>
          <w:rFonts w:ascii="Times New Roman" w:eastAsia="Times New Roman" w:hAnsi="Times New Roman" w:cs="Times New Roman"/>
          <w:i/>
          <w:sz w:val="28"/>
          <w:szCs w:val="28"/>
        </w:rPr>
        <w:t>tin trong bài, em hãy xác định:</w:t>
      </w:r>
    </w:p>
    <w:p w14:paraId="4412E55D" w14:textId="77777777" w:rsidR="00AC7A3F" w:rsidRDefault="00DA4780" w:rsidP="00DA4780">
      <w:pPr>
        <w:autoSpaceDE w:val="0"/>
        <w:autoSpaceDN w:val="0"/>
        <w:adjustRightInd w:val="0"/>
        <w:spacing w:before="120" w:after="0"/>
        <w:ind w:firstLine="340"/>
        <w:jc w:val="both"/>
        <w:rPr>
          <w:rFonts w:ascii="Times New Roman" w:eastAsia="Times New Roman" w:hAnsi="Times New Roman" w:cs="Times New Roman"/>
          <w:i/>
          <w:sz w:val="28"/>
          <w:szCs w:val="28"/>
        </w:rPr>
      </w:pPr>
      <w:r w:rsidRPr="00DA4780">
        <w:rPr>
          <w:rFonts w:ascii="Times New Roman" w:eastAsia="Times New Roman" w:hAnsi="Times New Roman" w:cs="Times New Roman"/>
          <w:i/>
          <w:sz w:val="28"/>
          <w:szCs w:val="28"/>
        </w:rPr>
        <w:t>- Hai huyện đảo xa bờ nhất nước ta.</w:t>
      </w:r>
    </w:p>
    <w:p w14:paraId="23F5E798" w14:textId="77777777" w:rsidR="00DA4780" w:rsidRPr="00691A78" w:rsidRDefault="00DA4780" w:rsidP="00DA478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Huyện đảo có diện tích lớn nhất trong vịnh Bắc Bộ và vịnh Thái Lan.</w:t>
      </w:r>
    </w:p>
    <w:p w14:paraId="2BC27EA6" w14:textId="77777777" w:rsidR="00AC7A3F" w:rsidRDefault="00AC7A3F" w:rsidP="00AC7A3F">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DA4780" w:rsidRPr="00DA4780">
        <w:rPr>
          <w:rFonts w:ascii="Times New Roman" w:eastAsia="Times New Roman" w:hAnsi="Times New Roman" w:cs="Times New Roman"/>
          <w:i/>
          <w:sz w:val="28"/>
          <w:szCs w:val="28"/>
        </w:rPr>
        <w:t>Vẽ sơ đồ thể hiện các hoạt động khai thác tài nguyên biển đảo nước ta</w:t>
      </w:r>
      <w:r w:rsidR="00DA4780">
        <w:rPr>
          <w:rFonts w:ascii="Times New Roman" w:eastAsia="Times New Roman" w:hAnsi="Times New Roman" w:cs="Times New Roman"/>
          <w:i/>
          <w:sz w:val="28"/>
          <w:szCs w:val="28"/>
        </w:rPr>
        <w:t>.</w:t>
      </w:r>
    </w:p>
    <w:p w14:paraId="5F816445" w14:textId="77777777" w:rsidR="00DA4780" w:rsidRPr="00DA4780" w:rsidRDefault="00DA4780" w:rsidP="00AC7A3F">
      <w:pPr>
        <w:autoSpaceDE w:val="0"/>
        <w:autoSpaceDN w:val="0"/>
        <w:adjustRightInd w:val="0"/>
        <w:spacing w:before="120" w:after="0"/>
        <w:ind w:firstLine="340"/>
        <w:jc w:val="both"/>
        <w:rPr>
          <w:rFonts w:ascii="Times New Roman" w:eastAsia="Times New Roman" w:hAnsi="Times New Roman" w:cs="Times New Roman"/>
          <w:b/>
          <w:sz w:val="28"/>
          <w:szCs w:val="28"/>
        </w:rPr>
      </w:pPr>
      <w:r w:rsidRPr="00DA4780">
        <w:rPr>
          <w:rFonts w:ascii="Times New Roman" w:eastAsia="Times New Roman" w:hAnsi="Times New Roman" w:cs="Times New Roman"/>
          <w:b/>
          <w:i/>
          <w:sz w:val="28"/>
          <w:szCs w:val="28"/>
        </w:rPr>
        <w:t xml:space="preserve">3. </w:t>
      </w:r>
      <w:r w:rsidRPr="00972BE9">
        <w:rPr>
          <w:rFonts w:ascii="Times New Roman" w:eastAsia="Times New Roman" w:hAnsi="Times New Roman" w:cs="Times New Roman"/>
          <w:i/>
          <w:sz w:val="28"/>
          <w:szCs w:val="28"/>
        </w:rPr>
        <w:t>Hoàn thành sơ đồ thể hiện các đơn vị hành chính của Việt Nam quản lí trực tiếp hai quần đảo Hoàng Sa, quần đảo Trường Sa qua các thời kì.</w:t>
      </w:r>
    </w:p>
    <w:p w14:paraId="01F08D3A" w14:textId="77777777"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14:paraId="04669B9A" w14:textId="77777777"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w:t>
      </w:r>
      <w:r w:rsidR="00DA4780">
        <w:rPr>
          <w:rFonts w:ascii="Times New Roman" w:eastAsia="Times New Roman" w:hAnsi="Times New Roman" w:cs="Times New Roman"/>
          <w:bCs/>
          <w:sz w:val="28"/>
          <w:szCs w:val="28"/>
        </w:rPr>
        <w:t xml:space="preserve">hình 2.1 và </w:t>
      </w:r>
      <w:r w:rsidRPr="0053790C">
        <w:rPr>
          <w:rFonts w:ascii="Times New Roman" w:eastAsia="Times New Roman" w:hAnsi="Times New Roman" w:cs="Times New Roman"/>
          <w:bCs/>
          <w:sz w:val="28"/>
          <w:szCs w:val="28"/>
        </w:rPr>
        <w:t xml:space="preserve">kiến thức đã học, suy nghĩ, trao đổi với bạn để trả lời câu hỏi. </w:t>
      </w:r>
    </w:p>
    <w:p w14:paraId="6F6C18E5" w14:textId="77777777"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2103F1A2" w14:textId="77777777" w:rsidR="00AC7A3F" w:rsidRPr="0053790C" w:rsidRDefault="00AC7A3F" w:rsidP="00AC7A3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2F59A680" w14:textId="77777777"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1D553D64" w14:textId="77777777" w:rsidR="00231D75" w:rsidRDefault="00AC7A3F" w:rsidP="00DA478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p>
    <w:p w14:paraId="6A20E457" w14:textId="77777777" w:rsidR="00DA4780" w:rsidRPr="00DA4780" w:rsidRDefault="00DA4780" w:rsidP="00DA478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DA4780">
        <w:rPr>
          <w:rFonts w:ascii="Times New Roman" w:eastAsia="Times New Roman" w:hAnsi="Times New Roman" w:cs="Times New Roman"/>
          <w:b/>
          <w:bCs/>
          <w:sz w:val="28"/>
          <w:szCs w:val="28"/>
        </w:rPr>
        <w:t>- </w:t>
      </w:r>
      <w:r w:rsidRPr="00DA4780">
        <w:rPr>
          <w:rFonts w:ascii="Times New Roman" w:eastAsia="Times New Roman" w:hAnsi="Times New Roman" w:cs="Times New Roman"/>
          <w:bCs/>
          <w:sz w:val="28"/>
          <w:szCs w:val="28"/>
        </w:rPr>
        <w:t>Hai huyện đảo xa bờ nhất của Việt Nam hiện nay là:</w:t>
      </w:r>
    </w:p>
    <w:p w14:paraId="0AE4D498" w14:textId="77777777" w:rsidR="00DA4780" w:rsidRPr="00DA4780" w:rsidRDefault="00DA4780" w:rsidP="00DA478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DA4780">
        <w:rPr>
          <w:rFonts w:ascii="Times New Roman" w:eastAsia="Times New Roman" w:hAnsi="Times New Roman" w:cs="Times New Roman"/>
          <w:bCs/>
          <w:sz w:val="28"/>
          <w:szCs w:val="28"/>
        </w:rPr>
        <w:t>+ Huyện đảo Hoàng Sa (trực thuộc thành phố Đà Nẵng)</w:t>
      </w:r>
    </w:p>
    <w:p w14:paraId="07BC8FC8" w14:textId="77777777" w:rsidR="00DA4780" w:rsidRPr="00DA4780" w:rsidRDefault="00DA4780" w:rsidP="00DA478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DA4780">
        <w:rPr>
          <w:rFonts w:ascii="Times New Roman" w:eastAsia="Times New Roman" w:hAnsi="Times New Roman" w:cs="Times New Roman"/>
          <w:bCs/>
          <w:sz w:val="28"/>
          <w:szCs w:val="28"/>
        </w:rPr>
        <w:t>+ Huyện đảo Trường Sa (trực thuộc thành phố Khánh Hòa).</w:t>
      </w:r>
    </w:p>
    <w:p w14:paraId="67E4A6D9" w14:textId="77777777" w:rsidR="00DA4780" w:rsidRPr="00DA4780" w:rsidRDefault="00DA4780" w:rsidP="00DA478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DA4780">
        <w:rPr>
          <w:rFonts w:ascii="Times New Roman" w:eastAsia="Times New Roman" w:hAnsi="Times New Roman" w:cs="Times New Roman"/>
          <w:b/>
          <w:bCs/>
          <w:sz w:val="28"/>
          <w:szCs w:val="28"/>
        </w:rPr>
        <w:t>- </w:t>
      </w:r>
      <w:r w:rsidRPr="00DA4780">
        <w:rPr>
          <w:rFonts w:ascii="Times New Roman" w:eastAsia="Times New Roman" w:hAnsi="Times New Roman" w:cs="Times New Roman"/>
          <w:bCs/>
          <w:sz w:val="28"/>
          <w:szCs w:val="28"/>
        </w:rPr>
        <w:t>Huyện đảo có diện tích lớn nhất trong vịnh Bắc Bộ và vịnh Thái Lan là:</w:t>
      </w:r>
    </w:p>
    <w:p w14:paraId="49E1BFB4" w14:textId="77777777" w:rsidR="00DA4780" w:rsidRPr="00DA4780" w:rsidRDefault="00DA4780" w:rsidP="00DA478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DA4780">
        <w:rPr>
          <w:rFonts w:ascii="Times New Roman" w:eastAsia="Times New Roman" w:hAnsi="Times New Roman" w:cs="Times New Roman"/>
          <w:bCs/>
          <w:sz w:val="28"/>
          <w:szCs w:val="28"/>
        </w:rPr>
        <w:t>+ Huyện đảo có diện tích lớn nhất trong Vịnh Bắc Bộ là: Vân Đồn (551,3 km</w:t>
      </w:r>
      <w:r w:rsidRPr="00DA4780">
        <w:rPr>
          <w:rFonts w:ascii="Times New Roman" w:eastAsia="Times New Roman" w:hAnsi="Times New Roman" w:cs="Times New Roman"/>
          <w:bCs/>
          <w:sz w:val="28"/>
          <w:szCs w:val="28"/>
          <w:vertAlign w:val="superscript"/>
        </w:rPr>
        <w:t>2</w:t>
      </w:r>
      <w:r w:rsidRPr="00DA4780">
        <w:rPr>
          <w:rFonts w:ascii="Times New Roman" w:eastAsia="Times New Roman" w:hAnsi="Times New Roman" w:cs="Times New Roman"/>
          <w:bCs/>
          <w:sz w:val="28"/>
          <w:szCs w:val="28"/>
        </w:rPr>
        <w:t>).</w:t>
      </w:r>
    </w:p>
    <w:p w14:paraId="7484334E" w14:textId="77777777" w:rsidR="00231D75" w:rsidRDefault="00DA4780" w:rsidP="00DA478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DA4780">
        <w:rPr>
          <w:rFonts w:ascii="Times New Roman" w:eastAsia="Times New Roman" w:hAnsi="Times New Roman" w:cs="Times New Roman"/>
          <w:bCs/>
          <w:sz w:val="28"/>
          <w:szCs w:val="28"/>
        </w:rPr>
        <w:t>+ Huyện đảo có diện tích lớn nhất trong Vịnh Thái Lan là: Phú Quốc (589,23 km</w:t>
      </w:r>
      <w:r w:rsidRPr="00DA4780">
        <w:rPr>
          <w:rFonts w:ascii="Times New Roman" w:eastAsia="Times New Roman" w:hAnsi="Times New Roman" w:cs="Times New Roman"/>
          <w:bCs/>
          <w:sz w:val="28"/>
          <w:szCs w:val="28"/>
          <w:vertAlign w:val="superscript"/>
        </w:rPr>
        <w:t>2</w:t>
      </w:r>
      <w:r w:rsidRPr="00DA4780">
        <w:rPr>
          <w:rFonts w:ascii="Times New Roman" w:eastAsia="Times New Roman" w:hAnsi="Times New Roman" w:cs="Times New Roman"/>
          <w:bCs/>
          <w:sz w:val="28"/>
          <w:szCs w:val="28"/>
        </w:rPr>
        <w:t>).</w:t>
      </w:r>
    </w:p>
    <w:p w14:paraId="0EB12C27" w14:textId="77777777" w:rsidR="00DA4780" w:rsidRPr="003E47A4" w:rsidRDefault="00AC7A3F" w:rsidP="003E47A4">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r w:rsidR="00DA4780">
        <w:rPr>
          <w:noProof/>
        </w:rPr>
        <w:drawing>
          <wp:anchor distT="0" distB="0" distL="114300" distR="114300" simplePos="0" relativeHeight="251939840" behindDoc="1" locked="0" layoutInCell="1" allowOverlap="1" wp14:anchorId="6AE276A7" wp14:editId="0CEED344">
            <wp:simplePos x="0" y="0"/>
            <wp:positionH relativeFrom="column">
              <wp:posOffset>100330</wp:posOffset>
            </wp:positionH>
            <wp:positionV relativeFrom="paragraph">
              <wp:posOffset>208280</wp:posOffset>
            </wp:positionV>
            <wp:extent cx="6120765" cy="2008505"/>
            <wp:effectExtent l="0" t="0" r="0" b="0"/>
            <wp:wrapTight wrapText="bothSides">
              <wp:wrapPolygon edited="0">
                <wp:start x="0" y="0"/>
                <wp:lineTo x="0" y="21306"/>
                <wp:lineTo x="21513" y="21306"/>
                <wp:lineTo x="21513" y="0"/>
                <wp:lineTo x="0" y="0"/>
              </wp:wrapPolygon>
            </wp:wrapTight>
            <wp:docPr id="495" name="Picture 495" descr="Vẽ sơ đồ thể hiện các hoạt động khai thác tài nguyên biển đảo nướ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thể hiện các hoạt động khai thác tài nguyên biển đảo nước ta"/>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6120765" cy="2008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78E8A" w14:textId="77777777" w:rsidR="00DA4780" w:rsidRDefault="00DA4780" w:rsidP="00AC7A3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5D240AB7" w14:textId="77777777" w:rsidR="00DA4780" w:rsidRDefault="00DA4780" w:rsidP="00AC7A3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p>
    <w:p w14:paraId="4ABBEC5E" w14:textId="77777777" w:rsidR="00DA4780" w:rsidRDefault="00DA4780" w:rsidP="00AC7A3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noProof/>
        </w:rPr>
        <w:drawing>
          <wp:anchor distT="0" distB="0" distL="114300" distR="114300" simplePos="0" relativeHeight="251940864" behindDoc="1" locked="0" layoutInCell="1" allowOverlap="1" wp14:anchorId="412B8F13" wp14:editId="3F1CAEA9">
            <wp:simplePos x="0" y="0"/>
            <wp:positionH relativeFrom="column">
              <wp:posOffset>100330</wp:posOffset>
            </wp:positionH>
            <wp:positionV relativeFrom="paragraph">
              <wp:posOffset>223520</wp:posOffset>
            </wp:positionV>
            <wp:extent cx="6120765" cy="3549015"/>
            <wp:effectExtent l="0" t="0" r="0" b="0"/>
            <wp:wrapTight wrapText="bothSides">
              <wp:wrapPolygon edited="0">
                <wp:start x="0" y="0"/>
                <wp:lineTo x="0" y="21449"/>
                <wp:lineTo x="21513" y="21449"/>
                <wp:lineTo x="21513" y="0"/>
                <wp:lineTo x="0" y="0"/>
              </wp:wrapPolygon>
            </wp:wrapTight>
            <wp:docPr id="496" name="Picture 496" descr="Hoàn thành sơ đồ thể hiện các đơn vị hành chính của Việt Nam quản lí trực tiế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àn thành sơ đồ thể hiện các đơn vị hành chính của Việt Nam quản lí trực tiếp"/>
                    <pic:cNvPicPr>
                      <a:picLocks noChangeAspect="1" noChangeArrowheads="1"/>
                    </pic:cNvPicPr>
                  </pic:nvPicPr>
                  <pic:blipFill>
                    <a:blip r:embed="rId128" cstate="email">
                      <a:extLst>
                        <a:ext uri="{BEBA8EAE-BF5A-486C-A8C5-ECC9F3942E4B}">
                          <a14:imgProps xmlns:a14="http://schemas.microsoft.com/office/drawing/2010/main">
                            <a14:imgLayer r:embed="rId12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120765" cy="354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79C7B" w14:textId="77777777" w:rsidR="00DA4780" w:rsidRDefault="00DA4780" w:rsidP="00AC7A3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6FEAD55A" w14:textId="77777777" w:rsidR="00AC7A3F" w:rsidRPr="0053790C" w:rsidRDefault="00AC7A3F" w:rsidP="00AC7A3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14:paraId="1F07C027" w14:textId="77777777"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076365B9" w14:textId="77777777"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0B421D9D" w14:textId="77777777" w:rsidR="00AC7A3F" w:rsidRPr="0053790C" w:rsidRDefault="00AC7A3F" w:rsidP="00AC7A3F">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14:paraId="0276B461" w14:textId="77777777" w:rsidR="00AC7A3F" w:rsidRPr="0053790C" w:rsidRDefault="00AC7A3F" w:rsidP="00AC7A3F">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1EF2A463" w14:textId="77777777" w:rsidR="00AC7A3F" w:rsidRPr="0053790C" w:rsidRDefault="00AC7A3F" w:rsidP="00AC7A3F">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0011233E">
        <w:rPr>
          <w:rFonts w:ascii="Times New Roman" w:eastAsia="Times New Roman" w:hAnsi="Times New Roman" w:cs="Times New Roman"/>
          <w:sz w:val="28"/>
          <w:szCs w:val="28"/>
          <w:bdr w:val="none" w:sz="0" w:space="0" w:color="auto" w:frame="1"/>
        </w:rPr>
        <w:t>hướng dẫn HS làm bài tập ở nhà.</w:t>
      </w:r>
      <w:r w:rsidRPr="0053790C">
        <w:rPr>
          <w:rFonts w:ascii="Times New Roman" w:eastAsia="Times New Roman" w:hAnsi="Times New Roman" w:cs="Times New Roman"/>
          <w:sz w:val="28"/>
          <w:szCs w:val="28"/>
          <w:bdr w:val="none" w:sz="0" w:space="0" w:color="auto" w:frame="1"/>
        </w:rPr>
        <w:t xml:space="preserve"> </w:t>
      </w:r>
    </w:p>
    <w:p w14:paraId="5D9937D1" w14:textId="77777777" w:rsidR="00AC7A3F" w:rsidRPr="0053790C" w:rsidRDefault="00AC7A3F" w:rsidP="00AC7A3F">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14:paraId="59FF3334" w14:textId="77777777" w:rsidR="00AC7A3F" w:rsidRPr="0053790C" w:rsidRDefault="00AC7A3F" w:rsidP="00AC7A3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2E5C2969" w14:textId="77777777" w:rsidR="00AC7A3F" w:rsidRDefault="00AC7A3F" w:rsidP="00AC7A3F">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00DA4780" w:rsidRPr="00DA4780">
        <w:rPr>
          <w:rFonts w:ascii="Times New Roman" w:hAnsi="Times New Roman" w:cs="Times New Roman"/>
          <w:i/>
          <w:sz w:val="28"/>
          <w:szCs w:val="28"/>
        </w:rPr>
        <w:t>Sưu tầm và viết bài giới thiệu (khoảng 150 chữ) về một tuyên bố khẳng định chủ quyền biển đảo của Chính phủ nước Cộng hoà xã hội chủ nghĩa Việt Nam.</w:t>
      </w:r>
    </w:p>
    <w:p w14:paraId="20AD5A9E" w14:textId="77777777" w:rsidR="00AC7A3F" w:rsidRPr="0053790C" w:rsidRDefault="00AC7A3F" w:rsidP="00AC7A3F">
      <w:pPr>
        <w:autoSpaceDE w:val="0"/>
        <w:autoSpaceDN w:val="0"/>
        <w:adjustRightInd w:val="0"/>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Hoạt động này n</w:t>
      </w:r>
      <w:r w:rsidRPr="0053790C">
        <w:rPr>
          <w:rFonts w:ascii="Times New Roman" w:eastAsia="MingLiU" w:hAnsi="Times New Roman" w:cs="Times New Roman"/>
          <w:sz w:val="28"/>
          <w:szCs w:val="28"/>
        </w:rPr>
        <w:t>ế</w:t>
      </w:r>
      <w:r w:rsidRPr="0053790C">
        <w:rPr>
          <w:rFonts w:ascii="Times New Roman" w:eastAsia="Times New Roman" w:hAnsi="Times New Roman" w:cs="Times New Roman"/>
          <w:sz w:val="28"/>
          <w:szCs w:val="28"/>
        </w:rPr>
        <w:t>u còn thời gian GV hướng dẫn HS làm việc ở lớp, n</w:t>
      </w:r>
      <w:r w:rsidRPr="0053790C">
        <w:rPr>
          <w:rFonts w:ascii="Times New Roman" w:eastAsia="MingLiU" w:hAnsi="Times New Roman" w:cs="Times New Roman"/>
          <w:sz w:val="28"/>
          <w:szCs w:val="28"/>
        </w:rPr>
        <w:t>ế</w:t>
      </w:r>
      <w:r w:rsidRPr="0053790C">
        <w:rPr>
          <w:rFonts w:ascii="Times New Roman" w:eastAsia="Times New Roman" w:hAnsi="Times New Roman" w:cs="Times New Roman"/>
          <w:sz w:val="28"/>
          <w:szCs w:val="28"/>
        </w:rPr>
        <w:t>u không còn thời gian thì hướng dẫn học sinh làm việc ở nhà.</w:t>
      </w:r>
    </w:p>
    <w:p w14:paraId="357A1F17" w14:textId="77777777"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14:paraId="290777F8" w14:textId="77777777" w:rsidR="00AC7A3F" w:rsidRPr="0053790C" w:rsidRDefault="00AC7A3F" w:rsidP="00AC7A3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1E922AEE" w14:textId="77777777" w:rsidR="00AC7A3F"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14:paraId="6885AB06" w14:textId="77777777" w:rsidR="004E6A01" w:rsidRPr="004E6A01" w:rsidRDefault="004E6A01" w:rsidP="004E6A01">
      <w:pPr>
        <w:spacing w:before="120" w:after="0"/>
        <w:jc w:val="center"/>
        <w:rPr>
          <w:rFonts w:ascii="Times New Roman" w:hAnsi="Times New Roman" w:cs="Times New Roman"/>
          <w:b/>
          <w:sz w:val="28"/>
          <w:szCs w:val="28"/>
        </w:rPr>
      </w:pPr>
      <w:r w:rsidRPr="004E6A01">
        <w:rPr>
          <w:rFonts w:ascii="Times New Roman" w:hAnsi="Times New Roman" w:cs="Times New Roman"/>
          <w:b/>
          <w:sz w:val="28"/>
          <w:szCs w:val="28"/>
        </w:rPr>
        <w:t>Tuyên bố của Bộ ngoại giao nước Cộng hòa xã hội chủ nghĩa Việt Nam ngày 14/3/1988 (đăng trên Báo Nhân dân số ra ngày 15/3/1988)</w:t>
      </w:r>
    </w:p>
    <w:p w14:paraId="6AFEF8B8" w14:textId="77777777" w:rsidR="004E6A01" w:rsidRPr="004E6A01" w:rsidRDefault="004E6A01" w:rsidP="004E6A01">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E6A01">
        <w:rPr>
          <w:rFonts w:ascii="Times New Roman" w:eastAsia="Times New Roman" w:hAnsi="Times New Roman" w:cs="Times New Roman"/>
          <w:sz w:val="28"/>
          <w:szCs w:val="28"/>
        </w:rPr>
        <w:t>Sáng ngày 14/3/1988, các tàu chiến của Trung Quốc đang hoạt động trái phép trên vùng biển quần đảo Trường Sa đã ngang nhiên nổ súng vào hai tàu vận tải của Việt Nam đang hoạt động bình thường ở bãi đá ngầm Gạc ma thuộc khu đảo Sinh Tồn. Tàu của ta đã buộc phải nổ súng để tự vệ. Trong khi đó họ lại đổi trắng thay đen vu cáo tàu của Việt Nam khiêu khích vũ trang tàu chiến của Trung Quốc.</w:t>
      </w:r>
    </w:p>
    <w:p w14:paraId="52988821" w14:textId="77777777" w:rsidR="004E6A01" w:rsidRPr="004E6A01" w:rsidRDefault="004E6A01" w:rsidP="004E6A01">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E6A01">
        <w:rPr>
          <w:rFonts w:ascii="Times New Roman" w:eastAsia="Times New Roman" w:hAnsi="Times New Roman" w:cs="Times New Roman"/>
          <w:sz w:val="28"/>
          <w:szCs w:val="28"/>
        </w:rPr>
        <w:t>Mọi người đều biết từ tháng 1/1988 đến nay, Trung Quốc đã không ngừng cho nhiều tàu chiến xâm nhập và khiêu khích quân sự ở các bãi đá ngầm Chữ Thập, Châu Viên và một số bãi đá ngầm khác ở khu vực đảo Sinh Tồn trong quần đảo Trường Sa của Việt Nam. Bất chấp sự phản đối của Chính phủ Cộng hòa xã hội chủ nghĩa Việt Nam và sự lo ngại của dư luận trên thế giới, trước hết là của các nước Đông Nam Á, hành động trắng trợn nói trên bộc lộ rõ dã tâm của nhà cầm quyền Trung Quốc xâm phạm chủ quyền lãnh thổ của Việt Nam, đe dọa nghiêm trọng an ninh của Việt Nam, phá hoại hòa bình ổn định và xu thế đối thoại ở Đông Nam Á, thực hiện mưu đồ bành trướng ở Biển Đông.</w:t>
      </w:r>
    </w:p>
    <w:p w14:paraId="40AB395F" w14:textId="77777777" w:rsidR="004E6A01" w:rsidRPr="004E6A01" w:rsidRDefault="004E6A01" w:rsidP="004E6A01">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E6A01">
        <w:rPr>
          <w:rFonts w:ascii="Times New Roman" w:eastAsia="Times New Roman" w:hAnsi="Times New Roman" w:cs="Times New Roman"/>
          <w:sz w:val="28"/>
          <w:szCs w:val="28"/>
        </w:rPr>
        <w:t>Nhân dân và chính phủ nước Cộng hòa xã hội chủ nghĩa Việt Nam vô cùng phẫn nộ và kiên quyết lên án hành động khiêu khích quân sự của nhà cầm quyền Trung Quốc. Chính phủ nước Cộng hòa xã hội chủ nghĩa Việt Nam một lần nữa khẳng định chủ quyền của mình đối với quần đảo Trường Sa và Hoàng Sa. Nhà cầm quyền Trung Quốc phải chấm dứt ngay các hành động khiêu khích quân sự, rút ngay các tàu chiến của họ ra khỏi vùng biển thuộc quần đảo Trường Sa của Việt Nam. Họ phải chịu trách nhiệm về mọi hậu quả do hành động khiêu khích quân sự của họ gây ra.</w:t>
      </w:r>
    </w:p>
    <w:p w14:paraId="03C4D41F" w14:textId="77777777" w:rsidR="00AC7A3F" w:rsidRPr="0053790C" w:rsidRDefault="00AC7A3F" w:rsidP="00AC7A3F">
      <w:pPr>
        <w:spacing w:before="120" w:after="0"/>
        <w:jc w:val="both"/>
        <w:rPr>
          <w:rFonts w:ascii="Times New Roman" w:eastAsia="Times New Roman" w:hAnsi="Times New Roman" w:cs="Times New Roman"/>
          <w:sz w:val="28"/>
          <w:szCs w:val="28"/>
          <w:lang w:val="pt-BR"/>
        </w:rPr>
      </w:pP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14:paraId="310A5E3D" w14:textId="77777777"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75CE0DBE" w14:textId="77777777" w:rsidR="00AC7A3F"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7CF22C14" w14:textId="77777777" w:rsidR="00025A6B" w:rsidRPr="005747AA" w:rsidRDefault="005747AA" w:rsidP="005747AA">
      <w:pPr>
        <w:spacing w:before="120" w:after="0"/>
        <w:jc w:val="center"/>
        <w:rPr>
          <w:rFonts w:ascii="Times New Roman" w:hAnsi="Times New Roman" w:cs="Times New Roman"/>
          <w:b/>
          <w:sz w:val="28"/>
          <w:szCs w:val="28"/>
        </w:rPr>
      </w:pPr>
      <w:r w:rsidRPr="005747AA">
        <w:rPr>
          <w:rFonts w:ascii="Times New Roman" w:hAnsi="Times New Roman" w:cs="Times New Roman"/>
          <w:b/>
          <w:sz w:val="28"/>
          <w:szCs w:val="28"/>
        </w:rPr>
        <w:t>HẾT</w:t>
      </w:r>
    </w:p>
    <w:sectPr w:rsidR="00025A6B" w:rsidRPr="005747AA" w:rsidSect="00F14277">
      <w:headerReference w:type="default" r:id="rId130"/>
      <w:footerReference w:type="default" r:id="rId131"/>
      <w:type w:val="continuous"/>
      <w:pgSz w:w="11907" w:h="16839" w:code="9"/>
      <w:pgMar w:top="567" w:right="1134"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0AC25" w14:textId="77777777" w:rsidR="00231847" w:rsidRDefault="00231847" w:rsidP="00020A75">
      <w:pPr>
        <w:spacing w:after="0" w:line="240" w:lineRule="auto"/>
      </w:pPr>
      <w:r>
        <w:separator/>
      </w:r>
    </w:p>
  </w:endnote>
  <w:endnote w:type="continuationSeparator" w:id="0">
    <w:p w14:paraId="2DC876F2" w14:textId="77777777" w:rsidR="00231847" w:rsidRDefault="00231847" w:rsidP="0002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14599" w14:textId="048BB85E" w:rsidR="0019654A" w:rsidRPr="0019654A" w:rsidRDefault="0019654A" w:rsidP="0019654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75A35" w14:textId="77777777" w:rsidR="00231847" w:rsidRDefault="00231847" w:rsidP="00020A75">
      <w:pPr>
        <w:spacing w:after="0" w:line="240" w:lineRule="auto"/>
      </w:pPr>
      <w:r>
        <w:separator/>
      </w:r>
    </w:p>
  </w:footnote>
  <w:footnote w:type="continuationSeparator" w:id="0">
    <w:p w14:paraId="0C69D136" w14:textId="77777777" w:rsidR="00231847" w:rsidRDefault="00231847" w:rsidP="00020A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1854F" w14:textId="63A0E2E6" w:rsidR="0019654A" w:rsidRPr="0019654A" w:rsidRDefault="0019654A" w:rsidP="001965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079E6"/>
    <w:multiLevelType w:val="hybridMultilevel"/>
    <w:tmpl w:val="96D879E8"/>
    <w:lvl w:ilvl="0" w:tplc="C45C6F2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BA6FE7"/>
    <w:multiLevelType w:val="hybridMultilevel"/>
    <w:tmpl w:val="FCC228D6"/>
    <w:lvl w:ilvl="0" w:tplc="C80E43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 w15:restartNumberingAfterBreak="0">
    <w:nsid w:val="33A44BA3"/>
    <w:multiLevelType w:val="hybridMultilevel"/>
    <w:tmpl w:val="82A44AAC"/>
    <w:lvl w:ilvl="0" w:tplc="3AC04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0645906">
    <w:abstractNumId w:val="3"/>
  </w:num>
  <w:num w:numId="2" w16cid:durableId="1153333960">
    <w:abstractNumId w:val="1"/>
  </w:num>
  <w:num w:numId="3" w16cid:durableId="2049841796">
    <w:abstractNumId w:val="4"/>
  </w:num>
  <w:num w:numId="4" w16cid:durableId="823277526">
    <w:abstractNumId w:val="0"/>
  </w:num>
  <w:num w:numId="5" w16cid:durableId="50367094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movePersonalInformation/>
  <w:removeDateAndTime/>
  <w:attachedTemplate r:id="rId1"/>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3CA2"/>
    <w:rsid w:val="0001017D"/>
    <w:rsid w:val="00011081"/>
    <w:rsid w:val="000132EB"/>
    <w:rsid w:val="00020A75"/>
    <w:rsid w:val="00021FFB"/>
    <w:rsid w:val="00025A6B"/>
    <w:rsid w:val="00027831"/>
    <w:rsid w:val="00037A40"/>
    <w:rsid w:val="000450F4"/>
    <w:rsid w:val="00047A4B"/>
    <w:rsid w:val="00050B1C"/>
    <w:rsid w:val="00051660"/>
    <w:rsid w:val="000520B1"/>
    <w:rsid w:val="00052502"/>
    <w:rsid w:val="00060721"/>
    <w:rsid w:val="0006797E"/>
    <w:rsid w:val="00067F33"/>
    <w:rsid w:val="00070DA9"/>
    <w:rsid w:val="000727D8"/>
    <w:rsid w:val="00073306"/>
    <w:rsid w:val="000741E3"/>
    <w:rsid w:val="00085946"/>
    <w:rsid w:val="00091064"/>
    <w:rsid w:val="00093CB7"/>
    <w:rsid w:val="00093DFB"/>
    <w:rsid w:val="00095CFA"/>
    <w:rsid w:val="00096EA1"/>
    <w:rsid w:val="00097334"/>
    <w:rsid w:val="000A2420"/>
    <w:rsid w:val="000A342A"/>
    <w:rsid w:val="000A54BF"/>
    <w:rsid w:val="000A7A29"/>
    <w:rsid w:val="000C0ECE"/>
    <w:rsid w:val="000C1C63"/>
    <w:rsid w:val="000C4D61"/>
    <w:rsid w:val="000C6A40"/>
    <w:rsid w:val="000C789D"/>
    <w:rsid w:val="000D67CD"/>
    <w:rsid w:val="000E7565"/>
    <w:rsid w:val="000F2B0C"/>
    <w:rsid w:val="000F5474"/>
    <w:rsid w:val="000F5A5E"/>
    <w:rsid w:val="00100EFF"/>
    <w:rsid w:val="00103E1C"/>
    <w:rsid w:val="0010586A"/>
    <w:rsid w:val="00107325"/>
    <w:rsid w:val="0011233E"/>
    <w:rsid w:val="001359FC"/>
    <w:rsid w:val="0013648C"/>
    <w:rsid w:val="00153FC5"/>
    <w:rsid w:val="00163EE0"/>
    <w:rsid w:val="00165FEE"/>
    <w:rsid w:val="00177958"/>
    <w:rsid w:val="00177C62"/>
    <w:rsid w:val="00183CA2"/>
    <w:rsid w:val="001860F6"/>
    <w:rsid w:val="001903E3"/>
    <w:rsid w:val="00195E88"/>
    <w:rsid w:val="0019654A"/>
    <w:rsid w:val="001A1413"/>
    <w:rsid w:val="001A4DC7"/>
    <w:rsid w:val="001B0804"/>
    <w:rsid w:val="001B49DF"/>
    <w:rsid w:val="001B6323"/>
    <w:rsid w:val="001C4543"/>
    <w:rsid w:val="001C6CC4"/>
    <w:rsid w:val="001C74DC"/>
    <w:rsid w:val="001D0353"/>
    <w:rsid w:val="001F5040"/>
    <w:rsid w:val="00202DCB"/>
    <w:rsid w:val="002052E8"/>
    <w:rsid w:val="002055E7"/>
    <w:rsid w:val="00205FA6"/>
    <w:rsid w:val="00213905"/>
    <w:rsid w:val="0021435C"/>
    <w:rsid w:val="0022027C"/>
    <w:rsid w:val="00230CC3"/>
    <w:rsid w:val="00231847"/>
    <w:rsid w:val="00231D75"/>
    <w:rsid w:val="0024365E"/>
    <w:rsid w:val="0025056D"/>
    <w:rsid w:val="00257655"/>
    <w:rsid w:val="00260E22"/>
    <w:rsid w:val="00262F2A"/>
    <w:rsid w:val="00265CEE"/>
    <w:rsid w:val="00266D47"/>
    <w:rsid w:val="002740EE"/>
    <w:rsid w:val="00284379"/>
    <w:rsid w:val="002906D0"/>
    <w:rsid w:val="00290E53"/>
    <w:rsid w:val="00295946"/>
    <w:rsid w:val="002A2432"/>
    <w:rsid w:val="002A3ECC"/>
    <w:rsid w:val="002A6318"/>
    <w:rsid w:val="002A6E6B"/>
    <w:rsid w:val="002A7480"/>
    <w:rsid w:val="002B052B"/>
    <w:rsid w:val="002B1CA2"/>
    <w:rsid w:val="002B3365"/>
    <w:rsid w:val="002C3EE7"/>
    <w:rsid w:val="002C5B5D"/>
    <w:rsid w:val="002C5C54"/>
    <w:rsid w:val="002D0FA6"/>
    <w:rsid w:val="002D510E"/>
    <w:rsid w:val="002E334E"/>
    <w:rsid w:val="002F28FF"/>
    <w:rsid w:val="002F3912"/>
    <w:rsid w:val="002F6502"/>
    <w:rsid w:val="002F6847"/>
    <w:rsid w:val="00302DA5"/>
    <w:rsid w:val="00306D57"/>
    <w:rsid w:val="0031512C"/>
    <w:rsid w:val="00326E2A"/>
    <w:rsid w:val="00330D08"/>
    <w:rsid w:val="0033783A"/>
    <w:rsid w:val="00340E03"/>
    <w:rsid w:val="0034136D"/>
    <w:rsid w:val="0034182F"/>
    <w:rsid w:val="00347987"/>
    <w:rsid w:val="0035047C"/>
    <w:rsid w:val="00354FAA"/>
    <w:rsid w:val="0035566A"/>
    <w:rsid w:val="00355821"/>
    <w:rsid w:val="00357EF3"/>
    <w:rsid w:val="003662DA"/>
    <w:rsid w:val="003819F7"/>
    <w:rsid w:val="00384D45"/>
    <w:rsid w:val="003862B3"/>
    <w:rsid w:val="00392AF3"/>
    <w:rsid w:val="003A0F6D"/>
    <w:rsid w:val="003A36AC"/>
    <w:rsid w:val="003A458F"/>
    <w:rsid w:val="003B102A"/>
    <w:rsid w:val="003B117E"/>
    <w:rsid w:val="003B6509"/>
    <w:rsid w:val="003C2746"/>
    <w:rsid w:val="003C331C"/>
    <w:rsid w:val="003C51C8"/>
    <w:rsid w:val="003C5E0C"/>
    <w:rsid w:val="003C616A"/>
    <w:rsid w:val="003E0B2A"/>
    <w:rsid w:val="003E1C40"/>
    <w:rsid w:val="003E47A4"/>
    <w:rsid w:val="003E5C7B"/>
    <w:rsid w:val="003E60D2"/>
    <w:rsid w:val="003E7EAE"/>
    <w:rsid w:val="003F1833"/>
    <w:rsid w:val="003F3848"/>
    <w:rsid w:val="00400496"/>
    <w:rsid w:val="00410856"/>
    <w:rsid w:val="00420626"/>
    <w:rsid w:val="00421FCE"/>
    <w:rsid w:val="00433759"/>
    <w:rsid w:val="004363C8"/>
    <w:rsid w:val="00437798"/>
    <w:rsid w:val="00442DE9"/>
    <w:rsid w:val="00443F84"/>
    <w:rsid w:val="00451324"/>
    <w:rsid w:val="004522FC"/>
    <w:rsid w:val="00453C01"/>
    <w:rsid w:val="00456306"/>
    <w:rsid w:val="00456618"/>
    <w:rsid w:val="00460DC6"/>
    <w:rsid w:val="004738B4"/>
    <w:rsid w:val="004751C2"/>
    <w:rsid w:val="004845FE"/>
    <w:rsid w:val="00486580"/>
    <w:rsid w:val="00493D6B"/>
    <w:rsid w:val="004959D0"/>
    <w:rsid w:val="004A2946"/>
    <w:rsid w:val="004A3699"/>
    <w:rsid w:val="004B7DA9"/>
    <w:rsid w:val="004C0641"/>
    <w:rsid w:val="004C4C84"/>
    <w:rsid w:val="004C4CAC"/>
    <w:rsid w:val="004D5CF1"/>
    <w:rsid w:val="004D7131"/>
    <w:rsid w:val="004E1F7B"/>
    <w:rsid w:val="004E4B27"/>
    <w:rsid w:val="004E5435"/>
    <w:rsid w:val="004E5608"/>
    <w:rsid w:val="004E6A01"/>
    <w:rsid w:val="004E6D13"/>
    <w:rsid w:val="004F154A"/>
    <w:rsid w:val="004F2895"/>
    <w:rsid w:val="004F5460"/>
    <w:rsid w:val="004F7D99"/>
    <w:rsid w:val="00503E14"/>
    <w:rsid w:val="00531B88"/>
    <w:rsid w:val="00531FC6"/>
    <w:rsid w:val="005358E1"/>
    <w:rsid w:val="0053790C"/>
    <w:rsid w:val="005406F4"/>
    <w:rsid w:val="00546236"/>
    <w:rsid w:val="005501AC"/>
    <w:rsid w:val="00550A73"/>
    <w:rsid w:val="00554128"/>
    <w:rsid w:val="00557749"/>
    <w:rsid w:val="00560642"/>
    <w:rsid w:val="00562E77"/>
    <w:rsid w:val="00562E89"/>
    <w:rsid w:val="00567B68"/>
    <w:rsid w:val="00570927"/>
    <w:rsid w:val="005724D7"/>
    <w:rsid w:val="00573C28"/>
    <w:rsid w:val="0057431B"/>
    <w:rsid w:val="005747AA"/>
    <w:rsid w:val="005818B2"/>
    <w:rsid w:val="00583643"/>
    <w:rsid w:val="00583C74"/>
    <w:rsid w:val="00591260"/>
    <w:rsid w:val="005A39F7"/>
    <w:rsid w:val="005C7153"/>
    <w:rsid w:val="005C7805"/>
    <w:rsid w:val="005D2837"/>
    <w:rsid w:val="005D3ED7"/>
    <w:rsid w:val="005D76E6"/>
    <w:rsid w:val="005E1A7E"/>
    <w:rsid w:val="00601D63"/>
    <w:rsid w:val="00602C78"/>
    <w:rsid w:val="006148F8"/>
    <w:rsid w:val="006304E0"/>
    <w:rsid w:val="0063156F"/>
    <w:rsid w:val="00635565"/>
    <w:rsid w:val="00635A75"/>
    <w:rsid w:val="006445E1"/>
    <w:rsid w:val="00646CB2"/>
    <w:rsid w:val="0065724B"/>
    <w:rsid w:val="006602C1"/>
    <w:rsid w:val="006614A4"/>
    <w:rsid w:val="0066416F"/>
    <w:rsid w:val="006679BE"/>
    <w:rsid w:val="00667F09"/>
    <w:rsid w:val="00670AE4"/>
    <w:rsid w:val="00671FEB"/>
    <w:rsid w:val="00673088"/>
    <w:rsid w:val="00674141"/>
    <w:rsid w:val="00684513"/>
    <w:rsid w:val="0069011F"/>
    <w:rsid w:val="00691A78"/>
    <w:rsid w:val="006A32AD"/>
    <w:rsid w:val="006A3562"/>
    <w:rsid w:val="006A4C79"/>
    <w:rsid w:val="006A4F6E"/>
    <w:rsid w:val="006A4F80"/>
    <w:rsid w:val="006B48A1"/>
    <w:rsid w:val="006C023B"/>
    <w:rsid w:val="006C053C"/>
    <w:rsid w:val="006C0C32"/>
    <w:rsid w:val="006D3328"/>
    <w:rsid w:val="006D5FD3"/>
    <w:rsid w:val="006D6759"/>
    <w:rsid w:val="006E49DA"/>
    <w:rsid w:val="006F6934"/>
    <w:rsid w:val="006F7099"/>
    <w:rsid w:val="006F781B"/>
    <w:rsid w:val="006F7A76"/>
    <w:rsid w:val="0070756F"/>
    <w:rsid w:val="007075E4"/>
    <w:rsid w:val="00707B9E"/>
    <w:rsid w:val="00715FEB"/>
    <w:rsid w:val="007178AF"/>
    <w:rsid w:val="00723DE3"/>
    <w:rsid w:val="00725BD7"/>
    <w:rsid w:val="00733DE0"/>
    <w:rsid w:val="00733FE1"/>
    <w:rsid w:val="00734C4F"/>
    <w:rsid w:val="00746259"/>
    <w:rsid w:val="00747567"/>
    <w:rsid w:val="007505AE"/>
    <w:rsid w:val="007548CA"/>
    <w:rsid w:val="007629A0"/>
    <w:rsid w:val="00764E2F"/>
    <w:rsid w:val="00766F39"/>
    <w:rsid w:val="007765A2"/>
    <w:rsid w:val="007857B2"/>
    <w:rsid w:val="00790020"/>
    <w:rsid w:val="0079242D"/>
    <w:rsid w:val="00792487"/>
    <w:rsid w:val="007946D1"/>
    <w:rsid w:val="007948A0"/>
    <w:rsid w:val="0079498C"/>
    <w:rsid w:val="00794A21"/>
    <w:rsid w:val="007A0D56"/>
    <w:rsid w:val="007A1C08"/>
    <w:rsid w:val="007A5597"/>
    <w:rsid w:val="007B1EF2"/>
    <w:rsid w:val="007B67D6"/>
    <w:rsid w:val="007C0527"/>
    <w:rsid w:val="007C2DD3"/>
    <w:rsid w:val="007C6DED"/>
    <w:rsid w:val="007D59C5"/>
    <w:rsid w:val="007D634C"/>
    <w:rsid w:val="007D6D57"/>
    <w:rsid w:val="007D77E5"/>
    <w:rsid w:val="007E30FC"/>
    <w:rsid w:val="007F53AC"/>
    <w:rsid w:val="00801BAF"/>
    <w:rsid w:val="00811C23"/>
    <w:rsid w:val="00817C9D"/>
    <w:rsid w:val="008200EA"/>
    <w:rsid w:val="008206FF"/>
    <w:rsid w:val="0082177A"/>
    <w:rsid w:val="0082777A"/>
    <w:rsid w:val="00827C04"/>
    <w:rsid w:val="00831892"/>
    <w:rsid w:val="00831A7D"/>
    <w:rsid w:val="00836A56"/>
    <w:rsid w:val="00842C40"/>
    <w:rsid w:val="008636AF"/>
    <w:rsid w:val="00867AFD"/>
    <w:rsid w:val="00867BA3"/>
    <w:rsid w:val="00870D3F"/>
    <w:rsid w:val="00873A29"/>
    <w:rsid w:val="00875150"/>
    <w:rsid w:val="00876D0F"/>
    <w:rsid w:val="00880A2D"/>
    <w:rsid w:val="008A0E51"/>
    <w:rsid w:val="008A3667"/>
    <w:rsid w:val="008A3C90"/>
    <w:rsid w:val="008B0D67"/>
    <w:rsid w:val="008B17F1"/>
    <w:rsid w:val="008C1273"/>
    <w:rsid w:val="008C24B5"/>
    <w:rsid w:val="008C6AC6"/>
    <w:rsid w:val="008D211D"/>
    <w:rsid w:val="008E39E9"/>
    <w:rsid w:val="008E4230"/>
    <w:rsid w:val="008E59CA"/>
    <w:rsid w:val="008F4077"/>
    <w:rsid w:val="008F7712"/>
    <w:rsid w:val="00900350"/>
    <w:rsid w:val="00903DEA"/>
    <w:rsid w:val="0090520A"/>
    <w:rsid w:val="00905475"/>
    <w:rsid w:val="00910EFD"/>
    <w:rsid w:val="00912721"/>
    <w:rsid w:val="009130CE"/>
    <w:rsid w:val="00916518"/>
    <w:rsid w:val="00917590"/>
    <w:rsid w:val="00932DDA"/>
    <w:rsid w:val="00933CD2"/>
    <w:rsid w:val="00942A5A"/>
    <w:rsid w:val="00946506"/>
    <w:rsid w:val="00947BAA"/>
    <w:rsid w:val="009615DB"/>
    <w:rsid w:val="00967930"/>
    <w:rsid w:val="00972BE9"/>
    <w:rsid w:val="00973F9B"/>
    <w:rsid w:val="009802C1"/>
    <w:rsid w:val="00982EF1"/>
    <w:rsid w:val="009848E6"/>
    <w:rsid w:val="00991B1F"/>
    <w:rsid w:val="00993604"/>
    <w:rsid w:val="009A2A3F"/>
    <w:rsid w:val="009A3087"/>
    <w:rsid w:val="009B3C9F"/>
    <w:rsid w:val="009C436A"/>
    <w:rsid w:val="009D01A6"/>
    <w:rsid w:val="009D1D57"/>
    <w:rsid w:val="009D5A14"/>
    <w:rsid w:val="009D5C5F"/>
    <w:rsid w:val="009D6F61"/>
    <w:rsid w:val="009F14AA"/>
    <w:rsid w:val="009F523B"/>
    <w:rsid w:val="00A07A8D"/>
    <w:rsid w:val="00A10DEE"/>
    <w:rsid w:val="00A14DAF"/>
    <w:rsid w:val="00A20C7C"/>
    <w:rsid w:val="00A22DA8"/>
    <w:rsid w:val="00A22E32"/>
    <w:rsid w:val="00A22EDC"/>
    <w:rsid w:val="00A23C99"/>
    <w:rsid w:val="00A256A5"/>
    <w:rsid w:val="00A266D5"/>
    <w:rsid w:val="00A30A6B"/>
    <w:rsid w:val="00A31BE8"/>
    <w:rsid w:val="00A32703"/>
    <w:rsid w:val="00A4035C"/>
    <w:rsid w:val="00A40B62"/>
    <w:rsid w:val="00A44083"/>
    <w:rsid w:val="00A46BAE"/>
    <w:rsid w:val="00A47765"/>
    <w:rsid w:val="00A63EB3"/>
    <w:rsid w:val="00A644D3"/>
    <w:rsid w:val="00A70A1E"/>
    <w:rsid w:val="00A740C4"/>
    <w:rsid w:val="00A76353"/>
    <w:rsid w:val="00A82D25"/>
    <w:rsid w:val="00A83923"/>
    <w:rsid w:val="00A9791A"/>
    <w:rsid w:val="00AA5D9A"/>
    <w:rsid w:val="00AB1351"/>
    <w:rsid w:val="00AC29CB"/>
    <w:rsid w:val="00AC5168"/>
    <w:rsid w:val="00AC66BB"/>
    <w:rsid w:val="00AC7A3F"/>
    <w:rsid w:val="00AD0D11"/>
    <w:rsid w:val="00AD3396"/>
    <w:rsid w:val="00AD5E3B"/>
    <w:rsid w:val="00AE51E2"/>
    <w:rsid w:val="00AF17AE"/>
    <w:rsid w:val="00AF3DDD"/>
    <w:rsid w:val="00AF621F"/>
    <w:rsid w:val="00B01E20"/>
    <w:rsid w:val="00B10616"/>
    <w:rsid w:val="00B12D9C"/>
    <w:rsid w:val="00B14655"/>
    <w:rsid w:val="00B15A83"/>
    <w:rsid w:val="00B16EC8"/>
    <w:rsid w:val="00B21B0C"/>
    <w:rsid w:val="00B30E7C"/>
    <w:rsid w:val="00B4001E"/>
    <w:rsid w:val="00B42A1C"/>
    <w:rsid w:val="00B559B6"/>
    <w:rsid w:val="00B633DA"/>
    <w:rsid w:val="00B70E90"/>
    <w:rsid w:val="00B71053"/>
    <w:rsid w:val="00B720C9"/>
    <w:rsid w:val="00B730BE"/>
    <w:rsid w:val="00B879D9"/>
    <w:rsid w:val="00B938CE"/>
    <w:rsid w:val="00BA435C"/>
    <w:rsid w:val="00BA4DB5"/>
    <w:rsid w:val="00BA4F5E"/>
    <w:rsid w:val="00BB3356"/>
    <w:rsid w:val="00BC0BA0"/>
    <w:rsid w:val="00BC1CEE"/>
    <w:rsid w:val="00BC2B2F"/>
    <w:rsid w:val="00BC3C35"/>
    <w:rsid w:val="00BD1C13"/>
    <w:rsid w:val="00BD5A3F"/>
    <w:rsid w:val="00BE0758"/>
    <w:rsid w:val="00BE58F0"/>
    <w:rsid w:val="00BE6F22"/>
    <w:rsid w:val="00BE7801"/>
    <w:rsid w:val="00BF0936"/>
    <w:rsid w:val="00BF1FB9"/>
    <w:rsid w:val="00C00468"/>
    <w:rsid w:val="00C03B68"/>
    <w:rsid w:val="00C04C83"/>
    <w:rsid w:val="00C0620C"/>
    <w:rsid w:val="00C13BC1"/>
    <w:rsid w:val="00C15C72"/>
    <w:rsid w:val="00C15ECD"/>
    <w:rsid w:val="00C216FC"/>
    <w:rsid w:val="00C22433"/>
    <w:rsid w:val="00C40CF6"/>
    <w:rsid w:val="00C5144C"/>
    <w:rsid w:val="00C542B5"/>
    <w:rsid w:val="00C544C2"/>
    <w:rsid w:val="00C54E81"/>
    <w:rsid w:val="00C572E1"/>
    <w:rsid w:val="00C71E76"/>
    <w:rsid w:val="00C74425"/>
    <w:rsid w:val="00C76543"/>
    <w:rsid w:val="00C81AC5"/>
    <w:rsid w:val="00C8232F"/>
    <w:rsid w:val="00C8673E"/>
    <w:rsid w:val="00C872DD"/>
    <w:rsid w:val="00C878AF"/>
    <w:rsid w:val="00C91B99"/>
    <w:rsid w:val="00C91EC6"/>
    <w:rsid w:val="00C92C0E"/>
    <w:rsid w:val="00CA28FE"/>
    <w:rsid w:val="00CB0E05"/>
    <w:rsid w:val="00CB42C7"/>
    <w:rsid w:val="00CC3C53"/>
    <w:rsid w:val="00CC3D79"/>
    <w:rsid w:val="00CC5196"/>
    <w:rsid w:val="00CC5FE3"/>
    <w:rsid w:val="00CC78E2"/>
    <w:rsid w:val="00CD43CA"/>
    <w:rsid w:val="00CE20ED"/>
    <w:rsid w:val="00CE709D"/>
    <w:rsid w:val="00CF51F7"/>
    <w:rsid w:val="00D0072B"/>
    <w:rsid w:val="00D00C42"/>
    <w:rsid w:val="00D026BC"/>
    <w:rsid w:val="00D038FC"/>
    <w:rsid w:val="00D039BA"/>
    <w:rsid w:val="00D161AD"/>
    <w:rsid w:val="00D320FD"/>
    <w:rsid w:val="00D34734"/>
    <w:rsid w:val="00D4353A"/>
    <w:rsid w:val="00D440D2"/>
    <w:rsid w:val="00D45EB3"/>
    <w:rsid w:val="00D5067B"/>
    <w:rsid w:val="00D531DC"/>
    <w:rsid w:val="00D611AE"/>
    <w:rsid w:val="00D64D0C"/>
    <w:rsid w:val="00D76B01"/>
    <w:rsid w:val="00D811EF"/>
    <w:rsid w:val="00D847C4"/>
    <w:rsid w:val="00D851A9"/>
    <w:rsid w:val="00D877E6"/>
    <w:rsid w:val="00D96EF8"/>
    <w:rsid w:val="00D9795D"/>
    <w:rsid w:val="00DA4780"/>
    <w:rsid w:val="00DA5C94"/>
    <w:rsid w:val="00DB1683"/>
    <w:rsid w:val="00DB3E49"/>
    <w:rsid w:val="00DB7297"/>
    <w:rsid w:val="00DC0D70"/>
    <w:rsid w:val="00DC0E19"/>
    <w:rsid w:val="00DC2355"/>
    <w:rsid w:val="00DD19D3"/>
    <w:rsid w:val="00DD6B86"/>
    <w:rsid w:val="00DE0D99"/>
    <w:rsid w:val="00DE2EF9"/>
    <w:rsid w:val="00DE326B"/>
    <w:rsid w:val="00DE5404"/>
    <w:rsid w:val="00DE6F37"/>
    <w:rsid w:val="00DF29F6"/>
    <w:rsid w:val="00DF4F4C"/>
    <w:rsid w:val="00DF57D0"/>
    <w:rsid w:val="00DF67FE"/>
    <w:rsid w:val="00DF7428"/>
    <w:rsid w:val="00E017D2"/>
    <w:rsid w:val="00E03DB1"/>
    <w:rsid w:val="00E0647A"/>
    <w:rsid w:val="00E07EAE"/>
    <w:rsid w:val="00E10A7C"/>
    <w:rsid w:val="00E15DED"/>
    <w:rsid w:val="00E16AAC"/>
    <w:rsid w:val="00E242B2"/>
    <w:rsid w:val="00E24D82"/>
    <w:rsid w:val="00E33756"/>
    <w:rsid w:val="00E35988"/>
    <w:rsid w:val="00E41F19"/>
    <w:rsid w:val="00E464EB"/>
    <w:rsid w:val="00E47510"/>
    <w:rsid w:val="00E52C8A"/>
    <w:rsid w:val="00E5580F"/>
    <w:rsid w:val="00E75458"/>
    <w:rsid w:val="00E76C68"/>
    <w:rsid w:val="00E808F8"/>
    <w:rsid w:val="00E80BA3"/>
    <w:rsid w:val="00E823BD"/>
    <w:rsid w:val="00E862DE"/>
    <w:rsid w:val="00E97936"/>
    <w:rsid w:val="00EA11FF"/>
    <w:rsid w:val="00EA1282"/>
    <w:rsid w:val="00EA29E7"/>
    <w:rsid w:val="00EA55BE"/>
    <w:rsid w:val="00EA5E2A"/>
    <w:rsid w:val="00EA785E"/>
    <w:rsid w:val="00EA7A5E"/>
    <w:rsid w:val="00EC2556"/>
    <w:rsid w:val="00EC68D6"/>
    <w:rsid w:val="00ED0D1A"/>
    <w:rsid w:val="00ED195A"/>
    <w:rsid w:val="00ED1C59"/>
    <w:rsid w:val="00ED3D5E"/>
    <w:rsid w:val="00ED568F"/>
    <w:rsid w:val="00EE02CD"/>
    <w:rsid w:val="00EE2607"/>
    <w:rsid w:val="00EE55E0"/>
    <w:rsid w:val="00EF7AAB"/>
    <w:rsid w:val="00F01C47"/>
    <w:rsid w:val="00F125F1"/>
    <w:rsid w:val="00F14277"/>
    <w:rsid w:val="00F20177"/>
    <w:rsid w:val="00F254A5"/>
    <w:rsid w:val="00F25A1C"/>
    <w:rsid w:val="00F278E4"/>
    <w:rsid w:val="00F31986"/>
    <w:rsid w:val="00F331F4"/>
    <w:rsid w:val="00F35D6E"/>
    <w:rsid w:val="00F42A79"/>
    <w:rsid w:val="00F44211"/>
    <w:rsid w:val="00F567F4"/>
    <w:rsid w:val="00F56D20"/>
    <w:rsid w:val="00F60765"/>
    <w:rsid w:val="00F61540"/>
    <w:rsid w:val="00F6671B"/>
    <w:rsid w:val="00F67F38"/>
    <w:rsid w:val="00F70B82"/>
    <w:rsid w:val="00F81D43"/>
    <w:rsid w:val="00F97720"/>
    <w:rsid w:val="00FA099D"/>
    <w:rsid w:val="00FA2A36"/>
    <w:rsid w:val="00FB5F47"/>
    <w:rsid w:val="00FC0B28"/>
    <w:rsid w:val="00FC66B0"/>
    <w:rsid w:val="00FC7045"/>
    <w:rsid w:val="00FD24F3"/>
    <w:rsid w:val="00FD5910"/>
    <w:rsid w:val="00FE0722"/>
    <w:rsid w:val="00FE4A85"/>
    <w:rsid w:val="00FF0DE9"/>
    <w:rsid w:val="00FF4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DD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F44211"/>
    <w:rPr>
      <w:rFonts w:asciiTheme="minorHAnsi" w:hAnsiTheme="minorHAnsi"/>
      <w:sz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rsid w:val="00183CA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D4353A"/>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D4353A"/>
    <w:rPr>
      <w:rFonts w:ascii="Tahoma" w:hAnsi="Tahoma" w:cs="Tahoma"/>
      <w:sz w:val="16"/>
      <w:szCs w:val="16"/>
    </w:rPr>
  </w:style>
  <w:style w:type="paragraph" w:styleId="utrang">
    <w:name w:val="header"/>
    <w:basedOn w:val="Binhthng"/>
    <w:link w:val="utrangChar"/>
    <w:uiPriority w:val="99"/>
    <w:unhideWhenUsed/>
    <w:rsid w:val="00020A75"/>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020A75"/>
    <w:rPr>
      <w:rFonts w:asciiTheme="minorHAnsi" w:hAnsiTheme="minorHAnsi"/>
      <w:sz w:val="22"/>
    </w:rPr>
  </w:style>
  <w:style w:type="paragraph" w:styleId="Chntrang">
    <w:name w:val="footer"/>
    <w:basedOn w:val="Binhthng"/>
    <w:link w:val="ChntrangChar"/>
    <w:uiPriority w:val="99"/>
    <w:unhideWhenUsed/>
    <w:rsid w:val="00020A75"/>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020A75"/>
    <w:rPr>
      <w:rFonts w:asciiTheme="minorHAnsi" w:hAnsiTheme="minorHAnsi"/>
      <w:sz w:val="22"/>
    </w:rPr>
  </w:style>
  <w:style w:type="character" w:styleId="Siuktni">
    <w:name w:val="Hyperlink"/>
    <w:basedOn w:val="Phngmcinhcuaoanvn"/>
    <w:uiPriority w:val="99"/>
    <w:unhideWhenUsed/>
    <w:rsid w:val="00443F84"/>
    <w:rPr>
      <w:color w:val="0000FF" w:themeColor="hyperlink"/>
      <w:u w:val="single"/>
    </w:rPr>
  </w:style>
  <w:style w:type="paragraph" w:styleId="oancuaDanhsach">
    <w:name w:val="List Paragraph"/>
    <w:basedOn w:val="Binhthng"/>
    <w:uiPriority w:val="34"/>
    <w:qFormat/>
    <w:rsid w:val="00284379"/>
    <w:pPr>
      <w:ind w:left="720"/>
      <w:contextualSpacing/>
    </w:pPr>
  </w:style>
  <w:style w:type="table" w:customStyle="1" w:styleId="TableGrid1">
    <w:name w:val="Table Grid1"/>
    <w:basedOn w:val="BangThngthng"/>
    <w:next w:val="LiBang"/>
    <w:uiPriority w:val="59"/>
    <w:rsid w:val="0053790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59"/>
    <w:rsid w:val="006F7A7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sid w:val="003C51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1840">
      <w:bodyDiv w:val="1"/>
      <w:marLeft w:val="0"/>
      <w:marRight w:val="0"/>
      <w:marTop w:val="0"/>
      <w:marBottom w:val="0"/>
      <w:divBdr>
        <w:top w:val="none" w:sz="0" w:space="0" w:color="auto"/>
        <w:left w:val="none" w:sz="0" w:space="0" w:color="auto"/>
        <w:bottom w:val="none" w:sz="0" w:space="0" w:color="auto"/>
        <w:right w:val="none" w:sz="0" w:space="0" w:color="auto"/>
      </w:divBdr>
    </w:div>
    <w:div w:id="82803778">
      <w:bodyDiv w:val="1"/>
      <w:marLeft w:val="0"/>
      <w:marRight w:val="0"/>
      <w:marTop w:val="0"/>
      <w:marBottom w:val="0"/>
      <w:divBdr>
        <w:top w:val="none" w:sz="0" w:space="0" w:color="auto"/>
        <w:left w:val="none" w:sz="0" w:space="0" w:color="auto"/>
        <w:bottom w:val="none" w:sz="0" w:space="0" w:color="auto"/>
        <w:right w:val="none" w:sz="0" w:space="0" w:color="auto"/>
      </w:divBdr>
      <w:divsChild>
        <w:div w:id="281543528">
          <w:marLeft w:val="0"/>
          <w:marRight w:val="0"/>
          <w:marTop w:val="0"/>
          <w:marBottom w:val="180"/>
          <w:divBdr>
            <w:top w:val="none" w:sz="0" w:space="0" w:color="auto"/>
            <w:left w:val="none" w:sz="0" w:space="0" w:color="auto"/>
            <w:bottom w:val="none" w:sz="0" w:space="0" w:color="auto"/>
            <w:right w:val="none" w:sz="0" w:space="0" w:color="auto"/>
          </w:divBdr>
        </w:div>
        <w:div w:id="933435137">
          <w:marLeft w:val="0"/>
          <w:marRight w:val="0"/>
          <w:marTop w:val="0"/>
          <w:marBottom w:val="180"/>
          <w:divBdr>
            <w:top w:val="none" w:sz="0" w:space="0" w:color="auto"/>
            <w:left w:val="none" w:sz="0" w:space="0" w:color="auto"/>
            <w:bottom w:val="none" w:sz="0" w:space="0" w:color="auto"/>
            <w:right w:val="none" w:sz="0" w:space="0" w:color="auto"/>
          </w:divBdr>
        </w:div>
        <w:div w:id="123696380">
          <w:marLeft w:val="0"/>
          <w:marRight w:val="0"/>
          <w:marTop w:val="0"/>
          <w:marBottom w:val="180"/>
          <w:divBdr>
            <w:top w:val="none" w:sz="0" w:space="0" w:color="auto"/>
            <w:left w:val="none" w:sz="0" w:space="0" w:color="auto"/>
            <w:bottom w:val="none" w:sz="0" w:space="0" w:color="auto"/>
            <w:right w:val="none" w:sz="0" w:space="0" w:color="auto"/>
          </w:divBdr>
        </w:div>
        <w:div w:id="185678802">
          <w:marLeft w:val="0"/>
          <w:marRight w:val="0"/>
          <w:marTop w:val="0"/>
          <w:marBottom w:val="180"/>
          <w:divBdr>
            <w:top w:val="none" w:sz="0" w:space="0" w:color="auto"/>
            <w:left w:val="none" w:sz="0" w:space="0" w:color="auto"/>
            <w:bottom w:val="none" w:sz="0" w:space="0" w:color="auto"/>
            <w:right w:val="none" w:sz="0" w:space="0" w:color="auto"/>
          </w:divBdr>
        </w:div>
        <w:div w:id="2144107836">
          <w:marLeft w:val="0"/>
          <w:marRight w:val="0"/>
          <w:marTop w:val="0"/>
          <w:marBottom w:val="180"/>
          <w:divBdr>
            <w:top w:val="none" w:sz="0" w:space="0" w:color="auto"/>
            <w:left w:val="none" w:sz="0" w:space="0" w:color="auto"/>
            <w:bottom w:val="none" w:sz="0" w:space="0" w:color="auto"/>
            <w:right w:val="none" w:sz="0" w:space="0" w:color="auto"/>
          </w:divBdr>
        </w:div>
        <w:div w:id="406077042">
          <w:marLeft w:val="0"/>
          <w:marRight w:val="0"/>
          <w:marTop w:val="0"/>
          <w:marBottom w:val="180"/>
          <w:divBdr>
            <w:top w:val="none" w:sz="0" w:space="0" w:color="auto"/>
            <w:left w:val="none" w:sz="0" w:space="0" w:color="auto"/>
            <w:bottom w:val="none" w:sz="0" w:space="0" w:color="auto"/>
            <w:right w:val="none" w:sz="0" w:space="0" w:color="auto"/>
          </w:divBdr>
        </w:div>
        <w:div w:id="1093665127">
          <w:marLeft w:val="0"/>
          <w:marRight w:val="0"/>
          <w:marTop w:val="0"/>
          <w:marBottom w:val="180"/>
          <w:divBdr>
            <w:top w:val="none" w:sz="0" w:space="0" w:color="auto"/>
            <w:left w:val="none" w:sz="0" w:space="0" w:color="auto"/>
            <w:bottom w:val="none" w:sz="0" w:space="0" w:color="auto"/>
            <w:right w:val="none" w:sz="0" w:space="0" w:color="auto"/>
          </w:divBdr>
        </w:div>
        <w:div w:id="1610241130">
          <w:marLeft w:val="0"/>
          <w:marRight w:val="0"/>
          <w:marTop w:val="0"/>
          <w:marBottom w:val="180"/>
          <w:divBdr>
            <w:top w:val="none" w:sz="0" w:space="0" w:color="auto"/>
            <w:left w:val="none" w:sz="0" w:space="0" w:color="auto"/>
            <w:bottom w:val="none" w:sz="0" w:space="0" w:color="auto"/>
            <w:right w:val="none" w:sz="0" w:space="0" w:color="auto"/>
          </w:divBdr>
        </w:div>
      </w:divsChild>
    </w:div>
    <w:div w:id="91554341">
      <w:bodyDiv w:val="1"/>
      <w:marLeft w:val="0"/>
      <w:marRight w:val="0"/>
      <w:marTop w:val="0"/>
      <w:marBottom w:val="0"/>
      <w:divBdr>
        <w:top w:val="none" w:sz="0" w:space="0" w:color="auto"/>
        <w:left w:val="none" w:sz="0" w:space="0" w:color="auto"/>
        <w:bottom w:val="none" w:sz="0" w:space="0" w:color="auto"/>
        <w:right w:val="none" w:sz="0" w:space="0" w:color="auto"/>
      </w:divBdr>
    </w:div>
    <w:div w:id="164057060">
      <w:bodyDiv w:val="1"/>
      <w:marLeft w:val="0"/>
      <w:marRight w:val="0"/>
      <w:marTop w:val="0"/>
      <w:marBottom w:val="0"/>
      <w:divBdr>
        <w:top w:val="none" w:sz="0" w:space="0" w:color="auto"/>
        <w:left w:val="none" w:sz="0" w:space="0" w:color="auto"/>
        <w:bottom w:val="none" w:sz="0" w:space="0" w:color="auto"/>
        <w:right w:val="none" w:sz="0" w:space="0" w:color="auto"/>
      </w:divBdr>
    </w:div>
    <w:div w:id="294411339">
      <w:bodyDiv w:val="1"/>
      <w:marLeft w:val="0"/>
      <w:marRight w:val="0"/>
      <w:marTop w:val="0"/>
      <w:marBottom w:val="0"/>
      <w:divBdr>
        <w:top w:val="none" w:sz="0" w:space="0" w:color="auto"/>
        <w:left w:val="none" w:sz="0" w:space="0" w:color="auto"/>
        <w:bottom w:val="none" w:sz="0" w:space="0" w:color="auto"/>
        <w:right w:val="none" w:sz="0" w:space="0" w:color="auto"/>
      </w:divBdr>
    </w:div>
    <w:div w:id="304896033">
      <w:bodyDiv w:val="1"/>
      <w:marLeft w:val="0"/>
      <w:marRight w:val="0"/>
      <w:marTop w:val="0"/>
      <w:marBottom w:val="0"/>
      <w:divBdr>
        <w:top w:val="none" w:sz="0" w:space="0" w:color="auto"/>
        <w:left w:val="none" w:sz="0" w:space="0" w:color="auto"/>
        <w:bottom w:val="none" w:sz="0" w:space="0" w:color="auto"/>
        <w:right w:val="none" w:sz="0" w:space="0" w:color="auto"/>
      </w:divBdr>
    </w:div>
    <w:div w:id="379138701">
      <w:bodyDiv w:val="1"/>
      <w:marLeft w:val="0"/>
      <w:marRight w:val="0"/>
      <w:marTop w:val="0"/>
      <w:marBottom w:val="0"/>
      <w:divBdr>
        <w:top w:val="none" w:sz="0" w:space="0" w:color="auto"/>
        <w:left w:val="none" w:sz="0" w:space="0" w:color="auto"/>
        <w:bottom w:val="none" w:sz="0" w:space="0" w:color="auto"/>
        <w:right w:val="none" w:sz="0" w:space="0" w:color="auto"/>
      </w:divBdr>
    </w:div>
    <w:div w:id="474109551">
      <w:bodyDiv w:val="1"/>
      <w:marLeft w:val="0"/>
      <w:marRight w:val="0"/>
      <w:marTop w:val="0"/>
      <w:marBottom w:val="0"/>
      <w:divBdr>
        <w:top w:val="none" w:sz="0" w:space="0" w:color="auto"/>
        <w:left w:val="none" w:sz="0" w:space="0" w:color="auto"/>
        <w:bottom w:val="none" w:sz="0" w:space="0" w:color="auto"/>
        <w:right w:val="none" w:sz="0" w:space="0" w:color="auto"/>
      </w:divBdr>
    </w:div>
    <w:div w:id="581453580">
      <w:bodyDiv w:val="1"/>
      <w:marLeft w:val="0"/>
      <w:marRight w:val="0"/>
      <w:marTop w:val="0"/>
      <w:marBottom w:val="0"/>
      <w:divBdr>
        <w:top w:val="none" w:sz="0" w:space="0" w:color="auto"/>
        <w:left w:val="none" w:sz="0" w:space="0" w:color="auto"/>
        <w:bottom w:val="none" w:sz="0" w:space="0" w:color="auto"/>
        <w:right w:val="none" w:sz="0" w:space="0" w:color="auto"/>
      </w:divBdr>
    </w:div>
    <w:div w:id="862934870">
      <w:bodyDiv w:val="1"/>
      <w:marLeft w:val="0"/>
      <w:marRight w:val="0"/>
      <w:marTop w:val="0"/>
      <w:marBottom w:val="0"/>
      <w:divBdr>
        <w:top w:val="none" w:sz="0" w:space="0" w:color="auto"/>
        <w:left w:val="none" w:sz="0" w:space="0" w:color="auto"/>
        <w:bottom w:val="none" w:sz="0" w:space="0" w:color="auto"/>
        <w:right w:val="none" w:sz="0" w:space="0" w:color="auto"/>
      </w:divBdr>
    </w:div>
    <w:div w:id="957300221">
      <w:bodyDiv w:val="1"/>
      <w:marLeft w:val="0"/>
      <w:marRight w:val="0"/>
      <w:marTop w:val="0"/>
      <w:marBottom w:val="0"/>
      <w:divBdr>
        <w:top w:val="none" w:sz="0" w:space="0" w:color="auto"/>
        <w:left w:val="none" w:sz="0" w:space="0" w:color="auto"/>
        <w:bottom w:val="none" w:sz="0" w:space="0" w:color="auto"/>
        <w:right w:val="none" w:sz="0" w:space="0" w:color="auto"/>
      </w:divBdr>
    </w:div>
    <w:div w:id="969827036">
      <w:bodyDiv w:val="1"/>
      <w:marLeft w:val="0"/>
      <w:marRight w:val="0"/>
      <w:marTop w:val="0"/>
      <w:marBottom w:val="0"/>
      <w:divBdr>
        <w:top w:val="none" w:sz="0" w:space="0" w:color="auto"/>
        <w:left w:val="none" w:sz="0" w:space="0" w:color="auto"/>
        <w:bottom w:val="none" w:sz="0" w:space="0" w:color="auto"/>
        <w:right w:val="none" w:sz="0" w:space="0" w:color="auto"/>
      </w:divBdr>
    </w:div>
    <w:div w:id="1140227822">
      <w:bodyDiv w:val="1"/>
      <w:marLeft w:val="0"/>
      <w:marRight w:val="0"/>
      <w:marTop w:val="0"/>
      <w:marBottom w:val="0"/>
      <w:divBdr>
        <w:top w:val="none" w:sz="0" w:space="0" w:color="auto"/>
        <w:left w:val="none" w:sz="0" w:space="0" w:color="auto"/>
        <w:bottom w:val="none" w:sz="0" w:space="0" w:color="auto"/>
        <w:right w:val="none" w:sz="0" w:space="0" w:color="auto"/>
      </w:divBdr>
    </w:div>
    <w:div w:id="1158350191">
      <w:bodyDiv w:val="1"/>
      <w:marLeft w:val="0"/>
      <w:marRight w:val="0"/>
      <w:marTop w:val="0"/>
      <w:marBottom w:val="0"/>
      <w:divBdr>
        <w:top w:val="none" w:sz="0" w:space="0" w:color="auto"/>
        <w:left w:val="none" w:sz="0" w:space="0" w:color="auto"/>
        <w:bottom w:val="none" w:sz="0" w:space="0" w:color="auto"/>
        <w:right w:val="none" w:sz="0" w:space="0" w:color="auto"/>
      </w:divBdr>
    </w:div>
    <w:div w:id="1201018935">
      <w:bodyDiv w:val="1"/>
      <w:marLeft w:val="0"/>
      <w:marRight w:val="0"/>
      <w:marTop w:val="0"/>
      <w:marBottom w:val="0"/>
      <w:divBdr>
        <w:top w:val="none" w:sz="0" w:space="0" w:color="auto"/>
        <w:left w:val="none" w:sz="0" w:space="0" w:color="auto"/>
        <w:bottom w:val="none" w:sz="0" w:space="0" w:color="auto"/>
        <w:right w:val="none" w:sz="0" w:space="0" w:color="auto"/>
      </w:divBdr>
      <w:divsChild>
        <w:div w:id="1143081112">
          <w:marLeft w:val="0"/>
          <w:marRight w:val="0"/>
          <w:marTop w:val="0"/>
          <w:marBottom w:val="0"/>
          <w:divBdr>
            <w:top w:val="none" w:sz="0" w:space="0" w:color="auto"/>
            <w:left w:val="none" w:sz="0" w:space="0" w:color="auto"/>
            <w:bottom w:val="none" w:sz="0" w:space="0" w:color="auto"/>
            <w:right w:val="none" w:sz="0" w:space="0" w:color="auto"/>
          </w:divBdr>
          <w:divsChild>
            <w:div w:id="117338549">
              <w:marLeft w:val="0"/>
              <w:marRight w:val="0"/>
              <w:marTop w:val="0"/>
              <w:marBottom w:val="0"/>
              <w:divBdr>
                <w:top w:val="none" w:sz="0" w:space="0" w:color="auto"/>
                <w:left w:val="none" w:sz="0" w:space="0" w:color="auto"/>
                <w:bottom w:val="none" w:sz="0" w:space="0" w:color="auto"/>
                <w:right w:val="none" w:sz="0" w:space="0" w:color="auto"/>
              </w:divBdr>
              <w:divsChild>
                <w:div w:id="14592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42367">
      <w:bodyDiv w:val="1"/>
      <w:marLeft w:val="0"/>
      <w:marRight w:val="0"/>
      <w:marTop w:val="0"/>
      <w:marBottom w:val="0"/>
      <w:divBdr>
        <w:top w:val="none" w:sz="0" w:space="0" w:color="auto"/>
        <w:left w:val="none" w:sz="0" w:space="0" w:color="auto"/>
        <w:bottom w:val="none" w:sz="0" w:space="0" w:color="auto"/>
        <w:right w:val="none" w:sz="0" w:space="0" w:color="auto"/>
      </w:divBdr>
    </w:div>
    <w:div w:id="1337155380">
      <w:bodyDiv w:val="1"/>
      <w:marLeft w:val="0"/>
      <w:marRight w:val="0"/>
      <w:marTop w:val="0"/>
      <w:marBottom w:val="0"/>
      <w:divBdr>
        <w:top w:val="none" w:sz="0" w:space="0" w:color="auto"/>
        <w:left w:val="none" w:sz="0" w:space="0" w:color="auto"/>
        <w:bottom w:val="none" w:sz="0" w:space="0" w:color="auto"/>
        <w:right w:val="none" w:sz="0" w:space="0" w:color="auto"/>
      </w:divBdr>
    </w:div>
    <w:div w:id="1364675010">
      <w:bodyDiv w:val="1"/>
      <w:marLeft w:val="0"/>
      <w:marRight w:val="0"/>
      <w:marTop w:val="0"/>
      <w:marBottom w:val="0"/>
      <w:divBdr>
        <w:top w:val="none" w:sz="0" w:space="0" w:color="auto"/>
        <w:left w:val="none" w:sz="0" w:space="0" w:color="auto"/>
        <w:bottom w:val="none" w:sz="0" w:space="0" w:color="auto"/>
        <w:right w:val="none" w:sz="0" w:space="0" w:color="auto"/>
      </w:divBdr>
    </w:div>
    <w:div w:id="1395667351">
      <w:bodyDiv w:val="1"/>
      <w:marLeft w:val="0"/>
      <w:marRight w:val="0"/>
      <w:marTop w:val="0"/>
      <w:marBottom w:val="0"/>
      <w:divBdr>
        <w:top w:val="none" w:sz="0" w:space="0" w:color="auto"/>
        <w:left w:val="none" w:sz="0" w:space="0" w:color="auto"/>
        <w:bottom w:val="none" w:sz="0" w:space="0" w:color="auto"/>
        <w:right w:val="none" w:sz="0" w:space="0" w:color="auto"/>
      </w:divBdr>
      <w:divsChild>
        <w:div w:id="1734697803">
          <w:marLeft w:val="547"/>
          <w:marRight w:val="0"/>
          <w:marTop w:val="0"/>
          <w:marBottom w:val="0"/>
          <w:divBdr>
            <w:top w:val="none" w:sz="0" w:space="0" w:color="auto"/>
            <w:left w:val="none" w:sz="0" w:space="0" w:color="auto"/>
            <w:bottom w:val="none" w:sz="0" w:space="0" w:color="auto"/>
            <w:right w:val="none" w:sz="0" w:space="0" w:color="auto"/>
          </w:divBdr>
        </w:div>
      </w:divsChild>
    </w:div>
    <w:div w:id="1439256012">
      <w:bodyDiv w:val="1"/>
      <w:marLeft w:val="0"/>
      <w:marRight w:val="0"/>
      <w:marTop w:val="0"/>
      <w:marBottom w:val="0"/>
      <w:divBdr>
        <w:top w:val="none" w:sz="0" w:space="0" w:color="auto"/>
        <w:left w:val="none" w:sz="0" w:space="0" w:color="auto"/>
        <w:bottom w:val="none" w:sz="0" w:space="0" w:color="auto"/>
        <w:right w:val="none" w:sz="0" w:space="0" w:color="auto"/>
      </w:divBdr>
    </w:div>
    <w:div w:id="1447239075">
      <w:bodyDiv w:val="1"/>
      <w:marLeft w:val="0"/>
      <w:marRight w:val="0"/>
      <w:marTop w:val="0"/>
      <w:marBottom w:val="0"/>
      <w:divBdr>
        <w:top w:val="none" w:sz="0" w:space="0" w:color="auto"/>
        <w:left w:val="none" w:sz="0" w:space="0" w:color="auto"/>
        <w:bottom w:val="none" w:sz="0" w:space="0" w:color="auto"/>
        <w:right w:val="none" w:sz="0" w:space="0" w:color="auto"/>
      </w:divBdr>
    </w:div>
    <w:div w:id="1495143180">
      <w:bodyDiv w:val="1"/>
      <w:marLeft w:val="0"/>
      <w:marRight w:val="0"/>
      <w:marTop w:val="0"/>
      <w:marBottom w:val="0"/>
      <w:divBdr>
        <w:top w:val="none" w:sz="0" w:space="0" w:color="auto"/>
        <w:left w:val="none" w:sz="0" w:space="0" w:color="auto"/>
        <w:bottom w:val="none" w:sz="0" w:space="0" w:color="auto"/>
        <w:right w:val="none" w:sz="0" w:space="0" w:color="auto"/>
      </w:divBdr>
    </w:div>
    <w:div w:id="1553154062">
      <w:bodyDiv w:val="1"/>
      <w:marLeft w:val="0"/>
      <w:marRight w:val="0"/>
      <w:marTop w:val="0"/>
      <w:marBottom w:val="0"/>
      <w:divBdr>
        <w:top w:val="none" w:sz="0" w:space="0" w:color="auto"/>
        <w:left w:val="none" w:sz="0" w:space="0" w:color="auto"/>
        <w:bottom w:val="none" w:sz="0" w:space="0" w:color="auto"/>
        <w:right w:val="none" w:sz="0" w:space="0" w:color="auto"/>
      </w:divBdr>
    </w:div>
    <w:div w:id="1759520683">
      <w:bodyDiv w:val="1"/>
      <w:marLeft w:val="0"/>
      <w:marRight w:val="0"/>
      <w:marTop w:val="0"/>
      <w:marBottom w:val="0"/>
      <w:divBdr>
        <w:top w:val="none" w:sz="0" w:space="0" w:color="auto"/>
        <w:left w:val="none" w:sz="0" w:space="0" w:color="auto"/>
        <w:bottom w:val="none" w:sz="0" w:space="0" w:color="auto"/>
        <w:right w:val="none" w:sz="0" w:space="0" w:color="auto"/>
      </w:divBdr>
    </w:div>
    <w:div w:id="1890877217">
      <w:bodyDiv w:val="1"/>
      <w:marLeft w:val="0"/>
      <w:marRight w:val="0"/>
      <w:marTop w:val="0"/>
      <w:marBottom w:val="0"/>
      <w:divBdr>
        <w:top w:val="none" w:sz="0" w:space="0" w:color="auto"/>
        <w:left w:val="none" w:sz="0" w:space="0" w:color="auto"/>
        <w:bottom w:val="none" w:sz="0" w:space="0" w:color="auto"/>
        <w:right w:val="none" w:sz="0" w:space="0" w:color="auto"/>
      </w:divBdr>
    </w:div>
    <w:div w:id="1900434356">
      <w:bodyDiv w:val="1"/>
      <w:marLeft w:val="0"/>
      <w:marRight w:val="0"/>
      <w:marTop w:val="0"/>
      <w:marBottom w:val="0"/>
      <w:divBdr>
        <w:top w:val="none" w:sz="0" w:space="0" w:color="auto"/>
        <w:left w:val="none" w:sz="0" w:space="0" w:color="auto"/>
        <w:bottom w:val="none" w:sz="0" w:space="0" w:color="auto"/>
        <w:right w:val="none" w:sz="0" w:space="0" w:color="auto"/>
      </w:divBdr>
    </w:div>
    <w:div w:id="1909152557">
      <w:bodyDiv w:val="1"/>
      <w:marLeft w:val="0"/>
      <w:marRight w:val="0"/>
      <w:marTop w:val="0"/>
      <w:marBottom w:val="0"/>
      <w:divBdr>
        <w:top w:val="none" w:sz="0" w:space="0" w:color="auto"/>
        <w:left w:val="none" w:sz="0" w:space="0" w:color="auto"/>
        <w:bottom w:val="none" w:sz="0" w:space="0" w:color="auto"/>
        <w:right w:val="none" w:sz="0" w:space="0" w:color="auto"/>
      </w:divBdr>
    </w:div>
    <w:div w:id="197933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 /><Relationship Id="rId117" Type="http://schemas.openxmlformats.org/officeDocument/2006/relationships/image" Target="media/image63.png" /><Relationship Id="rId21" Type="http://schemas.microsoft.com/office/2007/relationships/hdphoto" Target="media/hdphoto7.wdp" /><Relationship Id="rId42" Type="http://schemas.microsoft.com/office/2007/relationships/hdphoto" Target="media/hdphoto17.wdp" /><Relationship Id="rId47" Type="http://schemas.openxmlformats.org/officeDocument/2006/relationships/image" Target="media/image22.png" /><Relationship Id="rId63" Type="http://schemas.openxmlformats.org/officeDocument/2006/relationships/image" Target="media/image32.png" /><Relationship Id="rId68" Type="http://schemas.microsoft.com/office/2007/relationships/hdphoto" Target="media/hdphoto28.wdp" /><Relationship Id="rId84" Type="http://schemas.openxmlformats.org/officeDocument/2006/relationships/image" Target="media/image46.jpeg" /><Relationship Id="rId89" Type="http://schemas.openxmlformats.org/officeDocument/2006/relationships/image" Target="media/image51.jpeg" /><Relationship Id="rId112" Type="http://schemas.microsoft.com/office/2007/relationships/hdphoto" Target="media/hdphoto43.wdp" /><Relationship Id="rId133" Type="http://schemas.openxmlformats.org/officeDocument/2006/relationships/theme" Target="theme/theme1.xml" /><Relationship Id="rId16" Type="http://schemas.microsoft.com/office/2007/relationships/hdphoto" Target="media/hdphoto5.wdp" /><Relationship Id="rId107" Type="http://schemas.openxmlformats.org/officeDocument/2006/relationships/image" Target="media/image58.png" /><Relationship Id="rId11" Type="http://schemas.openxmlformats.org/officeDocument/2006/relationships/image" Target="media/image3.png" /><Relationship Id="rId32" Type="http://schemas.microsoft.com/office/2007/relationships/hdphoto" Target="media/hdphoto12.wdp" /><Relationship Id="rId37" Type="http://schemas.openxmlformats.org/officeDocument/2006/relationships/image" Target="media/image17.png" /><Relationship Id="rId53" Type="http://schemas.microsoft.com/office/2007/relationships/hdphoto" Target="media/hdphoto21.wdp" /><Relationship Id="rId58" Type="http://schemas.openxmlformats.org/officeDocument/2006/relationships/image" Target="media/image29.png" /><Relationship Id="rId74" Type="http://schemas.microsoft.com/office/2007/relationships/hdphoto" Target="media/hdphoto30.wdp" /><Relationship Id="rId79" Type="http://schemas.openxmlformats.org/officeDocument/2006/relationships/image" Target="media/image41.jpeg" /><Relationship Id="rId102" Type="http://schemas.microsoft.com/office/2007/relationships/hdphoto" Target="media/hdphoto38.wdp" /><Relationship Id="rId123" Type="http://schemas.openxmlformats.org/officeDocument/2006/relationships/image" Target="media/image66.png" /><Relationship Id="rId128" Type="http://schemas.openxmlformats.org/officeDocument/2006/relationships/image" Target="media/image69.png" /><Relationship Id="rId5" Type="http://schemas.openxmlformats.org/officeDocument/2006/relationships/footnotes" Target="footnotes.xml" /><Relationship Id="rId90" Type="http://schemas.openxmlformats.org/officeDocument/2006/relationships/image" Target="media/image52.jpeg" /><Relationship Id="rId95" Type="http://schemas.openxmlformats.org/officeDocument/2006/relationships/image" Target="media/image52.png" /><Relationship Id="rId14" Type="http://schemas.microsoft.com/office/2007/relationships/hdphoto" Target="media/hdphoto4.wdp" /><Relationship Id="rId22" Type="http://schemas.openxmlformats.org/officeDocument/2006/relationships/image" Target="media/image9.png" /><Relationship Id="rId27" Type="http://schemas.microsoft.com/office/2007/relationships/hdphoto" Target="media/hdphoto10.wdp" /><Relationship Id="rId30" Type="http://schemas.microsoft.com/office/2007/relationships/hdphoto" Target="media/hdphoto11.wdp" /><Relationship Id="rId35" Type="http://schemas.openxmlformats.org/officeDocument/2006/relationships/image" Target="media/image16.png" /><Relationship Id="rId43" Type="http://schemas.openxmlformats.org/officeDocument/2006/relationships/image" Target="media/image20.png" /><Relationship Id="rId48" Type="http://schemas.microsoft.com/office/2007/relationships/hdphoto" Target="media/hdphoto20.wdp" /><Relationship Id="rId56" Type="http://schemas.openxmlformats.org/officeDocument/2006/relationships/image" Target="media/image28.png" /><Relationship Id="rId64" Type="http://schemas.microsoft.com/office/2007/relationships/hdphoto" Target="media/hdphoto26.wdp" /><Relationship Id="rId69" Type="http://schemas.openxmlformats.org/officeDocument/2006/relationships/image" Target="media/image35.png" /><Relationship Id="rId77" Type="http://schemas.openxmlformats.org/officeDocument/2006/relationships/image" Target="media/image40.png" /><Relationship Id="rId100" Type="http://schemas.microsoft.com/office/2007/relationships/hdphoto" Target="media/hdphoto37.wdp" /><Relationship Id="rId105" Type="http://schemas.openxmlformats.org/officeDocument/2006/relationships/image" Target="media/image57.png" /><Relationship Id="rId113" Type="http://schemas.openxmlformats.org/officeDocument/2006/relationships/image" Target="media/image61.png" /><Relationship Id="rId118" Type="http://schemas.microsoft.com/office/2007/relationships/hdphoto" Target="media/hdphoto46.wdp" /><Relationship Id="rId126" Type="http://schemas.microsoft.com/office/2007/relationships/hdphoto" Target="media/hdphoto50.wdp" /><Relationship Id="rId8" Type="http://schemas.microsoft.com/office/2007/relationships/hdphoto" Target="media/hdphoto1.wdp" /><Relationship Id="rId51" Type="http://schemas.openxmlformats.org/officeDocument/2006/relationships/image" Target="media/image25.png" /><Relationship Id="rId72" Type="http://schemas.microsoft.com/office/2007/relationships/hdphoto" Target="media/hdphoto29.wdp" /><Relationship Id="rId80" Type="http://schemas.openxmlformats.org/officeDocument/2006/relationships/image" Target="media/image42.jpeg" /><Relationship Id="rId85" Type="http://schemas.openxmlformats.org/officeDocument/2006/relationships/image" Target="media/image47.jpeg" /><Relationship Id="rId93" Type="http://schemas.openxmlformats.org/officeDocument/2006/relationships/image" Target="media/image51.png" /><Relationship Id="rId98" Type="http://schemas.microsoft.com/office/2007/relationships/hdphoto" Target="media/hdphoto36.wdp" /><Relationship Id="rId121" Type="http://schemas.openxmlformats.org/officeDocument/2006/relationships/image" Target="media/image65.png" /><Relationship Id="rId3" Type="http://schemas.openxmlformats.org/officeDocument/2006/relationships/settings" Target="settings.xml" /><Relationship Id="rId12" Type="http://schemas.microsoft.com/office/2007/relationships/hdphoto" Target="media/hdphoto3.wdp" /><Relationship Id="rId17" Type="http://schemas.openxmlformats.org/officeDocument/2006/relationships/image" Target="media/image6.png" /><Relationship Id="rId25" Type="http://schemas.microsoft.com/office/2007/relationships/hdphoto" Target="media/hdphoto9.wdp" /><Relationship Id="rId33" Type="http://schemas.openxmlformats.org/officeDocument/2006/relationships/image" Target="media/image15.png" /><Relationship Id="rId38" Type="http://schemas.microsoft.com/office/2007/relationships/hdphoto" Target="media/hdphoto15.wdp" /><Relationship Id="rId46" Type="http://schemas.microsoft.com/office/2007/relationships/hdphoto" Target="media/hdphoto19.wdp" /><Relationship Id="rId59" Type="http://schemas.openxmlformats.org/officeDocument/2006/relationships/image" Target="media/image30.png" /><Relationship Id="rId67" Type="http://schemas.openxmlformats.org/officeDocument/2006/relationships/image" Target="media/image34.png" /><Relationship Id="rId103" Type="http://schemas.openxmlformats.org/officeDocument/2006/relationships/image" Target="media/image56.png" /><Relationship Id="rId108" Type="http://schemas.microsoft.com/office/2007/relationships/hdphoto" Target="media/hdphoto41.wdp" /><Relationship Id="rId116" Type="http://schemas.microsoft.com/office/2007/relationships/hdphoto" Target="media/hdphoto45.wdp" /><Relationship Id="rId124" Type="http://schemas.microsoft.com/office/2007/relationships/hdphoto" Target="media/hdphoto49.wdp" /><Relationship Id="rId129" Type="http://schemas.microsoft.com/office/2007/relationships/hdphoto" Target="media/hdphoto51.wdp" /><Relationship Id="rId20" Type="http://schemas.openxmlformats.org/officeDocument/2006/relationships/image" Target="media/image8.png" /><Relationship Id="rId41" Type="http://schemas.openxmlformats.org/officeDocument/2006/relationships/image" Target="media/image19.png" /><Relationship Id="rId54" Type="http://schemas.openxmlformats.org/officeDocument/2006/relationships/image" Target="media/image27.png" /><Relationship Id="rId62" Type="http://schemas.microsoft.com/office/2007/relationships/hdphoto" Target="media/hdphoto25.wdp" /><Relationship Id="rId70" Type="http://schemas.openxmlformats.org/officeDocument/2006/relationships/image" Target="media/image36.png" /><Relationship Id="rId75" Type="http://schemas.openxmlformats.org/officeDocument/2006/relationships/image" Target="media/image39.png" /><Relationship Id="rId83" Type="http://schemas.openxmlformats.org/officeDocument/2006/relationships/image" Target="media/image45.jpeg" /><Relationship Id="rId88" Type="http://schemas.openxmlformats.org/officeDocument/2006/relationships/image" Target="media/image50.jpeg" /><Relationship Id="rId91" Type="http://schemas.openxmlformats.org/officeDocument/2006/relationships/image" Target="media/image50.png" /><Relationship Id="rId96" Type="http://schemas.microsoft.com/office/2007/relationships/hdphoto" Target="media/hdphoto35.wdp" /><Relationship Id="rId111" Type="http://schemas.openxmlformats.org/officeDocument/2006/relationships/image" Target="media/image60.png" /><Relationship Id="rId132"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image" Target="media/image5.png" /><Relationship Id="rId23" Type="http://schemas.microsoft.com/office/2007/relationships/hdphoto" Target="media/hdphoto8.wdp" /><Relationship Id="rId28" Type="http://schemas.openxmlformats.org/officeDocument/2006/relationships/image" Target="media/image12.jpeg" /><Relationship Id="rId36" Type="http://schemas.microsoft.com/office/2007/relationships/hdphoto" Target="media/hdphoto14.wdp" /><Relationship Id="rId49" Type="http://schemas.openxmlformats.org/officeDocument/2006/relationships/image" Target="media/image23.png" /><Relationship Id="rId57" Type="http://schemas.microsoft.com/office/2007/relationships/hdphoto" Target="media/hdphoto23.wdp" /><Relationship Id="rId106" Type="http://schemas.microsoft.com/office/2007/relationships/hdphoto" Target="media/hdphoto40.wdp" /><Relationship Id="rId114" Type="http://schemas.microsoft.com/office/2007/relationships/hdphoto" Target="media/hdphoto44.wdp" /><Relationship Id="rId119" Type="http://schemas.openxmlformats.org/officeDocument/2006/relationships/image" Target="media/image64.png" /><Relationship Id="rId127" Type="http://schemas.openxmlformats.org/officeDocument/2006/relationships/image" Target="media/image68.jpeg" /><Relationship Id="rId10" Type="http://schemas.microsoft.com/office/2007/relationships/hdphoto" Target="media/hdphoto2.wdp" /><Relationship Id="rId31" Type="http://schemas.openxmlformats.org/officeDocument/2006/relationships/image" Target="media/image14.png" /><Relationship Id="rId44" Type="http://schemas.microsoft.com/office/2007/relationships/hdphoto" Target="media/hdphoto18.wdp" /><Relationship Id="rId52" Type="http://schemas.openxmlformats.org/officeDocument/2006/relationships/image" Target="media/image26.png" /><Relationship Id="rId60" Type="http://schemas.microsoft.com/office/2007/relationships/hdphoto" Target="media/hdphoto24.wdp" /><Relationship Id="rId65" Type="http://schemas.openxmlformats.org/officeDocument/2006/relationships/image" Target="media/image33.png" /><Relationship Id="rId73" Type="http://schemas.openxmlformats.org/officeDocument/2006/relationships/image" Target="media/image38.png" /><Relationship Id="rId78" Type="http://schemas.microsoft.com/office/2007/relationships/hdphoto" Target="media/hdphoto32.wdp" /><Relationship Id="rId81" Type="http://schemas.openxmlformats.org/officeDocument/2006/relationships/image" Target="media/image43.jpeg" /><Relationship Id="rId86" Type="http://schemas.openxmlformats.org/officeDocument/2006/relationships/image" Target="media/image48.jpeg" /><Relationship Id="rId94" Type="http://schemas.microsoft.com/office/2007/relationships/hdphoto" Target="media/hdphoto34.wdp" /><Relationship Id="rId99" Type="http://schemas.openxmlformats.org/officeDocument/2006/relationships/image" Target="media/image54.png" /><Relationship Id="rId101" Type="http://schemas.openxmlformats.org/officeDocument/2006/relationships/image" Target="media/image55.png" /><Relationship Id="rId122" Type="http://schemas.microsoft.com/office/2007/relationships/hdphoto" Target="media/hdphoto48.wdp" /><Relationship Id="rId130" Type="http://schemas.openxmlformats.org/officeDocument/2006/relationships/header" Target="header1.xml" /><Relationship Id="rId4" Type="http://schemas.openxmlformats.org/officeDocument/2006/relationships/webSettings" Target="webSettings.xml" /><Relationship Id="rId9" Type="http://schemas.openxmlformats.org/officeDocument/2006/relationships/image" Target="media/image2.png" /><Relationship Id="rId13" Type="http://schemas.openxmlformats.org/officeDocument/2006/relationships/image" Target="media/image4.png" /><Relationship Id="rId18" Type="http://schemas.microsoft.com/office/2007/relationships/hdphoto" Target="media/hdphoto6.wdp" /><Relationship Id="rId39" Type="http://schemas.openxmlformats.org/officeDocument/2006/relationships/image" Target="media/image18.png" /><Relationship Id="rId109" Type="http://schemas.openxmlformats.org/officeDocument/2006/relationships/image" Target="media/image59.png" /><Relationship Id="rId34" Type="http://schemas.microsoft.com/office/2007/relationships/hdphoto" Target="media/hdphoto13.wdp" /><Relationship Id="rId50" Type="http://schemas.openxmlformats.org/officeDocument/2006/relationships/image" Target="media/image24.png" /><Relationship Id="rId55" Type="http://schemas.microsoft.com/office/2007/relationships/hdphoto" Target="media/hdphoto22.wdp" /><Relationship Id="rId76" Type="http://schemas.microsoft.com/office/2007/relationships/hdphoto" Target="media/hdphoto31.wdp" /><Relationship Id="rId97" Type="http://schemas.openxmlformats.org/officeDocument/2006/relationships/image" Target="media/image53.png" /><Relationship Id="rId104" Type="http://schemas.microsoft.com/office/2007/relationships/hdphoto" Target="media/hdphoto39.wdp" /><Relationship Id="rId120" Type="http://schemas.microsoft.com/office/2007/relationships/hdphoto" Target="media/hdphoto47.wdp" /><Relationship Id="rId125" Type="http://schemas.openxmlformats.org/officeDocument/2006/relationships/image" Target="media/image67.png" /><Relationship Id="rId7" Type="http://schemas.openxmlformats.org/officeDocument/2006/relationships/image" Target="media/image1.png" /><Relationship Id="rId71" Type="http://schemas.openxmlformats.org/officeDocument/2006/relationships/image" Target="media/image37.png" /><Relationship Id="rId92" Type="http://schemas.microsoft.com/office/2007/relationships/hdphoto" Target="media/hdphoto33.wdp" /><Relationship Id="rId2" Type="http://schemas.openxmlformats.org/officeDocument/2006/relationships/styles" Target="styles.xml" /><Relationship Id="rId29" Type="http://schemas.openxmlformats.org/officeDocument/2006/relationships/image" Target="media/image13.png" /><Relationship Id="rId24" Type="http://schemas.openxmlformats.org/officeDocument/2006/relationships/image" Target="media/image10.png" /><Relationship Id="rId40" Type="http://schemas.microsoft.com/office/2007/relationships/hdphoto" Target="media/hdphoto16.wdp" /><Relationship Id="rId45" Type="http://schemas.openxmlformats.org/officeDocument/2006/relationships/image" Target="media/image21.png" /><Relationship Id="rId66" Type="http://schemas.microsoft.com/office/2007/relationships/hdphoto" Target="media/hdphoto27.wdp" /><Relationship Id="rId87" Type="http://schemas.openxmlformats.org/officeDocument/2006/relationships/image" Target="media/image49.jpeg" /><Relationship Id="rId110" Type="http://schemas.microsoft.com/office/2007/relationships/hdphoto" Target="media/hdphoto42.wdp" /><Relationship Id="rId115" Type="http://schemas.openxmlformats.org/officeDocument/2006/relationships/image" Target="media/image62.png" /><Relationship Id="rId131" Type="http://schemas.openxmlformats.org/officeDocument/2006/relationships/footer" Target="footer1.xml" /><Relationship Id="rId61" Type="http://schemas.openxmlformats.org/officeDocument/2006/relationships/image" Target="media/image31.png" /><Relationship Id="rId82" Type="http://schemas.openxmlformats.org/officeDocument/2006/relationships/image" Target="media/image44.jpeg" /><Relationship Id="rId19" Type="http://schemas.openxmlformats.org/officeDocument/2006/relationships/image" Target="media/image7.png" /></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DBM.dotm</Template>
  <TotalTime>0</TotalTime>
  <Pages>1</Pages>
  <Words>28190</Words>
  <Characters>160688</Characters>
  <DocSecurity>0</DocSecurity>
  <Lines>1339</Lines>
  <Paragraphs>377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2023-07-09T04:13:00Z</dcterms:created>
  <dcterms:modified xsi:type="dcterms:W3CDTF">2023-07-09T04:13:00Z</dcterms:modified>
</cp:coreProperties>
</file>